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Default Extension="jpeg" ContentType="image/jpeg"/>
  <Default Extension="gif" ContentType="image/gif"/>
  <Default Extension="bmp" ContentType="image/bmp"/>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4F11B4" w14:textId="497111D3" w:rsidR="00D22A02" w:rsidRPr="00AC17A4" w:rsidRDefault="00D22A02" w:rsidP="00D22A02">
      <w:pPr>
        <w:rPr>
          <w:rFonts w:ascii="Calibri" w:eastAsia="Calibri" w:hAnsi="Calibri" w:cs="Times New Roman"/>
          <w:sz w:val="24"/>
          <w:szCs w:val="24"/>
        </w:rPr>
      </w:pPr>
      <w:bookmarkStart w:id="0" w:name="_Hlk159597119"/>
    </w:p>
    <w:p w14:paraId="25097F0F" w14:textId="77777777" w:rsidR="0079170C" w:rsidRPr="00AC17A4" w:rsidRDefault="0079170C" w:rsidP="00214A71">
      <w:pPr>
        <w:rPr>
          <w:rFonts w:ascii="Calibri" w:eastAsia="Calibri" w:hAnsi="Calibri" w:cs="Times New Roman"/>
          <w:sz w:val="24"/>
          <w:szCs w:val="24"/>
        </w:rPr>
      </w:pPr>
    </w:p>
    <w:p w14:paraId="221C361A" w14:textId="77777777" w:rsidR="00292D95" w:rsidRPr="00AC17A4" w:rsidRDefault="00292D95" w:rsidP="00214A71">
      <w:pPr>
        <w:rPr>
          <w:rFonts w:ascii="Calibri" w:eastAsia="Calibri" w:hAnsi="Calibri" w:cs="Times New Roman"/>
          <w:sz w:val="24"/>
          <w:szCs w:val="24"/>
        </w:rPr>
      </w:pPr>
    </w:p>
    <w:p w14:paraId="505C5F84" w14:textId="4433320A" w:rsidR="00292D95" w:rsidRPr="00AC17A4" w:rsidRDefault="003F6E12" w:rsidP="00214A71">
      <w:pPr>
        <w:rPr>
          <w:rFonts w:ascii="Calibri" w:eastAsia="Calibri" w:hAnsi="Calibri" w:cs="Times New Roman"/>
          <w:sz w:val="24"/>
          <w:szCs w:val="24"/>
        </w:rPr>
      </w:pPr>
      <w:r w:rsidRPr="00AC17A4">
        <w:rPr>
          <w:noProof/>
        </w:rPr>
        <mc:AlternateContent>
          <mc:Choice Requires="wpg">
            <w:drawing>
              <wp:anchor distT="0" distB="0" distL="114300" distR="114300" simplePos="0" relativeHeight="251650048" behindDoc="0" locked="0" layoutInCell="1" allowOverlap="1" wp14:anchorId="7657F87C" wp14:editId="6E901B31">
                <wp:simplePos x="0" y="0"/>
                <wp:positionH relativeFrom="column">
                  <wp:posOffset>163051</wp:posOffset>
                </wp:positionH>
                <wp:positionV relativeFrom="page">
                  <wp:posOffset>2581095</wp:posOffset>
                </wp:positionV>
                <wp:extent cx="968375" cy="1416050"/>
                <wp:effectExtent l="19050" t="19050" r="3175" b="12700"/>
                <wp:wrapNone/>
                <wp:docPr id="2137906951" name="Graphique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8375" cy="1416050"/>
                          <a:chOff x="0" y="0"/>
                          <a:chExt cx="9686" cy="14161"/>
                        </a:xfrm>
                      </wpg:grpSpPr>
                      <wps:wsp>
                        <wps:cNvPr id="1560313798" name="Freeform 112"/>
                        <wps:cNvSpPr>
                          <a:spLocks/>
                        </wps:cNvSpPr>
                        <wps:spPr bwMode="auto">
                          <a:xfrm>
                            <a:off x="1516" y="12360"/>
                            <a:ext cx="6604" cy="1801"/>
                          </a:xfrm>
                          <a:custGeom>
                            <a:avLst/>
                            <a:gdLst>
                              <a:gd name="T0" fmla="*/ 660508 w 660395"/>
                              <a:gd name="T1" fmla="*/ 90382 h 180107"/>
                              <a:gd name="T2" fmla="*/ 330310 w 660395"/>
                              <a:gd name="T3" fmla="*/ 180436 h 180107"/>
                              <a:gd name="T4" fmla="*/ 112 w 660395"/>
                              <a:gd name="T5" fmla="*/ 90382 h 180107"/>
                              <a:gd name="T6" fmla="*/ 330310 w 660395"/>
                              <a:gd name="T7" fmla="*/ 328 h 180107"/>
                              <a:gd name="T8" fmla="*/ 660508 w 660395"/>
                              <a:gd name="T9" fmla="*/ 90382 h 18010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0395" h="180107">
                                <a:moveTo>
                                  <a:pt x="660508" y="90382"/>
                                </a:moveTo>
                                <a:cubicBezTo>
                                  <a:pt x="660508" y="140118"/>
                                  <a:pt x="512673" y="180436"/>
                                  <a:pt x="330310" y="180436"/>
                                </a:cubicBezTo>
                                <a:cubicBezTo>
                                  <a:pt x="147947" y="180436"/>
                                  <a:pt x="112" y="140118"/>
                                  <a:pt x="112" y="90382"/>
                                </a:cubicBezTo>
                                <a:cubicBezTo>
                                  <a:pt x="112" y="40647"/>
                                  <a:pt x="147947" y="328"/>
                                  <a:pt x="330310" y="328"/>
                                </a:cubicBezTo>
                                <a:cubicBezTo>
                                  <a:pt x="512673" y="328"/>
                                  <a:pt x="660508" y="40647"/>
                                  <a:pt x="660508" y="90382"/>
                                </a:cubicBezTo>
                                <a:close/>
                              </a:path>
                            </a:pathLst>
                          </a:custGeom>
                          <a:solidFill>
                            <a:srgbClr val="CCCCCC"/>
                          </a:solidFill>
                          <a:ln>
                            <a:noFill/>
                          </a:ln>
                          <a:extLst>
                            <a:ext uri="{91240B29-F687-4F45-9708-019B960494DF}">
                              <a14:hiddenLine xmlns:a14="http://schemas.microsoft.com/office/drawing/2010/main" w="3258">
                                <a:solidFill>
                                  <a:srgbClr val="000000"/>
                                </a:solidFill>
                                <a:miter lim="800000"/>
                                <a:headEnd/>
                                <a:tailEnd/>
                              </a14:hiddenLine>
                            </a:ext>
                          </a:extLst>
                        </wps:spPr>
                        <wps:bodyPr rot="0" vert="horz" wrap="square" lIns="91440" tIns="45720" rIns="91440" bIns="45720" anchor="ctr" anchorCtr="0" upright="1">
                          <a:noAutofit/>
                        </wps:bodyPr>
                      </wps:wsp>
                      <wps:wsp>
                        <wps:cNvPr id="1990164846" name="Forme libre : forme 24"/>
                        <wps:cNvSpPr>
                          <a:spLocks/>
                        </wps:cNvSpPr>
                        <wps:spPr bwMode="auto">
                          <a:xfrm>
                            <a:off x="0" y="0"/>
                            <a:ext cx="9686" cy="13384"/>
                          </a:xfrm>
                          <a:custGeom>
                            <a:avLst/>
                            <a:gdLst>
                              <a:gd name="T0" fmla="*/ 484243 w 968660"/>
                              <a:gd name="T1" fmla="*/ -167 h 1338448"/>
                              <a:gd name="T2" fmla="*/ -88 w 968660"/>
                              <a:gd name="T3" fmla="*/ 496602 h 1338448"/>
                              <a:gd name="T4" fmla="*/ 484243 w 968660"/>
                              <a:gd name="T5" fmla="*/ 1338281 h 1338448"/>
                              <a:gd name="T6" fmla="*/ 968573 w 968660"/>
                              <a:gd name="T7" fmla="*/ 496602 h 1338448"/>
                              <a:gd name="T8" fmla="*/ 484243 w 968660"/>
                              <a:gd name="T9" fmla="*/ -167 h 1338448"/>
                              <a:gd name="T10" fmla="*/ 484549 w 968660"/>
                              <a:gd name="T11" fmla="*/ 258391 h 1338448"/>
                              <a:gd name="T12" fmla="*/ 694315 w 968660"/>
                              <a:gd name="T13" fmla="*/ 468149 h 1338448"/>
                              <a:gd name="T14" fmla="*/ 694315 w 968660"/>
                              <a:gd name="T15" fmla="*/ 468156 h 1338448"/>
                              <a:gd name="T16" fmla="*/ 484551 w 968660"/>
                              <a:gd name="T17" fmla="*/ 677917 h 1338448"/>
                              <a:gd name="T18" fmla="*/ 274791 w 968660"/>
                              <a:gd name="T19" fmla="*/ 468156 h 1338448"/>
                              <a:gd name="T20" fmla="*/ 484549 w 968660"/>
                              <a:gd name="T21" fmla="*/ 258391 h 133844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68660" h="1338448">
                                <a:moveTo>
                                  <a:pt x="484243" y="-167"/>
                                </a:moveTo>
                                <a:cubicBezTo>
                                  <a:pt x="216754" y="-167"/>
                                  <a:pt x="-88" y="222244"/>
                                  <a:pt x="-88" y="496602"/>
                                </a:cubicBezTo>
                                <a:cubicBezTo>
                                  <a:pt x="-88" y="770959"/>
                                  <a:pt x="484243" y="1338281"/>
                                  <a:pt x="484243" y="1338281"/>
                                </a:cubicBezTo>
                                <a:cubicBezTo>
                                  <a:pt x="484243" y="1338281"/>
                                  <a:pt x="968573" y="770959"/>
                                  <a:pt x="968573" y="496602"/>
                                </a:cubicBezTo>
                                <a:cubicBezTo>
                                  <a:pt x="968573" y="222244"/>
                                  <a:pt x="751731" y="-167"/>
                                  <a:pt x="484243" y="-167"/>
                                </a:cubicBezTo>
                                <a:close/>
                                <a:moveTo>
                                  <a:pt x="484549" y="258391"/>
                                </a:moveTo>
                                <a:cubicBezTo>
                                  <a:pt x="600398" y="258389"/>
                                  <a:pt x="694313" y="352301"/>
                                  <a:pt x="694315" y="468149"/>
                                </a:cubicBezTo>
                                <a:cubicBezTo>
                                  <a:pt x="694315" y="468152"/>
                                  <a:pt x="694315" y="468154"/>
                                  <a:pt x="694315" y="468156"/>
                                </a:cubicBezTo>
                                <a:cubicBezTo>
                                  <a:pt x="694314" y="584005"/>
                                  <a:pt x="600400" y="677918"/>
                                  <a:pt x="484551" y="677917"/>
                                </a:cubicBezTo>
                                <a:cubicBezTo>
                                  <a:pt x="368704" y="677916"/>
                                  <a:pt x="274792" y="584003"/>
                                  <a:pt x="274791" y="468156"/>
                                </a:cubicBezTo>
                                <a:cubicBezTo>
                                  <a:pt x="274789" y="352308"/>
                                  <a:pt x="368701" y="258393"/>
                                  <a:pt x="484549" y="258391"/>
                                </a:cubicBezTo>
                                <a:close/>
                              </a:path>
                            </a:pathLst>
                          </a:custGeom>
                          <a:solidFill>
                            <a:schemeClr val="accent1"/>
                          </a:solidFill>
                          <a:ln>
                            <a:noFill/>
                          </a:ln>
                          <a:extLst>
                            <a:ext uri="{91240B29-F687-4F45-9708-019B960494DF}">
                              <a14:hiddenLine xmlns:a14="http://schemas.microsoft.com/office/drawing/2010/main" w="3423">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9BD845" id="Graphique 21" o:spid="_x0000_s1026" style="position:absolute;margin-left:12.85pt;margin-top:203.25pt;width:76.25pt;height:111.5pt;z-index:251650048;mso-position-vertical-relative:page" coordsize="9686,1416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iEKWqgYAANMZAAAOAAAAZHJzL2Uyb0RvYy54bWzcWduO2zYQfS/QfyD0WCCxqLuMeIM2aYIC aRsg7gfIsmwLtUVV0q43+Zp8S7+sM0NKHtqWvN0Wfeg+LCzzcHjmQs6h/Or142EvHoqmLVW1cORL 1xFFlat1WW0Xzm/Ldy8SR7RdVq2zvaqKhfO5aJ3Xd99+8+pYzwtP7dR+XTQCjFTt/FgvnF3X1fPZ rM13xSFrX6q6qGBwo5pD1sFjs52tm+wI1g/7mee60eyomnXdqLxoW/j2rR507sj+ZlPk3a+bTVt0 Yr9wgFtH/xv6v8L/s7tX2XzbZPWuzA2N7BksDllZwaKDqbdZl4n7prwwdSjzRrVq073M1WGmNpsy L8gH8Ea6Z968b9R9Tb5s58dtPYQJQnsWp2ebzX95eN/Un+qPjWYPHz+o/PcW4jI71ts5H8fnrQaL 1fFntYZ8ZvedIscfN80BTYBL4pHi+3mIb/HYiRy+TKPEj0NH5DAkAxm5oUlAvoMsXUzLdz+eJkan aRKzNsvmekmiaWhh2qGO2lOo2n8Wqk+7rC4oAy2G4mMjyjVwDyPXl36cQnFX2QHC8K4pCixSIaWH 7JAG4Pu4tjyobARhLcT+ZjhlKCEAGDbPj0zQ+qhGkRuY4CSuHZtsnt+33ftCUWqyhw9tpwt+DZ8o 4WvjwBI2x+awh9r/bibAYugm4ogf/DQ0m2SASgZNXT/xxE5IWNqNz5EeQ/o+xMwdNeozKBgL/GjU Kng7UIV4j5qEShtw0zwhtgPyBs+YQ71klCSUxmDyRjxTBp3mKXmWXBG58CeiMPSj88hLnqRpJE/S NJLnaBrJU3SBhK277Qsw2/U1mT9Wpijhk8iwfyzBX6zSWrV4OGCNwhZY9jUOOBxlcGnBwTGE+xgb WPMS7llw4IxwKvercN+C6/24pJq/Cg8sONQDWk85GT3NeN1ArzrvUo0joEutdHLrrMNgUUDgozgu HLM/xQ4OBr0BcfSgHoqlIlyHcdPlR+tTeRkKJ1h+vyrzH4ovI5Nk4EqZGBJkMZReFEM1gEd6r/JB vYHOBtFVaxX7qSazMojTADbYVbN4stLIBZt+hDtnm7efzGLGXuBGsCYdixcsfM9ym3lmRp7kFovW mUGWmQsabGzCsb1qC13eWB5U50OdELnT8d+qfbl+V+73WBlts1292TfiIQNh9Ib+TFlYsD3tsErh NL0MfgMtV/ct3ehWav0ZelijtLoCNQgfdqr54ogjKKuF0/5xnzWFI/Y/VdCPUxkEKMXoIQhjDx4a PrLiI1mVg6mFk3ewGfTDm04LuPu6Kbc7WEtv+0p9D2JkU2KLI4aal3kAUfBfqYM0dWUUJAGcEEYd gDIoxL5cNcWfX+cChUIhvAAD/m8LBX1EnikE0F3AhVSX7ye0LtRGr9ieJRHAPS/wofWi7V6RbK9K hBcyirFN4tKB2U8nJGzqoU++SFB0XLfIe0+QwpKkOq7b5N3nBlGuEZChl8hxrlwmAMswHg8Alwm3 6HKpcIMulwrTcbWkAlgNg3Q0tpZY8MLETyeCgMfmkLEoDXwZjhu2shYlEkiMVoLkabtlmOctAMMh ycXr5YDSeWCMoQjlOGOeuCiOUzlRu9AUT4a9GLrXhGGeuluM8Ui0GE8kz+NK71byPJ68C2GGuqy/ D3g8ddNInrdpJM/aNJKnbBrJEzaN5NmaRvJcTSJ9nqhpJE/TNHIyR3BwP1E8Q65JAz5RPEPCORxI oF4dFc/Qvjj8lnj2QgsO6UXro+LZiyz4NfHMhb8XW3A8+9A8nGtatFxIf9B1nL2Rgks57m5qTzD+ ytHbAlSGtYLxWI667NuXFzxbyAfrxsCd9u384pmBE+A8YE6jBhwuVs+5YphuTFcMc7yiX6fLgxbN um8RA+xLhsIJdU2BewAMdSD7OXDXo5sAKAGy5cFfQILlfEQ31d7Vm1eL3mAcu2lIIe0NMuZGAKDR 6VFS1vzOdM29acNaP5CTl5zY4N/0k828jF0cyhjKDMvkPOCMbD906aS5bFzNPugLnTGSD0/KP7y+ 8PEVGtDBvpVYaSEBoK+Yfuj5+sVWnxWtDmgmtlJY2pT8zTo4mxnS27oRs1CbrBLOZ9Irl8sYWQx0 MdNMXedhEriueaFmBl0XviJXSG5YF07ICoiV02C/r+xys5+0WT9KYnwtCLEls+YFkR4kqaIPeCJE p14fBK1jhtiGT/cTZ0IScU1KmeUKEdKukEix1kQ/r9WP7Vn+7Msu/ppQDNfdLM+LquuPyf/zfZfe jcMvB/RewPzKgT9N8Ge6H59+i7n7CwAA//8DAFBLAwQUAAYACAAAACEAxnB7B+EAAAAKAQAADwAA AGRycy9kb3ducmV2LnhtbEyPQU+DQBCF7yb+h82YeLMLKLQiQ9M06qkxsTVpetvCFEjZWcJugf57 tyc9Tt6X977JlpNuxUC9bQwjhLMABHFhyoYrhJ/dx9MChHWKS9UaJoQrWVjm93eZSksz8jcNW1cJ X8I2VQi1c10qpS1q0srOTEfss5PptXL+7CtZ9mr05bqVURAkUquG/UKtOlrXVJy3F43wOapx9Ry+ D5vzaX097OKv/SYkxMeHafUGwtHk/mC46Xt1yL3T0Vy4tKJFiOK5JxFegiQGcQPmiwjEESGJXmOQ eSb/v5D/AgAA//8DAFBLAQItABQABgAIAAAAIQC2gziS/gAAAOEBAAATAAAAAAAAAAAAAAAAAAAA AABbQ29udGVudF9UeXBlc10ueG1sUEsBAi0AFAAGAAgAAAAhADj9If/WAAAAlAEAAAsAAAAAAAAA AAAAAAAALwEAAF9yZWxzLy5yZWxzUEsBAi0AFAAGAAgAAAAhAG2IQpaqBgAA0xkAAA4AAAAAAAAA AAAAAAAALgIAAGRycy9lMm9Eb2MueG1sUEsBAi0AFAAGAAgAAAAhAMZwewfhAAAACgEAAA8AAAAA AAAAAAAAAAAABAkAAGRycy9kb3ducmV2LnhtbFBLBQYAAAAABAAEAPMAAAASCgAAAAA= ">
                <v:shape id="2137906952" o:spid="_x0000_s1027" style="position:absolute;left:1516;top:12360;width:6604;height:1801;visibility:visible;mso-wrap-style:square;v-text-anchor:middle" coordsize="660395,18010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bc4FywAAAOMAAAAPAAAAZHJzL2Rvd25yZXYueG1sRI9Bb8Iw DIXvk/gPkZF2GylFMNYREKo0aYdJiMIPsBqv6dY4pQnQ/fv5MGlH+z2/93mzG32nbjTENrCB+SwD RVwH23Jj4Hx6e1qDignZYheYDPxQhN128rDBwoY7H+lWpUZJCMcCDbiU+kLrWDvyGGehJxbtMwwe k4xDo+2Adwn3nc6zbKU9tiwNDnsqHdXf1dUb6PNzdVofP/LS+XK/zOvD1yUdjHmcjvtXUInG9G/+ u363gr9cZYv54vlFoOUnWYDe/gIAAP//AwBQSwECLQAUAAYACAAAACEA2+H2y+4AAACFAQAAEwAA AAAAAAAAAAAAAAAAAAAAW0NvbnRlbnRfVHlwZXNdLnhtbFBLAQItABQABgAIAAAAIQBa9CxbvwAA ABUBAAALAAAAAAAAAAAAAAAAAB8BAABfcmVscy8ucmVsc1BLAQItABQABgAIAAAAIQAvbc4FywAA AOMAAAAPAAAAAAAAAAAAAAAAAAcCAABkcnMvZG93bnJldi54bWxQSwUGAAAAAAMAAwC3AAAA/wIA AAAA " path="m660508,90382v,49736,-147835,90054,-330198,90054c147947,180436,112,140118,112,90382,112,40647,147947,328,330310,328v182363,,330198,40319,330198,90054xe" fillcolor="#ccc" stroked="f" strokeweight=".0905mm">
                  <v:stroke joinstyle="miter"/>
                  <v:path arrowok="t" o:connecttype="custom" o:connectlocs="6605,904;3303,1804;1,904;3303,3;6605,904" o:connectangles="0,0,0,0,0"/>
                </v:shape>
                <v:shape id="2137906953" o:spid="_x0000_s1028" style="position:absolute;width:9686;height:13384;visibility:visible;mso-wrap-style:square;v-text-anchor:middle" coordsize="968660,133844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5PFeoyAAAAOMAAAAPAAAAZHJzL2Rvd25yZXYueG1sRE9PS8Mw FL8L+w7hCd5cslnrWpcNEQQvE9w87PjWvLWlzUtJ4lb36RdB8Ph+/99yPdpenMiH1rGG2VSBIK6c abnW8LV7u1+ACBHZYO+YNPxQgPVqcrPE0rgzf9JpG2uRQjiUqKGJcSilDFVDFsPUDcSJOzpvMabT 19J4PKdw28u5Urm02HJqaHCg14aqbvttNeyfikMcss3jg/Xhsjmo7mPnOq3vbseXZxCRxvgv/nO/ mzS/KNQszxZZDr8/JQDk6goAAP//AwBQSwECLQAUAAYACAAAACEA2+H2y+4AAACFAQAAEwAAAAAA AAAAAAAAAAAAAAAAW0NvbnRlbnRfVHlwZXNdLnhtbFBLAQItABQABgAIAAAAIQBa9CxbvwAAABUB AAALAAAAAAAAAAAAAAAAAB8BAABfcmVscy8ucmVsc1BLAQItABQABgAIAAAAIQB5PFeoyAAAAOMA AAAPAAAAAAAAAAAAAAAAAAcCAABkcnMvZG93bnJldi54bWxQSwUGAAAAAAMAAwC3AAAA/AIAAAAA " path="m484243,-167c216754,-167,-88,222244,-88,496602v,274357,484331,841679,484331,841679c484243,1338281,968573,770959,968573,496602,968573,222244,751731,-167,484243,-167xm484549,258391v115849,-2,209764,93910,209766,209758c694315,468152,694315,468154,694315,468156v-1,115849,-93915,209762,-209764,209761c368704,677916,274792,584003,274791,468156v-2,-115848,93910,-209763,209758,-209765xe" fillcolor="#4dc0ef [3204]" stroked="f" strokeweight=".09508mm">
                  <v:stroke joinstyle="miter"/>
                  <v:path arrowok="t" o:connecttype="custom" o:connectlocs="4842,-2;-1,4966;4842,13382;9685,4966;4842,-2;4845,2584;6943,4681;6943,4681;4845,6779;2748,4681;4845,2584" o:connectangles="0,0,0,0,0,0,0,0,0,0,0"/>
                </v:shape>
                <w10:wrap anchory="page"/>
              </v:group>
            </w:pict>
          </mc:Fallback>
        </mc:AlternateContent>
      </w:r>
    </w:p>
    <w:p w14:paraId="165D83A8" w14:textId="56CB827F" w:rsidR="00292D95" w:rsidRPr="00AC17A4" w:rsidRDefault="003F6E12" w:rsidP="00214A71">
      <w:pPr>
        <w:rPr>
          <w:rFonts w:ascii="Calibri" w:eastAsia="Calibri" w:hAnsi="Calibri" w:cs="Times New Roman"/>
          <w:sz w:val="24"/>
          <w:szCs w:val="24"/>
        </w:rPr>
      </w:pPr>
      <w:r w:rsidRPr="00AC17A4">
        <w:rPr>
          <w:noProof/>
        </w:rPr>
        <mc:AlternateContent>
          <mc:Choice Requires="wps">
            <w:drawing>
              <wp:anchor distT="0" distB="0" distL="114300" distR="114300" simplePos="0" relativeHeight="251639808" behindDoc="1" locked="0" layoutInCell="1" allowOverlap="1" wp14:anchorId="0729CCDE" wp14:editId="298F13E7">
                <wp:simplePos x="0" y="0"/>
                <wp:positionH relativeFrom="page">
                  <wp:posOffset>0</wp:posOffset>
                </wp:positionH>
                <wp:positionV relativeFrom="page">
                  <wp:posOffset>4675517</wp:posOffset>
                </wp:positionV>
                <wp:extent cx="6285230" cy="5982970"/>
                <wp:effectExtent l="0" t="0" r="1270" b="0"/>
                <wp:wrapNone/>
                <wp:docPr id="213790695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5230" cy="5982970"/>
                        </a:xfrm>
                        <a:prstGeom prst="rect">
                          <a:avLst/>
                        </a:prstGeom>
                        <a:solidFill>
                          <a:schemeClr val="accent1"/>
                        </a:solidFill>
                        <a:ln>
                          <a:noFill/>
                        </a:ln>
                      </wps:spPr>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75D3D9B3" id="Rectangle 16" o:spid="_x0000_s1026" style="position:absolute;margin-left:0;margin-top:368.15pt;width:494.9pt;height:471.1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FI2K3AEAAKIDAAAOAAAAZHJzL2Uyb0RvYy54bWysU8Fu2zAMvQ/YPwi6L068pE2MOMXQosOA bh3Q7QMUWY6FyaJGKnGyrx+lpGmw3YpeBFEkn98jn5c3+96JnUGy4Gs5GY2lMF5DY/2mlj9/3H+Y S0FR+UY58KaWB0PyZvX+3XIIlSmhA9cYFAziqRpCLbsYQ1UUpDvTKxpBMJ6TLWCvIoe4KRpUA6P3 rijH46tiAGwCgjZE/Hp3TMpVxm9bo+Nj25KJwtWSucV8Yj7X6SxWS1VtUIXO6hMN9QoWvbKeP3qG ulNRiS3a/6B6qxEI2jjS0BfQtlabrIHVTMb/qHnqVDBZCw+HwnlM9Haw+tvuKXzHRJ3CA+hfxBMp hkDVOZMC4hqxHr5CwztU2whZ7L7FPnWyDLHPMz2cZ2r2UWh+vCrns/Ijj15zbraYl4vrPPVCVc/t ASl+NtCLdKkl8tIyvNo9UEx0VPVcknmCs829dS4HySjm1qHYKV6x0tr4OElr5S66rHQ+1XtIncd0 eslSk7rkGKrW0BxYKcLRKGxsvnSAf6QY2CS1pN9bhUYK98XzFhaT6TS5KgfT2XXJAV5m1pcZ5TVD 1XItxfF6G49O3Aa0m46/NMm6PXziCbc2a39hdSLLRsjiTqZNTruMc9XLr7X6CwAA//8DAFBLAwQU AAYACAAAACEA/D1qJt4AAAAJAQAADwAAAGRycy9kb3ducmV2LnhtbEyPTUvDQBCG74L/YRnBm91o aZLGbIoIehELRqHXTXa6Cc3Oxuy2jf/e8WSPw/sx71NuZjeIE06h96TgfpGAQGq96ckq+Pp8uctB hKjJ6METKvjBAJvq+qrUhfFn+sBTHa3gEgqFVtDFOBZShrZDp8PCj0is7f3kdORzstJM+szlbpAP SZJKp3viD50e8bnD9lAfHc/43tVjuguvfZZbWr2/NdutbZS6vZmfHkFEnOO/Gf7mcwYq3tT4I5kg BgUMEhVky3QJguV1vmaShn1plq9AVqW8JKh+AQAA//8DAFBLAQItABQABgAIAAAAIQC2gziS/gAA AOEBAAATAAAAAAAAAAAAAAAAAAAAAABbQ29udGVudF9UeXBlc10ueG1sUEsBAi0AFAAGAAgAAAAh ADj9If/WAAAAlAEAAAsAAAAAAAAAAAAAAAAALwEAAF9yZWxzLy5yZWxzUEsBAi0AFAAGAAgAAAAh AEgUjYrcAQAAogMAAA4AAAAAAAAAAAAAAAAALgIAAGRycy9lMm9Eb2MueG1sUEsBAi0AFAAGAAgA AAAhAPw9aibeAAAACQEAAA8AAAAAAAAAAAAAAAAANgQAAGRycy9kb3ducmV2LnhtbFBLBQYAAAAA BAAEAPMAAABBBQAAAAA= " fillcolor="#4dc0ef [3204]" stroked="f">
                <w10:wrap anchorx="page" anchory="page"/>
              </v:rect>
            </w:pict>
          </mc:Fallback>
        </mc:AlternateContent>
      </w:r>
    </w:p>
    <w:p w14:paraId="2D3B1D8F" w14:textId="585A14C8" w:rsidR="0079170C" w:rsidRPr="00AC17A4" w:rsidRDefault="00121344" w:rsidP="00214A71">
      <w:pPr>
        <w:rPr>
          <w:rFonts w:ascii="Calibri" w:eastAsia="Calibri" w:hAnsi="Calibri" w:cs="Times New Roman"/>
          <w:sz w:val="24"/>
          <w:szCs w:val="24"/>
        </w:rPr>
      </w:pPr>
      <w:r w:rsidRPr="00AC17A4">
        <w:rPr>
          <w:noProof/>
        </w:rPr>
        <mc:AlternateContent>
          <mc:Choice Requires="wps">
            <w:drawing>
              <wp:anchor distT="0" distB="0" distL="114300" distR="114300" simplePos="0" relativeHeight="251641856" behindDoc="1" locked="0" layoutInCell="1" allowOverlap="1" wp14:anchorId="339E5AF5" wp14:editId="332D687B">
                <wp:simplePos x="0" y="0"/>
                <wp:positionH relativeFrom="page">
                  <wp:posOffset>3086100</wp:posOffset>
                </wp:positionH>
                <wp:positionV relativeFrom="paragraph">
                  <wp:posOffset>169545</wp:posOffset>
                </wp:positionV>
                <wp:extent cx="4457700" cy="6807200"/>
                <wp:effectExtent l="0" t="0" r="0" b="0"/>
                <wp:wrapNone/>
                <wp:docPr id="213790695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57700" cy="6807200"/>
                        </a:xfrm>
                        <a:prstGeom prst="rect">
                          <a:avLst/>
                        </a:prstGeom>
                        <a:solidFill>
                          <a:srgbClr val="F2F3F3"/>
                        </a:solidFill>
                        <a:ln>
                          <a:noFill/>
                        </a:ln>
                      </wps:spPr>
                      <wps:txbx>
                        <w:txbxContent>
                          <w:p w14:paraId="669A2F76" w14:textId="77777777" w:rsidR="003F6E12" w:rsidRDefault="003F6E12" w:rsidP="003F6E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E5AF5" id="Rectangle 19" o:spid="_x0000_s1026" style="position:absolute;margin-left:243pt;margin-top:13.35pt;width:351pt;height:536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5uui3wEAAKoDAAAOAAAAZHJzL2Uyb0RvYy54bWysU9tu2zAMfR+wfxD0vthJs6Yz4hRDCw8D ugvQ9QNkWbaFyaJGKbGzrx8lp2mwvg17EUiROuY5PN7eToNhB4Vegy35cpFzpqyERtuu5E8/qnc3 nPkgbCMMWFXyo/L8dvf2zXZ0hVpBD6ZRyAjE+mJ0Je9DcEWWedmrQfgFOGWp2AIOIlCKXdagGAl9 MNkqz6+zEbBxCFJ5T7f3c5HvEn7bKhm+ta1XgZmS02whnZjOOp7ZbiuKDoXrtTyNIf5hikFoSx89 Q92LINge9SuoQUsED21YSBgyaFstVeJAbJb5X2wee+FU4kLieHeWyf8/WPn18Oi+YxzduweQPz0p ko3OF+dKTDz1sHr8Ag3tUOwDJLJTi0N8STTYlDQ9njVVU2CSLtfr95tNTtJLql3f5BvaWlQ9E8Xz c4c+fFIwsBiUHGlpCV4cHnyYW59b0pxgdFNpY1KCXX1nkB0ELbhaVVfV1QndX7YZG5stxGczYrxJ PCO1aBdfhKmeqBjDGpojMUaYDUMGp6AH/M3ZSGYpuf+1F6g4M58tbePDcr2O7koJEV5RgpeV+rIi rCSokgfO5vAuzI7cO9RdT19aJv4WPpLSrU4avEx1mpsMkVQ8mTc67jJPXS+/2O4PAAAA//8DAFBL AwQUAAYACAAAACEAcBzQEuIAAAAMAQAADwAAAGRycy9kb3ducmV2LnhtbEyPQU/DMAyF70j8h8hI 3Fi6aeqy0nRCFVw4gDqQELes8dpqjVOabCv/Hu/Ebrbf0/P38s3kenHCMXSeNMxnCQik2tuOGg2f Hy8PCkSIhqzpPaGGXwywKW5vcpNZf6YKT9vYCA6hkBkNbYxDJmWoW3QmzPyAxNrej85EXsdG2tGc Odz1cpEkqXSmI/7QmgHLFuvD9ug0fFX75/Uoq2/l4/Lt59WV4f1Qan1/Nz09gog4xX8zXPAZHQpm 2vkj2SB6DUuVcpeoYZGuQFwMc6X4suMpWasVyCKX1yWKPwAAAP//AwBQSwECLQAUAAYACAAAACEA toM4kv4AAADhAQAAEwAAAAAAAAAAAAAAAAAAAAAAW0NvbnRlbnRfVHlwZXNdLnhtbFBLAQItABQA BgAIAAAAIQA4/SH/1gAAAJQBAAALAAAAAAAAAAAAAAAAAC8BAABfcmVscy8ucmVsc1BLAQItABQA BgAIAAAAIQCz5uui3wEAAKoDAAAOAAAAAAAAAAAAAAAAAC4CAABkcnMvZTJvRG9jLnhtbFBLAQIt ABQABgAIAAAAIQBwHNAS4gAAAAwBAAAPAAAAAAAAAAAAAAAAADkEAABkcnMvZG93bnJldi54bWxQ SwUGAAAAAAQABADzAAAASAUAAAAA " fillcolor="#f2f3f3" stroked="f">
                <v:textbox>
                  <w:txbxContent>
                    <w:p w14:paraId="669A2F76" w14:textId="77777777" w:rsidR="003F6E12" w:rsidRDefault="003F6E12" w:rsidP="003F6E12">
                      <w:pPr>
                        <w:jc w:val="center"/>
                      </w:pPr>
                    </w:p>
                  </w:txbxContent>
                </v:textbox>
                <w10:wrap anchorx="page"/>
              </v:rect>
            </w:pict>
          </mc:Fallback>
        </mc:AlternateContent>
      </w:r>
    </w:p>
    <w:p w14:paraId="1B6D3461" w14:textId="638C4BDE" w:rsidR="00292D95" w:rsidRPr="00AC17A4" w:rsidRDefault="00292D95" w:rsidP="00292D95">
      <w:pPr>
        <w:pStyle w:val="BodyText"/>
        <w:spacing w:before="56"/>
        <w:ind w:left="4820"/>
        <w:rPr>
          <w:rFonts w:ascii="Spartan ExtraBold" w:hAnsi="Spartan ExtraBold" w:cs="Arial"/>
          <w:b/>
          <w:bCs/>
          <w:color w:val="1F1735"/>
          <w:sz w:val="56"/>
          <w:szCs w:val="56"/>
        </w:rPr>
      </w:pPr>
    </w:p>
    <w:p w14:paraId="477F2E5A" w14:textId="4BD900E8" w:rsidR="00292D95" w:rsidRPr="00AC17A4" w:rsidRDefault="00292D95" w:rsidP="00292D95">
      <w:pPr>
        <w:pStyle w:val="BodyText"/>
        <w:spacing w:before="56"/>
        <w:ind w:left="4820"/>
        <w:rPr>
          <w:rFonts w:ascii="Spartan ExtraBold" w:hAnsi="Spartan ExtraBold" w:cs="Arial"/>
          <w:b/>
          <w:bCs/>
          <w:color w:val="1F1735"/>
          <w:sz w:val="56"/>
          <w:szCs w:val="56"/>
        </w:rPr>
      </w:pPr>
      <w:r w:rsidRPr="00AC17A4">
        <w:rPr>
          <w:rFonts w:ascii="Spartan ExtraBold" w:hAnsi="Spartan ExtraBold" w:cs="Arial"/>
          <w:b/>
          <w:bCs/>
          <w:color w:val="1F1735"/>
          <w:sz w:val="56"/>
          <w:szCs w:val="56"/>
        </w:rPr>
        <w:t xml:space="preserve">ÉTAT LOCAL DE MARCHÉ</w:t>
      </w:r>
    </w:p>
    <w:p w14:paraId="7522121D" w14:textId="77777777" w:rsidR="00292D95" w:rsidRPr="00AC17A4" w:rsidRDefault="00292D95" w:rsidP="00292D95">
      <w:pPr>
        <w:pStyle w:val="BodyText"/>
        <w:spacing w:before="56"/>
        <w:ind w:left="4820"/>
        <w:rPr>
          <w:rFonts w:ascii="Spartan ExtraBold" w:hAnsi="Spartan ExtraBold" w:cs="Arial"/>
          <w:b/>
          <w:bCs/>
          <w:color w:val="1F1735"/>
          <w:sz w:val="56"/>
          <w:szCs w:val="56"/>
        </w:rPr>
      </w:pPr>
    </w:p>
    <w:p w14:paraId="371DDBC5" w14:textId="77777777" w:rsidR="00292D95" w:rsidRPr="00AC17A4" w:rsidRDefault="00292D95" w:rsidP="00292D95">
      <w:pPr>
        <w:pStyle w:val="BodyText"/>
        <w:spacing w:before="56"/>
        <w:ind w:left="4820"/>
        <w:rPr>
          <w:rFonts w:ascii="Spartan ExtraBold" w:hAnsi="Spartan ExtraBold" w:cs="Arial"/>
          <w:b/>
          <w:bCs/>
          <w:color w:val="1F1735"/>
          <w:sz w:val="56"/>
          <w:szCs w:val="56"/>
        </w:rPr>
      </w:pPr>
    </w:p>
    <w:p w14:paraId="0F84EA83" w14:textId="725D0069" w:rsidR="00292D95" w:rsidRPr="00AC17A4" w:rsidRDefault="00292D95" w:rsidP="00292D95">
      <w:pPr>
        <w:ind w:left="4820"/>
      </w:pPr>
    </w:p>
    <w:p w14:paraId="7925642D" w14:textId="74E5C184" w:rsidR="00292D95" w:rsidRPr="00AC17A4" w:rsidRDefault="00292D95" w:rsidP="00292D95">
      <w:pPr>
        <w:ind w:left="4820"/>
      </w:pPr>
      <w:r w:rsidRPr="00AC17A4">
        <w:rPr>
          <w:noProof/>
        </w:rPr>
        <mc:AlternateContent>
          <mc:Choice Requires="wps">
            <w:drawing>
              <wp:inline distT="0" distB="0" distL="0" distR="0" wp14:anchorId="297C0954" wp14:editId="66BEEF33">
                <wp:extent cx="2171700" cy="114300"/>
                <wp:effectExtent l="0" t="0" r="0" b="0"/>
                <wp:docPr id="213790695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143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092776B" id="Rectangle 18" o:spid="_x0000_s1026" style="width:171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EJLTewIAAHsFAAAOAAAAZHJzL2Uyb0RvYy54bWysVG1r2zAQ/j7YfxD6vtrO0nUzdUpIyRiE trQd/azKUi0m6zRJiZP9+p3kl4a2bDDmD0Kne+7t8d2dX+xbTXbCeQWmosVJTokwHGplnir6/X79 4TMlPjBTMw1GVPQgPL1YvH933tlSzKABXQtH0InxZWcr2oRgyyzzvBEt8ydghUGlBNeygKJ7ymrH OvTe6myW55+yDlxtHXDhPb5e9kq6SP6lFDxcS+lFILqimFtIp0vnYzyzxTkrnxyzjeJDGuwfsmiZ Mhh0cnXJAiNbp165ahV34EGGEw5tBlIqLlINWE2Rv6jmrmFWpFqQHG8nmvz/c8uvdnf2xsXUvd0A /+GRkayzvpw0UfADZi9dG7GYONknFg8Ti2IfCMfHWXFWnOVINkddUcw/4j06ZeVobZ0PXwW0JF4q 6vAvJfLYbuNDDx0hKTHQql4rrZMQO0OstCM7hv+UcS5MKIYA/hipTcQbiJa90/iSauvLSYWFgxYR p82tkETVsYCUTGrB14FSDg2rRR//NMdvjD6mlopNDiNaYvzJd/En332WAz6aitTBk3H+d+PJIkUG EybjVhlwbznQE32yx48k9dRElh6hPtw44qCfH2/5WuGv2zAfbpjDgcG/jUsgXOMhNXQVheFGSQPu 11vvEY99jFpKOhzAivqfW+YEJfqbwQ7/UszncWKTMD89m6HgjjWPxxqzbVeA/VDgurE8XSM+6PEq HbQPuCuWMSqqmOEYu6I8uFFYhX4x4LbhYrlMMJxSy8LG3FkenUdWY2ve7x+Ys0P/Buz8KxiHlZUv 2rjHRksDy20AqVKPP/M68I0Tnhpn2EZxhRzLCfW8Mxe/AQAA//8DAFBLAwQUAAYACAAAACEA0uVw zdsAAAAEAQAADwAAAGRycy9kb3ducmV2LnhtbEyPQUvDQBCF70L/wzIFb3bTRrTEbEop9CIimNqD t212mk2bnQ3ZbRr99Y5e9DLweI8338tXo2vFgH1oPCmYzxIQSJU3DdUK3nfbuyWIEDUZ3XpCBZ8Y YFVMbnKdGX+lNxzKWAsuoZBpBTbGLpMyVBadDjPfIbF39L3TkWVfS9PrK5e7Vi6S5EE63RB/sLrD jcXqXF6cgufTY1raYT18pa+4t37/8rHdBKVup+P6CUTEMf6F4Qef0aFgpoO/kAmiVcBD4u9lL71f sDxwaJmALHL5H774BgAA//8DAFBLAQItABQABgAIAAAAIQC2gziS/gAAAOEBAAATAAAAAAAAAAAA AAAAAAAAAABbQ29udGVudF9UeXBlc10ueG1sUEsBAi0AFAAGAAgAAAAhADj9If/WAAAAlAEAAAsA AAAAAAAAAAAAAAAALwEAAF9yZWxzLy5yZWxzUEsBAi0AFAAGAAgAAAAhAGsQktN7AgAAewUAAA4A AAAAAAAAAAAAAAAALgIAAGRycy9lMm9Eb2MueG1sUEsBAi0AFAAGAAgAAAAhANLlcM3bAAAABAEA AA8AAAAAAAAAAAAAAAAA1QQAAGRycy9kb3ducmV2LnhtbFBLBQYAAAAABAAEAPMAAADdBQAAAAA= " fillcolor="#4dc0ef [3204]" stroked="f" strokeweight="1pt">
                <w10:anchorlock/>
              </v:rect>
            </w:pict>
          </mc:Fallback>
        </mc:AlternateContent>
      </w:r>
    </w:p>
    <w:p w14:paraId="2A810238" w14:textId="77777777" w:rsidR="00292D95" w:rsidRPr="00AC17A4" w:rsidRDefault="00292D95" w:rsidP="00292D95">
      <w:pPr>
        <w:ind w:left="4820"/>
      </w:pPr>
    </w:p>
    <w:p w14:paraId="323ED92A" w14:textId="77777777" w:rsidR="00292D95" w:rsidRPr="00AC17A4" w:rsidRDefault="00292D95" w:rsidP="00292D95">
      <w:pPr>
        <w:pStyle w:val="BodyText"/>
        <w:ind w:left="4820"/>
        <w:rPr>
          <w:rFonts w:ascii="Mulish" w:hAnsi="Mulish" w:cs="Arial"/>
          <w:color w:val="1F1735"/>
          <w:sz w:val="48"/>
          <w:szCs w:val="48"/>
        </w:rPr>
      </w:pPr>
      <w:r w:rsidRPr="00AC17A4">
        <w:rPr>
          <w:rFonts w:ascii="Mulish" w:hAnsi="Mulish" w:cs="Arial"/>
          <w:color w:val="1F1735"/>
          <w:sz w:val="48"/>
          <w:szCs w:val="48"/>
        </w:rPr>
        <w:t xml:space="preserve">Place des Carmes, Toulouse, Occitanie, France</w:t>
      </w:r>
      <w:proofErr w:type="spellStart"/>
      <w:r w:rsidRPr="00AC17A4">
        <w:rPr>
          <w:rFonts w:ascii="Mulish" w:hAnsi="Mulish" w:cs="Arial"/>
          <w:color w:val="1F1735"/>
          <w:sz w:val="48"/>
          <w:szCs w:val="48"/>
        </w:rPr>
        <w:t xml:space="preserve"/>
      </w:r>
      <w:proofErr w:type="spellEnd"/>
      <w:r w:rsidRPr="00AC17A4">
        <w:rPr>
          <w:rFonts w:ascii="Mulish" w:hAnsi="Mulish" w:cs="Arial"/>
          <w:color w:val="1F1735"/>
          <w:sz w:val="48"/>
          <w:szCs w:val="48"/>
        </w:rPr>
        <w:t xml:space="preserve"/>
      </w:r>
    </w:p>
    <w:p w14:paraId="301DEA4A" w14:textId="2842A787" w:rsidR="00292D95" w:rsidRPr="00AC17A4" w:rsidRDefault="00292D95" w:rsidP="00292D95">
      <w:pPr>
        <w:ind w:left="4820"/>
      </w:pPr>
    </w:p>
    <w:p w14:paraId="06B1DE0C" w14:textId="2021B71E" w:rsidR="00292D95" w:rsidRPr="00AC17A4" w:rsidRDefault="00292D95" w:rsidP="00292D95">
      <w:pPr>
        <w:ind w:left="4820"/>
      </w:pPr>
      <w:r w:rsidRPr="00AC17A4">
        <w:rPr>
          <w:noProof/>
        </w:rPr>
        <mc:AlternateContent>
          <mc:Choice Requires="wps">
            <w:drawing>
              <wp:inline distT="0" distB="0" distL="0" distR="0" wp14:anchorId="111DCDFE" wp14:editId="2707ED15">
                <wp:extent cx="2171700" cy="114300"/>
                <wp:effectExtent l="0" t="0" r="0" b="0"/>
                <wp:docPr id="213790695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143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B8AEAF" id="Rectangle 17" o:spid="_x0000_s1026" style="width:171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EJLTewIAAHsFAAAOAAAAZHJzL2Uyb0RvYy54bWysVG1r2zAQ/j7YfxD6vtrO0nUzdUpIyRiE trQd/azKUi0m6zRJiZP9+p3kl4a2bDDmD0Kne+7t8d2dX+xbTXbCeQWmosVJTokwHGplnir6/X79 4TMlPjBTMw1GVPQgPL1YvH933tlSzKABXQtH0InxZWcr2oRgyyzzvBEt8ydghUGlBNeygKJ7ymrH OvTe6myW55+yDlxtHXDhPb5e9kq6SP6lFDxcS+lFILqimFtIp0vnYzyzxTkrnxyzjeJDGuwfsmiZ Mhh0cnXJAiNbp165ahV34EGGEw5tBlIqLlINWE2Rv6jmrmFWpFqQHG8nmvz/c8uvdnf2xsXUvd0A /+GRkayzvpw0UfADZi9dG7GYONknFg8Ti2IfCMfHWXFWnOVINkddUcw/4j06ZeVobZ0PXwW0JF4q 6vAvJfLYbuNDDx0hKTHQql4rrZMQO0OstCM7hv+UcS5MKIYA/hipTcQbiJa90/iSauvLSYWFgxYR p82tkETVsYCUTGrB14FSDg2rRR//NMdvjD6mlopNDiNaYvzJd/En332WAz6aitTBk3H+d+PJIkUG EybjVhlwbznQE32yx48k9dRElh6hPtw44qCfH2/5WuGv2zAfbpjDgcG/jUsgXOMhNXQVheFGSQPu 11vvEY99jFpKOhzAivqfW+YEJfqbwQ7/UszncWKTMD89m6HgjjWPxxqzbVeA/VDgurE8XSM+6PEq HbQPuCuWMSqqmOEYu6I8uFFYhX4x4LbhYrlMMJxSy8LG3FkenUdWY2ve7x+Ys0P/Buz8KxiHlZUv 2rjHRksDy20AqVKPP/M68I0Tnhpn2EZxhRzLCfW8Mxe/AQAA//8DAFBLAwQUAAYACAAAACEA0uVw zdsAAAAEAQAADwAAAGRycy9kb3ducmV2LnhtbEyPQUvDQBCF70L/wzIFb3bTRrTEbEop9CIimNqD t212mk2bnQ3ZbRr99Y5e9DLweI8338tXo2vFgH1oPCmYzxIQSJU3DdUK3nfbuyWIEDUZ3XpCBZ8Y YFVMbnKdGX+lNxzKWAsuoZBpBTbGLpMyVBadDjPfIbF39L3TkWVfS9PrK5e7Vi6S5EE63RB/sLrD jcXqXF6cgufTY1raYT18pa+4t37/8rHdBKVup+P6CUTEMf6F4Qef0aFgpoO/kAmiVcBD4u9lL71f sDxwaJmALHL5H774BgAA//8DAFBLAQItABQABgAIAAAAIQC2gziS/gAAAOEBAAATAAAAAAAAAAAA AAAAAAAAAABbQ29udGVudF9UeXBlc10ueG1sUEsBAi0AFAAGAAgAAAAhADj9If/WAAAAlAEAAAsA AAAAAAAAAAAAAAAALwEAAF9yZWxzLy5yZWxzUEsBAi0AFAAGAAgAAAAhAGsQktN7AgAAewUAAA4A AAAAAAAAAAAAAAAALgIAAGRycy9lMm9Eb2MueG1sUEsBAi0AFAAGAAgAAAAhANLlcM3bAAAABAEA AA8AAAAAAAAAAAAAAAAA1QQAAGRycy9kb3ducmV2LnhtbFBLBQYAAAAABAAEAPMAAADdBQAAAAA= " fillcolor="#4dc0ef [3204]" stroked="f" strokeweight="1pt">
                <w10:anchorlock/>
              </v:rect>
            </w:pict>
          </mc:Fallback>
        </mc:AlternateContent>
      </w:r>
    </w:p>
    <w:p w14:paraId="70A01892" w14:textId="77777777" w:rsidR="00292D95" w:rsidRPr="00AC17A4" w:rsidRDefault="00292D95" w:rsidP="00292D95">
      <w:pPr>
        <w:pStyle w:val="BodyText"/>
        <w:ind w:left="4820"/>
        <w:rPr>
          <w:rFonts w:ascii="Mulish" w:hAnsi="Mulish" w:cs="Arial"/>
          <w:color w:val="1F1735"/>
          <w:sz w:val="32"/>
          <w:szCs w:val="32"/>
        </w:rPr>
      </w:pPr>
    </w:p>
    <w:p w14:paraId="48DB8B4E" w14:textId="77777777" w:rsidR="00292D95" w:rsidRPr="00F666E6" w:rsidRDefault="00292D95" w:rsidP="00292D95">
      <w:pPr>
        <w:pStyle w:val="BodyText"/>
        <w:ind w:left="4820"/>
        <w:rPr>
          <w:rFonts w:ascii="Mulish" w:hAnsi="Mulish" w:cs="Arial"/>
          <w:color w:val="1F1735"/>
          <w:sz w:val="32"/>
          <w:szCs w:val="32"/>
          <w:lang w:val="en-US"/>
        </w:rPr>
      </w:pPr>
      <w:r w:rsidRPr="00F666E6">
        <w:rPr>
          <w:rFonts w:ascii="Mulish" w:hAnsi="Mulish" w:cs="Arial"/>
          <w:color w:val="1F1735"/>
          <w:sz w:val="32"/>
          <w:szCs w:val="32"/>
          <w:lang w:val="en-US"/>
        </w:rPr>
        <w:t xml:space="preserve">23/09/2026</w:t>
      </w:r>
      <w:proofErr w:type="spellStart"/>
      <w:r w:rsidRPr="00F666E6">
        <w:rPr>
          <w:rFonts w:ascii="Mulish" w:hAnsi="Mulish" w:cs="Arial"/>
          <w:color w:val="1F1735"/>
          <w:sz w:val="32"/>
          <w:szCs w:val="32"/>
          <w:lang w:val="en-US"/>
        </w:rPr>
        <w:t xml:space="preserve"/>
      </w:r>
      <w:proofErr w:type="spellEnd"/>
      <w:r w:rsidRPr="00F666E6">
        <w:rPr>
          <w:rFonts w:ascii="Mulish" w:hAnsi="Mulish" w:cs="Arial"/>
          <w:color w:val="1F1735"/>
          <w:sz w:val="32"/>
          <w:szCs w:val="32"/>
          <w:lang w:val="en-US"/>
        </w:rPr>
        <w:t xml:space="preserve"/>
      </w:r>
      <w:proofErr w:type="spellStart"/>
      <w:r w:rsidRPr="00F666E6">
        <w:rPr>
          <w:rFonts w:ascii="Mulish" w:hAnsi="Mulish" w:cs="Arial"/>
          <w:color w:val="1F1735"/>
          <w:sz w:val="32"/>
          <w:szCs w:val="32"/>
          <w:lang w:val="en-US"/>
        </w:rPr>
        <w:t xml:space="preserve"/>
      </w:r>
      <w:proofErr w:type="spellEnd"/>
      <w:r w:rsidRPr="00F666E6">
        <w:rPr>
          <w:rFonts w:ascii="Mulish" w:hAnsi="Mulish" w:cs="Arial"/>
          <w:color w:val="1F1735"/>
          <w:sz w:val="32"/>
          <w:szCs w:val="32"/>
          <w:lang w:val="en-US"/>
        </w:rPr>
        <w:t xml:space="preserve"/>
      </w:r>
    </w:p>
    <w:p w14:paraId="5043BAF2" w14:textId="77777777" w:rsidR="0079170C" w:rsidRPr="00F666E6" w:rsidRDefault="0079170C" w:rsidP="00214A71">
      <w:pPr>
        <w:rPr>
          <w:rFonts w:ascii="Calibri" w:eastAsia="Calibri" w:hAnsi="Calibri" w:cs="Times New Roman"/>
          <w:sz w:val="24"/>
          <w:szCs w:val="24"/>
          <w:lang w:val="en-US"/>
        </w:rPr>
      </w:pPr>
    </w:p>
    <w:p w14:paraId="330393AB" w14:textId="3A73E6A9" w:rsidR="00D14C15" w:rsidRPr="00F666E6" w:rsidRDefault="00BC0744" w:rsidP="00EA6327">
      <w:pPr>
        <w:tabs>
          <w:tab w:val="left" w:pos="2490"/>
        </w:tabs>
        <w:rPr>
          <w:rFonts w:ascii="Calibri" w:eastAsia="Calibri" w:hAnsi="Calibri" w:cs="Times New Roman"/>
          <w:sz w:val="24"/>
          <w:szCs w:val="24"/>
          <w:lang w:val="en-US"/>
        </w:rPr>
      </w:pPr>
      <w:r w:rsidRPr="00F666E6">
        <w:rPr>
          <w:rFonts w:ascii="Calibri" w:eastAsia="Calibri" w:hAnsi="Calibri" w:cs="Times New Roman"/>
          <w:sz w:val="24"/>
          <w:szCs w:val="24"/>
          <w:lang w:val="en-US"/>
        </w:rPr>
        <w:br w:type="page"/>
      </w:r>
    </w:p>
    <w:p w14:paraId="627C70EA" w14:textId="23DDED74" w:rsidR="00D14C15" w:rsidRPr="00AC17A4" w:rsidRDefault="00AB6252" w:rsidP="00D14C15">
      <w:pPr>
        <w:jc w:val="center"/>
        <w:rPr>
          <w:rFonts w:ascii="Mulish" w:hAnsi="Mulish"/>
          <w:color w:val="1F1735"/>
          <w:sz w:val="96"/>
        </w:rPr>
      </w:pPr>
      <w:r w:rsidRPr="00AC17A4">
        <w:rPr>
          <w:rFonts w:ascii="Mulish" w:hAnsi="Mulish"/>
          <w:color w:val="1F1735"/>
          <w:sz w:val="96"/>
        </w:rPr>
        <w:lastRenderedPageBreak/>
        <w:t xml:space="preserve">Sommaire</w:t>
      </w:r>
    </w:p>
    <w:p w14:paraId="6EDB77B9" w14:textId="77777777" w:rsidR="00703338" w:rsidRPr="00AC17A4" w:rsidRDefault="00703338" w:rsidP="00D14C15">
      <w:pPr>
        <w:jc w:val="center"/>
        <w:rPr>
          <w:rFonts w:ascii="Mulish" w:hAnsi="Mulish"/>
          <w:color w:val="1F1735"/>
        </w:rPr>
      </w:pPr>
    </w:p>
    <w:p w14:paraId="2FC9F357" w14:textId="51124A73" w:rsidR="008202B4" w:rsidRPr="00AC17A4" w:rsidRDefault="0065770E" w:rsidP="00703338">
      <w:pPr>
        <w:rPr>
          <w:rFonts w:ascii="Calibri" w:eastAsia="Calibri" w:hAnsi="Calibri" w:cs="Times New Roman"/>
          <w:sz w:val="24"/>
          <w:szCs w:val="24"/>
        </w:rPr>
      </w:pPr>
      <w:r w:rsidRPr="00AC17A4">
        <w:rPr>
          <w:rFonts w:ascii="Calibri" w:eastAsia="Calibri" w:hAnsi="Calibri" w:cs="Times New Roman"/>
          <w:noProof/>
          <w:sz w:val="24"/>
          <w:szCs w:val="24"/>
        </w:rPr>
        <mc:AlternateContent>
          <mc:Choice Requires="wpg">
            <w:drawing>
              <wp:inline distT="0" distB="0" distL="0" distR="0" wp14:anchorId="2118AD3B" wp14:editId="3B652856">
                <wp:extent cx="4277360" cy="467995"/>
                <wp:effectExtent l="0" t="0" r="8890" b="8255"/>
                <wp:docPr id="2137906958" name="Groupe 1"/>
                <wp:cNvGraphicFramePr/>
                <a:graphic xmlns:a="http://schemas.openxmlformats.org/drawingml/2006/main">
                  <a:graphicData uri="http://schemas.microsoft.com/office/word/2010/wordprocessingGroup">
                    <wpg:wgp>
                      <wpg:cNvGrpSpPr/>
                      <wpg:grpSpPr>
                        <a:xfrm>
                          <a:off x="0" y="0"/>
                          <a:ext cx="4277360" cy="467995"/>
                          <a:chOff x="0" y="0"/>
                          <a:chExt cx="4277360" cy="467995"/>
                        </a:xfrm>
                      </wpg:grpSpPr>
                      <wpg:grpSp>
                        <wpg:cNvPr id="1005339168" name="docshapegroup46"/>
                        <wpg:cNvGrpSpPr>
                          <a:grpSpLocks/>
                        </wpg:cNvGrpSpPr>
                        <wpg:grpSpPr bwMode="auto">
                          <a:xfrm>
                            <a:off x="0" y="0"/>
                            <a:ext cx="4277360" cy="467995"/>
                            <a:chOff x="3277" y="7695"/>
                            <a:chExt cx="6736" cy="737"/>
                          </a:xfrm>
                        </wpg:grpSpPr>
                        <wps:wsp>
                          <wps:cNvPr id="343598563" name="docshape47"/>
                          <wps:cNvSpPr>
                            <a:spLocks/>
                          </wps:cNvSpPr>
                          <wps:spPr bwMode="auto">
                            <a:xfrm>
                              <a:off x="3276" y="7694"/>
                              <a:ext cx="6736" cy="737"/>
                            </a:xfrm>
                            <a:custGeom>
                              <a:avLst/>
                              <a:gdLst>
                                <a:gd name="T0" fmla="*/ 6367 w 6736"/>
                                <a:gd name="T1" fmla="*/ 7695 h 737"/>
                                <a:gd name="T2" fmla="*/ 368 w 6736"/>
                                <a:gd name="T3" fmla="*/ 7695 h 737"/>
                                <a:gd name="T4" fmla="*/ 294 w 6736"/>
                                <a:gd name="T5" fmla="*/ 7702 h 737"/>
                                <a:gd name="T6" fmla="*/ 225 w 6736"/>
                                <a:gd name="T7" fmla="*/ 7724 h 737"/>
                                <a:gd name="T8" fmla="*/ 162 w 6736"/>
                                <a:gd name="T9" fmla="*/ 7758 h 737"/>
                                <a:gd name="T10" fmla="*/ 108 w 6736"/>
                                <a:gd name="T11" fmla="*/ 7803 h 737"/>
                                <a:gd name="T12" fmla="*/ 63 w 6736"/>
                                <a:gd name="T13" fmla="*/ 7857 h 737"/>
                                <a:gd name="T14" fmla="*/ 29 w 6736"/>
                                <a:gd name="T15" fmla="*/ 7920 h 737"/>
                                <a:gd name="T16" fmla="*/ 7 w 6736"/>
                                <a:gd name="T17" fmla="*/ 7989 h 737"/>
                                <a:gd name="T18" fmla="*/ 0 w 6736"/>
                                <a:gd name="T19" fmla="*/ 8063 h 737"/>
                                <a:gd name="T20" fmla="*/ 7 w 6736"/>
                                <a:gd name="T21" fmla="*/ 8138 h 737"/>
                                <a:gd name="T22" fmla="*/ 29 w 6736"/>
                                <a:gd name="T23" fmla="*/ 8207 h 737"/>
                                <a:gd name="T24" fmla="*/ 63 w 6736"/>
                                <a:gd name="T25" fmla="*/ 8269 h 737"/>
                                <a:gd name="T26" fmla="*/ 108 w 6736"/>
                                <a:gd name="T27" fmla="*/ 8324 h 737"/>
                                <a:gd name="T28" fmla="*/ 162 w 6736"/>
                                <a:gd name="T29" fmla="*/ 8369 h 737"/>
                                <a:gd name="T30" fmla="*/ 225 w 6736"/>
                                <a:gd name="T31" fmla="*/ 8403 h 737"/>
                                <a:gd name="T32" fmla="*/ 294 w 6736"/>
                                <a:gd name="T33" fmla="*/ 8424 h 737"/>
                                <a:gd name="T34" fmla="*/ 368 w 6736"/>
                                <a:gd name="T35" fmla="*/ 8432 h 737"/>
                                <a:gd name="T36" fmla="*/ 6367 w 6736"/>
                                <a:gd name="T37" fmla="*/ 8432 h 737"/>
                                <a:gd name="T38" fmla="*/ 6441 w 6736"/>
                                <a:gd name="T39" fmla="*/ 8424 h 737"/>
                                <a:gd name="T40" fmla="*/ 6511 w 6736"/>
                                <a:gd name="T41" fmla="*/ 8403 h 737"/>
                                <a:gd name="T42" fmla="*/ 6573 w 6736"/>
                                <a:gd name="T43" fmla="*/ 8369 h 737"/>
                                <a:gd name="T44" fmla="*/ 6628 w 6736"/>
                                <a:gd name="T45" fmla="*/ 8324 h 737"/>
                                <a:gd name="T46" fmla="*/ 6673 w 6736"/>
                                <a:gd name="T47" fmla="*/ 8269 h 737"/>
                                <a:gd name="T48" fmla="*/ 6707 w 6736"/>
                                <a:gd name="T49" fmla="*/ 8207 h 737"/>
                                <a:gd name="T50" fmla="*/ 6728 w 6736"/>
                                <a:gd name="T51" fmla="*/ 8138 h 737"/>
                                <a:gd name="T52" fmla="*/ 6736 w 6736"/>
                                <a:gd name="T53" fmla="*/ 8063 h 737"/>
                                <a:gd name="T54" fmla="*/ 6728 w 6736"/>
                                <a:gd name="T55" fmla="*/ 7989 h 737"/>
                                <a:gd name="T56" fmla="*/ 6707 w 6736"/>
                                <a:gd name="T57" fmla="*/ 7920 h 737"/>
                                <a:gd name="T58" fmla="*/ 6673 w 6736"/>
                                <a:gd name="T59" fmla="*/ 7857 h 737"/>
                                <a:gd name="T60" fmla="*/ 6628 w 6736"/>
                                <a:gd name="T61" fmla="*/ 7803 h 737"/>
                                <a:gd name="T62" fmla="*/ 6573 w 6736"/>
                                <a:gd name="T63" fmla="*/ 7758 h 737"/>
                                <a:gd name="T64" fmla="*/ 6511 w 6736"/>
                                <a:gd name="T65" fmla="*/ 7724 h 737"/>
                                <a:gd name="T66" fmla="*/ 6441 w 6736"/>
                                <a:gd name="T67" fmla="*/ 7702 h 737"/>
                                <a:gd name="T68" fmla="*/ 6367 w 6736"/>
                                <a:gd name="T69" fmla="*/ 7695 h 73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6736" h="737">
                                  <a:moveTo>
                                    <a:pt x="6367" y="0"/>
                                  </a:moveTo>
                                  <a:lnTo>
                                    <a:pt x="368" y="0"/>
                                  </a:lnTo>
                                  <a:lnTo>
                                    <a:pt x="294" y="7"/>
                                  </a:lnTo>
                                  <a:lnTo>
                                    <a:pt x="225" y="29"/>
                                  </a:lnTo>
                                  <a:lnTo>
                                    <a:pt x="162" y="63"/>
                                  </a:lnTo>
                                  <a:lnTo>
                                    <a:pt x="108" y="108"/>
                                  </a:lnTo>
                                  <a:lnTo>
                                    <a:pt x="63" y="162"/>
                                  </a:lnTo>
                                  <a:lnTo>
                                    <a:pt x="29" y="225"/>
                                  </a:lnTo>
                                  <a:lnTo>
                                    <a:pt x="7" y="294"/>
                                  </a:lnTo>
                                  <a:lnTo>
                                    <a:pt x="0" y="368"/>
                                  </a:lnTo>
                                  <a:lnTo>
                                    <a:pt x="7" y="443"/>
                                  </a:lnTo>
                                  <a:lnTo>
                                    <a:pt x="29" y="512"/>
                                  </a:lnTo>
                                  <a:lnTo>
                                    <a:pt x="63" y="574"/>
                                  </a:lnTo>
                                  <a:lnTo>
                                    <a:pt x="108" y="629"/>
                                  </a:lnTo>
                                  <a:lnTo>
                                    <a:pt x="162" y="674"/>
                                  </a:lnTo>
                                  <a:lnTo>
                                    <a:pt x="225" y="708"/>
                                  </a:lnTo>
                                  <a:lnTo>
                                    <a:pt x="294" y="729"/>
                                  </a:lnTo>
                                  <a:lnTo>
                                    <a:pt x="368" y="737"/>
                                  </a:lnTo>
                                  <a:lnTo>
                                    <a:pt x="6367" y="737"/>
                                  </a:lnTo>
                                  <a:lnTo>
                                    <a:pt x="6441" y="729"/>
                                  </a:lnTo>
                                  <a:lnTo>
                                    <a:pt x="6511" y="708"/>
                                  </a:lnTo>
                                  <a:lnTo>
                                    <a:pt x="6573" y="674"/>
                                  </a:lnTo>
                                  <a:lnTo>
                                    <a:pt x="6628" y="629"/>
                                  </a:lnTo>
                                  <a:lnTo>
                                    <a:pt x="6673" y="574"/>
                                  </a:lnTo>
                                  <a:lnTo>
                                    <a:pt x="6707" y="512"/>
                                  </a:lnTo>
                                  <a:lnTo>
                                    <a:pt x="6728" y="443"/>
                                  </a:lnTo>
                                  <a:lnTo>
                                    <a:pt x="6736" y="368"/>
                                  </a:lnTo>
                                  <a:lnTo>
                                    <a:pt x="6728" y="294"/>
                                  </a:lnTo>
                                  <a:lnTo>
                                    <a:pt x="6707" y="225"/>
                                  </a:lnTo>
                                  <a:lnTo>
                                    <a:pt x="6673" y="162"/>
                                  </a:lnTo>
                                  <a:lnTo>
                                    <a:pt x="6628" y="108"/>
                                  </a:lnTo>
                                  <a:lnTo>
                                    <a:pt x="6573" y="63"/>
                                  </a:lnTo>
                                  <a:lnTo>
                                    <a:pt x="6511" y="29"/>
                                  </a:lnTo>
                                  <a:lnTo>
                                    <a:pt x="6441" y="7"/>
                                  </a:lnTo>
                                  <a:lnTo>
                                    <a:pt x="6367"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166911" name="docshape48"/>
                          <wps:cNvSpPr>
                            <a:spLocks/>
                          </wps:cNvSpPr>
                          <wps:spPr bwMode="auto">
                            <a:xfrm>
                              <a:off x="8972" y="7694"/>
                              <a:ext cx="1041" cy="737"/>
                            </a:xfrm>
                            <a:custGeom>
                              <a:avLst/>
                              <a:gdLst>
                                <a:gd name="T0" fmla="*/ 671 w 1041"/>
                                <a:gd name="T1" fmla="*/ 7695 h 737"/>
                                <a:gd name="T2" fmla="*/ 0 w 1041"/>
                                <a:gd name="T3" fmla="*/ 7695 h 737"/>
                                <a:gd name="T4" fmla="*/ 0 w 1041"/>
                                <a:gd name="T5" fmla="*/ 8432 h 737"/>
                                <a:gd name="T6" fmla="*/ 671 w 1041"/>
                                <a:gd name="T7" fmla="*/ 8432 h 737"/>
                                <a:gd name="T8" fmla="*/ 745 w 1041"/>
                                <a:gd name="T9" fmla="*/ 8424 h 737"/>
                                <a:gd name="T10" fmla="*/ 815 w 1041"/>
                                <a:gd name="T11" fmla="*/ 8403 h 737"/>
                                <a:gd name="T12" fmla="*/ 877 w 1041"/>
                                <a:gd name="T13" fmla="*/ 8369 h 737"/>
                                <a:gd name="T14" fmla="*/ 932 w 1041"/>
                                <a:gd name="T15" fmla="*/ 8324 h 737"/>
                                <a:gd name="T16" fmla="*/ 977 w 1041"/>
                                <a:gd name="T17" fmla="*/ 8269 h 737"/>
                                <a:gd name="T18" fmla="*/ 1011 w 1041"/>
                                <a:gd name="T19" fmla="*/ 8207 h 737"/>
                                <a:gd name="T20" fmla="*/ 1032 w 1041"/>
                                <a:gd name="T21" fmla="*/ 8138 h 737"/>
                                <a:gd name="T22" fmla="*/ 1040 w 1041"/>
                                <a:gd name="T23" fmla="*/ 8063 h 737"/>
                                <a:gd name="T24" fmla="*/ 1032 w 1041"/>
                                <a:gd name="T25" fmla="*/ 7989 h 737"/>
                                <a:gd name="T26" fmla="*/ 1011 w 1041"/>
                                <a:gd name="T27" fmla="*/ 7920 h 737"/>
                                <a:gd name="T28" fmla="*/ 977 w 1041"/>
                                <a:gd name="T29" fmla="*/ 7857 h 737"/>
                                <a:gd name="T30" fmla="*/ 932 w 1041"/>
                                <a:gd name="T31" fmla="*/ 7803 h 737"/>
                                <a:gd name="T32" fmla="*/ 877 w 1041"/>
                                <a:gd name="T33" fmla="*/ 7758 h 737"/>
                                <a:gd name="T34" fmla="*/ 815 w 1041"/>
                                <a:gd name="T35" fmla="*/ 7724 h 737"/>
                                <a:gd name="T36" fmla="*/ 745 w 1041"/>
                                <a:gd name="T37" fmla="*/ 7702 h 737"/>
                                <a:gd name="T38" fmla="*/ 671 w 1041"/>
                                <a:gd name="T39" fmla="*/ 7695 h 73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041" h="737">
                                  <a:moveTo>
                                    <a:pt x="671" y="0"/>
                                  </a:moveTo>
                                  <a:lnTo>
                                    <a:pt x="0" y="0"/>
                                  </a:lnTo>
                                  <a:lnTo>
                                    <a:pt x="0" y="737"/>
                                  </a:lnTo>
                                  <a:lnTo>
                                    <a:pt x="671" y="737"/>
                                  </a:lnTo>
                                  <a:lnTo>
                                    <a:pt x="745" y="729"/>
                                  </a:lnTo>
                                  <a:lnTo>
                                    <a:pt x="815" y="708"/>
                                  </a:lnTo>
                                  <a:lnTo>
                                    <a:pt x="877" y="674"/>
                                  </a:lnTo>
                                  <a:lnTo>
                                    <a:pt x="932" y="629"/>
                                  </a:lnTo>
                                  <a:lnTo>
                                    <a:pt x="977" y="574"/>
                                  </a:lnTo>
                                  <a:lnTo>
                                    <a:pt x="1011" y="512"/>
                                  </a:lnTo>
                                  <a:lnTo>
                                    <a:pt x="1032" y="443"/>
                                  </a:lnTo>
                                  <a:lnTo>
                                    <a:pt x="1040" y="368"/>
                                  </a:lnTo>
                                  <a:lnTo>
                                    <a:pt x="1032" y="294"/>
                                  </a:lnTo>
                                  <a:lnTo>
                                    <a:pt x="1011" y="225"/>
                                  </a:lnTo>
                                  <a:lnTo>
                                    <a:pt x="977" y="162"/>
                                  </a:lnTo>
                                  <a:lnTo>
                                    <a:pt x="932" y="108"/>
                                  </a:lnTo>
                                  <a:lnTo>
                                    <a:pt x="877" y="63"/>
                                  </a:lnTo>
                                  <a:lnTo>
                                    <a:pt x="815" y="29"/>
                                  </a:lnTo>
                                  <a:lnTo>
                                    <a:pt x="745" y="7"/>
                                  </a:lnTo>
                                  <a:lnTo>
                                    <a:pt x="671" y="0"/>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398860" name="docshape49"/>
                          <wps:cNvSpPr>
                            <a:spLocks/>
                          </wps:cNvSpPr>
                          <wps:spPr bwMode="auto">
                            <a:xfrm>
                              <a:off x="9227" y="7824"/>
                              <a:ext cx="376" cy="376"/>
                            </a:xfrm>
                            <a:custGeom>
                              <a:avLst/>
                              <a:gdLst>
                                <a:gd name="T0" fmla="*/ 187 w 376"/>
                                <a:gd name="T1" fmla="*/ 8200 h 376"/>
                                <a:gd name="T2" fmla="*/ 261 w 376"/>
                                <a:gd name="T3" fmla="*/ 8186 h 376"/>
                                <a:gd name="T4" fmla="*/ 320 w 376"/>
                                <a:gd name="T5" fmla="*/ 8145 h 376"/>
                                <a:gd name="T6" fmla="*/ 361 w 376"/>
                                <a:gd name="T7" fmla="*/ 8086 h 376"/>
                                <a:gd name="T8" fmla="*/ 375 w 376"/>
                                <a:gd name="T9" fmla="*/ 8013 h 376"/>
                                <a:gd name="T10" fmla="*/ 361 w 376"/>
                                <a:gd name="T11" fmla="*/ 7940 h 376"/>
                                <a:gd name="T12" fmla="*/ 320 w 376"/>
                                <a:gd name="T13" fmla="*/ 7880 h 376"/>
                                <a:gd name="T14" fmla="*/ 261 w 376"/>
                                <a:gd name="T15" fmla="*/ 7840 h 376"/>
                                <a:gd name="T16" fmla="*/ 187 w 376"/>
                                <a:gd name="T17" fmla="*/ 7825 h 376"/>
                                <a:gd name="T18" fmla="*/ 114 w 376"/>
                                <a:gd name="T19" fmla="*/ 7840 h 376"/>
                                <a:gd name="T20" fmla="*/ 55 w 376"/>
                                <a:gd name="T21" fmla="*/ 7880 h 376"/>
                                <a:gd name="T22" fmla="*/ 14 w 376"/>
                                <a:gd name="T23" fmla="*/ 7940 h 376"/>
                                <a:gd name="T24" fmla="*/ 0 w 376"/>
                                <a:gd name="T25" fmla="*/ 8013 h 376"/>
                                <a:gd name="T26" fmla="*/ 14 w 376"/>
                                <a:gd name="T27" fmla="*/ 8086 h 376"/>
                                <a:gd name="T28" fmla="*/ 55 w 376"/>
                                <a:gd name="T29" fmla="*/ 8145 h 376"/>
                                <a:gd name="T30" fmla="*/ 114 w 376"/>
                                <a:gd name="T31" fmla="*/ 8186 h 376"/>
                                <a:gd name="T32" fmla="*/ 187 w 376"/>
                                <a:gd name="T33" fmla="*/ 8200 h 3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76" h="376">
                                  <a:moveTo>
                                    <a:pt x="187" y="375"/>
                                  </a:moveTo>
                                  <a:lnTo>
                                    <a:pt x="261" y="361"/>
                                  </a:lnTo>
                                  <a:lnTo>
                                    <a:pt x="320" y="320"/>
                                  </a:lnTo>
                                  <a:lnTo>
                                    <a:pt x="361" y="261"/>
                                  </a:lnTo>
                                  <a:lnTo>
                                    <a:pt x="375" y="188"/>
                                  </a:lnTo>
                                  <a:lnTo>
                                    <a:pt x="361" y="115"/>
                                  </a:lnTo>
                                  <a:lnTo>
                                    <a:pt x="320" y="55"/>
                                  </a:lnTo>
                                  <a:lnTo>
                                    <a:pt x="261" y="15"/>
                                  </a:lnTo>
                                  <a:lnTo>
                                    <a:pt x="187" y="0"/>
                                  </a:lnTo>
                                  <a:lnTo>
                                    <a:pt x="114" y="15"/>
                                  </a:lnTo>
                                  <a:lnTo>
                                    <a:pt x="55" y="55"/>
                                  </a:lnTo>
                                  <a:lnTo>
                                    <a:pt x="14" y="115"/>
                                  </a:lnTo>
                                  <a:lnTo>
                                    <a:pt x="0" y="188"/>
                                  </a:lnTo>
                                  <a:lnTo>
                                    <a:pt x="14" y="261"/>
                                  </a:lnTo>
                                  <a:lnTo>
                                    <a:pt x="55" y="320"/>
                                  </a:lnTo>
                                  <a:lnTo>
                                    <a:pt x="114" y="361"/>
                                  </a:lnTo>
                                  <a:lnTo>
                                    <a:pt x="187" y="375"/>
                                  </a:lnTo>
                                  <a:close/>
                                </a:path>
                              </a:pathLst>
                            </a:custGeom>
                            <a:solidFill>
                              <a:schemeClr val="accent3"/>
                            </a:solidFill>
                            <a:ln w="45720">
                              <a:solidFill>
                                <a:srgbClr val="FFFFFF"/>
                              </a:solidFill>
                              <a:round/>
                              <a:headEnd/>
                              <a:tailEnd/>
                            </a:ln>
                          </wps:spPr>
                          <wps:bodyPr rot="0" vert="horz" wrap="square" lIns="91440" tIns="45720" rIns="91440" bIns="45720" anchor="t" anchorCtr="0" upright="1">
                            <a:noAutofit/>
                          </wps:bodyPr>
                        </wps:wsp>
                        <wps:wsp>
                          <wps:cNvPr id="432325688" name="Line 1090"/>
                          <wps:cNvCnPr>
                            <a:cxnSpLocks/>
                          </wps:cNvCnPr>
                          <wps:spPr bwMode="auto">
                            <a:xfrm>
                              <a:off x="9546" y="8131"/>
                              <a:ext cx="192" cy="181"/>
                            </a:xfrm>
                            <a:prstGeom prst="line">
                              <a:avLst/>
                            </a:prstGeom>
                            <a:noFill/>
                            <a:ln w="45720">
                              <a:solidFill>
                                <a:srgbClr val="FFFFFF"/>
                              </a:solidFill>
                              <a:round/>
                              <a:headEnd/>
                              <a:tailEnd/>
                            </a:ln>
                            <a:extLst>
                              <a:ext uri="{909E8E84-426E-40DD-AFC4-6F175D3DCCD1}">
                                <a14:hiddenFill xmlns:a14="http://schemas.microsoft.com/office/drawing/2010/main">
                                  <a:noFill/>
                                </a14:hiddenFill>
                              </a:ext>
                            </a:extLst>
                          </wps:spPr>
                          <wps:bodyPr/>
                        </wps:wsp>
                      </wpg:grpSp>
                      <wps:wsp>
                        <wps:cNvPr id="907488016" name="Zone de texte 15"/>
                        <wps:cNvSpPr txBox="1">
                          <a:spLocks/>
                        </wps:cNvSpPr>
                        <wps:spPr bwMode="auto">
                          <a:xfrm>
                            <a:off x="254000" y="82550"/>
                            <a:ext cx="3222625" cy="296545"/>
                          </a:xfrm>
                          <a:prstGeom prst="rect">
                            <a:avLst/>
                          </a:prstGeom>
                          <a:noFill/>
                          <a:ln>
                            <a:noFill/>
                          </a:ln>
                        </wps:spPr>
                        <wps:txbx>
                          <w:txbxContent>
                            <w:p w14:paraId="1779F376" w14:textId="4DF2B8C8" w:rsidR="0065770E" w:rsidRPr="00E97A25" w:rsidRDefault="00AB6252" w:rsidP="0065770E">
                              <w:pPr>
                                <w:spacing w:before="20"/>
                                <w:ind w:left="20"/>
                                <w:rPr>
                                  <w:rFonts w:ascii="Mulish" w:hAnsi="Mulish"/>
                                  <w:color w:val="FFFFFF" w:themeColor="background1"/>
                                  <w:sz w:val="34"/>
                                </w:rPr>
                              </w:pPr>
                              <w:hyperlink w:anchor="_La_zone_de" w:history="1">
                                <w:r w:rsidRPr="00E97A25">
                                  <w:rPr>
                                    <w:rStyle w:val="Hyperlink"/>
                                    <w:rFonts w:ascii="Mulish" w:hAnsi="Mulish"/>
                                    <w:color w:val="FFFFFF" w:themeColor="background1"/>
                                    <w:sz w:val="34"/>
                                    <w:u w:val="none"/>
                                  </w:rPr>
                                  <w:t xml:space="preserve">La zone de chalandise</w:t>
                                </w:r>
                              </w:hyperlink>
                            </w:p>
                          </w:txbxContent>
                        </wps:txbx>
                        <wps:bodyPr rot="0" vert="horz" wrap="square" lIns="0" tIns="0" rIns="0" bIns="0" anchor="t" anchorCtr="0" upright="1">
                          <a:noAutofit/>
                        </wps:bodyPr>
                      </wps:wsp>
                    </wpg:wgp>
                  </a:graphicData>
                </a:graphic>
              </wp:inline>
            </w:drawing>
          </mc:Choice>
          <mc:Fallback>
            <w:pict>
              <v:group w14:anchorId="2118AD3B" id="Groupe 1" o:spid="_x0000_s1027" style="width:336.8pt;height:36.85pt;mso-position-horizontal-relative:char;mso-position-vertical-relative:line" coordsize="42773,467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0uiz7A0AAOJKAAAOAAAAZHJzL2Uyb0RvYy54bWzsXEuP28gRvgfIfyB0DJAd8U0OPF4k3rUR wEkW2MklN44eIyEaUSE1nvH++nzVD6pKUjUZ25tc1ochZVZXd9VX/fqqyTffvz7tok+rrt+2+7tZ /N18Fq32i3a53T/ezf5x//6P1Szqj81+2eza/epu9nnVz75/+/vfvXk53K6SdtPulqsugpJ9f/ty uJttjsfD7c1Nv9isnpr+u/aw2uPhuu2emiN+do83y655gfan3U0ynxc3L223PHTtYtX3+N8f7MPZ W6N/vV4tjn9fr/vVMdrdzdC2o/nbmb8P9Pfm7Zvm9rFrDpvtwjWj+YJWPDXbPSodVP3QHJvoudte qHraLrq2b9fH7xbt0027Xm8XK2MDrInnZ9Z86Nrng7Hl8fbl8TC4Ca4989MXq1387dOH7vDz4acO nng5PMIX5hfZ8rrunuiKVkavxmWfB5etXo/RAv+ZJWWZFvDsAs+yoqzr3Pp0sYHjL4otNj+GC974 am9EY4YftpFo9U9dtF0i4ubzPE3ruECc7ZsnRNiyXfSb5rB6JOdlBbWGSp8MtTDByo/t4l89Hpuq +POhNlTy8PLXdgm1zfOxNQh/G6+k8Nssgs/K4uQx75sCLrUeLdOSDFC9gk7Tn+Ki/7q4+JncZsKt J3c5D6dZmtdVXqTnDs5M014ORpgiiBzbc6+yJyTWQ2bUn3AMbLeOyWwo+VjT3dLcLp7744dVa+K1 +fSxP8Jr6I1L3NkbFx33CNX10w59/A83UZEWZfQSGb1O3ovFTIwgijaRw4K0eqmESaVFpeiC54Yq dV0Zk0rqTNGVM6mynCfX2wUPDjUmSa7oQgAOUmWZZNd1oWMNUnGRKLpqJlWWeXVdV8y9H881h8XC +9U8VbRx9xep0rJYuL/KS0WZ9L+mTPi/TuaKMg6AGmLC/3VVK7o4AHOtXdz/1RzOuB6v3P9auxLu /SpOFSwT7v2kVhqWcO9XyVzxfsK9r0KZcO9XSaF4LOHe16Ms4f6vUi3+E+5/vQMkAoFUa1vKEdC7 ZiowyLQekEoMtEEjFSBkmqUpByEwnAkUslQZg2gKGwaOwEiLGe4kV+nqOAxFlsVKwKUCB9XWjONQ 5LGmLpsGRMaBKPJSG4wygYQaJRlHoigSbaDMBBRqCGMVdHJxgelO8R1m9JOc3r8yAUWJPn19Ds0E FGrfzwUUpWpsLqBQx6VcQIGVlNK6XEChDpm5gCLQOg5FqY7muYBC913OoSjViSYXUOjI5hyKUp0E aSF/6rN63BUcilKdoAsBhd4raG05VKuvHgoBhd5nCwGFurApBBT6iFIIKPQ1l4BCX1kWAgp1aVly KOZRMce/qMhzDKtnS9WSgxGW5HiEJTkiYUkOSliSwxKW5MiEJTk2YUkOT1iSAxSUrCZjVE3GqJqM UTUZo2oyRtVkjKrJGFWTMaomY1RNxqiejFE9GaN6Mkb1ZIzqyRiBLziNlsH4rCdjVE/GqJ6MUT0Z I5A4U02K55NRiueTYYrnk3GK50GgwNQMpEOz8TzE4nXviAjcRQ1xo/cY4ImZOLQ9sWTES4D0uI8d 3QM5esrEYyEO00g8VcUTIY42k7jh5tDES+2pEEfckLjnni7FMyGOkCDxWm1MLsSJBSB5bPMtt3Wp v5AFnLXYymsFSlnA2RvrBleygLM41k2uZQFnc6wajcmB45s4o7G7VmzAHCEKOKOxg9YKSIxpD01u xS5ZKyBRpn2yKaAajYlDNMkZjb2uVoNEmna7VAO2s1oBiTRtaE0B3WiJNO1ZTQHdaIk0bUtNAd1o iXTqjMbGUrEBUwz3Em0tqQZsHbUCEmnaPJoCqtGYcEQNzmhs/7QaJNK0ATQ1qEZj+hE1OKOxhdNq kEjTJo5qwCZNKyCRpm2aKaAbLZGmjZgpoBstkaatlimgGy2Rps2UKaAaTRMVdxPtl6gE9kOK1TRf iRLObGx51BISbNr1mDpUu2n2EnU4w7FxUeuQcFP2xNQhLLcThZu4OqTSzpNo3SxCEu2BasFE1hxp vvO30cvdzBL2GyQ5QPLQg6f20+q+NSJHmvWIFjI1m0Qc6jsJ7PZcEGyUkPNP/fVg1IE2N1Lebv/U X50U0YiwdhjF/GN/tWKg+ozYgJR/7K9ObG5bBp7Reds/91crR3tcVEpaLSj+sb+6xmHRRG0bBnH/ 2F+tmPUa2RtSZqOTfBeSsroyUFMhKeI30bA8DrffmZmX4ZaRt0hdMRWEEX3kL9JXjqAwRMhIvT7e Tvk3739/9ai6AB4VBL9gWzhSM3GRk0whltH6cMQ3xB9awbGq0V+N4Bh6BXgrKzgWDeDLjOBYdNmR AgCOBWvhNY7F/tDGsa5EfKhp41jXHPw42tUHZMJdaoB6DJchdoI99GIw9aG62LX9yvZtGqRNOnkY rWmQZ7nTvt1tl++3ux0N0uYUxurdros+NTg/0SwWq/3RT3VCcmd2K/uWSvpRxCTWbdaXUvD97UO7 /IwMcNfaUxg4NYKbTdv9MotecALjbtb/+7npVrNo95c9Utl1nNFS6mh+ZHlJK+iOP3ngT5r9Aqru ZscZ9ld0++5oj3k8H7rt4wY12Yl43/4Jmfz1lhLESPz7VrkfyKbbtv76afUyi4uips4uzy2AXUfT vnVavapLO50hAX2WVseOFo2g8xunQcwfcuChMT2tXlI2xaiFJTxfjnpOPK9KfaKhgxQlPK9pQpcd ZKbl1DVNnE3R009YUg31Fap9GBUHKV0XhsRBqswoO3/NQs6eVGoeS2TUq1hTJjLqlZpPxHB+alpV UmLnWtNESr1Ss1gxVmODoTXyhIo2gYCaxIo5BLXeNoGBmiOOOQhYpKsRK2BQc1g0Ng2mYj2u2fol uXUgoMWuzK6rOSyRXQ+1jiOh57DO8uuq70SCXc9hiQS7DiwmyZOL9RSWSLDrQScS7HoGSyTY9Q4h Eux6Aksk2PXOmgoY1PyVSLDr44jIr+tHhojmGCJYH+FEej0w8PL+EOSoae4Z6g1L8sEpLMlnh7Ak H6LCkhyUsCQfqMKSfKwKS3J0wpK8mwQlRd49LDkZI5F8D+ucjJHIwId1TsZIpOHDOidjJHLxYZ1B jLAin5hCwPLYcCkTUwjoalzcrgf1FAJoSS5uqRU9hQD+gIs7DspTMRcUP464cHHENxagegoBVCcX H08hgPIUBZy1egoBh19EAWevnkLAQl0UcBbrKQSQqaKAs1lPIaCH8gLjKQSwr6KAM1pPIaC/igLO 6IF9uoANp2ZEAWc0pnq77bssIHF2fMD9sOW9LCCRHk8hoC/zJo2nEHC2RhRwRmPa1WyQSI+nEHDc RtTgkJYphK+mV83SPArRq3Q0BN1qjF3FZM2kPG3gr5bpsjKnHaJ/6q+OD3M1jslhuWLqLIc48Hr8 1erDIsnKjfB6WJoZuWKEC8OC0MqN1ItlqJEbY8Jo52AFR5gwWnUbwTEmjFb7RnCMCRs0jjFhQxvH mDBv9BgR5p04xoMNoIRpMI/xCCRDyIRJsLOQ9+H0bTkwb9BvHNjEN5mUV0twcrCuKsqinXFgJg/1 rTmwOqEdKfFcFXbEhpryr5ak9NIJUWB0Y2eBr6LA4oq4E6dMY8BwHJ7eH7gihaFi2BMlBXETV4T4 ArqKq+K6Kkxug6oU7ytcVcXXzVUMSupqq+CikyqtVXy5XM21VvHtTFoSa3XFQL5KruYxvdNwRUow YKnWLEGAlTUYlevKuOdVdwn+q6wqTRn3vQojzXCDW0twc0rLuPf18OLuR5grSEr2K6b3Bq55lgOg t0xwX7mCpSC+dJeJl0q0dgnWS8dSsF5K4FPacHC+HmOS8VLcJeguPfQF3aW6i7te75GC7Io1fwmu Sx8pBNelRpiguvQRTFBdwc2wYLvCkrwLhCV5NwhL8pEoLMkhCUrSAm4IqrDkZGJFvGAS1snnhbAk H5/CkrybhCUnYyReNgnrnIwRdtgTPR8mv6ZTMIhzvtOzS/d7nyO92Nwi2Lm43RLoFAx2mlzcbVTV fao7ZeOPlAIKrGj0U5ygfLl2t0kVR4D4CVTsXrn4BApG0heUXKL2BCgYSV9Q/sgUUA0+o6goRWQK qGzEGUlF86ApoBp9RlONUzBnRBVNaFSDTsGcEVXjpzjPiKrxU5xnRNU4BXNGVE2gYCTS1ymYr+Y7 aIlCdAddKRJPh8UsWYA5yzgbC0q3hj9J+H2glcRizEoOB/f8c3+1clgBWjlc7a7AP/dXJ+f0kd6g HFpG4RDjTYegnNMXD+yjr89fZftyb7B/7K/S3BFt3n9hW7HMsDaE60STyNKRlnldIy2zKIx5zSkb A8G1jLANYeDtxJYiLHcRdd75/xPOgc5Z2sMx1CUEIdF3jw/D4Z335p+zRIjhOxn7JTzR3G5WzfJH d39stjt7j35Lx3vMYRn6hMNvh3kw+jhuwn0jA28tp0le0PtLlsj4uN2vcHQCJ8PhWCf7bm8/kYFF gfj2iPlKhn1IkpO+klHn7kg33s834dnceiojpreTiMqI8UKBDXBPZRw6+5GMiG7uZjs00gyk/mQP kPYiFA7DcS4KgP9vnJEd5BxzPst8r8V8p8b69lc/q1XPywy7fFpeWHj/iW8ZRctVdITTgbMZCR3K 9CGU6Pj65xbHm+1y5qs/iZLkGV7+NMMpdvRYuZrO6vFOkyQpaB9LmCd1kWMFEoSdTnJPhl3EwfWR 4Pj68Gq/xeOD/b886AfT7CE/3NgDfrixh/tw8w0P9pnAwYeUEEzg5OxHn+hLTfy3CbTTp6ne/gcA AP//AwBQSwMEFAAGAAgAAAAhAEue7A/cAAAABAEAAA8AAABkcnMvZG93bnJldi54bWxMj0FLw0AQ he+C/2EZwZvdxGBSYjalFPVUBFtBeptmp0lodjZkt0n671296GXg8R7vfVOsZtOJkQbXWlYQLyIQ xJXVLdcKPvevD0sQziNr7CyTgis5WJW3NwXm2k78QePO1yKUsMtRQeN9n0vpqoYMuoXtiYN3soNB H+RQSz3gFMpNJx+jKJUGWw4LDfa0aag67y5GwduE0zqJX8bt+bS5HvZP71/bmJS6v5vXzyA8zf4v DD/4AR3KwHS0F9ZOdArCI/73Bi/NkhTEUUGWZCDLQv6HL78BAAD//wMAUEsBAi0AFAAGAAgAAAAh ALaDOJL+AAAA4QEAABMAAAAAAAAAAAAAAAAAAAAAAFtDb250ZW50X1R5cGVzXS54bWxQSwECLQAU AAYACAAAACEAOP0h/9YAAACUAQAACwAAAAAAAAAAAAAAAAAvAQAAX3JlbHMvLnJlbHNQSwECLQAU AAYACAAAACEAD9Los+wNAADiSgAADgAAAAAAAAAAAAAAAAAuAgAAZHJzL2Uyb0RvYy54bWxQSwEC LQAUAAYACAAAACEAS57sD9wAAAAEAQAADwAAAAAAAAAAAAAAAABGEAAAZHJzL2Rvd25yZXYueG1s UEsFBgAAAAAEAAQA8wAAAE8RAAAAAA== ">
                <v:group id="docshapegroup46" o:spid="_x0000_s1028" style="position:absolute;width:42773;height:4679" coordorigin="3277,7695" coordsize="6736,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MXCpezAAAAOMAAAAPAAAAZHJzL2Rvd25yZXYueG1sRI9BS8NA EIXvgv9hGcGb3Y2hRWO3pRQVD0WwFUpvQ3aahGZnQ3ZN0n/vHASPM+/Ne98s15Nv1UB9bAJbyGYG FHEZXMOVhe/D28MTqJiQHbaBycKVIqxXtzdLLFwY+YuGfaqUhHAs0EKdUldoHcuaPMZZ6IhFO4fe Y5Kxr7TrcZRw3+pHYxbaY8PSUGNH25rKy/7HW3gfcdzk2euwu5y319Nh/nncZWTt/d20eQGVaEr/ 5r/rDyf4xszz/DlbCLT8JAvQq18AAAD//wMAUEsBAi0AFAAGAAgAAAAhANvh9svuAAAAhQEAABMA AAAAAAAAAAAAAAAAAAAAAFtDb250ZW50X1R5cGVzXS54bWxQSwECLQAUAAYACAAAACEAWvQsW78A AAAVAQAACwAAAAAAAAAAAAAAAAAfAQAAX3JlbHMvLnJlbHNQSwECLQAUAAYACAAAACEAjFwqXswA AADjAAAADwAAAAAAAAAAAAAAAAAHAgAAZHJzL2Rvd25yZXYueG1sUEsFBgAAAAADAAMAtwAAAAAD AAAAAA== ">
                  <v:shape id="2137906959" o:spid="_x0000_s1029" style="position:absolute;left:3276;top:7694;width:6736;height:737;visibility:visible;mso-wrap-style:square;v-text-anchor:top" coordsize="6736,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l5KtzAAAAOIAAAAPAAAAZHJzL2Rvd25yZXYueG1sRI9Ra8JA EITfC/6HY4W+1YumsTH1lCINFAqC1h+w5NYkNreX5q5J6q/vFQo+DrPzzc56O5pG9NS52rKC+SwC QVxYXXOp4PSRP6QgnEfW2FgmBT/kYLuZ3K0x03bgA/VHX4oAYZehgsr7NpPSFRUZdDPbEgfvbDuD PsiulLrDIcBNIxdRtJQGaw4NFba0q6j4PH6b8Eb/le+GpFxcL/nrPD27p/318q7U/XR8eQbhafS3 4//0m1YQP8bJKk2WMfxNChyQm18AAAD//wMAUEsBAi0AFAAGAAgAAAAhANvh9svuAAAAhQEAABMA AAAAAAAAAAAAAAAAAAAAAFtDb250ZW50X1R5cGVzXS54bWxQSwECLQAUAAYACAAAACEAWvQsW78A AAAVAQAACwAAAAAAAAAAAAAAAAAfAQAAX3JlbHMvLnJlbHNQSwECLQAUAAYACAAAACEA/5eSrcwA AADiAAAADwAAAAAAAAAAAAAAAAAHAgAAZHJzL2Rvd25yZXYueG1sUEsFBgAAAAADAAMAtwAAAAAD AAAAAA== " path="m6367,l368,,294,7,225,29,162,63r-54,45l63,162,29,225,7,294,,368r7,75l29,512r34,62l108,629r54,45l225,708r69,21l368,737r5999,l6441,729r70,-21l6573,674r55,-45l6673,574r34,-62l6728,443r8,-75l6728,294r-21,-69l6673,162r-45,-54l6573,63,6511,29,6441,7,6367,xe" fillcolor="#4dc0ef [3204]" stroked="f">
                    <v:path arrowok="t" o:connecttype="custom" o:connectlocs="6367,7695;368,7695;294,7702;225,7724;162,7758;108,7803;63,7857;29,7920;7,7989;0,8063;7,8138;29,8207;63,8269;108,8324;162,8369;225,8403;294,8424;368,8432;6367,8432;6441,8424;6511,8403;6573,8369;6628,8324;6673,8269;6707,8207;6728,8138;6736,8063;6728,7989;6707,7920;6673,7857;6628,7803;6573,7758;6511,7724;6441,7702;6367,7695" o:connectangles="0,0,0,0,0,0,0,0,0,0,0,0,0,0,0,0,0,0,0,0,0,0,0,0,0,0,0,0,0,0,0,0,0,0,0"/>
                  </v:shape>
                  <v:shape id="2137906960" o:spid="_x0000_s1030" style="position:absolute;left:8972;top:7694;width:1041;height:737;visibility:visible;mso-wrap-style:square;v-text-anchor:top" coordsize="1041,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82KEygAAAOIAAAAPAAAAZHJzL2Rvd25yZXYueG1sRI/RasJA FETfhf7Dcgt9kbrZWlKNriItUn2qVT/gkr0mwezdkF1N/Hu3UPBxmJkzzHzZ21pcqfWVYw1qlIAg zp2puNBwPKxfJyB8QDZYOyYNN/KwXDwN5pgZ1/EvXfehEBHCPkMNZQhNJqXPS7LoR64hjt7JtRZD lG0hTYtdhNtaviVJKi1WHBdKbOizpPy8v1gNOzn8aVR92U6+3PD8veFuuuKd1i/P/WoGIlAfHuH/ 9sZoGH+8qzSdKgV/l+IdkIs7AAAA//8DAFBLAQItABQABgAIAAAAIQDb4fbL7gAAAIUBAAATAAAA AAAAAAAAAAAAAAAAAABbQ29udGVudF9UeXBlc10ueG1sUEsBAi0AFAAGAAgAAAAhAFr0LFu/AAAA FQEAAAsAAAAAAAAAAAAAAAAAHwEAAF9yZWxzLy5yZWxzUEsBAi0AFAAGAAgAAAAhAD7zYoTKAAAA 4gAAAA8AAAAAAAAAAAAAAAAABwIAAGRycy9kb3ducmV2LnhtbFBLBQYAAAAAAwADALcAAAD+AgAA AAA= " path="m671,l,,,737r671,l745,729r70,-21l877,674r55,-45l977,574r34,-62l1032,443r8,-75l1032,294r-21,-69l977,162,932,108,877,63,815,29,745,7,671,xe" fillcolor="#646cbb [3206]" stroked="f">
                    <v:path arrowok="t" o:connecttype="custom" o:connectlocs="671,7695;0,7695;0,8432;671,8432;745,8424;815,8403;877,8369;932,8324;977,8269;1011,8207;1032,8138;1040,8063;1032,7989;1011,7920;977,7857;932,7803;877,7758;815,7724;745,7702;671,7695" o:connectangles="0,0,0,0,0,0,0,0,0,0,0,0,0,0,0,0,0,0,0,0"/>
                  </v:shape>
                  <v:shape id="2137906961" o:spid="_x0000_s1031" style="position:absolute;left:9227;top:7824;width:376;height:376;visibility:visible;mso-wrap-style:square;v-text-anchor:top" coordsize="376,37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Uyae5yAAAAOIAAAAPAAAAZHJzL2Rvd25yZXYueG1sRI/LbsIw EEX3lfgHayp1VxyKFNKAQfRBBcsE1PUoHpKo8TiJXXD/vl4gsby6L53VJphOXGh0rWUFs2kCgriy uuVawem4e85AOI+ssbNMCv7IwWY9eVhhru2VC7qUvhZxhF2OChrv+1xKVzVk0E1tTxy9sx0N+ijH WuoRr3HcdPIlSVJpsOX40GBP7w1VP+WvUWAPRTHoxe4j+P3s9NmFr+HNfCv19Bi2SxCegr+Hb+29 VjDPkvlrlqURIiJFHJDrfwAAAP//AwBQSwECLQAUAAYACAAAACEA2+H2y+4AAACFAQAAEwAAAAAA AAAAAAAAAAAAAAAAW0NvbnRlbnRfVHlwZXNdLnhtbFBLAQItABQABgAIAAAAIQBa9CxbvwAAABUB AAALAAAAAAAAAAAAAAAAAB8BAABfcmVscy8ucmVsc1BLAQItABQABgAIAAAAIQCUyae5yAAAAOIA AAAPAAAAAAAAAAAAAAAAAAcCAABkcnMvZG93bnJldi54bWxQSwUGAAAAAAMAAwC3AAAA/AIAAAAA " path="m187,375r74,-14l320,320r41,-59l375,188,361,115,320,55,261,15,187,,114,15,55,55,14,115,,188r14,73l55,320r59,41l187,375xe" fillcolor="#646cbb [3206]" strokecolor="white" strokeweight="3.6pt">
                    <v:path arrowok="t" o:connecttype="custom" o:connectlocs="187,8200;261,8186;320,8145;361,8086;375,8013;361,7940;320,7880;261,7840;187,7825;114,7840;55,7880;14,7940;0,8013;14,8086;55,8145;114,8186;187,8200" o:connectangles="0,0,0,0,0,0,0,0,0,0,0,0,0,0,0,0,0"/>
                  </v:shape>
                  <v:line id="Line 1090" o:spid="_x0000_s1032" style="position:absolute;visibility:visible;mso-wrap-style:square" from="9546,8131" to="9738,8312"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BW5WAyAAAAOIAAAAPAAAAZHJzL2Rvd25yZXYueG1sRE9Na8JA EL0L/Q/LFHrTjUkrIbqKtBRa7MVUBG9DdkyC2dk0u8bk37sHocfH+15tBtOInjpXW1Ywn0UgiAur ay4VHH4/pykI55E1NpZJwUgONuunyQozbW+8pz73pQgh7DJUUHnfZlK6oiKDbmZb4sCdbWfQB9iV Und4C+GmkXEULaTBmkNDhS29V1Rc8qtRcPz7OKXp/ud7F237cdzlSX89Jkq9PA/bJQhPg/8XP9xf WsFrEifx2yINm8OlcAfk+g4AAP//AwBQSwECLQAUAAYACAAAACEA2+H2y+4AAACFAQAAEwAAAAAA AAAAAAAAAAAAAAAAW0NvbnRlbnRfVHlwZXNdLnhtbFBLAQItABQABgAIAAAAIQBa9CxbvwAAABUB AAALAAAAAAAAAAAAAAAAAB8BAABfcmVscy8ucmVsc1BLAQItABQABgAIAAAAIQDBW5WAyAAAAOIA AAAPAAAAAAAAAAAAAAAAAAcCAABkcnMvZG93bnJldi54bWxQSwUGAAAAAAMAAwC3AAAA/AIAAAAA " strokecolor="white" strokeweight="3.6pt">
                    <o:lock v:ext="edit" shapetype="f"/>
                  </v:line>
                </v:group>
                <v:shapetype id="_x0000_t202" coordsize="21600,21600" o:spt="202" path="m,l,21600r21600,l21600,xe">
                  <v:stroke joinstyle="miter"/>
                  <v:path gradientshapeok="t" o:connecttype="rect"/>
                </v:shapetype>
                <v:shape id="2137906962" o:spid="_x0000_s1033" type="#_x0000_t202" style="position:absolute;left:2540;top:825;width:32226;height:2965;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A9BNGygAAAOIAAAAPAAAAZHJzL2Rvd25yZXYueG1sRI9BS8NA FITvgv9heYI3u9tSYpp2W0qxIAhiGg8eX7OvydLs25hd2/jvXUHwOMzMN8xqM7pOXGgI1rOG6USB IK69sdxoeK/2DzmIEJENdp5JwzcF2Kxvb1ZYGH/lki6H2IgE4VCghjbGvpAy1C05DBPfEyfv5AeH McmhkWbAa4K7Ts6UyqRDy2mhxZ52LdXnw5fTsP3g8sl+vh7fylNpq2qh+CU7a31/N26XICKN8T/8 1342GhbqcZ7naprB76V0B+T6BwAA//8DAFBLAQItABQABgAIAAAAIQDb4fbL7gAAAIUBAAATAAAA AAAAAAAAAAAAAAAAAABbQ29udGVudF9UeXBlc10ueG1sUEsBAi0AFAAGAAgAAAAhAFr0LFu/AAAA FQEAAAsAAAAAAAAAAAAAAAAAHwEAAF9yZWxzLy5yZWxzUEsBAi0AFAAGAAgAAAAhAMD0E0bKAAAA 4gAAAA8AAAAAAAAAAAAAAAAABwIAAGRycy9kb3ducmV2LnhtbFBLBQYAAAAAAwADALcAAAD+AgAA AAA= " filled="f" stroked="f">
                  <v:textbox inset="0,0,0,0">
                    <w:txbxContent>
                      <w:p w14:paraId="1779F376" w14:textId="4DF2B8C8" w:rsidR="0065770E" w:rsidRPr="00E97A25" w:rsidRDefault="00AB6252" w:rsidP="0065770E">
                        <w:pPr>
                          <w:spacing w:before="20"/>
                          <w:ind w:left="20"/>
                          <w:rPr>
                            <w:rFonts w:ascii="Mulish" w:hAnsi="Mulish"/>
                            <w:color w:val="FFFFFF" w:themeColor="background1"/>
                            <w:sz w:val="34"/>
                          </w:rPr>
                        </w:pPr>
                        <w:hyperlink w:anchor="_La_zone_de" w:history="1">
                          <w:r w:rsidRPr="00E97A25">
                            <w:rPr>
                              <w:rStyle w:val="Hyperlink"/>
                              <w:rFonts w:ascii="Mulish" w:hAnsi="Mulish"/>
                              <w:color w:val="FFFFFF" w:themeColor="background1"/>
                              <w:sz w:val="34"/>
                              <w:u w:val="none"/>
                            </w:rPr>
                            <w:t xml:space="preserve">La zone de chalandise</w:t>
                          </w:r>
                        </w:hyperlink>
                      </w:p>
                    </w:txbxContent>
                  </v:textbox>
                </v:shape>
                <w10:anchorlock/>
              </v:group>
            </w:pict>
          </mc:Fallback>
        </mc:AlternateContent>
      </w:r>
    </w:p>
    <w:p w14:paraId="27668601" w14:textId="4F4B458E" w:rsidR="008202B4" w:rsidRPr="00AC17A4" w:rsidRDefault="008202B4" w:rsidP="008202B4">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761664" behindDoc="0" locked="0" layoutInCell="1" allowOverlap="1" wp14:anchorId="5AB5A48A" wp14:editId="37367613">
                <wp:simplePos x="0" y="0"/>
                <wp:positionH relativeFrom="column">
                  <wp:posOffset>488950</wp:posOffset>
                </wp:positionH>
                <wp:positionV relativeFrom="paragraph">
                  <wp:posOffset>42545</wp:posOffset>
                </wp:positionV>
                <wp:extent cx="203200" cy="203200"/>
                <wp:effectExtent l="0" t="0" r="25400" b="6350"/>
                <wp:wrapNone/>
                <wp:docPr id="2137906963"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1796617380"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219625486" name="Groupe 16"/>
                        <wpg:cNvGrpSpPr/>
                        <wpg:grpSpPr>
                          <a:xfrm>
                            <a:off x="96779" y="126815"/>
                            <a:ext cx="233707" cy="161924"/>
                            <a:chOff x="0" y="0"/>
                            <a:chExt cx="233707" cy="161924"/>
                          </a:xfrm>
                          <a:solidFill>
                            <a:schemeClr val="accent1"/>
                          </a:solidFill>
                        </wpg:grpSpPr>
                        <wps:wsp>
                          <wps:cNvPr id="735345726"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7335214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28500F7" id="Groupe 17" o:spid="_x0000_s1026" style="position:absolute;margin-left:38.5pt;margin-top:3.35pt;width:16pt;height:16pt;z-index:251761664;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UwNi0AcAANQnAAAOAAAAZHJzL2Uyb0RvYy54bWzsWt1u2zYUvh+wdxB0OaC1qX8ZdYqsXYoB RVegHdpdMrIcG5BFTVLitE/TZ9mT7fCQkg4tz5QbYBuC3CSUyI/nh4eH36H84uX9rnDu8rrZinLp sudz18nLTKy25c3S/f3j1bPEdZqWlyteiDJful/yxn158eMPL/bVIvfERhSrvHZgkrJZ7Kulu2nb ajGbNdkm3/HmuajyEjrXot7xFh7rm9mq5nuYfVfMvPk8mu1FvapqkeVNA29fq073Audfr/Os/W29 bvLWKZYu6Nbi3xr/Xsu/s4sXfHFT82qzzbQa/Du02PFtCUL7qV7zlju39XY01W6b1aIR6/Z5JnYz sV5vsxxtAGvY/MCaN7W4rdCWm8X+purdBK498NN3T5u9u3tTVx+q9zV4Yl/dgC/wSdpyv6538j9o 6dyjy770LsvvWyeDl97ch2VwnQy6dBtdmm3A7yNUtvlF4wKWsg6n24CbdUJnhir7CoKjGexvHmb/ hw2vcnRrswD739fOdgWxG6dRxGI/AWtKvoNYvYKoy51ie13nf31bODIIc4f5MmakRgDt/dYsGnDh VKdZjOeL7LZp3+QCvc/v3jYt+vRmBS0MspXWMBNl2Wzb/DPovN4VELk/zRxvnobh3Nk7g18hLg8h f1CIn85DL3Q2pyGfGZGiITYpFKIVs0nxiJSJthiQJIztpvhUCCJslhgI5WKbJQEVMm1VKGTiqoTn S6EQFSXWtY+IFA2xeYxCJq59TKRMXHsKmVvNgOOo3yj2PUJHT7QgJQImWkAhR1YDkmK/8/mmSwbZ famzAbQcLo/bOZ5AlWhk3qWpAXJz9wjbXuVZQMlUYgHD9qVgdhYYdiUFe2eBYbtRMGZd8MQ0tWEX UXBwlmTYHBQcngWGmKfg6CwwhDIFx2eBIVYpODkLDCFIwSkFK6/rYKuBUUkuVSCXal0HuFTtOsCl riWGLyreyhjtms5+6epzyNn0Tdm7E3f5R4HjWhmwarOgHirxaR2Gcdnt9Tb7Of9KUT6kVckjQPsB BVrglPoNdqpxSsXDTi1abwxDylGZeFqiTDZPIxBPpx0U8uS5QvuIiX2f9K5VohYjDemBnZHqhewa KzP0nWniANQOJhYSZcYuJyYOnWMbC9HkOOWwumrJCF6HjVqVYZzpLb3QXuglKt0MqM5BXfjJEFHj iDGk80wXEWTqJwy3TCdSy5GLYgQHsa7Pw9bFV7OP5lJBPxKtXp9pi95AI+8MosduJbYMnf+40tAh MwNS/D5F4OiB6Tai2K6utkUhkwJWgPmronbuOOQbnmV52XZHiDGyKGWSSYHAQhnCoYZcF7zFo7AU cja12nXTvubNRs2GeLUzd0CfaxVjBZyIUHh0XF62rsXqC9QHtVCFY1NlV1uY6S1v2ve8Br4NnoPq F3o3ov7qOnuoJJdu8+ctr3PXKX4toVRJWRDAsBYfgjD24KGmPde0p7zdvRJgMJy8IA2bcnxbdM11 LXafoOi9lFKhi5cZyIYTvoU8rB5etfAMXVCxZPnlJbah3AS/vy0/VJmcHPMuWPLx/hOvK6eC5tJt oap7J7ryiC+60kMuXj9WIktxeduK9VbWJegx5Sf9AKUaqSVVk9RZHksjLwwSOCpVnYVlLlRWeFjK wu+MojSN4lgdXsyLEqbTbV+d+n48h1NVVqcsYqmHTAAyrqU69Y7iwA1dSYwBdDJUO6pERv4HRW3s h74Mud7Xx2tadMuZNW2Uep5Oer27PT/xtbv7c4p47UFlrWTrnhKAO/p0RcsCL0mgGujVOFICG/Ws AthE0HJWFhsnp4cDqa81VLa0mkAh1vmNilR6JrHOTyGTXETr0Yk2GBBdjJ/0E61Gpy0DReDUtqWg pag9kOjokZcgnp/KscdQjsFCQjX5gLpGZyNZ16j4lkfjQFQVNYVjWB4+Mh1JwgFChxHHqKwaH/kp Vn8docTnEQVUs/avpUEGmyxKWioRwtaRz26ACdNMnMVBoOp/k8NipkGrDrVEh6g6lBpszm4+aVnD nJ7HYvRUZzo8d3qQLKJxeKmGuvR9Fi8MPqOIU47ofd8DOtXUWo00Hi+5aXOmqx/Q1MqJ4Tq+57BP RPf/SXT/jY8TUez7ocfkhjz1cQL572Qix/wkCNV+1Vu8Y3JQTQVAq03eDPHa8d8HMbmAJQEwFSVj ApfD8RuoDwYCPyJ/BpfzArh7sEmgVG6SBMrN4ONVFNokUEA8T8IUWMppIyg9myRiDLCJMNjZFD9R AAvjOJC89LQZlJ5NWWw6fqIIStGmiKDjmR9DVWS1gn5YiOZxGNvWmwISuBj0rCLo94UpVtDxKsht S2F+W7Dvu9F4KgASwBP1fQzUF5nvqY9GEMrAWvuPRo/lS4Q+1oCw6wR2jLHLjYjmY2MKZ0/jSCGe MT81bvxZkjDFoUdduH8P5ZhEsWOliuzigYAAPEx0NdGNMZEaEUWBUgwU9I0bavitg+5K8CoOj+FD OUqi8oA5fydV03B5jqBmKntPUG1wDIt837w979057urXxhBk6mY+KQ2V97ESAxYV4eVcx+JJX+Az pq8IFW6Qh2eGNsyUYPoCTwr0BR4BB64wx/azq1hQju6GmEJGZmBgkVUbrED3kZ5eCjaOreZTQSLv 5B/LzftwzYz38fjTMbx40D9zk79No884avgx3sXfAAAA//8DAFBLAwQUAAYACAAAACEAsmTORN0A AAAHAQAADwAAAGRycy9kb3ducmV2LnhtbEyPQUvDQBSE74L/YXmCN7uJxabGvJRS1FMRbAXx9pq8 JqHZtyG7TdJ/7/akx2GGmW+y1WRaNXDvGisI8SwCxVLYspEK4Wv/9rAE5TxJSa0VRriwg1V+e5NR WtpRPnnY+UqFEnEpIdTed6nWrqjZkJvZjiV4R9sb8kH2lS57GkO5afVjFC20oUbCQk0db2ouTruz QXgfaVzP49dhezpuLj/7p4/vbcyI93fT+gWU58n/heGKH9AhD0wHe5bSqRYhScIVj7BIQF3t6Dno A8J8mYDOM/2fP/8FAAD//wMAUEsBAi0AFAAGAAgAAAAhALaDOJL+AAAA4QEAABMAAAAAAAAAAAAA AAAAAAAAAFtDb250ZW50X1R5cGVzXS54bWxQSwECLQAUAAYACAAAACEAOP0h/9YAAACUAQAACwAA AAAAAAAAAAAAAAAvAQAAX3JlbHMvLnJlbHNQSwECLQAUAAYACAAAACEATFMDYtAHAADUJwAADgAA AAAAAAAAAAAAAAAuAgAAZHJzL2Uyb0RvYy54bWxQSwECLQAUAAYACAAAACEAsmTORN0AAAAHAQAA DwAAAAAAAAAAAAAAAAAqCgAAZHJzL2Rvd25yZXYueG1sUEsFBgAAAAAEAAQA8wAAADQLAAAAAA== ">
                <v:shape id="2137906964"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hIMpYygAAAOMAAAAPAAAAZHJzL2Rvd25yZXYueG1sRI9BT8Mw DIXvSPyHyEjcWDomuq0smwBpEjfoQCBuVmOaiMapkrCVf48PSBxtP7/3vs1uCoM6Uso+soH5rAJF 3EXruTfw+rK/WoHKBdniEJkM/FCG3fb8bIONjSdu6XgovRITzg0acKWMjda5cxQwz+JILLfPmAIW GVOvbcKTmIdBX1dVrQN6lgSHIz046r4O38GAf0+Lm+z2/m1q1x/3T8+lrWwx5vJiursFVWgq/+K/ 70cr9Zfrup4vFyuhECZZgN7+AgAA//8DAFBLAQItABQABgAIAAAAIQDb4fbL7gAAAIUBAAATAAAA AAAAAAAAAAAAAAAAAABbQ29udGVudF9UeXBlc10ueG1sUEsBAi0AFAAGAAgAAAAhAFr0LFu/AAAA FQEAAAsAAAAAAAAAAAAAAAAAHwEAAF9yZWxzLy5yZWxzUEsBAi0AFAAGAAgAAAAhAOEgyljKAAAA 4wAAAA8AAAAAAAAAAAAAAAAABwIAAGRycy9kb3ducmV2LnhtbFBLBQYAAAAAAwADALcAAAD+AgAA 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otrjXyQAAAOMAAAAPAAAAZHJzL2Rvd25yZXYueG1sRE/NasJA EL4LfYdlCr3pJmkNmrqKSC0epFAtFG9DdkyC2dmQXZP49m6h4HG+/1msBlOLjlpXWVYQTyIQxLnV FRcKfo7b8QyE88gaa8uk4EYOVsun0QIzbXv+pu7gCxFC2GWooPS+yaR0eUkG3cQ2xIE729agD2db SN1iH8JNLZMoSqXBikNDiQ1tSsovh6tR8Nljv36NP7r95by5nY7Tr999TEq9PA/rdxCeBv8Q/7t3 OsxP4nmaTN9mKfz9FACQyzsAAAD//wMAUEsBAi0AFAAGAAgAAAAhANvh9svuAAAAhQEAABMAAAAA AAAAAAAAAAAAAAAAAFtDb250ZW50X1R5cGVzXS54bWxQSwECLQAUAAYACAAAACEAWvQsW78AAAAV AQAACwAAAAAAAAAAAAAAAAAfAQAAX3JlbHMvLnJlbHNQSwECLQAUAAYACAAAACEAaLa418kAAADj AAAADwAAAAAAAAAAAAAAAAAHAgAAZHJzL2Rvd25yZXYueG1sUEsFBgAAAAADAAMAtwAAAP0CAAAA AA== ">
                  <v:shape id="2137906965"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Bp5/tywAAAOIAAAAPAAAAZHJzL2Rvd25yZXYueG1sRI9BS8NA FITvQv/D8gRvdmNr2hq7LSJIFDzUqjm/Zl+T1OzbkH228d+7gtDjMDPfMMv14Fp1pD40ng3cjBNQ xKW3DVcGPt6frheggiBbbD2TgR8KsF6NLpaYWX/iNzpupVIRwiFDA7VIl2kdypochrHviKO3971D ibKvtO3xFOGu1ZMkmWmHDceFGjt6rKn82n47A8Whu9vJLl/sX+UlSYtN/tkWuTFXl8PDPSihQc7h //azNTCfptPbdD6Zwd+leAf06hcAAP//AwBQSwECLQAUAAYACAAAACEA2+H2y+4AAACFAQAAEwAA AAAAAAAAAAAAAAAAAAAAW0NvbnRlbnRfVHlwZXNdLnhtbFBLAQItABQABgAIAAAAIQBa9CxbvwAA ABUBAAALAAAAAAAAAAAAAAAAAB8BAABfcmVscy8ucmVsc1BLAQItABQABgAIAAAAIQCBp5/tywAA AOIAAAAPAAAAAAAAAAAAAAAAAAcCAABkcnMvZG93bnJldi54bWxQSwUGAAAAAAMAAwC3AAAA/wIA 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66"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ixTA6yQAAAOMAAAAPAAAAZHJzL2Rvd25yZXYueG1sRE9fS8Mw EH8X/A7hBr6IS9u5TeqyIYLi05idTHw7mltTlly6Jm7dtzeC4OP9/t9iNTgrTtSH1rOCfJyBIK69 brlR8LF9uXsAESKyRuuZFFwowGp5fbXAUvszv9Opio1IIRxKVGBi7EopQ23IYRj7jjhxe987jOns G6l7PKdwZ2WRZTPpsOXUYLCjZ0P1ofp2Cnavmor11/pTm+NxUx1uW7uxF6VuRsPTI4hIQ/wX/7nf dJo/m08m0yK/z+H3pwSAXP4AAAD//wMAUEsBAi0AFAAGAAgAAAAhANvh9svuAAAAhQEAABMAAAAA AAAAAAAAAAAAAAAAAFtDb250ZW50X1R5cGVzXS54bWxQSwECLQAUAAYACAAAACEAWvQsW78AAAAV AQAACwAAAAAAAAAAAAAAAAAfAQAAX3JlbHMvLnJlbHNQSwECLQAUAAYACAAAACEAosUwOskAAADj AAAADwAAAAAAAAAAAAAAAAAHAgAAZHJzL2Rvd25yZXYueG1sUEsFBgAAAAADAAMAtwAAAP0CAAAA 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133E98">
        <w:rPr>
          <w:rFonts w:ascii="Mulish" w:hAnsi="Mulish"/>
          <w:color w:val="1F1735"/>
          <w:sz w:val="32"/>
          <w:szCs w:val="32"/>
        </w:rPr>
        <w:t xml:space="preserve">Situation géographique</w:t>
      </w:r>
    </w:p>
    <w:p w14:paraId="43368B19" w14:textId="25462D2D" w:rsidR="00C02253" w:rsidRPr="00AC17A4" w:rsidRDefault="008202B4" w:rsidP="008202B4">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757568" behindDoc="0" locked="0" layoutInCell="1" allowOverlap="1" wp14:anchorId="4F96D97B" wp14:editId="3F5C7984">
                <wp:simplePos x="0" y="0"/>
                <wp:positionH relativeFrom="column">
                  <wp:posOffset>480060</wp:posOffset>
                </wp:positionH>
                <wp:positionV relativeFrom="paragraph">
                  <wp:posOffset>19050</wp:posOffset>
                </wp:positionV>
                <wp:extent cx="203200" cy="203200"/>
                <wp:effectExtent l="0" t="0" r="25400" b="6350"/>
                <wp:wrapNone/>
                <wp:docPr id="2137906967"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1878062525"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595875683" name="Groupe 16"/>
                        <wpg:cNvGrpSpPr/>
                        <wpg:grpSpPr>
                          <a:xfrm>
                            <a:off x="96779" y="126815"/>
                            <a:ext cx="233707" cy="161924"/>
                            <a:chOff x="0" y="0"/>
                            <a:chExt cx="233707" cy="161924"/>
                          </a:xfrm>
                          <a:solidFill>
                            <a:schemeClr val="accent1"/>
                          </a:solidFill>
                        </wpg:grpSpPr>
                        <wps:wsp>
                          <wps:cNvPr id="1487447128"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12081852"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8A5F09C" id="Groupe 17" o:spid="_x0000_s1026" style="position:absolute;margin-left:37.8pt;margin-top:1.5pt;width:16pt;height:16pt;z-index:251757568;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c9dl50gcAANQnAAAOAAAAZHJzL2Uyb0RvYy54bWzsWttu3DYQfS/QfxD0WCBZ3S+LrAM3qYMC QRogKZI+ylqtdwGtpEqy18nX5Fv6ZT0cUtLQclfaGGgLwy82JfJwLhwOz1D74uXtPjdusrrZlcXK tJ9bppEVabneFVcr8/ePF88i02japFgneVlkK/NL1pgvz3784cWhWmZOuS3zdVYbmKRolodqZW7b tlouFk26zfZJ87yssgKdm7LeJy0e66vFuk4OmH2fLxzLChaHsl5XdZlmTYO3r2WneUbzbzZZ2v62 2TRZa+QrE7q19Lemv5fi7+LsRbK8qpNqu0uVGsl3aLFPdgWE9lO9TtrEuK53o6n2u7Qum3LTPk/L /aLcbHZpRjbAGtu6Y82buryuyJar5eGq6t0E197x03dPm767eVNXH6r3NTxxqK7gC3oSttxu6r34 Dy2NW3LZl95l2W1rpHjpWC6WwTRSdKk2uTTdwu8jVLr9ReE8O7Y7nGoDt+iELjRVDhWCoxnsbx5m /4dtUmXk1mYJ+9/Xxm6N2I3CyAoc3/FNo0j2iNULRF1m5LvLOvvr29IQQZgZtitiRmgEaO+3ZtnA hXOdNmF8skyvm/ZNVpL3k5u3TUs+vVqjRUG2VhqmZVE0uzb7jBXY7HNE7k8Lw7Fi37eMgzH4FXF5 F/IHh7ixBbuN7XHIZ5tJUZApKRyiFJuS4jApM23RIJEfTpviciGEmLJEQ0gXT1nicSHzVoVDZq4K 4vXUtecQGSWTax8wKQoy5TEOmbn2IZMyc+05xJo0A8dR76zpPcJHz7QgZgJmWsAh96wGkmK/85Nt lwzS20JlA7SMRBy3Fp1AVdmIvMtTA3Jz94htL/MsUCKVTICxfTnYPgmMXcnBzklgbDcOpqwLT8xT G7uIg72TJGNzcLB/Ehgxz8HBSWCEMgeHJ4ERqxwcnQRGCHJwzMHS6yrYajAqwaVy4lKtaYBL1aYB LnUpMMmySloRo13TOKxMdQ4Z274pevflTfaxpHGtCFi5WUgPmfiUDsO49Ppyl/6cfeUoF2lV8Aho P6CgBU2p3lCnHCdVvNupRKuNoUm5VyadliTTtuIA4vm0g0KOOFd4HzOx7xPenZSoxAhDemBnpHwh usbKDH0nmjgAlYOZhUyZscuZiUPn2Ma8bDKaclhduWQMr8JGrsowTveWWmjQtkimmwHVOagLPxEi chwzhnWe6CKGjN3Ipi3TiVRyxKJowcGs6/Pw5OLL2UdzyaAfiZavT7RFbaCRdwbRY7cyW4bOf1xp dIjMQBS/TxE0emC6TZnv1he7PBdJgSrA7FVeGzcJ8k2SplnRdkeINjIvRJKJibinCWrITZ60dBQW pZhNrnbdtK+TZitnI7zcmXvQ51rGWI4TEYVHx+VF67Jcf0F9UJeycGyq9GKHmd4mTfs+qcG34TlU v+jdlvVX0zigklyZzZ/XSZ2ZRv5rgVIltj0Pw1p68PzQwUPNey55T3G9f1XCYJy8kEZNMb7Nu+am LvefUPSeC6noSooUsnHCt8jD8uFVi2d0oWJJs/NzaqPchN/fFh+qVExOeReWfLz9lNSVUaG5MltU de/KrjxKll3pIRavHyuQRXl+3ZabnahLyGPST+oBpRqrJWWT1Vl+7EehH0Q44WWdRWUuKis6LEXh d0JRGgdhKA8v2wkiW6Xbvjp13dDCqSqqUzuwY4eYADLuRHXq3IuDG7qSmALoaKh2VImN/C+KWi8K PS+0HbCDY0Ut+eXEojaIHUdlvd7fjhu5yt/9QcXc9qC6VtB1RwqgLX28pLU9J4pQDvRq3FMDawWt BEyJ4PWsqDaOTo8TqS82ZLqcNIFDJufXSlLhmWhyfg6Z5SJekM60QYOoavyon3g5Om8ZOIKmnloK XotOBxIfPfIS4vmpHnsM9RgWEuXkAwoblY1EYSPjW5yNA1OV3BTnsDh9RDoSjANChxH3cVk5PnBj Kv86RknPIw4oZ+1fC4M0OpkXvFZijK1jn90AHaaouI2jQ14A6CSWMg1ZdVdLcogsRLnB+uz6k5I1 zOk4dkie6kzHc6cHyyIKR7dqpEvfN+GFwWccccwRve97QKeaXKuRxuMl121OVfkDTSdJMe7jexL7 xHT/n0z3X/g6EdmOFdmRD35wjMcR/53N42w38ny5XdUO74gcqikPtFrnzQjXjv8+iMh5duSBqEgZ M6gcjd+iPhgI/Ij7aVTO8XD3MCWBM7lZEjg1w8erwJ+SwAGhFfkxSMpxIzg7myViDJgSoZGzOX7i ANsPQ0/Q0uNmcHY2Z7H5+JkiOEObI4KPt93Qd71JK/iHhcAK/XBqvTkgwsWgMykCe68vEOZYwcfL IJ9aCv3bwvS+G43nApAAnpjvY2C+RHyPfTRCKIO09h+NHsuXCHWsga+rBHYfYRcbkcynxhzKHoeB RDyz3Vi78bejyJYUetRF+/euHJ0ndqRUcl06EAhAh4kqJroxOlIhgsCTikFBV7uhjvuuyPciunnr SO0gR7akB/T5O6mKhYtzhDST2XuGaoNj7MB19dvz3p3jrn5tNEG6bvqT1FB6nwox38HaCw07e1mf 59q2uiKUuEEenRnKMF2C7gs6KcgXdATccYU+tp9dxoJ0dDdEFzIygwLrXivIfaynl0INKUSf/Kke EXfyj+Xmfbhmpvt4+ukY3Tuon7mJ36bxZxo1/Bjv7G8AAAD//wMAUEsDBBQABgAIAAAAIQBjcLGj 3AAAAAcBAAAPAAAAZHJzL2Rvd25yZXYueG1sTI9BS8NAEIXvgv9hGcGb3Y0lrcRsSinqqQi2gnib ZqdJaHY3ZLdJ+u+dnuzx4z3efJOvJtuKgfrQeKchmSkQ5EpvGldp+N6/P72ACBGdwdY70nChAKvi /i7HzPjRfdGwi5XgERcy1FDH2GVShrImi2HmO3KcHX1vMTL2lTQ9jjxuW/ms1EJabBxfqLGjTU3l aXe2Gj5GHNfz5G3Yno6by+8+/fzZJqT148O0fgURaYr/ZbjqszoU7HTwZ2eCaDUs0wU3Ncz5o2us lswH5lSBLHJ561/8AQAA//8DAFBLAQItABQABgAIAAAAIQC2gziS/gAAAOEBAAATAAAAAAAAAAAA AAAAAAAAAABbQ29udGVudF9UeXBlc10ueG1sUEsBAi0AFAAGAAgAAAAhADj9If/WAAAAlAEAAAsA AAAAAAAAAAAAAAAALwEAAF9yZWxzLy5yZWxzUEsBAi0AFAAGAAgAAAAhANz12XnSBwAA1CcAAA4A AAAAAAAAAAAAAAAALgIAAGRycy9lMm9Eb2MueG1sUEsBAi0AFAAGAAgAAAAhAGNwsaPcAAAABwEA AA8AAAAAAAAAAAAAAAAALAoAAGRycy9kb3ducmV2LnhtbFBLBQYAAAAABAAEAPMAAAA1CwAAAAA= ">
                <v:shape id="2137906968"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3GaxgAAAOMAAAAPAAAAZHJzL2Rvd25yZXYueG1sRE9fS8Mw EH8X/A7hBN9cYqWz1mVDhYFv2imKb6E5m2BzKcm51W9vBGGP9/t/q80cRrHHlH0kDZcLBQKpj9bT oOH1ZXvRgMhsyJoxEmr4wQyb9enJyrQ2HqjD/Y4HUUIot0aDY55aKXPvMJi8iBNS4T5jCobLmQZp kzmU8DDKSqmlDMZTaXBmwgeH/dfuO2jw7+mqzm7r3+bu5uP+6Zk7ZVnr87P57hYE48xH8b/70Zb5 zXWjllVd1fD3UwFArn8BAAD//wMAUEsBAi0AFAAGAAgAAAAhANvh9svuAAAAhQEAABMAAAAAAAAA AAAAAAAAAAAAAFtDb250ZW50X1R5cGVzXS54bWxQSwECLQAUAAYACAAAACEAWvQsW78AAAAVAQAA CwAAAAAAAAAAAAAAAAAfAQAAX3JlbHMvLnJlbHNQSwECLQAUAAYACAAAACEAqf9xms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J4hRhyQAAAOMAAAAPAAAAZHJzL2Rvd25yZXYueG1sRE/NasJA EL4X+g7LFLzVTSqxMXUVEVs8iFAVxNuQHZNgdjZkt0l8+65Q6HG+/5kvB1OLjlpXWVYQjyMQxLnV FRcKTsfP1xSE88gaa8uk4E4Olovnpzlm2vb8Td3BFyKEsMtQQel9k0np8pIMurFtiAN3ta1BH862 kLrFPoSbWr5F0VQarDg0lNjQuqT8dvgxCr567FeTeNPtbtf1/XJM9uddTEqNXobVBwhPg/8X/7m3 OsxPZkn6nkzTCTx+CgDIxS8AAAD//wMAUEsBAi0AFAAGAAgAAAAhANvh9svuAAAAhQEAABMAAAAA AAAAAAAAAAAAAAAAAFtDb250ZW50X1R5cGVzXS54bWxQSwECLQAUAAYACAAAACEAWvQsW78AAAAV AQAACwAAAAAAAAAAAAAAAAAfAQAAX3JlbHMvLnJlbHNQSwECLQAUAAYACAAAACEASeIUYckAAADj AAAADwAAAAAAAAAAAAAAAAAHAgAAZHJzL2Rvd25yZXYueG1sUEsFBgAAAAADAAMAtwAAAP0CAAAA AA== ">
                  <v:shape id="2137906969"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s+C8nzAAAAOMAAAAPAAAAZHJzL2Rvd25yZXYueG1sRI9BT8Mw DIXvSPsPkZG4sXRTYaUsmxASKkgctgE9e43XdjRO1YSt/Ht8QNrRfs/vfV6uR9epEw2h9WxgNk1A EVfetlwb+Px4uc1AhYhssfNMBn4pwHo1uVpibv2Zt3TaxVpJCIccDTQx9rnWoWrIYZj6nli0gx8c RhmHWtsBzxLuOj1PknvtsGVpaLCn54aq792PM1Ae+4d93BfZ4T2+JXflpvjqysKYm+vx6RFUpDFe zP/Xr1bw02yRpovZXKDlJ1mAXv0BAAD//wMAUEsBAi0AFAAGAAgAAAAhANvh9svuAAAAhQEAABMA AAAAAAAAAAAAAAAAAAAAAFtDb250ZW50X1R5cGVzXS54bWxQSwECLQAUAAYACAAAACEAWvQsW78A AAAVAQAACwAAAAAAAAAAAAAAAAAfAQAAX3JlbHMvLnJlbHNQSwECLQAUAAYACAAAACEA7PgvJ8wA AADjAAAADwAAAAAAAAAAAAAAAAAHAgAAZHJzL2Rvd25yZXYueG1sUEsFBgAAAAADAAMAtwAAAAAD A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70"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YxoBfygAAAOIAAAAPAAAAZHJzL2Rvd25yZXYueG1sRI9Ba8JA FITvhf6H5RW8SN0koITUVUqhpSexUVp6e2Rfs8HdtzG71fjvu4LQ4zAz3zDL9eisONEQOs8K8lkG grjxuuNWwX73+liCCBFZo/VMCi4UYL26v1tipf2ZP+hUx1YkCIcKFZgY+0rK0BhyGGa+J07ejx8c xiSHVuoBzwnurCyybCEddpwWDPb0Yqg51L9OweebpmLzvfnS5njc1odpZ7f2otTkYXx+AhFpjP/h W/tdKyjzIivzcl7A9VK6A3L1BwAA//8DAFBLAQItABQABgAIAAAAIQDb4fbL7gAAAIUBAAATAAAA AAAAAAAAAAAAAAAAAABbQ29udGVudF9UeXBlc10ueG1sUEsBAi0AFAAGAAgAAAAhAFr0LFu/AAAA FQEAAAsAAAAAAAAAAAAAAAAAHwEAAF9yZWxzLy5yZWxzUEsBAi0AFAAGAAgAAAAhABjGgF/KAAAA 4gAAAA8AAAAAAAAAAAAAAAAABwIAAGRycy9kb3ducmV2LnhtbFBLBQYAAAAAAwADALcAAAD+AgAA 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AB6252" w:rsidRPr="00AC17A4">
        <w:rPr>
          <w:rFonts w:ascii="Mulish" w:hAnsi="Mulish"/>
          <w:color w:val="1F1735"/>
          <w:sz w:val="32"/>
          <w:szCs w:val="32"/>
        </w:rPr>
        <w:t xml:space="preserve">Population</w:t>
      </w:r>
    </w:p>
    <w:p w14:paraId="5E06C7CC" w14:textId="43A5B43D" w:rsidR="008202B4" w:rsidRPr="00AC17A4" w:rsidRDefault="008202B4" w:rsidP="008202B4">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759616" behindDoc="0" locked="0" layoutInCell="1" allowOverlap="1" wp14:anchorId="76E9B0FD" wp14:editId="59AE82C9">
                <wp:simplePos x="0" y="0"/>
                <wp:positionH relativeFrom="column">
                  <wp:posOffset>480060</wp:posOffset>
                </wp:positionH>
                <wp:positionV relativeFrom="paragraph">
                  <wp:posOffset>10795</wp:posOffset>
                </wp:positionV>
                <wp:extent cx="203200" cy="203200"/>
                <wp:effectExtent l="0" t="0" r="25400" b="6350"/>
                <wp:wrapNone/>
                <wp:docPr id="2137906971"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254171536"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468764595" name="Groupe 16"/>
                        <wpg:cNvGrpSpPr/>
                        <wpg:grpSpPr>
                          <a:xfrm>
                            <a:off x="96779" y="126815"/>
                            <a:ext cx="233707" cy="161924"/>
                            <a:chOff x="0" y="0"/>
                            <a:chExt cx="233707" cy="161924"/>
                          </a:xfrm>
                          <a:solidFill>
                            <a:schemeClr val="accent1"/>
                          </a:solidFill>
                        </wpg:grpSpPr>
                        <wps:wsp>
                          <wps:cNvPr id="821142595"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78451543"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F73EEE4" id="Groupe 17" o:spid="_x0000_s1026" style="position:absolute;margin-left:37.8pt;margin-top:.85pt;width:16pt;height:16pt;z-index:25175961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7E80gcAANMnAAAOAAAAZHJzL2Uyb0RvYy54bWzsWt2Om0YUvq/Ud0BcVmps/sGKN9omTVQp SiMlVdJLFuM1EgYK7HqTp+mz9Mn6zZkBziyuwVmprVZ7k4Bnvjm/c+Y7wz5/cbfPjdu0brKyWJvW s6VppEVSbrLiem3+9vH1j6FpNG1cbOK8LNK1+SVtzBcX33/3/FCtUrvclfkmrQ0sUjSrQ7U2d21b rRaLJtml+7h5VlZpgcFtWe/jFq/19WJTxwesvs8X9nLpLw5lvanqMkmbBr++koPmBa2/3aZJ++t2 26Stka9N6NbSvzX9eyX+XVw8j1fXdVztskSpEX+DFvs4KyC0X+pV3MbGTZ2NltpnSV025bZ9lpT7 RbndZklKNsAaa3nPmjd1eVORLderw3XVuwmuveenb142eXf7pq4+VO9reOJQXcMX9CZsudvWe/E/ tDTuyGVfepeld62R4Ed76SAMppFgSD2TS5Md/D5CJbufFc61IqvDqWfgFp3QhabKoUJyNIP9zcPs /7CLq5Tc2qxg//vayDbQ3nOtwPIc3zSKeI9UfY2kS408u6rTv/5cGSIHU8NyRMoIhYDs3dasGnhw rs8mbI9XyU3TvklLcn58+7ZpyaXXGzxRjm2UhklZFE3Wpp8RgO0+R+L+sDDsZeR5S+NgDG5FWt6H /M4hTrT0bM/YnYZ8tpgUBZmSwiFKsSkpNpMy0xYNEnrBtCkOF0KIKUs0hHTxlCUuFzIvKhwyMyre +VI4RGbJZOyxK/oMU5Apj3HIzNgHTMrM2HPIctIMnEa9GdN7hM+eaUHEBMy0gEOORAM1sd/58a4r BsldoaoBnoxYnLZLOoCqshFll5cGlObuFdtellmgRCmZAGP7crB1Fhi7koPts8DYbhxMVReemKc2 dhEHu2dJxubgYO8sMHKeg/2zwEhlDg7OAiNXOTg8C4wU5OCIg6XXVbLVIFSCSuVEpVrTAJWqTQNU 6kpg4lUVtyJHu0fjsDbVOWTs+kcxui9v048lzWtFwsrNQnrIwqd0GOYlN1dZ8lP6laMclFVBI6D9 gIIWtKT6hQblPKni/UElWm0MTcpRmXRakkxrGfkQz5cdFLLFucLHmIn9mPDupEQlRhjSAzsj5Q9i aKzMMHamiQNQOZhZyJQZu5yZOAyObczLJqUlh+jKkDG8ShsZlWGe7i0VaNuzQ1luBlTnoC79RIrI ecwYNnimixgyckKLtkwnUskRQdGSg1nX1+HJ4MvVR2vJpB+Jlj+faYvaQCPvDKLHbmW2DIP/GGkM iMpADL8vETR7YLpNmWeb11mei6JADWD6Mq+N2xj1Jk6StGi7I0SbmReiyEQgsOhCYrSQ2zxu6Sgs SrGajHbdtK/iZidXI7zcmXvQ51rmWI4TEX1Hx+XF01W5+YL2oC5l39hUyesMK72Nm/Z9XINvw3No fjG6K+uvpnFAI7k2mz9u4jo1jfyXAp1KZLkuprX04nqBjZeaj1zxkeJm/7KEwTh5IY0exfw27x63 dbn/hJ73UkjFUFwkkI0TvkUdli8vW7xjCB1Lkl5e0jO6Tfj9bfGhSsTiVHdhyce7T3FdGRUe12aL pu5d2XVH8aprPUTw+rkCWZSXN225zURfQh6TflIv6NRYKykfhzbLcv0w8F0vQrhkn0VdLjorOixF 33dGTxr5QSAPL8v2Q0uV2745dZxgiVNVNKeWb0U2MQFU3Inm1D6Kgxu6jpgS6GSqdlSJzfwPetrQ tizXZr4+3tOSW87saf3ItlXR691tO6Gj3N2fU8xrD2prBVu3pQDa0ac7WlgdhugGejWOtMBaPysB UyJ4OyuajZPL40Dqew1ZLSdN4JDJ9bWOVHgmnFyfQ2a5iPejM23QIKoZP+knFILeT/PCwBG09FQo eCs6nUh89shLyOenduwxtGMIJLrJB/Q1qhqJvkbmtzgaB6IqqSmOYXH4iHIkCAeEDjOOUVk533ci 6v46QknvIwooV+1/FgZpbDIveKvECFtHPrsJOkwxcStwXdn/6xyWKg1ZdV9LcojsQ7nB+ur6m5I1 rGnbVkCe6kzHe6cHqyIKR5dqpEs/NuGFwWccccoRve97QKeajNVI43HIdZsT1f1A00lOjNv4nsM+ Ed3/J9H9F75NWG4Qup7luTjAT32cIP47m8hZDhaV+1Vt8Y7JoZtyQat13ox87fjvg5ica4UumIqU MYPL0fwd+oOBwI/In8blbBd3D1MSOJWbJYFzM3y78r0pCRwQLEMvAks5bQSnZ7NEjAFTIjR2NsdP HGB5QeAKXnraDE7P5gSbz58pglO0OSL4fMsJPMedtIJ/WPCXgRdMxZsDQlwM2pMi+PeFOVbw+TLJ p0Khf1uY3nej+VwACsAT9X0M1JeY76mPRkhlsNb+o9Fj+RKhjjUQdlXAjjF2sRHJfHqYw9kj3GcR 4kfLwbUWHWmSoFphaEkOPRqi/Xtfjk4UO1Yq16IDgQB0mKhuopujIxXC912pGBR0tBvqqB8KPTek m7eO1Q5y5JP0gL5+J1XRcHGOkGayes9QbXCM5TuOfnveu3M81MdGE6Trpr9JDaX3qRPzbMSex4iN uQ6uy/jYII/ODGWYLkH3BZ0U5As6Au65Qp/bry5zQTq6m6ILGZlBicUybbCC3MdGein0cCyaTw2J uJN/LDfvwzUz3cfTX47RxYP6Kzfxp2n8nWYNf4t38TcAAAD//wMAUEsDBBQABgAIAAAAIQDrbY3r 3AAAAAcBAAAPAAAAZHJzL2Rvd25yZXYueG1sTI7NasJAFIX3hb7DcIXu6iQNmhIzEZG2KylUC6W7 a+aaBDN3QmZM4tt3XNXl+eGcL19PphUD9a6xrCCeRyCIS6sbrhR8H96fX0E4j6yxtUwKruRgXTw+ 5JhpO/IXDXtfiTDCLkMFtfddJqUrazLo5rYjDtnJ9gZ9kH0ldY9jGDetfImipTTYcHiosaNtTeV5 fzEKPkYcN0n8NuzOp+3197D4/NnFpNTTbNqsQHia/H8ZbvgBHYrAdLQX1k60CtLFMjSDn4K4xVEa 9FFBkqQgi1ze8xd/AAAA//8DAFBLAQItABQABgAIAAAAIQC2gziS/gAAAOEBAAATAAAAAAAAAAAA AAAAAAAAAABbQ29udGVudF9UeXBlc10ueG1sUEsBAi0AFAAGAAgAAAAhADj9If/WAAAAlAEAAAsA AAAAAAAAAAAAAAAALwEAAF9yZWxzLy5yZWxzUEsBAi0AFAAGAAgAAAAhAD+zsTzSBwAA0ycAAA4A AAAAAAAAAAAAAAAALgIAAGRycy9lMm9Eb2MueG1sUEsBAi0AFAAGAAgAAAAhAOttjevcAAAABwEA AA8AAAAAAAAAAAAAAAAALAoAAGRycy9kb3ducmV2LnhtbFBLBQYAAAAABAAEAPMAAAA1CwAAAAA= ">
                <v:shape id="2137906972"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S/BM/ygAAAOIAAAAPAAAAZHJzL2Rvd25yZXYueG1sRI9BSwMx FITvgv8hvII3m93WrXbbtKhQ8Ga3iuLtsXndBDfJkjzb9d8bQfA4zMw3zHo7ul6cKCYbvIJyWoAg 3wZtfafg9WV3fQciMXqNffCk4JsSbDeXF2usdTj7hk4H7kSG+FSjAsM81FKm1pDDNA0D+ewdQ3TI WcZO6ojnDHe9nBXFQjq0Pi8YHOjRUPt5+HIK7HucV8ns7NvYLD8envfcFJqVupqM9ysQTCP/h//a T1rBrLopb8tqvoDfS/kOyM0PAAAA//8DAFBLAQItABQABgAIAAAAIQDb4fbL7gAAAIUBAAATAAAA AAAAAAAAAAAAAAAAAABbQ29udGVudF9UeXBlc10ueG1sUEsBAi0AFAAGAAgAAAAhAFr0LFu/AAAA FQEAAAsAAAAAAAAAAAAAAAAAHwEAAF9yZWxzLy5yZWxzUEsBAi0AFAAGAAgAAAAhANL8Ez/KAAAA 4gAAAA8AAAAAAAAAAAAAAAAABwIAAGRycy9kb3ducmV2LnhtbFBLBQYAAAAAAwADALcAAAD+AgAA 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4oJwryQAAAOMAAAAPAAAAZHJzL2Rvd25yZXYueG1sRE/NasJA EL4LfYdlCr3pJq1JbeoqIq14kEK1UHobsmMSzM6G7DaJb+8Kgsf5/me+HEwtOmpdZVlBPIlAEOdW V1wo+Dl8jmcgnEfWWFsmBWdysFw8jOaYadvzN3V7X4gQwi5DBaX3TSaly0sy6Ca2IQ7c0bYGfTjb QuoW+xBuavkcRak0WHFoKLGhdUn5af9vFGx67Fcv8Ue3Ox3X579D8vW7i0mpp8dh9Q7C0+Dv4pt7 q8P8aTp7TafJWwLXnwIAcnEBAAD//wMAUEsBAi0AFAAGAAgAAAAhANvh9svuAAAAhQEAABMAAAAA AAAAAAAAAAAAAAAAAFtDb250ZW50X1R5cGVzXS54bWxQSwECLQAUAAYACAAAACEAWvQsW78AAAAV AQAACwAAAAAAAAAAAAAAAAAfAQAAX3JlbHMvLnJlbHNQSwECLQAUAAYACAAAACEAOKCcK8kAAADj AAAADwAAAAAAAAAAAAAAAAAHAgAAZHJzL2Rvd25yZXYueG1sUEsFBgAAAAADAAMAtwAAAP0CAAAA AA== ">
                  <v:shape id="2137906973"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tk5zygAAAOIAAAAPAAAAZHJzL2Rvd25yZXYueG1sRI9BS8NA FITvgv9heYI3u0kwksZuiwgSBQ+2as6v2dckmn0bss82/ntXEDwOM/MNs9rMblBHmkLv2UC6SEAR N9723Bp4e324KkAFQbY4eCYD3xRgsz4/W2Fp/Ym3dNxJqyKEQ4kGOpGx1Do0HTkMCz8SR+/gJ4cS 5dRqO+Epwt2gsyS50Q57jgsdjnTfUfO5+3IG6o9xuZd9VRye5SnJ65fqfagrYy4v5rtbUEKz/If/ 2o/WQJGl6XWWL3P4vRTvgF7/AAAA//8DAFBLAQItABQABgAIAAAAIQDb4fbL7gAAAIUBAAATAAAA AAAAAAAAAAAAAAAAAABbQ29udGVudF9UeXBlc10ueG1sUEsBAi0AFAAGAAgAAAAhAFr0LFu/AAAA FQEAAAsAAAAAAAAAAAAAAAAAHwEAAF9yZWxzLy5yZWxzUEsBAi0AFAAGAAgAAAAhAN22TnPKAAAA 4gAAAA8AAAAAAAAAAAAAAAAABwIAAGRycy9kb3ducmV2LnhtbFBLBQYAAAAAAwADALcAAAD+AgAA 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74"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x1HJyQAAAOMAAAAPAAAAZHJzL2Rvd25yZXYueG1sRE9fa8Iw EH8f7DuEG+xlaKqrm3RGGYONPYnrZOLb0dyaYnKpTab12xtB2OP9/t9s0TsrDtSFxrOC0TADQVx5 3XCtYP39PpiCCBFZo/VMCk4UYDG/vZlhof2Rv+hQxlqkEA4FKjAxtoWUoTLkMAx9S5y4X985jOns aqk7PKZwZ+U4y56kw4ZTg8GW3gxVu/LPKfj50DRebpcbbfb7Vbl7aOzKnpS6v+tfX0BE6uO/+Or+ 1Gl+/jzNJ6NJ/giXnxIAcn4GAAD//wMAUEsBAi0AFAAGAAgAAAAhANvh9svuAAAAhQEAABMAAAAA AAAAAAAAAAAAAAAAAFtDb250ZW50X1R5cGVzXS54bWxQSwECLQAUAAYACAAAACEAWvQsW78AAAAV AQAACwAAAAAAAAAAAAAAAAAfAQAAX3JlbHMvLnJlbHNQSwECLQAUAAYACAAAACEA9sdRyckAAADj AAAADwAAAAAAAAAAAAAAAAAHAgAAZHJzL2Rvd25yZXYueG1sUEsFBgAAAAADAAMAtwAAAP0CAAAA 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F73866" w:rsidRPr="00AC17A4">
        <w:rPr>
          <w:rFonts w:ascii="Mulish" w:hAnsi="Mulish"/>
          <w:color w:val="1F1735"/>
          <w:sz w:val="32"/>
          <w:szCs w:val="32"/>
        </w:rPr>
        <w:t xml:space="preserve">Entrep</w:t>
      </w:r>
      <w:r w:rsidR="00FC1B75" w:rsidRPr="00AC17A4">
        <w:rPr>
          <w:rFonts w:ascii="Mulish" w:hAnsi="Mulish"/>
          <w:color w:val="1F1735"/>
          <w:sz w:val="32"/>
          <w:szCs w:val="32"/>
        </w:rPr>
        <w:t xml:space="preserve">r</w:t>
      </w:r>
      <w:r w:rsidR="00F73866" w:rsidRPr="00AC17A4">
        <w:rPr>
          <w:rFonts w:ascii="Mulish" w:hAnsi="Mulish"/>
          <w:color w:val="1F1735"/>
          <w:sz w:val="32"/>
          <w:szCs w:val="32"/>
        </w:rPr>
        <w:t xml:space="preserve">ises et services</w:t>
      </w:r>
    </w:p>
    <w:p w14:paraId="7FE92266" w14:textId="17F96EDA" w:rsidR="00133E98" w:rsidRPr="00AC17A4" w:rsidRDefault="00133E98" w:rsidP="00133E98">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810816" behindDoc="0" locked="0" layoutInCell="1" allowOverlap="1" wp14:anchorId="0E734E18" wp14:editId="78879DC5">
                <wp:simplePos x="0" y="0"/>
                <wp:positionH relativeFrom="column">
                  <wp:posOffset>480060</wp:posOffset>
                </wp:positionH>
                <wp:positionV relativeFrom="paragraph">
                  <wp:posOffset>10795</wp:posOffset>
                </wp:positionV>
                <wp:extent cx="203200" cy="203200"/>
                <wp:effectExtent l="0" t="0" r="25400" b="6350"/>
                <wp:wrapNone/>
                <wp:docPr id="2137906975"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2022864115"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501143431" name="Groupe 16"/>
                        <wpg:cNvGrpSpPr/>
                        <wpg:grpSpPr>
                          <a:xfrm>
                            <a:off x="96779" y="126815"/>
                            <a:ext cx="233707" cy="161924"/>
                            <a:chOff x="0" y="0"/>
                            <a:chExt cx="233707" cy="161924"/>
                          </a:xfrm>
                          <a:solidFill>
                            <a:schemeClr val="accent1"/>
                          </a:solidFill>
                        </wpg:grpSpPr>
                        <wps:wsp>
                          <wps:cNvPr id="15473385"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361778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78574CD" id="Groupe 17" o:spid="_x0000_s1026" style="position:absolute;margin-left:37.8pt;margin-top:.85pt;width:16pt;height:16pt;z-index:25181081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YBXtI0wcAANInAAAOAAAAZHJzL2Uyb0RvYy54bWzsWt1u2zYUvh+wdxB0OaC1qH8ZdYqsXYoB RVegHdpdKrIcC5BFTVLitE/TZ9mT7fCQkg4tz5QbYBuC3LSSyY/nl4ffofLi5f2utO7ypi14tbLZ c8e28irj66K6Wdm/f7x6FttW26XVOi15la/sL3lrv7z48YcX+3qZu3zLy3XeWLBI1S739credl29 XCzabJvv0vY5r/MKBje82aUdvDY3i3WT7mH1XblwHSdc7Hmzrhue5W0Lv76Wg/YFrr/Z5Fn322bT 5p1VrmzQrcN/G/z3Wvy7uHiRLm+atN4WmVIj/Q4tdmlRgdBhqddpl1q3TTFZaldkDW/5pnue8d2C bzZFlqMNYA1zDqx50/DbGm25We5v6sFN4NoDP333stm7uzdN/aF+34An9vUN+ALfhC33m2Yn/gct rXt02ZfBZfl9Z2Xwo+t4EAbbymBIPaNLsy34fYLKtr8onM8S1uPUM+AWvdCFpsq+huRoR/vbh9n/ YZvWObq1XYL97xurWAvtXTcOfcYC26rSHeTqFWRdbpXFdZP/9W1piSTMLeaJnBEaAXTwW7tswYVz nWYwPl1mt233Jufo/fTubduhT2/W8IRJtlYaZryq2qLLP0MENrsSMvenheU6SRA41t4a/Qp5eQj5 g0K8xAncwNqehnxmRIqCmKRQiFLMJMUlUmbaokHiIDKb4lEhiDBZoiGki02W+FTIvKhQyMyoQL6e G3sKkVlijH1IpCiIyWMUMjP2EZEyM/YU4hjNgONocJZ5j9DZMy1IiICZFlDIkWhAURx2frrti0F2 X6lqAE9WKo5bB0+gmrei7tLSALW5f4VtL+ssoEQpMYBh+1IwOwsMu5KC3bPAsN0oGKsueGKe2rCL KNg/SzJsDgoOzgJDzlNweBYYUpmCo7PAkKsUHJ8FhhSk4ISCpddVsjXAqASXKpFLdbYFXKqxLeBS 1wKTLuu0EznaP1r7la3OIWs7PIrRHb/LP3Kc14mElZsF9ZCFT+kwzstur4vs5/wrRXlQVgWPAO1H FGiBS6pfcFDOkyoeDirRamNoUo7KxNMSZTInCUE8XXZUyBXnCh0jJg5jwrtGiUqMMGQA9kbKH8TQ VJlx7EwTR6ByMLGQKDN1OTFxHJzaWPI2xyXH6MqQEbxKGxmVcZ7uLRVoN3BjWW5GVO+gPv1Eish5 xBgyeKaLCDLxYoZbphep5IigaMlBrBvqsDH4cvXJWjLpJ6Llz2faojbQxDuj6KlbiS3j4D9GGgZE ZUCKP5QInD0y3ZaXxfqqKEtRFLADzF+VjXWXQr1Jsyyvuv4I0WaWlSgyCRBYaENS6CE3ZdrhUVhx sZqMdtN2r9N2K1dDvNyZO6DPjcyxEk5EaDx6Li+ervn6C/QHDZeNY1tnVwWs9DZtu/dpA3wbPAfd L4xuefPVtvbQSa7s9s/btMltq/y1glYlYb4P0zp88YPIhZeGjlzTkep294qDwXDygjR8FPO7sn/c NHz3CZreSyEVhtIqA9lwwndQh+XLqw7eYQg6liy/vMRnaDfB72+rD3UmFse6C5Z8vP+UNrVVw+PK 7qCre8f79ihd9q2HCN4wVyArfnnb8U0h+hL0mPSTeoFWjfSS8nHss1jgMOZ7vgcWyj4L21zorPCw FI3fGU1pEkaRPLyYG8bQu2G0h+7U8yIHTlXRnbKQJS4yAai4hu7UPYoDN/QtMSbQyVTtqRKZ+R80 tSzwI8+LYWecamnRK2e2tGHiuqrmDd52vdhT3h6OKeK0B3W1gqy7UgCG+HRDy3w3jqEZGNQ40gFr 7awEmETQblb0GieXh/NoaDVksTSaQCHG9bWGVHgmNq5PIbNcRNvRmTZoENWLn/QTJOfgp3lhoAhc 2hQK2omaE4nOnngJ8vmpG3sM3RgEEprJB7Q1qhqJtkbmtzgZR54qmSmcwuLsEeVIHE0gdJxxjMnK +aGXYPPX80l8nzBAuerwszBII5NlRTslwtd67tlP0GGKiLPI92X7r1NYrDRo1aGW6BDZhlKD9dX1 NyVrXNN1WYSe6k2H914PUkUUDu/UUJdhzOCF0WcUccoRg+8HQK+ajNVE42nIdZsz1fyApkZKDLfx A4V94rn/T577L3ybCGIvZFEUD5T5+KcJZL+zeRzzYj+Q21Xt8J7IQS/lA6nWWTOka89+H0TkfBb7 QFSkjBlUDudvoTsY6fuE+2lUzvXh5sEkgTK5WRIoNYNPV2FgkkABkRMHCZCU00ZQdjZLxBRgEqGR szl+ogAWRJEvaOlpMyg7mxNsOn+mCMrQ5oig85kXBZ5vtIJ+VgidKIhM8aaAGK4FXaMI+nVhjhV0 vkxyUyj0LwvmfTeZTwVAAXhivo+B+SLxPfXJCFIZSOvwyeixfIdQxxrwdVXAjhF2sRHRfHyYQ9mT KJSIZ8xLtPt+FsdMUujJEO7fQzk6T+xJqeS6eCAgAA8T1Uz0c3SkQoShLxUDBT3tfjoZhuLAj/He rSe1oxz5JD2gr99LVSxcnCOomazeM1QbHcNCz9Pvzgd3ToeG2GiCdN30N6mh9D42YoELsZeXhJMx uJJk6oJQjo3y8MxQhukSdF/gSYG+wCPgwBX63GF1mQvS0f0UXchEVUwsJE+HQ+g+MjJIwYdj0Xzq R8SN/GO5dx8vmfE2Hv9wDO8d1B+5ib9Mo+84a/xTvIu/AQAA//8DAFBLAwQUAAYACAAAACEA622N 69wAAAAHAQAADwAAAGRycy9kb3ducmV2LnhtbEyOzWrCQBSF94W+w3CF7uokDZoSMxGRtispVAul u2vmmgQzd0JmTOLbd1zV5fnhnC9fT6YVA/WusawgnkcgiEurG64UfB/en19BOI+ssbVMCq7kYF08 PuSYaTvyFw17X4kwwi5DBbX3XSalK2sy6Oa2Iw7ZyfYGfZB9JXWPYxg3rXyJoqU02HB4qLGjbU3l eX8xCj5GHDdJ/Dbszqft9few+PzZxaTU02zarEB4mvx/GW74AR2KwHS0F9ZOtArSxTI0g5+CuMVR GvRRQZKkIItc3vMXfwAAAP//AwBQSwECLQAUAAYACAAAACEAtoM4kv4AAADhAQAAEwAAAAAAAAAA AAAAAAAAAAAAW0NvbnRlbnRfVHlwZXNdLnhtbFBLAQItABQABgAIAAAAIQA4/SH/1gAAAJQBAAAL AAAAAAAAAAAAAAAAAC8BAABfcmVscy8ucmVsc1BLAQItABQABgAIAAAAIQDYBXtI0wcAANInAAAO AAAAAAAAAAAAAAAAAC4CAABkcnMvZTJvRG9jLnhtbFBLAQItABQABgAIAAAAIQDrbY3r3AAAAAcB AAAPAAAAAAAAAAAAAAAAAC0KAABkcnMvZG93bnJldi54bWxQSwUGAAAAAAQABADzAAAANgsAAAAA ">
                <v:shape id="2137906976"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0mzcwyQAAAOMAAAAPAAAAZHJzL2Rvd25yZXYueG1sRI9BSwMx FITvgv8hPMGbTXa1pa5NiwoFb7pVWryFzXMT3LwsybNd/70RBI/DzHzDrDZTGMQRU/aRNFQzBQKp i9ZTr+HtdXu1BJHZkDVDJNTwjRk26/OzlWlsPFGLxx33okAoN0aDYx4bKXPnMJg8iyNS8T5iCoaL TL20yZwKPAyyVmohg/FUFpwZ8dFh97n7Chr8IV3Ps9v6/dTevj88v3CrLGt9eTHd34FgnPg//Nd+ shpqVdfLxU1VzeH3U/kDcv0DAAD//wMAUEsBAi0AFAAGAAgAAAAhANvh9svuAAAAhQEAABMAAAAA AAAAAAAAAAAAAAAAAFtDb250ZW50X1R5cGVzXS54bWxQSwECLQAUAAYACAAAACEAWvQsW78AAAAV AQAACwAAAAAAAAAAAAAAAAAfAQAAX3JlbHMvLnJlbHNQSwECLQAUAAYACAAAACEAdJs3MMkAAADj AAAADwAAAAAAAAAAAAAAAAAHAgAAZHJzL2Rvd25yZXYueG1sUEsFBgAAAAADAAMAtwAAAP0CAAAA 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eqec0yAAAAOMAAAAPAAAAZHJzL2Rvd25yZXYueG1sRE9fa8Iw EH8X9h3CDXzTNKuO0RlFZJM9iGAdjL0dzdkWm0tpsrZ++2Uw8PF+/2+1GW0jeup87ViDmicgiAtn ai41fJ7fZy8gfEA22DgmDTfysFk/TFaYGTfwifo8lCKGsM9QQxVCm0npi4os+rlriSN3cZ3FEM+u lKbDIYbbRj4lybO0WHNsqLClXUXFNf+xGvYDDttUvfWH62V3+z4vj18HRVpPH8ftK4hAY7iL/90f Js5fJkot0kWq4O+nCIBc/wIAAP//AwBQSwECLQAUAAYACAAAACEA2+H2y+4AAACFAQAAEwAAAAAA AAAAAAAAAAAAAAAAW0NvbnRlbnRfVHlwZXNdLnhtbFBLAQItABQABgAIAAAAIQBa9CxbvwAAABUB AAALAAAAAAAAAAAAAAAAAB8BAABfcmVscy8ucmVsc1BLAQItABQABgAIAAAAIQDeqec0yAAAAOMA AAAPAAAAAAAAAAAAAAAAAAcCAABkcnMvZG93bnJldi54bWxQSwUGAAAAAAMAAwC3AAAA/AIAAAAA ">
                  <v:shape id="2137906977"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UeEMxwAAAOEAAAAPAAAAZHJzL2Rvd25yZXYueG1sRE9NS8NA EL0L/Q/LCN7sRms0TbstIkgUetCqOU+z0yQ1OxuyYxv/vSsIHh/ve7keXaeONITWs4GraQKKuPK2 5drA+9vjZQYqCLLFzjMZ+KYA69XkbIm59Sd+peNWahVDOORooBHpc61D1ZDDMPU9ceT2fnAoEQ61 tgOeYrjr9HWS3GqHLceGBnt6aKj63H45A+Whn+9kV2T7jTwnaflSfHRlYczF+Xi/ACU0yr/4z/1k 4/z05m42y1L4fRQh6NUPAAAA//8DAFBLAQItABQABgAIAAAAIQDb4fbL7gAAAIUBAAATAAAAAAAA AAAAAAAAAAAAAABbQ29udGVudF9UeXBlc10ueG1sUEsBAi0AFAAGAAgAAAAhAFr0LFu/AAAAFQEA AAsAAAAAAAAAAAAAAAAAHwEAAF9yZWxzLy5yZWxzUEsBAi0AFAAGAAgAAAAhANFR4QzHAAAA4QAA AA8AAAAAAAAAAAAAAAAABwIAAGRycy9kb3ducmV2LnhtbFBLBQYAAAAAAwADALcAAAD7Ag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78"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VgFPmywAAAOIAAAAPAAAAZHJzL2Rvd25yZXYueG1sRI9BSwMx FITvgv8hPMGLtNmt2C7bpkUExVOp21Lx9ti8bpYmL9tNbLf/3giCx2FmvmEWq8FZcaY+tJ4V5OMM BHHtdcuNgt32dVSACBFZo/VMCq4UYLW8vVlgqf2FP+hcxUYkCIcSFZgYu1LKUBtyGMa+I07ewfcO Y5J9I3WPlwR3Vk6ybCodtpwWDHb0Yqg+Vt9Owf5N02T9tf7U5nTaVMeH1m7sVan7u+F5DiLSEP/D f+13reCpeJzms1mRw++ldAfk8gcAAP//AwBQSwECLQAUAAYACAAAACEA2+H2y+4AAACFAQAAEwAA AAAAAAAAAAAAAAAAAAAAW0NvbnRlbnRfVHlwZXNdLnhtbFBLAQItABQABgAIAAAAIQBa9CxbvwAA ABUBAAALAAAAAAAAAAAAAAAAAB8BAABfcmVscy8ucmVsc1BLAQItABQABgAIAAAAIQDVgFPmywAA AOI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Pr>
          <w:rFonts w:ascii="Mulish" w:hAnsi="Mulish"/>
          <w:color w:val="1F1735"/>
          <w:sz w:val="32"/>
          <w:szCs w:val="32"/>
        </w:rPr>
        <w:t xml:space="preserve">Perspectives d’évolution</w:t>
      </w:r>
    </w:p>
    <w:p w14:paraId="6F9B96F3" w14:textId="0917EB95" w:rsidR="008202B4" w:rsidRPr="00AC17A4" w:rsidRDefault="008202B4" w:rsidP="00703338">
      <w:pPr>
        <w:rPr>
          <w:rFonts w:ascii="Mulish" w:hAnsi="Mulish"/>
          <w:color w:val="1F1735"/>
          <w:sz w:val="32"/>
          <w:szCs w:val="32"/>
        </w:rPr>
      </w:pPr>
      <w:r w:rsidRPr="00AC17A4">
        <w:rPr>
          <w:rFonts w:ascii="Calibri" w:eastAsia="Calibri" w:hAnsi="Calibri" w:cs="Times New Roman"/>
          <w:noProof/>
          <w:sz w:val="24"/>
          <w:szCs w:val="24"/>
        </w:rPr>
        <mc:AlternateContent>
          <mc:Choice Requires="wpg">
            <w:drawing>
              <wp:inline distT="0" distB="0" distL="0" distR="0" wp14:anchorId="3F286287" wp14:editId="16DC3DF3">
                <wp:extent cx="4277360" cy="467995"/>
                <wp:effectExtent l="0" t="0" r="8890" b="8255"/>
                <wp:docPr id="2137906979" name="Groupe 1"/>
                <wp:cNvGraphicFramePr/>
                <a:graphic xmlns:a="http://schemas.openxmlformats.org/drawingml/2006/main">
                  <a:graphicData uri="http://schemas.microsoft.com/office/word/2010/wordprocessingGroup">
                    <wpg:wgp>
                      <wpg:cNvGrpSpPr/>
                      <wpg:grpSpPr>
                        <a:xfrm>
                          <a:off x="0" y="0"/>
                          <a:ext cx="4277360" cy="467995"/>
                          <a:chOff x="-635" y="-635"/>
                          <a:chExt cx="4277995" cy="467995"/>
                        </a:xfrm>
                      </wpg:grpSpPr>
                      <wpg:grpSp>
                        <wpg:cNvPr id="67622703" name="docshapegroup46"/>
                        <wpg:cNvGrpSpPr>
                          <a:grpSpLocks/>
                        </wpg:cNvGrpSpPr>
                        <wpg:grpSpPr bwMode="auto">
                          <a:xfrm>
                            <a:off x="-635" y="-635"/>
                            <a:ext cx="4277995" cy="467995"/>
                            <a:chOff x="3276" y="7694"/>
                            <a:chExt cx="6737" cy="737"/>
                          </a:xfrm>
                        </wpg:grpSpPr>
                        <wps:wsp>
                          <wps:cNvPr id="271369596" name="docshape47"/>
                          <wps:cNvSpPr>
                            <a:spLocks/>
                          </wps:cNvSpPr>
                          <wps:spPr bwMode="auto">
                            <a:xfrm>
                              <a:off x="3276" y="7694"/>
                              <a:ext cx="6736" cy="737"/>
                            </a:xfrm>
                            <a:custGeom>
                              <a:avLst/>
                              <a:gdLst>
                                <a:gd name="T0" fmla="*/ 6367 w 6736"/>
                                <a:gd name="T1" fmla="*/ 7695 h 737"/>
                                <a:gd name="T2" fmla="*/ 368 w 6736"/>
                                <a:gd name="T3" fmla="*/ 7695 h 737"/>
                                <a:gd name="T4" fmla="*/ 294 w 6736"/>
                                <a:gd name="T5" fmla="*/ 7702 h 737"/>
                                <a:gd name="T6" fmla="*/ 225 w 6736"/>
                                <a:gd name="T7" fmla="*/ 7724 h 737"/>
                                <a:gd name="T8" fmla="*/ 162 w 6736"/>
                                <a:gd name="T9" fmla="*/ 7758 h 737"/>
                                <a:gd name="T10" fmla="*/ 108 w 6736"/>
                                <a:gd name="T11" fmla="*/ 7803 h 737"/>
                                <a:gd name="T12" fmla="*/ 63 w 6736"/>
                                <a:gd name="T13" fmla="*/ 7857 h 737"/>
                                <a:gd name="T14" fmla="*/ 29 w 6736"/>
                                <a:gd name="T15" fmla="*/ 7920 h 737"/>
                                <a:gd name="T16" fmla="*/ 7 w 6736"/>
                                <a:gd name="T17" fmla="*/ 7989 h 737"/>
                                <a:gd name="T18" fmla="*/ 0 w 6736"/>
                                <a:gd name="T19" fmla="*/ 8063 h 737"/>
                                <a:gd name="T20" fmla="*/ 7 w 6736"/>
                                <a:gd name="T21" fmla="*/ 8138 h 737"/>
                                <a:gd name="T22" fmla="*/ 29 w 6736"/>
                                <a:gd name="T23" fmla="*/ 8207 h 737"/>
                                <a:gd name="T24" fmla="*/ 63 w 6736"/>
                                <a:gd name="T25" fmla="*/ 8269 h 737"/>
                                <a:gd name="T26" fmla="*/ 108 w 6736"/>
                                <a:gd name="T27" fmla="*/ 8324 h 737"/>
                                <a:gd name="T28" fmla="*/ 162 w 6736"/>
                                <a:gd name="T29" fmla="*/ 8369 h 737"/>
                                <a:gd name="T30" fmla="*/ 225 w 6736"/>
                                <a:gd name="T31" fmla="*/ 8403 h 737"/>
                                <a:gd name="T32" fmla="*/ 294 w 6736"/>
                                <a:gd name="T33" fmla="*/ 8424 h 737"/>
                                <a:gd name="T34" fmla="*/ 368 w 6736"/>
                                <a:gd name="T35" fmla="*/ 8432 h 737"/>
                                <a:gd name="T36" fmla="*/ 6367 w 6736"/>
                                <a:gd name="T37" fmla="*/ 8432 h 737"/>
                                <a:gd name="T38" fmla="*/ 6441 w 6736"/>
                                <a:gd name="T39" fmla="*/ 8424 h 737"/>
                                <a:gd name="T40" fmla="*/ 6511 w 6736"/>
                                <a:gd name="T41" fmla="*/ 8403 h 737"/>
                                <a:gd name="T42" fmla="*/ 6573 w 6736"/>
                                <a:gd name="T43" fmla="*/ 8369 h 737"/>
                                <a:gd name="T44" fmla="*/ 6628 w 6736"/>
                                <a:gd name="T45" fmla="*/ 8324 h 737"/>
                                <a:gd name="T46" fmla="*/ 6673 w 6736"/>
                                <a:gd name="T47" fmla="*/ 8269 h 737"/>
                                <a:gd name="T48" fmla="*/ 6707 w 6736"/>
                                <a:gd name="T49" fmla="*/ 8207 h 737"/>
                                <a:gd name="T50" fmla="*/ 6728 w 6736"/>
                                <a:gd name="T51" fmla="*/ 8138 h 737"/>
                                <a:gd name="T52" fmla="*/ 6736 w 6736"/>
                                <a:gd name="T53" fmla="*/ 8063 h 737"/>
                                <a:gd name="T54" fmla="*/ 6728 w 6736"/>
                                <a:gd name="T55" fmla="*/ 7989 h 737"/>
                                <a:gd name="T56" fmla="*/ 6707 w 6736"/>
                                <a:gd name="T57" fmla="*/ 7920 h 737"/>
                                <a:gd name="T58" fmla="*/ 6673 w 6736"/>
                                <a:gd name="T59" fmla="*/ 7857 h 737"/>
                                <a:gd name="T60" fmla="*/ 6628 w 6736"/>
                                <a:gd name="T61" fmla="*/ 7803 h 737"/>
                                <a:gd name="T62" fmla="*/ 6573 w 6736"/>
                                <a:gd name="T63" fmla="*/ 7758 h 737"/>
                                <a:gd name="T64" fmla="*/ 6511 w 6736"/>
                                <a:gd name="T65" fmla="*/ 7724 h 737"/>
                                <a:gd name="T66" fmla="*/ 6441 w 6736"/>
                                <a:gd name="T67" fmla="*/ 7702 h 737"/>
                                <a:gd name="T68" fmla="*/ 6367 w 6736"/>
                                <a:gd name="T69" fmla="*/ 7695 h 73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6736" h="737">
                                  <a:moveTo>
                                    <a:pt x="6367" y="0"/>
                                  </a:moveTo>
                                  <a:lnTo>
                                    <a:pt x="368" y="0"/>
                                  </a:lnTo>
                                  <a:lnTo>
                                    <a:pt x="294" y="7"/>
                                  </a:lnTo>
                                  <a:lnTo>
                                    <a:pt x="225" y="29"/>
                                  </a:lnTo>
                                  <a:lnTo>
                                    <a:pt x="162" y="63"/>
                                  </a:lnTo>
                                  <a:lnTo>
                                    <a:pt x="108" y="108"/>
                                  </a:lnTo>
                                  <a:lnTo>
                                    <a:pt x="63" y="162"/>
                                  </a:lnTo>
                                  <a:lnTo>
                                    <a:pt x="29" y="225"/>
                                  </a:lnTo>
                                  <a:lnTo>
                                    <a:pt x="7" y="294"/>
                                  </a:lnTo>
                                  <a:lnTo>
                                    <a:pt x="0" y="368"/>
                                  </a:lnTo>
                                  <a:lnTo>
                                    <a:pt x="7" y="443"/>
                                  </a:lnTo>
                                  <a:lnTo>
                                    <a:pt x="29" y="512"/>
                                  </a:lnTo>
                                  <a:lnTo>
                                    <a:pt x="63" y="574"/>
                                  </a:lnTo>
                                  <a:lnTo>
                                    <a:pt x="108" y="629"/>
                                  </a:lnTo>
                                  <a:lnTo>
                                    <a:pt x="162" y="674"/>
                                  </a:lnTo>
                                  <a:lnTo>
                                    <a:pt x="225" y="708"/>
                                  </a:lnTo>
                                  <a:lnTo>
                                    <a:pt x="294" y="729"/>
                                  </a:lnTo>
                                  <a:lnTo>
                                    <a:pt x="368" y="737"/>
                                  </a:lnTo>
                                  <a:lnTo>
                                    <a:pt x="6367" y="737"/>
                                  </a:lnTo>
                                  <a:lnTo>
                                    <a:pt x="6441" y="729"/>
                                  </a:lnTo>
                                  <a:lnTo>
                                    <a:pt x="6511" y="708"/>
                                  </a:lnTo>
                                  <a:lnTo>
                                    <a:pt x="6573" y="674"/>
                                  </a:lnTo>
                                  <a:lnTo>
                                    <a:pt x="6628" y="629"/>
                                  </a:lnTo>
                                  <a:lnTo>
                                    <a:pt x="6673" y="574"/>
                                  </a:lnTo>
                                  <a:lnTo>
                                    <a:pt x="6707" y="512"/>
                                  </a:lnTo>
                                  <a:lnTo>
                                    <a:pt x="6728" y="443"/>
                                  </a:lnTo>
                                  <a:lnTo>
                                    <a:pt x="6736" y="368"/>
                                  </a:lnTo>
                                  <a:lnTo>
                                    <a:pt x="6728" y="294"/>
                                  </a:lnTo>
                                  <a:lnTo>
                                    <a:pt x="6707" y="225"/>
                                  </a:lnTo>
                                  <a:lnTo>
                                    <a:pt x="6673" y="162"/>
                                  </a:lnTo>
                                  <a:lnTo>
                                    <a:pt x="6628" y="108"/>
                                  </a:lnTo>
                                  <a:lnTo>
                                    <a:pt x="6573" y="63"/>
                                  </a:lnTo>
                                  <a:lnTo>
                                    <a:pt x="6511" y="29"/>
                                  </a:lnTo>
                                  <a:lnTo>
                                    <a:pt x="6441" y="7"/>
                                  </a:lnTo>
                                  <a:lnTo>
                                    <a:pt x="6367"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9551523" name="docshape48"/>
                          <wps:cNvSpPr>
                            <a:spLocks/>
                          </wps:cNvSpPr>
                          <wps:spPr bwMode="auto">
                            <a:xfrm>
                              <a:off x="8972" y="7694"/>
                              <a:ext cx="1041" cy="737"/>
                            </a:xfrm>
                            <a:custGeom>
                              <a:avLst/>
                              <a:gdLst>
                                <a:gd name="T0" fmla="*/ 671 w 1041"/>
                                <a:gd name="T1" fmla="*/ 7695 h 737"/>
                                <a:gd name="T2" fmla="*/ 0 w 1041"/>
                                <a:gd name="T3" fmla="*/ 7695 h 737"/>
                                <a:gd name="T4" fmla="*/ 0 w 1041"/>
                                <a:gd name="T5" fmla="*/ 8432 h 737"/>
                                <a:gd name="T6" fmla="*/ 671 w 1041"/>
                                <a:gd name="T7" fmla="*/ 8432 h 737"/>
                                <a:gd name="T8" fmla="*/ 745 w 1041"/>
                                <a:gd name="T9" fmla="*/ 8424 h 737"/>
                                <a:gd name="T10" fmla="*/ 815 w 1041"/>
                                <a:gd name="T11" fmla="*/ 8403 h 737"/>
                                <a:gd name="T12" fmla="*/ 877 w 1041"/>
                                <a:gd name="T13" fmla="*/ 8369 h 737"/>
                                <a:gd name="T14" fmla="*/ 932 w 1041"/>
                                <a:gd name="T15" fmla="*/ 8324 h 737"/>
                                <a:gd name="T16" fmla="*/ 977 w 1041"/>
                                <a:gd name="T17" fmla="*/ 8269 h 737"/>
                                <a:gd name="T18" fmla="*/ 1011 w 1041"/>
                                <a:gd name="T19" fmla="*/ 8207 h 737"/>
                                <a:gd name="T20" fmla="*/ 1032 w 1041"/>
                                <a:gd name="T21" fmla="*/ 8138 h 737"/>
                                <a:gd name="T22" fmla="*/ 1040 w 1041"/>
                                <a:gd name="T23" fmla="*/ 8063 h 737"/>
                                <a:gd name="T24" fmla="*/ 1032 w 1041"/>
                                <a:gd name="T25" fmla="*/ 7989 h 737"/>
                                <a:gd name="T26" fmla="*/ 1011 w 1041"/>
                                <a:gd name="T27" fmla="*/ 7920 h 737"/>
                                <a:gd name="T28" fmla="*/ 977 w 1041"/>
                                <a:gd name="T29" fmla="*/ 7857 h 737"/>
                                <a:gd name="T30" fmla="*/ 932 w 1041"/>
                                <a:gd name="T31" fmla="*/ 7803 h 737"/>
                                <a:gd name="T32" fmla="*/ 877 w 1041"/>
                                <a:gd name="T33" fmla="*/ 7758 h 737"/>
                                <a:gd name="T34" fmla="*/ 815 w 1041"/>
                                <a:gd name="T35" fmla="*/ 7724 h 737"/>
                                <a:gd name="T36" fmla="*/ 745 w 1041"/>
                                <a:gd name="T37" fmla="*/ 7702 h 737"/>
                                <a:gd name="T38" fmla="*/ 671 w 1041"/>
                                <a:gd name="T39" fmla="*/ 7695 h 73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041" h="737">
                                  <a:moveTo>
                                    <a:pt x="671" y="0"/>
                                  </a:moveTo>
                                  <a:lnTo>
                                    <a:pt x="0" y="0"/>
                                  </a:lnTo>
                                  <a:lnTo>
                                    <a:pt x="0" y="737"/>
                                  </a:lnTo>
                                  <a:lnTo>
                                    <a:pt x="671" y="737"/>
                                  </a:lnTo>
                                  <a:lnTo>
                                    <a:pt x="745" y="729"/>
                                  </a:lnTo>
                                  <a:lnTo>
                                    <a:pt x="815" y="708"/>
                                  </a:lnTo>
                                  <a:lnTo>
                                    <a:pt x="877" y="674"/>
                                  </a:lnTo>
                                  <a:lnTo>
                                    <a:pt x="932" y="629"/>
                                  </a:lnTo>
                                  <a:lnTo>
                                    <a:pt x="977" y="574"/>
                                  </a:lnTo>
                                  <a:lnTo>
                                    <a:pt x="1011" y="512"/>
                                  </a:lnTo>
                                  <a:lnTo>
                                    <a:pt x="1032" y="443"/>
                                  </a:lnTo>
                                  <a:lnTo>
                                    <a:pt x="1040" y="368"/>
                                  </a:lnTo>
                                  <a:lnTo>
                                    <a:pt x="1032" y="294"/>
                                  </a:lnTo>
                                  <a:lnTo>
                                    <a:pt x="1011" y="225"/>
                                  </a:lnTo>
                                  <a:lnTo>
                                    <a:pt x="977" y="162"/>
                                  </a:lnTo>
                                  <a:lnTo>
                                    <a:pt x="932" y="108"/>
                                  </a:lnTo>
                                  <a:lnTo>
                                    <a:pt x="877" y="63"/>
                                  </a:lnTo>
                                  <a:lnTo>
                                    <a:pt x="815" y="29"/>
                                  </a:lnTo>
                                  <a:lnTo>
                                    <a:pt x="745" y="7"/>
                                  </a:lnTo>
                                  <a:lnTo>
                                    <a:pt x="671" y="0"/>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121689" name="docshape49"/>
                          <wps:cNvSpPr>
                            <a:spLocks/>
                          </wps:cNvSpPr>
                          <wps:spPr bwMode="auto">
                            <a:xfrm>
                              <a:off x="9227" y="7824"/>
                              <a:ext cx="376" cy="376"/>
                            </a:xfrm>
                            <a:custGeom>
                              <a:avLst/>
                              <a:gdLst>
                                <a:gd name="T0" fmla="*/ 187 w 376"/>
                                <a:gd name="T1" fmla="*/ 8200 h 376"/>
                                <a:gd name="T2" fmla="*/ 261 w 376"/>
                                <a:gd name="T3" fmla="*/ 8186 h 376"/>
                                <a:gd name="T4" fmla="*/ 320 w 376"/>
                                <a:gd name="T5" fmla="*/ 8145 h 376"/>
                                <a:gd name="T6" fmla="*/ 361 w 376"/>
                                <a:gd name="T7" fmla="*/ 8086 h 376"/>
                                <a:gd name="T8" fmla="*/ 375 w 376"/>
                                <a:gd name="T9" fmla="*/ 8013 h 376"/>
                                <a:gd name="T10" fmla="*/ 361 w 376"/>
                                <a:gd name="T11" fmla="*/ 7940 h 376"/>
                                <a:gd name="T12" fmla="*/ 320 w 376"/>
                                <a:gd name="T13" fmla="*/ 7880 h 376"/>
                                <a:gd name="T14" fmla="*/ 261 w 376"/>
                                <a:gd name="T15" fmla="*/ 7840 h 376"/>
                                <a:gd name="T16" fmla="*/ 187 w 376"/>
                                <a:gd name="T17" fmla="*/ 7825 h 376"/>
                                <a:gd name="T18" fmla="*/ 114 w 376"/>
                                <a:gd name="T19" fmla="*/ 7840 h 376"/>
                                <a:gd name="T20" fmla="*/ 55 w 376"/>
                                <a:gd name="T21" fmla="*/ 7880 h 376"/>
                                <a:gd name="T22" fmla="*/ 14 w 376"/>
                                <a:gd name="T23" fmla="*/ 7940 h 376"/>
                                <a:gd name="T24" fmla="*/ 0 w 376"/>
                                <a:gd name="T25" fmla="*/ 8013 h 376"/>
                                <a:gd name="T26" fmla="*/ 14 w 376"/>
                                <a:gd name="T27" fmla="*/ 8086 h 376"/>
                                <a:gd name="T28" fmla="*/ 55 w 376"/>
                                <a:gd name="T29" fmla="*/ 8145 h 376"/>
                                <a:gd name="T30" fmla="*/ 114 w 376"/>
                                <a:gd name="T31" fmla="*/ 8186 h 376"/>
                                <a:gd name="T32" fmla="*/ 187 w 376"/>
                                <a:gd name="T33" fmla="*/ 8200 h 3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76" h="376">
                                  <a:moveTo>
                                    <a:pt x="187" y="375"/>
                                  </a:moveTo>
                                  <a:lnTo>
                                    <a:pt x="261" y="361"/>
                                  </a:lnTo>
                                  <a:lnTo>
                                    <a:pt x="320" y="320"/>
                                  </a:lnTo>
                                  <a:lnTo>
                                    <a:pt x="361" y="261"/>
                                  </a:lnTo>
                                  <a:lnTo>
                                    <a:pt x="375" y="188"/>
                                  </a:lnTo>
                                  <a:lnTo>
                                    <a:pt x="361" y="115"/>
                                  </a:lnTo>
                                  <a:lnTo>
                                    <a:pt x="320" y="55"/>
                                  </a:lnTo>
                                  <a:lnTo>
                                    <a:pt x="261" y="15"/>
                                  </a:lnTo>
                                  <a:lnTo>
                                    <a:pt x="187" y="0"/>
                                  </a:lnTo>
                                  <a:lnTo>
                                    <a:pt x="114" y="15"/>
                                  </a:lnTo>
                                  <a:lnTo>
                                    <a:pt x="55" y="55"/>
                                  </a:lnTo>
                                  <a:lnTo>
                                    <a:pt x="14" y="115"/>
                                  </a:lnTo>
                                  <a:lnTo>
                                    <a:pt x="0" y="188"/>
                                  </a:lnTo>
                                  <a:lnTo>
                                    <a:pt x="14" y="261"/>
                                  </a:lnTo>
                                  <a:lnTo>
                                    <a:pt x="55" y="320"/>
                                  </a:lnTo>
                                  <a:lnTo>
                                    <a:pt x="114" y="361"/>
                                  </a:lnTo>
                                  <a:lnTo>
                                    <a:pt x="187" y="375"/>
                                  </a:lnTo>
                                  <a:close/>
                                </a:path>
                              </a:pathLst>
                            </a:custGeom>
                            <a:solidFill>
                              <a:schemeClr val="accent3"/>
                            </a:solidFill>
                            <a:ln w="45720">
                              <a:solidFill>
                                <a:srgbClr val="FFFFFF"/>
                              </a:solidFill>
                              <a:round/>
                              <a:headEnd/>
                              <a:tailEnd/>
                            </a:ln>
                          </wps:spPr>
                          <wps:bodyPr rot="0" vert="horz" wrap="square" lIns="91440" tIns="45720" rIns="91440" bIns="45720" anchor="t" anchorCtr="0" upright="1">
                            <a:noAutofit/>
                          </wps:bodyPr>
                        </wps:wsp>
                        <wps:wsp>
                          <wps:cNvPr id="1441140233" name="Line 1090"/>
                          <wps:cNvCnPr>
                            <a:cxnSpLocks/>
                          </wps:cNvCnPr>
                          <wps:spPr bwMode="auto">
                            <a:xfrm>
                              <a:off x="9546" y="8131"/>
                              <a:ext cx="192" cy="181"/>
                            </a:xfrm>
                            <a:prstGeom prst="line">
                              <a:avLst/>
                            </a:prstGeom>
                            <a:noFill/>
                            <a:ln w="45720">
                              <a:solidFill>
                                <a:srgbClr val="FFFFFF"/>
                              </a:solidFill>
                              <a:round/>
                              <a:headEnd/>
                              <a:tailEnd/>
                            </a:ln>
                            <a:extLst>
                              <a:ext uri="{909E8E84-426E-40DD-AFC4-6F175D3DCCD1}">
                                <a14:hiddenFill xmlns:a14="http://schemas.microsoft.com/office/drawing/2010/main">
                                  <a:noFill/>
                                </a14:hiddenFill>
                              </a:ext>
                            </a:extLst>
                          </wps:spPr>
                          <wps:bodyPr/>
                        </wps:wsp>
                      </wpg:grpSp>
                      <wps:wsp>
                        <wps:cNvPr id="1314805261" name="Zone de texte 15"/>
                        <wps:cNvSpPr txBox="1">
                          <a:spLocks/>
                        </wps:cNvSpPr>
                        <wps:spPr bwMode="auto">
                          <a:xfrm>
                            <a:off x="254000" y="82550"/>
                            <a:ext cx="3241559" cy="296545"/>
                          </a:xfrm>
                          <a:prstGeom prst="rect">
                            <a:avLst/>
                          </a:prstGeom>
                          <a:noFill/>
                          <a:ln>
                            <a:noFill/>
                          </a:ln>
                        </wps:spPr>
                        <wps:txbx>
                          <w:txbxContent>
                            <w:p w14:paraId="0CF08317" w14:textId="65E81A67" w:rsidR="0065770E" w:rsidRPr="00E97A25" w:rsidRDefault="0065770E" w:rsidP="0065770E">
                              <w:pPr>
                                <w:spacing w:before="20"/>
                                <w:ind w:left="20"/>
                                <w:rPr>
                                  <w:rFonts w:ascii="Mulish" w:hAnsi="Mulish"/>
                                  <w:color w:val="FFFFFF" w:themeColor="background1"/>
                                  <w:sz w:val="34"/>
                                </w:rPr>
                              </w:pPr>
                              <w:hyperlink w:anchor="_Données_de_Population" w:history="1">
                                <w:r w:rsidRPr="00E97A25">
                                  <w:rPr>
                                    <w:rStyle w:val="Hyperlink"/>
                                    <w:rFonts w:ascii="Mulish" w:hAnsi="Mulish"/>
                                    <w:color w:val="FFFFFF" w:themeColor="background1"/>
                                    <w:sz w:val="34"/>
                                    <w:u w:val="none"/>
                                  </w:rPr>
                                  <w:t xml:space="preserve">D</w:t>
                                </w:r>
                                <w:r w:rsidR="00AB6252" w:rsidRPr="00E97A25">
                                  <w:rPr>
                                    <w:rStyle w:val="Hyperlink"/>
                                    <w:rFonts w:ascii="Mulish" w:hAnsi="Mulish"/>
                                    <w:color w:val="FFFFFF" w:themeColor="background1"/>
                                    <w:sz w:val="34"/>
                                    <w:u w:val="none"/>
                                  </w:rPr>
                                  <w:t xml:space="preserve">onnées de population</w:t>
                                </w:r>
                              </w:hyperlink>
                            </w:p>
                          </w:txbxContent>
                        </wps:txbx>
                        <wps:bodyPr rot="0" vert="horz" wrap="square" lIns="0" tIns="0" rIns="0" bIns="0" anchor="t" anchorCtr="0" upright="1">
                          <a:noAutofit/>
                        </wps:bodyPr>
                      </wps:wsp>
                    </wpg:wgp>
                  </a:graphicData>
                </a:graphic>
              </wp:inline>
            </w:drawing>
          </mc:Choice>
          <mc:Fallback>
            <w:pict>
              <v:group w14:anchorId="3F286287" id="_x0000_s1034" style="width:336.8pt;height:36.85pt;mso-position-horizontal-relative:char;mso-position-vertical-relative:line" coordorigin="-6,-6" coordsize="42779,467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umgEAw4AAPBKAAAOAAAAZHJzL2Uyb0RvYy54bWzsXEtv48gRvgfIfyB0DLBr8U0a61kk+0KA TbLAOpfcaEm2hMiiQmrGnvz6fNUvVcmqJrMz2Vx2DiY1rK7uqq/69VWTX339+rxPPmyGcdcf7hbp l8tFsjms+vXu8HS3+Pv99180i2Q8dYd1t+8Pm7vFx824+Prd73/31cvxdpP1236/3gwJlBzG25fj 3WJ7Oh1vb27G1Xbz3I1f9sfNAQ8f++G5O+Hn8HSzHroXaH/e32TLZXXz0g/r49CvNuOI//3WPly8 M/ofHzer098eH8fNKdnfLdC2k/k7mL8P9Pfm3Vfd7dPQHbe7lWtG9wta8dztDqg0qPq2O3XJ+2H3 RtXzbjX0Y/94+nLVP9/0j4+71cbYAGvS5YU1Pwz9+6Ox5en25ekY3ATXXvjpF6td/fXDD8Px5+NP AzzxcnyCL8wvsuX1cXimK1qZvBqXfQwu27yekhX+s8jqOq/g2RWeFVXdtqX16WoLx1OxL6q8XCR4 am6Mv1fb71hxKnJR/MZXfiOaFH7YpqLtPw3Jbn23qOoqy+plvkgO3TOibN2vxm133DyRA4uKWkRl z8ZaqGDpj/3qnyMem4r481AXqnh4+Uu/htru/ak3KF945oqJ3D9XDOxug3/yrK6Mf+qqLbzvvH+q Oq+tc+iG2ql5Bt1nPEfI+GkR8jM5zwTeSE5zXs7qNK/askVzpZsL07SXoxGmWCL3jty37AmJjZCZ 9OoVx3ivwi1oBIXcpVvg2Pfj6YdNbyK3+/DjeDIh97TGnUF97Rp/j6B9fN6jt//hJqnyqk5eEqPX yXuxlIkBojLZJq5S9PagLGNSedUouhCgoUpdV8GksrZQdKHTnHXVy+x6u+CmIJVlpaILMRak6jor ruvCUB6k0ipTdLVMqq7L5rqulHs/XWoOS4X3m2WuaOPur3KlZalwf1PWijLpf02Z8H+bLRVlHAA1 xIT/26ZVdHEAllq7uP+bJZxxPV65/7V2Zdz7TZorWGbc+1mrNCzj3m+ypeL9jHtfhTLj3m+ySvFY xr2vR1nG/d/kWvxn3P96B8gEAhgxryOQcwT0rpkLDAqtB+QSA23QyAUIhWZpzkGIDGcChSJXxiAa q8PAERlpaaoLco2ujsNQFUWqBFwucFBtLTgOVZlq6op5QBQciKqstcGoEEioUVJwJKoq0wbKQkCh hjDWQmcXV5juFN9hRj/L6f2rEFDU6NPX59BCQKH2/VJAUavGlgIKdVwqBRRYMiitKwUU6pBZCigi reNQ1OpoXgoodN+VHIpanWhKAYWObMmhqNVJkJb0oS9G4q7iUNTqBF0JKPReUXEo9NVDJaDQ+2wl oFAXNpWAQh9RKgGFvuYSUOgry0pAoS4taw7FMqmW+JdUZYlh9WKpWnMw4pIcj7gkRyQuyUGJS3JY 4pIcmbgkxyYuyeGJS3KAopLNbIya2Rg1szFqZmPUzMaomY1RMxujZjZGzWyMmtkYtbMxamdj1M7G qJ2NEViA89AbjToiTsIgHZecjVE7G6N2NkbtbIzS5WyQ0uVslNLlbJhSIpHm+TRdRoECUxNIh27r eYjV68EREbhLOmJJ7zHAEzNx7Efiy4iXALFxnzq6B3L0lImnQhymkXiuimdCHG0mccPSoYlvtedC HHFD4p57eiteCHGEBIm3amNKIU4sAMljm2+5rbf6K1nAWYutvFaglgWcvalucCMLOItT3eRWFnA2 p6rRmBw4vpkzGrtrxQbMEaKAMxo7aK2AxJj20ORW7JK1AhJl2iebAqrRmDhEk5zR2OtqNUikabdL NWA7qxWQSNOG1hTQjZZI057VFNCNlkjTttQU0I2WSOfOaGwsFRswxXAv0daSasDWUSsgkabNoymg Go0JR9TgjMb2T6tBIk0bQFODajSmH1GDMxpbOK0GiTRt4qgGbNK0AhJp2qaZArrREmnaiJkCutES adpqmQK60RJp2kyZAqrRNFFxN9F+iUpgP6RYTfOVKOHMxpZHLSHBpl2PqUO1m2YvUYczHBsXtQ4J d+Usx96ElbAThZu4BiTVLtNpwyJBOu2BymAi60403/nb5IUSNNTbtpavpwfP/YfNfW9ETjTrES1k rDMpOdR3FtgfuCDYKCHnn/rr0agDbW6kvN3+qb86KaIR4dEwivnH/mrFQPUZsYCUf+yvTmxpWwae 0fnOP/dXK0d7XFRKWq2L/WN/dY3DoonaFgZx/9hfrZj1GtkbU2ajk3wXk7K6ClBTMSniN9GwMo23 35lZ1vGWkbdIXTUXhAl95C/SV0+gECJkol4fb+dEk/e/v3pUXQBPCoJfsC2cqJm4yFmmEMtofTjh G+JxrOBU1eivRnAKvQq8lRWcigbwZUZwKrrsSAEAp4K18hqnYj+0caorER9q2jjVNYMfJ7t6QCbe pQLUU7iE2In20DeDqQ/V1b4fN7Zv0yBt0slhtKZBnuVOx36/W3+/2+9pkDbnMTbf7IfkQ4eTFN1q tTmc/FQnJPdmt3LoqaQfRUx63WZ9KRE/3j7064/IAA+9PY+B8yO42fbDvxfJC85i3C3Gf73vhs0i 2f/5gFR2mxa0lDqZH0VZ0wp64E8e+JPusIKqu8Vpgf0V3X5zsgc+3h+H3dMWNdmJ+ND/Efn8xx0l iJH+961yP5BNt239n6fV06ZpyzItKUF2kVc3wzU1DUn4z5ZXb9razmfnAwc+r44tLYacz5lXrymd YtTCyzxhzjfveiocDWWb8eua4LYgo2vCeiBIUe70Wps4naLnn7CQCZoq1T4Mi0FK14UxMUjVBaXn r7WL0yeNmsgSKfUm1ZSJlHqjJhQxnp+b1tSU2bnWNJFTb9Q0Vsrd3yJRqGgTCKhZrJRD0OptExio SeKUg4BVuhqxAgY1iUWDU8AUC3LN1l+SXAcCWuzK9LqaxBLp9VjrOBJ6Eusiwa76TmTY9SSWyLDr wGKWPLtYz2GJDLsedCLDrqewRIZd7xAiw65nsESGXe+sdHQuBJN+Mkdk2PVxRCTYazV/RTxHqFQf 4UR+PTLw8v4QJalp7gn1xiX54BSX5LNDXJIPUXFJDkpckg9UcUk+VsUlOTpxSd5NopIi8R6XnI2R yL7Hdc7GSKTg4zpnYyTy8HGdszESyfi4zihGWJLPzCFgfWzIlJk5BHQ1Lm7Xg3oOAbwkF0dPwQZN zyGAQODi6AQk7rmYNxw/zrhwccQ3iQsCiuc/wHVy8ekcAjhPUcBZq+cQcPpFFHD26jkEnIMRBZzF eg4BbKoo4GzWcwjoobzAdA4B9Kso4IzWcwjor6KAMzrQT29gw7EZUcAZjane7vveFpA4O0LgPux5 3xaQSE/nENCXeZOmcwg4XCMKOKMx7Wo2SKSncwg4byNqcEjLHMIn86tmaR7lV+lsCLrVFL2KyZpJ ed7AXy3VZWUmeS5X45QcliumzjrEga/NX22tWCRZuQliD0szI1dNkGFYEFq5iXqxDDVyU1QY7Rys 4AQVRqtuIzhFhdFq3whOUWFB4xQVFto4RYV5o6eYMO/EKSIsgBLnwTzGE5CEkImzYBch78Pp85Jg 3qDfSLCZLzUp75YsyzbN0oqO81yQYGYh8LlJsBbvC5m+VTfYEhtuypNgOb2PQxwY3dhpwL/vw/nR 2e+WpA2RJ06ZRoHhQDy9QXBFCmNF2BRlFZETV4T4CrpJm+q6KsxuQVWONxauquIL5yYFJ3W1VXDR WZXWKr5ebpZaq/h+Jq+JtrpiIF8mN8uU3mq4IiUosFxrlmDA6haUynVl3POquwQBVjeNpoz7XoWR prjg1hrknNIy7n09vLj7EeYKkpL+SunNgWue5QDoLRPkV6lgKZgv3WXitRKtXYL20rEUtJcS+JQ4 DM7XY0xSXoq7BN+lh77gu1R3cdfrPVKwXanmL0F26SOFILvUCBNclz6CCa4ruhsWdFdckneBuCTv BnFJPhLFJTkkUUlawYWgikvOZlbEKyZxnXxeiEvy8SkuybtJXHI2RuJ1k7jO2Rhhiz3T83H2az4H gzjnWz27dr/3WdI3u1sEOxe3ewKdg8FWk4u7naq6UQXXy8UBBZEq6t4cnC8Xd7tUlYPB9pWLz+Bg JH9B2SVqT4SDkfwFJZBMAdXgC46KckSmgGryBUtF86ApoBp9wVNNczAXTBVNaFSDzsFcMFXT5zgv mKrpc5wXTNU0B3PBVM3gYCTS1zmYTyY8aIlCfAddKRLPx8UsW4A5yzgbC0q3hj9L+I2glcRizEqG o3v+ub9aOawArRyudlfgn/urk3P6SG9UDi2jcED6Py7n9KWBfvT1+atsX+kN9o/9VZo7oc37L24r lhnWhnidaBJZOtEyr2uiZRaFKa85ZVMguJYRtjGsvJ3YUsTl3kSdd/6vQjrQSUt7PIa6hGAkxuHp IRzf+d78c5YIMXwv47CGJ7rb7aZbf+fuT91ub+/Rb+mAjzkuQx9x+O04D0Yfx024r2TgrBLCZZnR 4tgyGT/uDhscnsDhcHjWCX9zsF/JwKpAfITEHPWxD0ly1ocy2tKd6sYr+iY+u1vPZaT0ghJxGSne KbAR7rmM42C/k5HQzd1ij0aakdTzGoDai1A8hBNdFAH/30AjO8g55oiW+XCL+WjNr3VcK0+LZlma acPi+w982ShZb5ITvA6gzVjoYKZDW8np9U89jjjbBc0nfxYlKwu8AGoGVOzpsXY13dUDjjMzaUnv +BLoWVuVWINEcafT3LNxF4FwfSw4vT68mm/ymNPB5Ib/8rAfTLMH/XBjD/nhxh7ww81nPNxnIgef VUI0gZWzn4Ci7zbx3ybSzh+qevcfAAAA//8DAFBLAwQUAAYACAAAACEAS57sD9wAAAAEAQAADwAA AGRycy9kb3ducmV2LnhtbEyPQUvDQBCF74L/YRnBm93EYFJiNqUU9VQEW0F6m2anSWh2NmS3Sfrv Xb3oZeDxHu99U6xm04mRBtdaVhAvIhDEldUt1wo+968PSxDOI2vsLJOCKzlYlbc3BebaTvxB487X IpSwy1FB432fS+mqhgy6he2Jg3eyg0Ef5FBLPeAUyk0nH6MolQZbDgsN9rRpqDrvLkbB24TTOolf xu35tLke9k/vX9uYlLq/m9fPIDzN/i8MP/gBHcrAdLQX1k50CsIj/vcGL82SFMRRQZZkIMtC/ocv vwEAAP//AwBQSwECLQAUAAYACAAAACEAtoM4kv4AAADhAQAAEwAAAAAAAAAAAAAAAAAAAAAAW0Nv bnRlbnRfVHlwZXNdLnhtbFBLAQItABQABgAIAAAAIQA4/SH/1gAAAJQBAAALAAAAAAAAAAAAAAAA AC8BAABfcmVscy8ucmVsc1BLAQItABQABgAIAAAAIQDsumgEAw4AAPBKAAAOAAAAAAAAAAAAAAAA AC4CAABkcnMvZTJvRG9jLnhtbFBLAQItABQABgAIAAAAIQBLnuwP3AAAAAQBAAAPAAAAAAAAAAAA AAAAAF0QAABkcnMvZG93bnJldi54bWxQSwUGAAAAAAQABADzAAAAZhEAAAAA ">
                <v:group id="docshapegroup46" o:spid="_x0000_s1035" style="position:absolute;left:-6;top:-6;width:42779;height:4679" coordorigin="3276,7694" coordsize="6737,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MbHLsyQAAAOEAAAAPAAAAZHJzL2Rvd25yZXYueG1sRI9Ba8JA FITvhf6H5RW81U0ijSV1FZFWehBBLYi3R/aZBLNvQ3abxH/vCoLHYWa+YWaLwdSio9ZVlhXE4wgE cW51xYWCv8PP+ycI55E11pZJwZUcLOavLzPMtO15R93eFyJA2GWooPS+yaR0eUkG3dg2xME729ag D7ItpG6xD3BTyySKUmmw4rBQYkOrkvLL/t8oWPfYLyfxd7e5nFfX0+Fje9zEpNTobVh+gfA0+Gf4 0f7VCtJpmiTTaAL3R+ENyPkNAAD//wMAUEsBAi0AFAAGAAgAAAAhANvh9svuAAAAhQEAABMAAAAA AAAAAAAAAAAAAAAAAFtDb250ZW50X1R5cGVzXS54bWxQSwECLQAUAAYACAAAACEAWvQsW78AAAAV AQAACwAAAAAAAAAAAAAAAAAfAQAAX3JlbHMvLnJlbHNQSwECLQAUAAYACAAAACEATGxy7MkAAADh AAAADwAAAAAAAAAAAAAAAAAHAgAAZHJzL2Rvd25yZXYueG1sUEsFBgAAAAADAAMAtwAAAP0CAAAA AA== ">
                  <v:shape id="2137906980" o:spid="_x0000_s1036" style="position:absolute;left:3276;top:7694;width:6736;height:737;visibility:visible;mso-wrap-style:square;v-text-anchor:top" coordsize="6736,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s6IFBywAAAOIAAAAPAAAAZHJzL2Rvd25yZXYueG1sRI9Ra8JA EITfC/0Pxwp9q5dEjJp6ShEDhUJB7Q9YcmsSze2luWuS+ut7hYKPw+x8s7PejqYRPXWutqwgnkYg iAuray4VfJ7y5yUI55E1NpZJwQ852G4eH9aYaTvwgfqjL0WAsMtQQeV9m0npiooMuqltiYN3tp1B H2RXSt3hEOCmkUkUpdJgzaGhwpZ2FRXX47cJb/Rf+W6Yl8ntku/j5dktPm6Xd6WeJuPrCwhPo78f /6fftIJkEc/S1XyVwt+kwAG5+QUAAP//AwBQSwECLQAUAAYACAAAACEA2+H2y+4AAACFAQAAEwAA AAAAAAAAAAAAAAAAAAAAW0NvbnRlbnRfVHlwZXNdLnhtbFBLAQItABQABgAIAAAAIQBa9CxbvwAA ABUBAAALAAAAAAAAAAAAAAAAAB8BAABfcmVscy8ucmVsc1BLAQItABQABgAIAAAAIQBs6IFBywAA AOIAAAAPAAAAAAAAAAAAAAAAAAcCAABkcnMvZG93bnJldi54bWxQSwUGAAAAAAMAAwC3AAAA/wIA AAAA " path="m6367,l368,,294,7,225,29,162,63r-54,45l63,162,29,225,7,294,,368r7,75l29,512r34,62l108,629r54,45l225,708r69,21l368,737r5999,l6441,729r70,-21l6573,674r55,-45l6673,574r34,-62l6728,443r8,-75l6728,294r-21,-69l6673,162r-45,-54l6573,63,6511,29,6441,7,6367,xe" fillcolor="#4dc0ef [3204]" stroked="f">
                    <v:path arrowok="t" o:connecttype="custom" o:connectlocs="6367,7695;368,7695;294,7702;225,7724;162,7758;108,7803;63,7857;29,7920;7,7989;0,8063;7,8138;29,8207;63,8269;108,8324;162,8369;225,8403;294,8424;368,8432;6367,8432;6441,8424;6511,8403;6573,8369;6628,8324;6673,8269;6707,8207;6728,8138;6736,8063;6728,7989;6707,7920;6673,7857;6628,7803;6573,7758;6511,7724;6441,7702;6367,7695" o:connectangles="0,0,0,0,0,0,0,0,0,0,0,0,0,0,0,0,0,0,0,0,0,0,0,0,0,0,0,0,0,0,0,0,0,0,0"/>
                  </v:shape>
                  <v:shape id="2137906981" o:spid="_x0000_s1037" style="position:absolute;left:8972;top:7694;width:1041;height:737;visibility:visible;mso-wrap-style:square;v-text-anchor:top" coordsize="1041,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IOj5KxgAAAOMAAAAPAAAAZHJzL2Rvd25yZXYueG1sRE/NasJA EL4LvsMyQi+im1giMbqKWErtyd8HGLJjEszOhuxq0rfvFgoe5/uf1aY3tXhS6yrLCuJpBII4t7ri QsH18jlJQTiPrLG2TAp+yMFmPRysMNO24xM9z74QIYRdhgpK75tMSpeXZNBNbUMcuJttDfpwtoXU LXYh3NRyFkVzabDi0FBiQ7uS8vv5YRQc5fjQxPXjO/2w4/vXnrvFlo9KvY367RKEp96/xP/uvQ7z 03SRJHEye4e/nwIAcv0LAAD//wMAUEsBAi0AFAAGAAgAAAAhANvh9svuAAAAhQEAABMAAAAAAAAA AAAAAAAAAAAAAFtDb250ZW50X1R5cGVzXS54bWxQSwECLQAUAAYACAAAACEAWvQsW78AAAAVAQAA CwAAAAAAAAAAAAAAAAAfAQAAX3JlbHMvLnJlbHNQSwECLQAUAAYACAAAACEACDo+SsYAAADjAAAA DwAAAAAAAAAAAAAAAAAHAgAAZHJzL2Rvd25yZXYueG1sUEsFBgAAAAADAAMAtwAAAPoCAAAAAA== " path="m671,l,,,737r671,l745,729r70,-21l877,674r55,-45l977,574r34,-62l1032,443r8,-75l1032,294r-21,-69l977,162,932,108,877,63,815,29,745,7,671,xe" fillcolor="#646cbb [3206]" stroked="f">
                    <v:path arrowok="t" o:connecttype="custom" o:connectlocs="671,7695;0,7695;0,8432;671,8432;745,8424;815,8403;877,8369;932,8324;977,8269;1011,8207;1032,8138;1040,8063;1032,7989;1011,7920;977,7857;932,7803;877,7758;815,7724;745,7702;671,7695" o:connectangles="0,0,0,0,0,0,0,0,0,0,0,0,0,0,0,0,0,0,0,0"/>
                  </v:shape>
                  <v:shape id="2137906982" o:spid="_x0000_s1038" style="position:absolute;left:9227;top:7824;width:376;height:376;visibility:visible;mso-wrap-style:square;v-text-anchor:top" coordsize="376,37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fpX4ygAAAOMAAAAPAAAAZHJzL2Rvd25yZXYueG1sRI/NbsIw EITvlfoO1lbqrTiJVAoBg1r+RI+hiPMqXpKIeB1iA+7b10iVOI5m5hvNdB5MK67Uu8aygnSQgCAu rW64UrD/Wb+NQDiPrLG1TAp+ycF89vw0xVzbGxd03flKRAi7HBXU3ne5lK6syaAb2I44ekfbG/RR 9pXUPd4i3LQyS5KhNNhwXKixo0VN5Wl3MQrsd1Gc9cd6Gfw23a/asDl/mYNSry/hcwLCU/CP8H97 qxVkyfs4zdLhaAz3T/EPyNkfAAAA//8DAFBLAQItABQABgAIAAAAIQDb4fbL7gAAAIUBAAATAAAA AAAAAAAAAAAAAAAAAABbQ29udGVudF9UeXBlc10ueG1sUEsBAi0AFAAGAAgAAAAhAFr0LFu/AAAA FQEAAAsAAAAAAAAAAAAAAAAAHwEAAF9yZWxzLy5yZWxzUEsBAi0AFAAGAAgAAAAhAB9+lfjKAAAA 4wAAAA8AAAAAAAAAAAAAAAAABwIAAGRycy9kb3ducmV2LnhtbFBLBQYAAAAAAwADALcAAAD+AgAA AAA= " path="m187,375r74,-14l320,320r41,-59l375,188,361,115,320,55,261,15,187,,114,15,55,55,14,115,,188r14,73l55,320r59,41l187,375xe" fillcolor="#646cbb [3206]" strokecolor="white" strokeweight="3.6pt">
                    <v:path arrowok="t" o:connecttype="custom" o:connectlocs="187,8200;261,8186;320,8145;361,8086;375,8013;361,7940;320,7880;261,7840;187,7825;114,7840;55,7880;14,7940;0,8013;14,8086;55,8145;114,8186;187,8200" o:connectangles="0,0,0,0,0,0,0,0,0,0,0,0,0,0,0,0,0"/>
                  </v:shape>
                  <v:line id="Line 1090" o:spid="_x0000_s1039" style="position:absolute;visibility:visible;mso-wrap-style:square" from="9546,8131" to="9738,8312"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HF98HyAAAAOMAAAAPAAAAZHJzL2Rvd25yZXYueG1sRE9fS8Mw EH8X/A7hBN9c0rVIqcvGUARlvqzKwLejubVlzaU2Wdd+eyMIe7zf/1ttJtuJkQbfOtaQLBQI4sqZ lmsNX5+vDzkIH5ANdo5Jw0weNuvbmxUWxl14T2MZahFD2BeooQmhL6T0VUMW/cL1xJE7usFiiOdQ SzPgJYbbTi6VepQWW44NDfb03FB1Ks9Ww+Hn5TvP9x/vO7Ud53lXpuP5kGp9fzdtn0AEmsJV/O9+ M3F+liVJppZpCn8/RQDk+hcAAP//AwBQSwECLQAUAAYACAAAACEA2+H2y+4AAACFAQAAEwAAAAAA AAAAAAAAAAAAAAAAW0NvbnRlbnRfVHlwZXNdLnhtbFBLAQItABQABgAIAAAAIQBa9CxbvwAAABUB AAALAAAAAAAAAAAAAAAAAB8BAABfcmVscy8ucmVsc1BLAQItABQABgAIAAAAIQDHF98HyAAAAOMA AAAPAAAAAAAAAAAAAAAAAAcCAABkcnMvZG93bnJldi54bWxQSwUGAAAAAAMAAwC3AAAA/AIAAAAA " strokecolor="white" strokeweight="3.6pt">
                    <o:lock v:ext="edit" shapetype="f"/>
                  </v:line>
                </v:group>
                <v:shape id="2137906983" o:spid="_x0000_s1040" type="#_x0000_t202" style="position:absolute;left:2540;top:825;width:32415;height:2965;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oTs6pyAAAAOMAAAAPAAAAZHJzL2Rvd25yZXYueG1sRE9fS8Mw EH8X/A7hBN9c0qll1mVjiIIgyLr64OPZ3Nqw5lKbuNVvvwwGe7zf/5svR9eJPQ3BetaQTRQI4tob y42Gr+rtbgYiRGSDnWfS8E8BlovrqzkWxh+4pP0mNiKFcChQQxtjX0gZ6pYchonviRO39YPDmM6h kWbAQwp3nZwqlUuHllNDiz29tFTvNn9Ow+qby1f7+/mzLrelraonxR/5Tuvbm3H1DCLSGC/is/vd pPn32cNMPU7zDE4/JQDk4ggAAP//AwBQSwECLQAUAAYACAAAACEA2+H2y+4AAACFAQAAEwAAAAAA AAAAAAAAAAAAAAAAW0NvbnRlbnRfVHlwZXNdLnhtbFBLAQItABQABgAIAAAAIQBa9CxbvwAAABUB AAALAAAAAAAAAAAAAAAAAB8BAABfcmVscy8ucmVsc1BLAQItABQABgAIAAAAIQAoTs6pyAAAAOMA AAAPAAAAAAAAAAAAAAAAAAcCAABkcnMvZG93bnJldi54bWxQSwUGAAAAAAMAAwC3AAAA/AIAAAAA " filled="f" stroked="f">
                  <v:textbox inset="0,0,0,0">
                    <w:txbxContent>
                      <w:p w14:paraId="0CF08317" w14:textId="65E81A67" w:rsidR="0065770E" w:rsidRPr="00E97A25" w:rsidRDefault="0065770E" w:rsidP="0065770E">
                        <w:pPr>
                          <w:spacing w:before="20"/>
                          <w:ind w:left="20"/>
                          <w:rPr>
                            <w:rFonts w:ascii="Mulish" w:hAnsi="Mulish"/>
                            <w:color w:val="FFFFFF" w:themeColor="background1"/>
                            <w:sz w:val="34"/>
                          </w:rPr>
                        </w:pPr>
                        <w:hyperlink w:anchor="_Données_de_Population" w:history="1">
                          <w:r w:rsidRPr="00E97A25">
                            <w:rPr>
                              <w:rStyle w:val="Hyperlink"/>
                              <w:rFonts w:ascii="Mulish" w:hAnsi="Mulish"/>
                              <w:color w:val="FFFFFF" w:themeColor="background1"/>
                              <w:sz w:val="34"/>
                              <w:u w:val="none"/>
                            </w:rPr>
                            <w:t xml:space="preserve">D</w:t>
                          </w:r>
                          <w:r w:rsidR="00AB6252" w:rsidRPr="00E97A25">
                            <w:rPr>
                              <w:rStyle w:val="Hyperlink"/>
                              <w:rFonts w:ascii="Mulish" w:hAnsi="Mulish"/>
                              <w:color w:val="FFFFFF" w:themeColor="background1"/>
                              <w:sz w:val="34"/>
                              <w:u w:val="none"/>
                            </w:rPr>
                            <w:t xml:space="preserve">onnées de population</w:t>
                          </w:r>
                        </w:hyperlink>
                      </w:p>
                    </w:txbxContent>
                  </v:textbox>
                </v:shape>
                <w10:anchorlock/>
              </v:group>
            </w:pict>
          </mc:Fallback>
        </mc:AlternateContent>
      </w:r>
    </w:p>
    <w:p w14:paraId="7CF21F60" w14:textId="3858ED07" w:rsidR="008202B4" w:rsidRPr="00AC17A4" w:rsidRDefault="008202B4" w:rsidP="008202B4">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767808" behindDoc="0" locked="0" layoutInCell="1" allowOverlap="1" wp14:anchorId="2B0E8895" wp14:editId="1A416075">
                <wp:simplePos x="0" y="0"/>
                <wp:positionH relativeFrom="column">
                  <wp:posOffset>488950</wp:posOffset>
                </wp:positionH>
                <wp:positionV relativeFrom="paragraph">
                  <wp:posOffset>42545</wp:posOffset>
                </wp:positionV>
                <wp:extent cx="203200" cy="203200"/>
                <wp:effectExtent l="0" t="0" r="25400" b="6350"/>
                <wp:wrapNone/>
                <wp:docPr id="2137906984"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799132300"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724100080" name="Groupe 16"/>
                        <wpg:cNvGrpSpPr/>
                        <wpg:grpSpPr>
                          <a:xfrm>
                            <a:off x="96779" y="126815"/>
                            <a:ext cx="233707" cy="161924"/>
                            <a:chOff x="0" y="0"/>
                            <a:chExt cx="233707" cy="161924"/>
                          </a:xfrm>
                          <a:solidFill>
                            <a:schemeClr val="accent1"/>
                          </a:solidFill>
                        </wpg:grpSpPr>
                        <wps:wsp>
                          <wps:cNvPr id="1621239433"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25708389"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123FD3C" id="Groupe 17" o:spid="_x0000_s1026" style="position:absolute;margin-left:38.5pt;margin-top:3.35pt;width:16pt;height:16pt;z-index:251767808;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IsB0gcAANQnAAAOAAAAZHJzL2Uyb0RvYy54bWzsWt1u2zYUvh+wdxB0OWC1qX8ZdYquXYsB RVegHdpdKrIcG5AlTVLitE+zZ9mT7eMhJR1GmSU3wDYUuUkokR/PDw8Pv0P56bPbQ27dZHWzL4u1 LZ4sbSsr0nKzL67W9m8fXv0Y2VbTJsUmycsiW9ufs8Z+dvH9d0+P1Spzyl2Zb7LawiRFszpWa3vX ttVqsWjSXXZImidllRXo3Jb1IWnxWF8tNnVyxOyHfOEsl8HiWNabqi7TrGnw9qXqtC9o/u02S9tf t9sma618bUO3lv7W9PdS/l1cPE1WV3VS7fapViP5Ci0Oyb6A0H6ql0mbWNf1fjTVYZ/WZVNu2ydp eViU2+0+zcgGWCOWd6x5XZfXFdlytTpeVb2b4No7fvrqadO3N6/r6n31roYnjtUVfEFP0pbbbX2Q /6GldUsu+9y7LLttrRQvnaWLZbCtFF26TS5Nd/D7CJXuftY4T8Siw+k2cItO6MJQ5VghOJrB/uZh 9r/fJVVGbm1WsP9dbe03azuMY+E6rlSqSA4I1VcIuszK95d19tefK0vGYGYJV4aMVAjI3m3NqoEH 5/pswvZklV437eusJOcnN2+allx6tUGLYmyjNUzLomj2bfYJOm8POQL3h4XlLGPfX1pHa3ArwvIu 5HcOceOl7/jW7jTkk2BSNGRKCodoxaakOEzKTFsMSOSH06a4XAghpiwxEMrFU5Z4XMi8VeGQmavi ny+FQ1SUTK59wKRoyJTHOGTm2odMysy155DlpBk4jfqNMr1H+OiZFsRMwEwLOOSe1UBO7Hd+suuS QXpb6GyAlpXI03ZJB1BVNjLt8tSA1Nw9YturNAuUTCUTYGxfDhZngbErOdg5C4ztxsGUdeGJeWpj F3Gwd5ZkbA4O9s8CI+Y5ODgLjFDm4PAsMGKVg6OzwAhBDo45WHldB1sNQiWpVE5UqrUtUKnatkCl LiUmWVVJK2O0a1rHta3PIWvXN2XvobzJPpQ0rpUBqzYL6aESn9ZhGJdeX+7Tn7IvHOUircoTG9oP KGhBU+o31KnGKRXvdmrRemMYUu6VSaclyRTLOIB4Pu2gkCPPFd7HTOz7pHcnJWox0pAe2BmpXsiu sTJD35kmDkDtYGYhU2bscmbi0Dm2MS+bjKYcVlctGcPrsFGrMowzvaUX2vGdSKWbAdU5qAs/GSJq HDOGdZ7pIoaM3UjQlulEajlyUYzgYNb1eXhy8dXso7lU0I9Eq9dn2qI30Mg7g+ixW5ktQ+c/rjQ6 ZGYght+nCBo9MN2mzPebV/s8l0mBCsDsRV5bNwnyTZKmWdF2R4gxMi9kkolBYFGFJCght3nS0lFY lHI2tdp1075Mmp2ajfBqZx5An2sVYzlORNQdHZeXrcty8xnlQV2qurGp0ld7zPQmadp3SQ2+Dc+h +EXvrqy/2NYRheTabv64TurMtvJfClQqsfA8DGvpwfNDBw8177nkPcX14UUJg3HyQho15fg275rb ujx8RM37XEpFV1KkkI0TvkUeVg8vWjyjCxVLmj1/Tm1Um/D7m+J9lcrJKe/Ckg+3H5O6sio013aL ou5t2VVHyaorPeTi9WMlsiifX7fldi/rEvKY8pN+QKXGSknVHMosEToeKr9lBAVVnUVVLiorOixl 3XdGTRoHYagOL+EEkdDpti9OXTdc4lSVxakIROwQE0DGnShOnXtxcENXEVMAnQzVjiqxkf9BTSsC Rzhu7LmgU6eKWvLLmUVtEDuOznq9vx03crW/+4OKue1Bda2k644SQFv6dEkrPCeKUA70atxTAxsF rQJMieD1rKw2Tk6PE6kvNlS6nDSBQybnN0pS6Zlocn4OmeUiXpDOtMGA6Gr8pJ94OTpvGTiCpp5a Cl6LTgcSHz3yEuL5sR77FuoxLCTKyQcUNjobycJGxbc8Gwemqrgpjjl5+sh0JBkHhA4j7uOyanzg xlT+dYySnkccUM3av5YGGXQyL3itxBhbxz67ASZMU3ERep66ADBJLGUasuquluQQVYhyg83ZzSct a5jTcURInupMx3OnB8siGke3aqRL3zfhhcFnHHHKEb3ve0CnmlqrkcbjJTdtTnX5A00nSTGu43sS +8h0/59M91/4OIEvE364xAkPsnuKyBEBnk3khBt5vtqveot3TA7llAdRJnFGvHYE+EFMzhORB6ai ZMzgcjR+hwJhYPAj8mdwOcfD5cOUBE7lZkng3AwfrwJ/SgIHYPH8GCzltBGcns0SMQZMiTDY2Rw/ cYDww9CTvPS0GZyezVlsPn6mCE7R5ojg44Ub+q43aQX/shAsQz+cWm8OiHAz6EyK4B8Y5ljBx6sg n1oKbOK+BpkjYTSeC0ACeKS+3wL1JeZ76qsRQhmstf9q9K18itDHGgi7TmD3MXa5Tch8aszh7HEY KMSPwo2NK38RRUJx6FEX7d+7ckyi2LFSRXbpQCAAHSa6mujGmEiNCAJPKQYFXeOKOu67It+L6Oqt Y7WDHNVSHjDn76RqGi7PEdJMZe8Zqg2OEYHrmtfnvTvHXf3aGIJM3cwnpaHyPlVivoO1lxp29rI+ zxVC3xEq3CCPzgxtmCnB9AWdFOQLOgLuuMIc28+uYkE5uhtiChmZQYF1rxXkPtbTS6GGEmJO/liQ yEv5b+Xqfbhnpgt5+ukYXTzon7nJ36bxZxo1/Bjv4m8AAAD//wMAUEsDBBQABgAIAAAAIQCyZM5E 3QAAAAcBAAAPAAAAZHJzL2Rvd25yZXYueG1sTI9BS8NAFITvgv9heYI3u4nFpsa8lFLUUxFsBfH2 mrwmodm3IbtN0n/v9qTHYYaZb7LVZFo1cO8aKwjxLALFUtiykQrha//2sATlPElJrRVGuLCDVX57 k1Fa2lE+edj5SoUScSkh1N53qdauqNmQm9mOJXhH2xvyQfaVLnsaQ7lp9WMULbShRsJCTR1vai5O u7NBeB9pXM/j12F7Om4uP/unj+9tzIj3d9P6BZTnyf+F4Yof0CEPTAd7ltKpFiFJwhWPsEhAXe3o OegDwnyZgM4z/Z8//wUAAP//AwBQSwECLQAUAAYACAAAACEAtoM4kv4AAADhAQAAEwAAAAAAAAAA AAAAAAAAAAAAW0NvbnRlbnRfVHlwZXNdLnhtbFBLAQItABQABgAIAAAAIQA4/SH/1gAAAJQBAAAL AAAAAAAAAAAAAAAAAC8BAABfcmVscy8ucmVsc1BLAQItABQABgAIAAAAIQD2MIsB0gcAANQnAAAO AAAAAAAAAAAAAAAAAC4CAABkcnMvZTJvRG9jLnhtbFBLAQItABQABgAIAAAAIQCyZM5E3QAAAAcB AAAPAAAAAAAAAAAAAAAAACwKAABkcnMvZG93bnJldi54bWxQSwUGAAAAAAQABADzAAAANgsAAAAA ">
                <v:shape id="2137906985"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nV4JoyAAAAOIAAAAPAAAAZHJzL2Rvd25yZXYueG1sRI/LSgMx FIb3Qt8hnII7m7SDlxmblioU3OlUUdwdJsdJ6ORkSGI7vr1ZCC5//hvfejv5QZwoJhdYw3KhQBB3 wTjuNby97q/uQKSMbHAITBp+KMF2M7tYY2PCmVs6HXIvyginBjXYnMdGytRZ8pgWYSQu3leIHnOR sZcm4rmM+0GulLqRHh2XB4sjPVrqjodvr8F9xOo62b17n9r68+H5JbfKZK0v59PuHkSmKf+H/9pP RsNtXS+rVaUKREEqOCA3vwAAAP//AwBQSwECLQAUAAYACAAAACEA2+H2y+4AAACFAQAAEwAAAAAA AAAAAAAAAAAAAAAAW0NvbnRlbnRfVHlwZXNdLnhtbFBLAQItABQABgAIAAAAIQBa9CxbvwAAABUB AAALAAAAAAAAAAAAAAAAAB8BAABfcmVscy8ucmVsc1BLAQItABQABgAIAAAAIQAnV4JoyAAAAOIA AAAPAAAAAAAAAAAAAAAAAAcCAABkcnMvZG93bnJldi54bWxQSwUGAAAAAAMAAwC3AAAA/AI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t4uvOzAAAAOMAAAAPAAAAZHJzL2Rvd25yZXYueG1sRI9BS8NA EIXvgv9hGcGb3U2rbYndllKqeCiCrSDehuw0Cc3OhuyapP/eOQgeZ+bNe+9bbUbfqJ66WAe2kE0M KOIiuJpLC5+nl4clqJiQHTaBycKVImzWtzcrzF0Y+IP6YyqVmHDM0UKVUptrHYuKPMZJaInldg6d xyRjV2rX4SDmvtFTY+baY82SUGFLu4qKy/HHW3gdcNjOsn1/uJx31+/T0/vXISNr7+/G7TOoRGP6 F/99vzmpv5g+ZsaYpVAIkyxAr38BAAD//wMAUEsBAi0AFAAGAAgAAAAhANvh9svuAAAAhQEAABMA AAAAAAAAAAAAAAAAAAAAAFtDb250ZW50X1R5cGVzXS54bWxQSwECLQAUAAYACAAAACEAWvQsW78A AAAVAQAACwAAAAAAAAAAAAAAAAAfAQAAX3JlbHMvLnJlbHNQSwECLQAUAAYACAAAACEAbeLrzswA AADjAAAADwAAAAAAAAAAAAAAAAAHAgAAZHJzL2Rvd25yZXYueG1sUEsFBgAAAAADAAMAtwAAAAAD AAAAAA== ">
                  <v:shape id="2137906986"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ZEByQAAAOMAAAAPAAAAZHJzL2Rvd25yZXYueG1sRE/NSsNA EL4LvsMygje7aaKlTbstIkgUPNRqc55mp0k0OxuyYxvf3hUEj/P9z2ozuk6daAitZwPTSQKKuPK2 5drA+9vjzRxUEGSLnWcy8E0BNuvLixXm1p/5lU47qVUM4ZCjgUakz7UOVUMOw8T3xJE7+sGhxHOo tR3wHMNdp9MkmWmHLceGBnt6aKj63H05A+VHvzjIoZgfX+Q5uSu3xb4rC2Our8b7JSihUf7Ff+4n G+fP0mmaLW6zDH5/igDo9Q8AAAD//wMAUEsBAi0AFAAGAAgAAAAhANvh9svuAAAAhQEAABMAAAAA AAAAAAAAAAAAAAAAAFtDb250ZW50X1R5cGVzXS54bWxQSwECLQAUAAYACAAAACEAWvQsW78AAAAV AQAACwAAAAAAAAAAAAAAAAAfAQAAX3JlbHMvLnJlbHNQSwECLQAUAAYACAAAACEAf22RAckAAADj AAAADwAAAAAAAAAAAAAAAAAHAgAAZHJzL2Rvd25yZXYueG1sUEsFBgAAAAADAAMAtwAAAP0CAAAA 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87"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lqMoyyQAAAOMAAAAPAAAAZHJzL2Rvd25yZXYueG1sRE9fS8Mw EH8X9h3CDXyRLV2HWuuyMQTFpzHrUHw7mrMpSy5dE7fu25uB4OP9/t9iNTgrjtSH1rOC2TQDQVx7 3XKjYPf+PClAhIis0XomBWcKsFqOrhZYan/iNzpWsREphEOJCkyMXSllqA05DFPfESfu2/cOYzr7 RuoeTyncWZln2Z102HJqMNjRk6F6X/04BR8vmvLN1+ZTm8NhW+1vWru1Z6Wux8P6EUSkIf6L/9yv Os2f57f3WTEvHuDyUwJALn8BAAD//wMAUEsBAi0AFAAGAAgAAAAhANvh9svuAAAAhQEAABMAAAAA AAAAAAAAAAAAAAAAAFtDb250ZW50X1R5cGVzXS54bWxQSwECLQAUAAYACAAAACEAWvQsW78AAAAV AQAACwAAAAAAAAAAAAAAAAAfAQAAX3JlbHMvLnJlbHNQSwECLQAUAAYACAAAACEA5ajKMskAAADj AAAADwAAAAAAAAAAAAAAAAAHAgAAZHJzL2Rvd25yZXYueG1sUEsFBgAAAAADAAMAtwAAAP0CAAAA 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AB6252" w:rsidRPr="00AC17A4">
        <w:rPr>
          <w:rFonts w:ascii="Mulish" w:hAnsi="Mulish"/>
          <w:color w:val="1F1735"/>
          <w:sz w:val="32"/>
          <w:szCs w:val="32"/>
        </w:rPr>
        <w:t xml:space="preserve">Age et sexe</w:t>
      </w:r>
    </w:p>
    <w:p w14:paraId="6FAA9F2E" w14:textId="15BFBEAC" w:rsidR="008202B4" w:rsidRPr="00AC17A4" w:rsidRDefault="008202B4" w:rsidP="008202B4">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765760" behindDoc="0" locked="0" layoutInCell="1" allowOverlap="1" wp14:anchorId="2FC0250B" wp14:editId="591E1F6D">
                <wp:simplePos x="0" y="0"/>
                <wp:positionH relativeFrom="column">
                  <wp:posOffset>480060</wp:posOffset>
                </wp:positionH>
                <wp:positionV relativeFrom="paragraph">
                  <wp:posOffset>18415</wp:posOffset>
                </wp:positionV>
                <wp:extent cx="203200" cy="203200"/>
                <wp:effectExtent l="0" t="0" r="25400" b="6350"/>
                <wp:wrapNone/>
                <wp:docPr id="2137906988"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1151259249"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245368240" name="Groupe 16"/>
                        <wpg:cNvGrpSpPr/>
                        <wpg:grpSpPr>
                          <a:xfrm>
                            <a:off x="96779" y="126815"/>
                            <a:ext cx="233707" cy="161924"/>
                            <a:chOff x="0" y="0"/>
                            <a:chExt cx="233707" cy="161924"/>
                          </a:xfrm>
                          <a:solidFill>
                            <a:schemeClr val="accent1"/>
                          </a:solidFill>
                        </wpg:grpSpPr>
                        <wps:wsp>
                          <wps:cNvPr id="948960812"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0647572"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C3EC5D2" id="Groupe 17" o:spid="_x0000_s1026" style="position:absolute;margin-left:37.8pt;margin-top:1.45pt;width:16pt;height:16pt;z-index:251765760;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YcrZzAcAANMnAAAOAAAAZHJzL2Uyb0RvYy54bWzsWtuO2zYQfS/QfxD0WKCxqLuMeINt0gQF gjRAUiR95Mry2oAsqpJ2vcnX9Fv6ZR0OKWlobU05C7TFYl8SyeThcIbD4TnUPn9xty+d26Jpd6Ja ueyZ5zpFlYv1rrpeub99fP1j6jptx6s1L0VVrNwvReu+uPj+u+eHeln4YivKddE4MEjVLg/1yt12 Xb1cLNp8W+x5+0zURQWNG9HseQevzfVi3fADjL4vF77nxYuDaNZ1I/KibeHXV6rRvcDxN5si737d bNqic8qVC3Pr8N8G/72S/y4unvPldcPr7S7X0+DfMIs931VgdBjqFe+4c9PsJkPtd3kjWrHpnuVi vxCbzS4v0AfwhnlH3rxpxE2NvlwvD9f1ECYI7VGcvnnY/N3tm6b+UL9vIBKH+hpigW/Sl7tNs5f/ wyydOwzZlyFkxV3n5PCj7wWwDK6TQ5N+xpDmW4j7BJVvf9a4kGWsx+lnwC16owtjKocakqMd/W8f 5v+HLa8LDGu7BP/fN85uDbnLIuZHmR9mrlPxPeTqa8i6wil3V03x159LRyZh4bBA5oycEUCHuLXL FkI4N2gW5/kyv2m7N4XA6PPbt22HMb1ewxMm2VrPMBdV1e664jOswGZfQub+sHB8L4sizzk4Y1wh L48hv1NIkHmRHznb05DPjFjREJsVCtETs1nxiZWZvhiQNErsrgTUCCJsnhgIFWKbJyE1Mm9VKGTm qkTnW6EQlSXWtY+JFQ2xRYxCZq59QqzMXHsK8axuwHE0bBT7HqG9Z3oA1WMwMNMDCrlnNaAoDjuf b/tikN9VuhrAk8PlcevhCVSLVtZdWhqgNvevsO1VnQWULCUWMGxfCmZngWFXUrB/Fhi2GwVj1YVI zJs27CIKDs+yDJuDgqOzwJDzFByfBYZUpuDkLDDkKgWnZ4EhBSk4o2AVdZ1sDTAqyaVK5FKd6wCX alwHuNSVxPBlzTuZo/2jc1i5+hxytsOjbN2L2+KjwH6dTFi1WXAeqvDpOYz98purXf5T8ZWiAiir kkfA7EcUzAKH1L9go+qnpnjcqE3rjWFYudcmnpZok3lZDObpsOOEfHmu0Dbi4tAmo2u1qM1IRwZg 76T6QTZNJzO2neniCNQBJh6SyUxDTlwcG6c+lqItcMhxddWSEbxOG7UqYz8zWnqh/chPVbkZUX2A +vSTKaL6EWdI45khIsgsSBlumd6ktiMXxUgO4t1Qh62Lr0afjKWSfmJa/XymL3oDTaIzmp6Glfgy Nv7jSkODrAxI8YcSgb1HptuKcrd+vStLWRRQARYvy8a55VBveJ4XVdcfIUbPspJFJgMCCzKEg4bc lLzDo7AScjS12k3bveLtVo2GeLUz90CfG5VjJZyIIDx6Li+frsT6C+iDRijh2Nb56x2M9Ja33Xve AN+GyIH6hdataL66zgGU5Mpt/7jhTeE65S8VSJWMhSF06/AljBIfXhrackVbqpv9SwEOw8kL1vBR 9u/K/nHTiP0nEL2X0io08SoH23DCd1CH1cvLDt6hCRRLXlxe4jPITYj72+pDncvBse6CJx/vPvGm dmp4XLkdqLp3opdHfNlLD7l4Q1+JrMTlTSc2O6lLMGIqTvoFpBrRkuqR6Cw/jII49WVMlM5CmQvK Cg9LKfzOEKVZnCTq8GJ+nDJdbgd1GgSJB6eqVKcsZiDu1KLb1Kl/Lw7C0EtiTKCTqdpTJdLzPxC1 WZjCAZUyqI2nNC2G5UxNG2e+r4veEG4/SAMd7uGcIlF7kKyVbN1XBnBHn1a0LPTTFNTAMI17JLCh ZxXAZoLKWSk2Tg4PQZ9KgdMuUIh1fEORysik1hBRyKwQUT2qKr7VhgHRYvxknKganbcMFIFD25aC SlF7ItHekyhBPj/Jsccgx2AhQU0+QNforSx1jcpveTSORFVRUzjl5OEjy5E8e8Do2OM+Kqv6x0GG 6q8nlPg+oYBq1OFn6ZDBJsuKSiVC2Hry2XcwYZqJsyQMlf43OSxWGvTqeJYYEKVDqcPm6OabtjWO 6fsswUj1rsN7Pw9SRTQOL9VwLkObJQpjzCjiVCCG2A+AfmpqrSYzni656XOu1Q/M1MqJ4Tp+4LBP RPf/SXT/hY8TSejFYQLa4TSPQ/o7m8exIA0jtV31Du+JHIgp+RnEpM2Qrj39fRCRC1kaAolQNmZQ Oey/BXkw8vcJ9zOonB/C1YPNAmVysyxQagbfruLIZoECEi+NMiApp52g7GyWiSnAZsIgZ3PiRAEs SiARrW5QdjZnsWn/mSYoQ5tjgvZnQRIFodUL+l0h9mDv2dabAlK4F/StJujnhTle0P4qyW3LbX5a sO+7SX9qAArAE/N9DMwXie+pb0aQykBah29Gj+VDhD7WgK/rOnwfYZcbEd3HhzmUPUtihfiRBZlx 4c/SlCkKPWnC/Xtsx+SJPSlVXBcPBATgYaLFRN/HRGpEHIdqYjDBwLigzoamNApTvHjrSe1oRz2p CJjj91Y1C5fnCM5MVe8ZUxsDw+IgMC/Ph3BOm4a1MQyZczPf1AxV9FGIRT6svboFnLSFAWP6hlC1 jfbwzNCOmRbMWOBJgbHAI+AoFGbfYXSVCyrQfRfTyGSqmFhIno6bMHykZbCCD/et5pMekVfyj+Xi fbxlxut4/MsxvHfQf+Um/zSNvmOv8W/xLv4GAAD//wMAUEsDBBQABgAIAAAAIQBcpLV93QAAAAcB AAAPAAAAZHJzL2Rvd25yZXYueG1sTI5Na8JAFEX3hf6H4RW6q5No/UrzIiJtVyJUC8XdM/NMgpmZ kBmT+O87rtrl5V7OPelq0LXouHWVNQjxKALBJreqMgXC9+HjZQHCeTKKamsY4cYOVtnjQ0qJsr35 4m7vCxEgxiWEUHrfJFK6vGRNbmQbNqE721aTD7EtpGqpD3Bdy3EUzaSmyoSHkhrelJxf9leN8NlT v57E7932ct7cjofp7mcbM+Lz07B+A+F58H9juOsHdciC08lejXKiRphPZ2GJMF6CuNfRPOQTwuR1 CTJL5X//7BcAAP//AwBQSwECLQAUAAYACAAAACEAtoM4kv4AAADhAQAAEwAAAAAAAAAAAAAAAAAA AAAAW0NvbnRlbnRfVHlwZXNdLnhtbFBLAQItABQABgAIAAAAIQA4/SH/1gAAAJQBAAALAAAAAAAA AAAAAAAAAC8BAABfcmVscy8ucmVsc1BLAQItABQABgAIAAAAIQABYcrZzAcAANMnAAAOAAAAAAAA AAAAAAAAAC4CAABkcnMvZTJvRG9jLnhtbFBLAQItABQABgAIAAAAIQBcpLV93QAAAAcBAAAPAAAA AAAAAAAAAAAAACYKAABkcnMvZG93bnJldi54bWxQSwUGAAAAAAQABADzAAAAMAsAAAAA ">
                <v:shape id="2137906989"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WtlgNxgAAAOMAAAAPAAAAZHJzL2Rvd25yZXYueG1sRE9fS8Mw EH8X/A7hBN9c2mrF1mVDhYFv2ikbvoXmbILNpSTnVr+9EYQ93u//LdezH8UBY3KBFJSLAgRSH4yj QcH72+bqDkRiTUaPgVDBDyZYr87Plro14UgdHrY8iBxCqdUKLPPUSpl6i16nRZiQMvcZoteczzhI E/Uxh/tRVkVxK712lBusnvDJYv+1/fYK3D5e18lu3G7umo/Hl1fuCsNKXV7MD/cgGGc+if/dzybP L+uyqpvqpoG/nzIAcvULAAD//wMAUEsBAi0AFAAGAAgAAAAhANvh9svuAAAAhQEAABMAAAAAAAAA AAAAAAAAAAAAAFtDb250ZW50X1R5cGVzXS54bWxQSwECLQAUAAYACAAAACEAWvQsW78AAAAVAQAA CwAAAAAAAAAAAAAAAAAfAQAAX3JlbHMvLnJlbHNQSwECLQAUAAYACAAAACEAFrZYDc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yxx+kzQAAAOMAAAAPAAAAZHJzL2Rvd25yZXYueG1sRI/NasNA DITvhb7DokJvzdrOD8HJJoTQlh5CIUmh5Ca8im3i1Rrv1nbevjoUepQ0mplvvR1do3rqQu3ZQDpJ QBEX3tZcGvg6v70sQYWIbLHxTAbuFGC7eXxYY279wEfqT7FUYsIhRwNVjG2udSgqchgmviWW29V3 DqOMXalth4OYu0ZnSbLQDmuWhApb2ldU3E4/zsD7gMNumr72h9t1f7+c55/fh5SMeX4adytQkcb4 L/77/rBSP5vNp4tlNhMKYZIF6M0vAAAA//8DAFBLAQItABQABgAIAAAAIQDb4fbL7gAAAIUBAAAT AAAAAAAAAAAAAAAAAAAAAABbQ29udGVudF9UeXBlc10ueG1sUEsBAi0AFAAGAAgAAAAhAFr0LFu/ AAAAFQEAAAsAAAAAAAAAAAAAAAAAHwEAAF9yZWxzLy5yZWxzUEsBAi0AFAAGAAgAAAAhAHLHH6TN AAAA4wAAAA8AAAAAAAAAAAAAAAAABwIAAGRycy9kb3ducmV2LnhtbFBLBQYAAAAAAwADALcAAAAB AwAAAAA= ">
                  <v:shape id="2137906990"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wD6EjygAAAOIAAAAPAAAAZHJzL2Rvd25yZXYueG1sRI9BS8NA FITvgv9heYI3u9uiJYndFhEkCh5s1Zxfs69JNPs2ZJ9t/PeuIHgcZuYbZrWZfK+ONMYusIX5zIAi roPruLHw9vpwlYGKguywD0wWvinCZn1+tsLChRNv6biTRiUIxwIttCJDoXWsW/IYZ2EgTt4hjB4l ybHRbsRTgvteL4xZao8dp4UWB7pvqf7cfXkL1ceQ72VfZodneTI31Uv53leltZcX090tKKFJ/sN/ 7UdnIb/O8qXJ5gv4vZTugF7/AAAA//8DAFBLAQItABQABgAIAAAAIQDb4fbL7gAAAIUBAAATAAAA AAAAAAAAAAAAAAAAAABbQ29udGVudF9UeXBlc10ueG1sUEsBAi0AFAAGAAgAAAAhAFr0LFu/AAAA FQEAAAsAAAAAAAAAAAAAAAAAHwEAAF9yZWxzLy5yZWxzUEsBAi0AFAAGAAgAAAAhALAPoSPKAAAA 4gAAAA8AAAAAAAAAAAAAAAAABwIAAGRycy9kb3ducmV2LnhtbFBLBQYAAAAAAwADALcAAAD+AgAA 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91"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iJQvtywAAAOIAAAAPAAAAZHJzL2Rvd25yZXYueG1sRI9BSwMx FITvgv8hPMGL2GyX2pW1aSmC4qm0q7R4e2yem6XJy3YT2+2/bwqCx2FmvmFmi8FZcaQ+tJ4VjEcZ COLa65YbBV+fb4/PIEJE1mg9k4IzBVjMb29mWGp/4g0dq9iIBOFQogITY1dKGWpDDsPId8TJ+/G9 w5hk30jd4ynBnZV5lk2lw5bTgsGOXg3V++rXKdi+a8pX36udNofDuto/tHZtz0rd3w3LFxCRhvgf /mt/aAXFJJtOiqcih+uldAfk/AIAAP//AwBQSwECLQAUAAYACAAAACEA2+H2y+4AAACFAQAAEwAA AAAAAAAAAAAAAAAAAAAAW0NvbnRlbnRfVHlwZXNdLnhtbFBLAQItABQABgAIAAAAIQBa9CxbvwAA ABUBAAALAAAAAAAAAAAAAAAAAB8BAABfcmVscy8ucmVsc1BLAQItABQABgAIAAAAIQAiJQvtywAA AOI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AB6252" w:rsidRPr="00AC17A4">
        <w:rPr>
          <w:rFonts w:ascii="Mulish" w:hAnsi="Mulish"/>
          <w:color w:val="1F1735"/>
          <w:sz w:val="32"/>
          <w:szCs w:val="32"/>
        </w:rPr>
        <w:t xml:space="preserve">Ménages</w:t>
      </w:r>
    </w:p>
    <w:p w14:paraId="682C814F" w14:textId="1DE90290" w:rsidR="00A603DB" w:rsidRPr="00AC17A4" w:rsidRDefault="00703338" w:rsidP="00703338">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766784" behindDoc="0" locked="0" layoutInCell="1" allowOverlap="1" wp14:anchorId="7DFAC7AB" wp14:editId="73A877E7">
                <wp:simplePos x="0" y="0"/>
                <wp:positionH relativeFrom="column">
                  <wp:posOffset>471805</wp:posOffset>
                </wp:positionH>
                <wp:positionV relativeFrom="paragraph">
                  <wp:posOffset>2540</wp:posOffset>
                </wp:positionV>
                <wp:extent cx="203200" cy="203200"/>
                <wp:effectExtent l="0" t="0" r="25400" b="6350"/>
                <wp:wrapNone/>
                <wp:docPr id="2137906992"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295631955"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029512018" name="Groupe 16"/>
                        <wpg:cNvGrpSpPr/>
                        <wpg:grpSpPr>
                          <a:xfrm>
                            <a:off x="96779" y="126815"/>
                            <a:ext cx="233707" cy="161924"/>
                            <a:chOff x="0" y="0"/>
                            <a:chExt cx="233707" cy="161924"/>
                          </a:xfrm>
                          <a:solidFill>
                            <a:schemeClr val="accent1"/>
                          </a:solidFill>
                        </wpg:grpSpPr>
                        <wps:wsp>
                          <wps:cNvPr id="204305736"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6360140"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AA9B69A" id="Groupe 17" o:spid="_x0000_s1026" style="position:absolute;margin-left:37.15pt;margin-top:.2pt;width:16pt;height:16pt;z-index:251766784;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dEhd0wcAANMnAAAOAAAAZHJzL2Uyb0RvYy54bWzsWt1u2zYYvR+wdxB0OaC1/n+MOkXWLsWA oivQDu0uFVmODciSJilx2qfps+zJdviRkj5GmSU3wDYEuUkok4ffDz+S58h+8fJ2nxs3Wd3symJl 2s8t08iKtFzviquV+fvHi2eRaTRtUqyTvCyylfkla8yXZz/+8OJQLTOn3Jb5OqsNTFI0y0O1Mrdt Wy0XiybdZvukeV5WWYHOTVnvkxaP9dViXScHzL7PF45lBYtDWa+rukyzpsGnr2WneUbzbzZZ2v62 2TRZa+QrE7619Lemv5fi7+LsRbK8qpNqu0uVG8l3eLFPdgWM9lO9TtrEuK53o6n2u7Qum3LTPk/L /aLcbHZpRjEgGtu6E82buryuKJar5eGq6tOE1N7J03dPm767eVNXH6r3NTJxqK6QC3oSsdxu6r34 Dy+NW0rZlz5l2W1rpPjQsVwsg2mk6FJtSmm6Rd5HqHT7i8J5dmx3ONUGbtEZXWiuHCoURzPE3zws /g/bpMoorc0S8b+vjd0a3sd+4Nqx75tGkexRqhcouszId5d19te3pSFqMDNsV5SMcAjIPm3NskEG 5+ZsIvZkmV437ZuspOQnN2+bllJ6tUaLamytPEzLomh2bfYZC7DZ5yjcnxaGYyEGyzgYQ1pRlnch f3CIG1u+4xvb45DPNrOiIFNWOEQ5NmXFYVZmxqJBIj+cDsXlRggxFYmGkCmeisTjRuatCofMXBXU 66lrzyGySibXPmBWFGQqYxwyc+1DZmXm2nOINRkGbqM+WdN7hI+eGUHMDMyMgEPuWQ2cif3OT7bd YZDeFuo0QMtIxG1r0QVUlY04dvnRgKO5e8S2l8csUOIomQBj+3KwfRIYu5KDnZPA2G4cTKcuMjHP bewiDvZOsozNwcH+SWDUPAcHJ4FRyhwcngRGrXJwdBIYJcjBMQfLrKtiq0GoBJXKiUq1pgEqVZsG qNSlwCTLKmlFjXZN47Ay1T1kbPum6N2XN9nHksa1omDlZiE/5MGnfBjGpdeXu/Tn7CtHuThWBY2A 9wMKXtCU6hPqlOOki3c7lWm1MTQr99qk25Js2lYcwDyfdnDIEfcK72Mh9n0iu5MWlRkRSA/sgpQf iK6xM0PfiSEOQJVgFiFzZpxyFuLQOY4xL5uMphxWVy4Zw6uykasyjNOzpRba8Z1IHjcDqktQV36i ROQ4FgzrPDFFDBm7kU1bpjOp7IhF0YqDRdefw5OLL2cfzSWLfmRafnxiLGoDjbIzmB6nlcUydP7j SqNDnAzE8PsjgkYPTLcp8936Ypfn4lAgAZi9ymvjJsF5k6RpVrTdFaKNzAtxyMQgsFAhCSTkJk9a ugqLUswmV7tu2tdJs5WzEV7uzD3ocy1rLMeNCN3RcXnRuizXXyAP6lLqxqZKL3aY6W3StO+TGnwb mYP4Re+2rL+axgFCcmU2f14ndWYa+a8FlEpsex6GtfTg+aGDh5r3XPKe4nr/qkTAuHlhjZpifJt3 zU1d7j9B854Lq+hKihS2ccO3OIflw6sWz+iCYkmz83NqQ20i72+LD1UqJqdzF5F8vP2U1JVRobky W4i6d2WnjpJlJz3E4vVjBbIoz6/bcrMTuoQyJvOkHqDUmJSUzUFm2RaElg2xiwtL6ixSuVBWdFkK 3XeCJo2DMJSXl+0Eka2O216cum5o4VYV4tQO7NghJoATd0KcOvfikIZOEVMBHS3Vjiqxkf+FprU8 1/JDF7TkmKaltJyoaYPYcdSh16fbcSNXpbu/p1jWHiRrBVt3pAHa0ccVre05UQQ10LtxjwTW9KwE TJngclaIjaPT40LqtYY8LSdD4JDJ+TVFKjITTc7PIbNSxPXozBg0iBLjR/PE1ei8ZeAImnpqKbgU nS4kPnqUJdTzkxx7DHIMCwk1+QBdo04joWtkfYurcSCqkpriGhaXjziOBOGA0WHEfVRWjg/cmNRf RyjpeUQB5az9xyIgjU3mBZdKjLB15LMboMMUE7dDz5P6X+ewdNJQVHe9pIRIHcoD1mfXn5StYU7H sUPKVBc6njs/2CmicPRSjXzp+yayMOSMI44los99D+hck2s18ni85HrMqVI/8HSSE+NtfM9hn4ju /5Po/gvfTUBCBG5g2UJIHCNyxH9nEznbjTxf7le1xTsmBzXlgVbrvBn12vHfBzE5z448MBVpYwaX o/Fb6IOBwI/In8blHA/vHqYscCo3ywLnZvjuKvCnLHBAaEV+DJZyPAhOz2aZGAOmTGjsbE6eOMD2 w9ATvPR4GJyezVlsPn6mCU7R5pjg42039F1vMgr+xUJghX44td4cEOHFoDNpAnuvVwhzouDjZZFP LYX+3cL0vhuN5wZwADxR38dAfYn5HvvSCKUM1tp/afRYvolQ1xoIuzrA7mPsYiNS+NSYw9njMJCI Z7Yba2/87SiyJYceddH+vWtHJ4odK5Vkly4EAtBlotREN0ZHKkQQeNIxOOhqb6jjvivyvYjevHWs drAjWzID+vydVUXDxT1CnsnTe4ZrQ2LswMWvLgSkd6BL57irXxvNkO6b/iQ9lNknJeY7WHtujvV5 rm2rV4QSN9ijO0MFplvQc0E3BeWCroA7qdDH9rPLWpCJ7oboRkZhUGGxpA1RUDWynt4KNaQRffIn QSLeyT+WN+/Da2Z6H0+/HKMXD+pXbuKnafyZRg2/xTv7GwAA//8DAFBLAwQUAAYACAAAACEAfc31 s9wAAAAGAQAADwAAAGRycy9kb3ducmV2LnhtbEyOwUrDQBRF94L/MDzBnZ2kiVViXkop6qoItkLp 7jXzmoRmZkJmmqR/73Sly8u9nHvy5aRbMXDvGmsQ4lkEgk1pVWMqhJ/dx9MrCOfJKGqtYYQrO1gW 93c5ZcqO5puHra9EgBiXEULtfZdJ6cqaNbmZ7diE7mR7TT7EvpKqpzHAdSvnUbSQmhoTHmrqeF1z ed5eNMLnSOMqid+Hzfm0vh52z1/7TcyIjw/T6g2E58n/jeGmH9ShCE5HezHKiRbhJU3CEiEFcWuj RYhHhGSegixy+V+/+AUAAP//AwBQSwECLQAUAAYACAAAACEAtoM4kv4AAADhAQAAEwAAAAAAAAAA AAAAAAAAAAAAW0NvbnRlbnRfVHlwZXNdLnhtbFBLAQItABQABgAIAAAAIQA4/SH/1gAAAJQBAAAL AAAAAAAAAAAAAAAAAC8BAABfcmVscy8ucmVsc1BLAQItABQABgAIAAAAIQBUdEhd0wcAANMnAAAO AAAAAAAAAAAAAAAAAC4CAABkcnMvZTJvRG9jLnhtbFBLAQItABQABgAIAAAAIQB9zfWz3AAAAAYB AAAPAAAAAAAAAAAAAAAAAC0KAABkcnMvZG93bnJldi54bWxQSwUGAAAAAAQABADzAAAANgsAAAAA ">
                <v:shape id="2137906993"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Y9qU5yQAAAOIAAAAPAAAAZHJzL2Rvd25yZXYueG1sRI9BSwMx FITvQv9DeAVvNtuWLe62aWmFgjfdKkpvYfPcBDcvS/Js139vBMHjMDPfMJvd6HtxwZhcIAXzWQEC qQ3GUafg9eV4dw8isSaj+0Co4BsT7LaTm42uTbhSg5cTdyJDKNVagWUeailTa9HrNAsDUvY+QvSa s4ydNFFfM9z3clEUK+m1o7xg9YAPFtvP05dX4N7jskz26N7Gpjofnp65KQwrdTsd92sQjCP/h//a j0bBoipXy3lVlvB7Kd8Buf0BAAD//wMAUEsBAi0AFAAGAAgAAAAhANvh9svuAAAAhQEAABMAAAAA AAAAAAAAAAAAAAAAAFtDb250ZW50X1R5cGVzXS54bWxQSwECLQAUAAYACAAAACEAWvQsW78AAAAV AQAACwAAAAAAAAAAAAAAAAAfAQAAX3JlbHMvLnJlbHNQSwECLQAUAAYACAAAACEAmPalOckAAADi AAAADwAAAAAAAAAAAAAAAAAHAgAAZHJzL2Rvd25yZXYueG1sUEsFBgAAAAADAAMAtwAAAP0CAAAA 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M8HsozAAAAOMAAAAPAAAAZHJzL2Rvd25yZXYueG1sRI/NasMw EITvhb6D2EJvjSSXlNSJEkJISw+hkB8ouS3WxjaxJGMptvP23UOhx92Znfl2sRpdI3rqYh28AT1R IMgXwda+NHA6frzMQMSE3mITPBm4U4TV8vFhgbkNg99Tf0il4BAfczRQpdTmUsaiIodxElryrF1C 5zDx2JXSdjhwuGtkptSbdFh7bqiwpU1FxfVwcwY+BxzWr3rb766Xzf18nH7/7DQZ8/w0rucgEo3p 3/x3/WUZX2XvU50pzdD8Ey9ALn8BAAD//wMAUEsBAi0AFAAGAAgAAAAhANvh9svuAAAAhQEAABMA AAAAAAAAAAAAAAAAAAAAAFtDb250ZW50X1R5cGVzXS54bWxQSwECLQAUAAYACAAAACEAWvQsW78A AAAVAQAACwAAAAAAAAAAAAAAAAAfAQAAX3JlbHMvLnJlbHNQSwECLQAUAAYACAAAACEAzPB7KMwA AADjAAAADwAAAAAAAAAAAAAAAAAHAgAAZHJzL2Rvd25yZXYueG1sUEsFBgAAAAADAAMAtwAAAAAD AAAAAA== ">
                  <v:shape id="2137906994"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U0raDywAAAOIAAAAPAAAAZHJzL2Rvd25yZXYueG1sRI9fS8NA EMTfBb/DsYJv9s7W/jH2WkSQKPRBW83zNrdNorm9kFvb+O09QfBxmJnfMMv14Ft1pD42gS1cjwwo 4jK4hisLb7vHqwWoKMgO28Bk4ZsirFfnZ0vMXDjxKx23UqkE4ZihhVqky7SOZU0e4yh0xMk7hN6j JNlX2vV4SnDf6rExM+2x4bRQY0cPNZWf2y9vofjobveyzxeHjTybafGSv7dFbu3lxXB/B0pokP/w X/vJWRibm4mZzicz+L2U7oBe/QAAAP//AwBQSwECLQAUAAYACAAAACEA2+H2y+4AAACFAQAAEwAA AAAAAAAAAAAAAAAAAAAAW0NvbnRlbnRfVHlwZXNdLnhtbFBLAQItABQABgAIAAAAIQBa9CxbvwAA ABUBAAALAAAAAAAAAAAAAAAAAB8BAABfcmVscy8ucmVsc1BLAQItABQABgAIAAAAIQDU0raDywAA AOIAAAAPAAAAAAAAAAAAAAAAAAcCAABkcnMvZG93bnJldi54bWxQSwUGAAAAAAMAAwC3AAAA/wIA 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95"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sHbmtywAAAOMAAAAPAAAAZHJzL2Rvd25yZXYueG1sRI9BS8NA EIXvgv9hGcGL2E1rCBK7LSIonkqNongbsmM2dHc2za5t+u+dg9DjzLx5733L9RS8OtCY+sgG5rMC FHEbbc+dgY/359t7UCkjW/SRycCJEqxXlxdLrG088hsdmtwpMeFUowGX81BrnVpHAdMsDsRy+4lj wCzj2Gk74lHMg9eLoqh0wJ4lweFAT47aXfMbDHy+WFpsvjdf1u3322Z30/utPxlzfTU9PoDKNOWz +P/71Ur9sqzuqmJeCoUwyQL06g8AAP//AwBQSwECLQAUAAYACAAAACEA2+H2y+4AAACFAQAAEwAA AAAAAAAAAAAAAAAAAAAAW0NvbnRlbnRfVHlwZXNdLnhtbFBLAQItABQABgAIAAAAIQBa9CxbvwAA ABUBAAALAAAAAAAAAAAAAAAAAB8BAABfcmVscy8ucmVsc1BLAQItABQABgAIAAAAIQBsHbmtywAA AOM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AB6252" w:rsidRPr="00AC17A4">
        <w:rPr>
          <w:rFonts w:ascii="Mulish" w:hAnsi="Mulish"/>
          <w:color w:val="1F1735"/>
          <w:sz w:val="32"/>
          <w:szCs w:val="32"/>
        </w:rPr>
        <w:t xml:space="preserve">Emploi</w:t>
      </w:r>
    </w:p>
    <w:p w14:paraId="3DB366D3" w14:textId="306FE736" w:rsidR="00703338" w:rsidRPr="00AC17A4" w:rsidRDefault="00A603DB" w:rsidP="00703338">
      <w:pPr>
        <w:ind w:left="1416"/>
        <w:rPr>
          <w:rFonts w:ascii="Mulish" w:hAnsi="Mulish"/>
          <w:color w:val="1F1735"/>
          <w:sz w:val="32"/>
          <w:szCs w:val="32"/>
        </w:rPr>
      </w:pPr>
      <w:r w:rsidRPr="00AC17A4">
        <w:rPr>
          <w:rFonts w:eastAsia="Calibri"/>
          <w:noProof/>
        </w:rPr>
        <mc:AlternateContent>
          <mc:Choice Requires="wpg">
            <w:drawing>
              <wp:anchor distT="0" distB="0" distL="114300" distR="114300" simplePos="0" relativeHeight="251790336" behindDoc="0" locked="0" layoutInCell="1" allowOverlap="1" wp14:anchorId="585F6ADD" wp14:editId="412A17B6">
                <wp:simplePos x="0" y="0"/>
                <wp:positionH relativeFrom="column">
                  <wp:posOffset>471805</wp:posOffset>
                </wp:positionH>
                <wp:positionV relativeFrom="paragraph">
                  <wp:posOffset>21722</wp:posOffset>
                </wp:positionV>
                <wp:extent cx="203200" cy="203200"/>
                <wp:effectExtent l="0" t="0" r="25400" b="6350"/>
                <wp:wrapNone/>
                <wp:docPr id="2137906996"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1184517533"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27584607" name="Groupe 16"/>
                        <wpg:cNvGrpSpPr/>
                        <wpg:grpSpPr>
                          <a:xfrm>
                            <a:off x="96779" y="126815"/>
                            <a:ext cx="233707" cy="161924"/>
                            <a:chOff x="0" y="0"/>
                            <a:chExt cx="233707" cy="161924"/>
                          </a:xfrm>
                          <a:solidFill>
                            <a:schemeClr val="accent1"/>
                          </a:solidFill>
                        </wpg:grpSpPr>
                        <wps:wsp>
                          <wps:cNvPr id="1792425226"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8214746"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FEB0A0F" id="Groupe 17" o:spid="_x0000_s1026" style="position:absolute;margin-left:37.15pt;margin-top:1.7pt;width:16pt;height:16pt;z-index:25179033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4HO2t0AcAANMnAAAOAAAAZHJzL2Uyb0RvYy54bWzsWl1v2zYUfR+w/yDocUBr68uSjDpF1i7F gKIr0A7tHhVZjg3IkiYpcdpf09+yX7bDS0q6jDJTboBtCPLSUiYPL+/l5eU5Ul68vN3n1k1WN7uy WNnO87ltZUVarnfF1cr+/ePFs8i2mjYp1kleFtnK/pI19suzH394caiWmVtuy3yd1RYmKZrloVrZ 27atlrNZk26zfdI8L6usQOemrPdJi8f6araukwNm3+czdz5fzA5lva7qMs2aBr++lp32Gc2/2WRp +9tm02Stla9srK2lf2v691L8Ozt7kSyv6qTa7lK1jOQ7VrFPdgWM9lO9TtrEuq53o6n2u7Qum3LT Pk/L/azcbHZpRj7AG2d+x5s3dXldkS9Xy8NV1YcJob0Tp++eNn1386auPlTva0TiUF0hFvQkfLnd 1HvxP1Zp3VLIvvQhy25bK8WP7tzDNthWii7VppCmW8R9hEq3vyic78ROh1Nt4Gad0Zm2lEOF5GgG /5uH+f9hm1QZhbVZwv/3tbVbI3edyA+cMPA82yqSPXL1AlmXWfnuss7++ra0RBJmluOJnBErArSP W7NsEMKpQTM4nyzT66Z9k5UU/eTmbdNSTK/WaFGSrdUK07Ioml2bfcYObPY5MvenmeXO4yCYWwdr iCvy8i7kDw7x4nngBtb2OOSzw6woiMkKh6iFmay4zMpEXzRIFIRmV7DJQ8AIYfJEQ8gQmzzxuZFp u8IhE3clON0Kh8gsMe79gllREFPEOGTi3ofMysS955C50Q1cR/2+m88IHz3Rg5gZmOgBh9yzGyiK /clPtl0xSG8LVQ3QshJx3c7pBqrKRtRdXhpQm7tHHHtZZ4ESpcQAxvHlYOckME4lB7sngXHcOJiq LiIxbdk4RRzsn2QZh4ODg5PAyHkOXpwERipzcHgSGLnKwdFJYKQgB8ccLKOukq0GoxJcKicu1doW uFRtW+BSlwKTLKukFTnaNa3Dylb3kLXtm6J3X95kH0sa14qElYeF1iELn1rDMC69vtylP2dfOcpD WRU8AqsfUFgFTal+oU45Ti7xbqcyrQ6GZuVem3Rbkk1nHi9gnk87LMgV9wrvYy72fSK6RovKjHCk B3ZOyh9E13gxQ9+JLg5AFWDmIVvMOOTMxaFz7GNeNhlNOeyu3DKGV2kjd2UYp0dLbbQbuJEsNwOq C1CXfiJF5DjmDOs8MUQMGXuRQ0emM6nsiE3RkoN519dh4+bL2UdzyaQfmZY/n+iLOkCj6Aymx2Fl vgyd/7jT6BCVgSh+XyJo9MB0mzLfrS92eS6KAinA7FVeWzcJ6k2SplnRdleINjIvRJGJQWAhQxJo yE2etHQVFqWYTe523bSvk2YrZyO8PJl70Oda5liOGxHCo+PyonVZrr9AH9SlFI5NlV7sMNPbpGnf JzX4NiIH9YvebVl/ta0DlOTKbv68TurMtvJfC0iV2PF9DGvpwQ9CFw8177nkPcX1/lUJh3Hzwho1 xfg275qbutx/gug9F1bRlRQpbOOGb1GH5cOrFs/ogmJJs/NzakNuIu5viw9VKianugtPPt5+SurK qtBc2S1U3buyk0fJspMeYvP6sQJZlOfXbbnZCV1CEZNxUg+QakxLyibTWW4YRP5ijstOyixSuRBW dFcK3XeCJo0XYSjvLsddRI6qtr049bxQ2BHi1Fk4sUtEAAXXIE7de3GIQqeIKX+OZmrHlNjI/0LT hvAZp9oFLTmmaSkuJ2raRey6quj18Xa9yFPx7u8pFrYHyVrB1l1pgE70cUXr+G4UQQ30y7hHAmt6 VgJMJricFWLj6PS4kHqtIaul0QUOMc6vKVIRmcg4P4dMChHXoxN90CBKjB+NE1ej07aBI2hq01Zw KWpOJD56FCXk85McewxyDBsJNfkAXaOqkdA1Mr/F1TgQVUlNcQ2L20eUI0E4YHQYcR+VleMXXkzq ryOU9DyigHLW/mfhkMYm84JLJUbYOvLZDdBhiok7oe9L/a9zWKo05NXdVVJApA7lDuuz60/K1jCn 6zohRapzHc/dOlgVUTh6qUZr6fsMURhixhHHAtHHvgd0S5N7NVrxeMt1n1OlfrBSIyfG6/iewz4R 3f8n0f0XPk74TuQ6fugbeBzx38k8zvHwxUMeV3XCOyIHMeWDVuu8Gena8d8HETn44oOoSBsTqByN 30IfDAR+xP00Kuf6ePVgssCZ3CQLnJrh29UiMFnggHAeBTFIynEnODubZGIMMJnQyNmUOHGAE4Sh L2jpcTc4O5uy2Xz8RBOcoU0xwcc7Hj7y+UYvoGN69g61GoSm/eaACO8FXaMJ/nlhihd8vExy01bo nxbM5240nhtAAXhivo+B+RLxPfbNCKkM0tp/M3osHyLUtQa+rgrYfYRdHERynxpTKHscLiTimePF 2gt/J4ocSaFHXXR+79rReWJHSiXXpQuBAHSZKDHRjdGRCrFY+HJhWKCnvaCO+64o8CN689aR2sGO bMkI6PN3VhULF/cIrUxW7wlLGwLjLDxPf3neh3Pc1e+NZkhfm/4kVyijT0IscLH3YoWdv6zP9xxH vSKUuMEe3RnKMd2CHgu6KSgWdAXcCYU+tp9d5oIMdDdENzJygxLrXi8ofKynt0INaUSf/EmPiFfy j+XF+/CamV7H01+O0XsH9Vdu4k/T+DONGv4W7+xvAAAA//8DAFBLAwQUAAYACAAAACEAO7v01twA AAAHAQAADwAAAGRycy9kb3ducmV2LnhtbEyOwUrDQBRF94L/MDzBnZ3EpFViJqUUdVUEW6F095p5 TUIzMyEzTdK/93Wly8O93Hvy5WRaMVDvG2cVxLMIBNnS6cZWCn52H0+vIHxAq7F1lhRcycOyuL/L MdNutN80bEMleMT6DBXUIXSZlL6syaCfuY4sZyfXGwyMfSV1jyOPm1Y+R9FCGmwsP9TY0bqm8ry9 GAWfI46rJH4fNufT+nrYzb/2m5iUenyYVm8gAk3hrww3fVaHgp2O7mK1F62ClzThpoIkBXGLowXz kXmegixy+d+/+AUAAP//AwBQSwECLQAUAAYACAAAACEAtoM4kv4AAADhAQAAEwAAAAAAAAAAAAAA AAAAAAAAW0NvbnRlbnRfVHlwZXNdLnhtbFBLAQItABQABgAIAAAAIQA4/SH/1gAAAJQBAAALAAAA AAAAAAAAAAAAAC8BAABfcmVscy8ucmVsc1BLAQItABQABgAIAAAAIQA4HO2t0AcAANMnAAAOAAAA AAAAAAAAAAAAAC4CAABkcnMvZTJvRG9jLnhtbFBLAQItABQABgAIAAAAIQA7u/TW3AAAAAcBAAAP AAAAAAAAAAAAAAAAACoKAABkcnMvZG93bnJldi54bWxQSwUGAAAAAAQABADzAAAAMwsAAAAA ">
                <v:shape id="2137906997"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OK9A1xwAAAOMAAAAPAAAAZHJzL2Rvd25yZXYueG1sRE9fS8Mw EH8X/A7hBN9c2tXOWZcNFQa+aTdRfDuaswlrkpKcW/32RhB8vN//W20mN4gjxWSDV1DOChDku6Ct 7xW87rdXSxCJ0WscgicF35Rgsz4/W2Gjw8m3dNxxL3KITw0qMMxjI2XqDDlMszCSz9xniA45n7GX OuIph7tBzotiIR1anxsMjvRoqDvsvpwC+x6rOpmtfZva24+H5xduC81KXV5M93cgmCb+F/+5n3Se Xy6v6/Kmrir4/SkDINc/AAAA//8DAFBLAQItABQABgAIAAAAIQDb4fbL7gAAAIUBAAATAAAAAAAA AAAAAAAAAAAAAABbQ29udGVudF9UeXBlc10ueG1sUEsBAi0AFAAGAAgAAAAhAFr0LFu/AAAAFQEA AAsAAAAAAAAAAAAAAAAAHwEAAF9yZWxzLy5yZWxzUEsBAi0AFAAGAAgAAAAhAI4r0DXHAAAA4wAA AA8AAAAAAAAAAAAAAAAABwIAAGRycy9kb3ducmV2LnhtbFBLBQYAAAAAAwADALcAAAD7Ag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FGO05xwAAAOIAAAAPAAAAZHJzL2Rvd25yZXYueG1sRE/LasJA FN0X/IfhFtzVSXxESR1FRKULEaqF0t0lc02CmTshMybx7zuFgsvDeS/XvalES40rLSuIRxEI4szq knMFX5f92wKE88gaK8uk4EEO1qvByxJTbTv+pPbscxFC2KWooPC+TqV0WUEG3cjWxIG72sagD7DJ pW6wC+GmkuMoSqTBkkNDgTVtC8pu57tRcOiw20ziXXu8XbePn8vs9H2MSanha795B+Gp90/xv/tD h/nj+WwxTaI5/F0KGOTqFwAA//8DAFBLAQItABQABgAIAAAAIQDb4fbL7gAAAIUBAAATAAAAAAAA AAAAAAAAAAAAAABbQ29udGVudF9UeXBlc10ueG1sUEsBAi0AFAAGAAgAAAAhAFr0LFu/AAAAFQEA AAsAAAAAAAAAAAAAAAAAHwEAAF9yZWxzLy5yZWxzUEsBAi0AFAAGAAgAAAAhAEUY7TnHAAAA4gAA AA8AAAAAAAAAAAAAAAAABwIAAGRycy9kb3ducmV2LnhtbFBLBQYAAAAAAwADALcAAAD7AgAAAAA= ">
                  <v:shape id="2137906998"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petnVyAAAAOMAAAAPAAAAZHJzL2Rvd25yZXYueG1sRE/NSsNA EL4LvsMygje76WJrm3ZbRJAoeNCqOU+z0ySanQ3ZsY1v7wqCx/n+Z70dfaeONMQ2sIXpJANFXAXX cm3h7fX+agEqCrLDLjBZ+KYI28352RpzF078Qsed1CqFcMzRQiPS51rHqiGPcRJ64sQdwuBR0jnU 2g14SuG+0ybL5tpjy6mhwZ7uGqo+d1/eQvnRL/eyLxaHJ3nMZuVz8d6VhbWXF+PtCpTQKP/iP/eD S/NvlubazIyZw+9PCQC9+QEAAP//AwBQSwECLQAUAAYACAAAACEA2+H2y+4AAACFAQAAEwAAAAAA AAAAAAAAAAAAAAAAW0NvbnRlbnRfVHlwZXNdLnhtbFBLAQItABQABgAIAAAAIQBa9CxbvwAAABUB AAALAAAAAAAAAAAAAAAAAB8BAABfcmVscy8ucmVsc1BLAQItABQABgAIAAAAIQApetnVyAAAAOMA AAAPAAAAAAAAAAAAAAAAAAcCAABkcnMvZG93bnJldi54bWxQSwUGAAAAAAMAAwC3AAAA/AI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6999"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iSPcsywAAAOIAAAAPAAAAZHJzL2Rvd25yZXYueG1sRI9BS8NA FITvgv9heQUvYjcJoS2x2yKC4qnUVBRvj+xrNnT3bZpd2/Tfu4LQ4zAz3zDL9eisONEQOs8K8mkG grjxuuNWwcfu5WEBIkRkjdYzKbhQgPXq9maJlfZnfqdTHVuRIBwqVGBi7CspQ2PIYZj6njh5ez84 jEkOrdQDnhPcWVlk2Uw67DgtGOzp2VBzqH+cgs9XTcXme/OlzfG4rQ/3nd3ai1J3k/HpEUSkMV7D /+03raDMF0VezssZ/F1Kd0CufgEAAP//AwBQSwECLQAUAAYACAAAACEA2+H2y+4AAACFAQAAEwAA AAAAAAAAAAAAAAAAAAAAW0NvbnRlbnRfVHlwZXNdLnhtbFBLAQItABQABgAIAAAAIQBa9CxbvwAA ABUBAAALAAAAAAAAAAAAAAAAAB8BAABfcmVscy8ucmVsc1BLAQItABQABgAIAAAAIQDiSPcsywAA AOI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AB6252" w:rsidRPr="00AC17A4">
        <w:rPr>
          <w:rFonts w:ascii="Mulish" w:hAnsi="Mulish"/>
          <w:color w:val="1F1735"/>
          <w:sz w:val="32"/>
          <w:szCs w:val="32"/>
        </w:rPr>
        <w:t xml:space="preserve">Logement</w:t>
      </w:r>
    </w:p>
    <w:p w14:paraId="7A79A49C" w14:textId="18872473" w:rsidR="0036097B" w:rsidRPr="00AC17A4" w:rsidRDefault="008202B4" w:rsidP="00703338">
      <w:pPr>
        <w:rPr>
          <w:rFonts w:ascii="Mulish" w:hAnsi="Mulish"/>
          <w:color w:val="1F1735"/>
          <w:sz w:val="32"/>
          <w:szCs w:val="32"/>
        </w:rPr>
      </w:pPr>
      <w:r w:rsidRPr="00AC17A4">
        <w:rPr>
          <w:rFonts w:ascii="Calibri" w:eastAsia="Calibri" w:hAnsi="Calibri" w:cs="Times New Roman"/>
          <w:noProof/>
          <w:sz w:val="24"/>
          <w:szCs w:val="24"/>
        </w:rPr>
        <mc:AlternateContent>
          <mc:Choice Requires="wpg">
            <w:drawing>
              <wp:inline distT="0" distB="0" distL="0" distR="0" wp14:anchorId="41B99A38" wp14:editId="053748E9">
                <wp:extent cx="4277360" cy="467995"/>
                <wp:effectExtent l="0" t="0" r="8890" b="8255"/>
                <wp:docPr id="2137907000" name="Groupe 1"/>
                <wp:cNvGraphicFramePr/>
                <a:graphic xmlns:a="http://schemas.openxmlformats.org/drawingml/2006/main">
                  <a:graphicData uri="http://schemas.microsoft.com/office/word/2010/wordprocessingGroup">
                    <wpg:wgp>
                      <wpg:cNvGrpSpPr/>
                      <wpg:grpSpPr>
                        <a:xfrm>
                          <a:off x="0" y="0"/>
                          <a:ext cx="4277360" cy="467995"/>
                          <a:chOff x="-635" y="-635"/>
                          <a:chExt cx="4277995" cy="467995"/>
                        </a:xfrm>
                      </wpg:grpSpPr>
                      <wpg:grpSp>
                        <wpg:cNvPr id="484709543" name="docshapegroup46"/>
                        <wpg:cNvGrpSpPr>
                          <a:grpSpLocks/>
                        </wpg:cNvGrpSpPr>
                        <wpg:grpSpPr bwMode="auto">
                          <a:xfrm>
                            <a:off x="-635" y="-635"/>
                            <a:ext cx="4277995" cy="467995"/>
                            <a:chOff x="3276" y="7694"/>
                            <a:chExt cx="6737" cy="737"/>
                          </a:xfrm>
                        </wpg:grpSpPr>
                        <wps:wsp>
                          <wps:cNvPr id="1326761249" name="docshape47"/>
                          <wps:cNvSpPr>
                            <a:spLocks/>
                          </wps:cNvSpPr>
                          <wps:spPr bwMode="auto">
                            <a:xfrm>
                              <a:off x="3276" y="7694"/>
                              <a:ext cx="6736" cy="737"/>
                            </a:xfrm>
                            <a:custGeom>
                              <a:avLst/>
                              <a:gdLst>
                                <a:gd name="T0" fmla="*/ 6367 w 6736"/>
                                <a:gd name="T1" fmla="*/ 7695 h 737"/>
                                <a:gd name="T2" fmla="*/ 368 w 6736"/>
                                <a:gd name="T3" fmla="*/ 7695 h 737"/>
                                <a:gd name="T4" fmla="*/ 294 w 6736"/>
                                <a:gd name="T5" fmla="*/ 7702 h 737"/>
                                <a:gd name="T6" fmla="*/ 225 w 6736"/>
                                <a:gd name="T7" fmla="*/ 7724 h 737"/>
                                <a:gd name="T8" fmla="*/ 162 w 6736"/>
                                <a:gd name="T9" fmla="*/ 7758 h 737"/>
                                <a:gd name="T10" fmla="*/ 108 w 6736"/>
                                <a:gd name="T11" fmla="*/ 7803 h 737"/>
                                <a:gd name="T12" fmla="*/ 63 w 6736"/>
                                <a:gd name="T13" fmla="*/ 7857 h 737"/>
                                <a:gd name="T14" fmla="*/ 29 w 6736"/>
                                <a:gd name="T15" fmla="*/ 7920 h 737"/>
                                <a:gd name="T16" fmla="*/ 7 w 6736"/>
                                <a:gd name="T17" fmla="*/ 7989 h 737"/>
                                <a:gd name="T18" fmla="*/ 0 w 6736"/>
                                <a:gd name="T19" fmla="*/ 8063 h 737"/>
                                <a:gd name="T20" fmla="*/ 7 w 6736"/>
                                <a:gd name="T21" fmla="*/ 8138 h 737"/>
                                <a:gd name="T22" fmla="*/ 29 w 6736"/>
                                <a:gd name="T23" fmla="*/ 8207 h 737"/>
                                <a:gd name="T24" fmla="*/ 63 w 6736"/>
                                <a:gd name="T25" fmla="*/ 8269 h 737"/>
                                <a:gd name="T26" fmla="*/ 108 w 6736"/>
                                <a:gd name="T27" fmla="*/ 8324 h 737"/>
                                <a:gd name="T28" fmla="*/ 162 w 6736"/>
                                <a:gd name="T29" fmla="*/ 8369 h 737"/>
                                <a:gd name="T30" fmla="*/ 225 w 6736"/>
                                <a:gd name="T31" fmla="*/ 8403 h 737"/>
                                <a:gd name="T32" fmla="*/ 294 w 6736"/>
                                <a:gd name="T33" fmla="*/ 8424 h 737"/>
                                <a:gd name="T34" fmla="*/ 368 w 6736"/>
                                <a:gd name="T35" fmla="*/ 8432 h 737"/>
                                <a:gd name="T36" fmla="*/ 6367 w 6736"/>
                                <a:gd name="T37" fmla="*/ 8432 h 737"/>
                                <a:gd name="T38" fmla="*/ 6441 w 6736"/>
                                <a:gd name="T39" fmla="*/ 8424 h 737"/>
                                <a:gd name="T40" fmla="*/ 6511 w 6736"/>
                                <a:gd name="T41" fmla="*/ 8403 h 737"/>
                                <a:gd name="T42" fmla="*/ 6573 w 6736"/>
                                <a:gd name="T43" fmla="*/ 8369 h 737"/>
                                <a:gd name="T44" fmla="*/ 6628 w 6736"/>
                                <a:gd name="T45" fmla="*/ 8324 h 737"/>
                                <a:gd name="T46" fmla="*/ 6673 w 6736"/>
                                <a:gd name="T47" fmla="*/ 8269 h 737"/>
                                <a:gd name="T48" fmla="*/ 6707 w 6736"/>
                                <a:gd name="T49" fmla="*/ 8207 h 737"/>
                                <a:gd name="T50" fmla="*/ 6728 w 6736"/>
                                <a:gd name="T51" fmla="*/ 8138 h 737"/>
                                <a:gd name="T52" fmla="*/ 6736 w 6736"/>
                                <a:gd name="T53" fmla="*/ 8063 h 737"/>
                                <a:gd name="T54" fmla="*/ 6728 w 6736"/>
                                <a:gd name="T55" fmla="*/ 7989 h 737"/>
                                <a:gd name="T56" fmla="*/ 6707 w 6736"/>
                                <a:gd name="T57" fmla="*/ 7920 h 737"/>
                                <a:gd name="T58" fmla="*/ 6673 w 6736"/>
                                <a:gd name="T59" fmla="*/ 7857 h 737"/>
                                <a:gd name="T60" fmla="*/ 6628 w 6736"/>
                                <a:gd name="T61" fmla="*/ 7803 h 737"/>
                                <a:gd name="T62" fmla="*/ 6573 w 6736"/>
                                <a:gd name="T63" fmla="*/ 7758 h 737"/>
                                <a:gd name="T64" fmla="*/ 6511 w 6736"/>
                                <a:gd name="T65" fmla="*/ 7724 h 737"/>
                                <a:gd name="T66" fmla="*/ 6441 w 6736"/>
                                <a:gd name="T67" fmla="*/ 7702 h 737"/>
                                <a:gd name="T68" fmla="*/ 6367 w 6736"/>
                                <a:gd name="T69" fmla="*/ 7695 h 73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6736" h="737">
                                  <a:moveTo>
                                    <a:pt x="6367" y="0"/>
                                  </a:moveTo>
                                  <a:lnTo>
                                    <a:pt x="368" y="0"/>
                                  </a:lnTo>
                                  <a:lnTo>
                                    <a:pt x="294" y="7"/>
                                  </a:lnTo>
                                  <a:lnTo>
                                    <a:pt x="225" y="29"/>
                                  </a:lnTo>
                                  <a:lnTo>
                                    <a:pt x="162" y="63"/>
                                  </a:lnTo>
                                  <a:lnTo>
                                    <a:pt x="108" y="108"/>
                                  </a:lnTo>
                                  <a:lnTo>
                                    <a:pt x="63" y="162"/>
                                  </a:lnTo>
                                  <a:lnTo>
                                    <a:pt x="29" y="225"/>
                                  </a:lnTo>
                                  <a:lnTo>
                                    <a:pt x="7" y="294"/>
                                  </a:lnTo>
                                  <a:lnTo>
                                    <a:pt x="0" y="368"/>
                                  </a:lnTo>
                                  <a:lnTo>
                                    <a:pt x="7" y="443"/>
                                  </a:lnTo>
                                  <a:lnTo>
                                    <a:pt x="29" y="512"/>
                                  </a:lnTo>
                                  <a:lnTo>
                                    <a:pt x="63" y="574"/>
                                  </a:lnTo>
                                  <a:lnTo>
                                    <a:pt x="108" y="629"/>
                                  </a:lnTo>
                                  <a:lnTo>
                                    <a:pt x="162" y="674"/>
                                  </a:lnTo>
                                  <a:lnTo>
                                    <a:pt x="225" y="708"/>
                                  </a:lnTo>
                                  <a:lnTo>
                                    <a:pt x="294" y="729"/>
                                  </a:lnTo>
                                  <a:lnTo>
                                    <a:pt x="368" y="737"/>
                                  </a:lnTo>
                                  <a:lnTo>
                                    <a:pt x="6367" y="737"/>
                                  </a:lnTo>
                                  <a:lnTo>
                                    <a:pt x="6441" y="729"/>
                                  </a:lnTo>
                                  <a:lnTo>
                                    <a:pt x="6511" y="708"/>
                                  </a:lnTo>
                                  <a:lnTo>
                                    <a:pt x="6573" y="674"/>
                                  </a:lnTo>
                                  <a:lnTo>
                                    <a:pt x="6628" y="629"/>
                                  </a:lnTo>
                                  <a:lnTo>
                                    <a:pt x="6673" y="574"/>
                                  </a:lnTo>
                                  <a:lnTo>
                                    <a:pt x="6707" y="512"/>
                                  </a:lnTo>
                                  <a:lnTo>
                                    <a:pt x="6728" y="443"/>
                                  </a:lnTo>
                                  <a:lnTo>
                                    <a:pt x="6736" y="368"/>
                                  </a:lnTo>
                                  <a:lnTo>
                                    <a:pt x="6728" y="294"/>
                                  </a:lnTo>
                                  <a:lnTo>
                                    <a:pt x="6707" y="225"/>
                                  </a:lnTo>
                                  <a:lnTo>
                                    <a:pt x="6673" y="162"/>
                                  </a:lnTo>
                                  <a:lnTo>
                                    <a:pt x="6628" y="108"/>
                                  </a:lnTo>
                                  <a:lnTo>
                                    <a:pt x="6573" y="63"/>
                                  </a:lnTo>
                                  <a:lnTo>
                                    <a:pt x="6511" y="29"/>
                                  </a:lnTo>
                                  <a:lnTo>
                                    <a:pt x="6441" y="7"/>
                                  </a:lnTo>
                                  <a:lnTo>
                                    <a:pt x="6367"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674157" name="docshape48"/>
                          <wps:cNvSpPr>
                            <a:spLocks/>
                          </wps:cNvSpPr>
                          <wps:spPr bwMode="auto">
                            <a:xfrm>
                              <a:off x="8972" y="7694"/>
                              <a:ext cx="1041" cy="737"/>
                            </a:xfrm>
                            <a:custGeom>
                              <a:avLst/>
                              <a:gdLst>
                                <a:gd name="T0" fmla="*/ 671 w 1041"/>
                                <a:gd name="T1" fmla="*/ 7695 h 737"/>
                                <a:gd name="T2" fmla="*/ 0 w 1041"/>
                                <a:gd name="T3" fmla="*/ 7695 h 737"/>
                                <a:gd name="T4" fmla="*/ 0 w 1041"/>
                                <a:gd name="T5" fmla="*/ 8432 h 737"/>
                                <a:gd name="T6" fmla="*/ 671 w 1041"/>
                                <a:gd name="T7" fmla="*/ 8432 h 737"/>
                                <a:gd name="T8" fmla="*/ 745 w 1041"/>
                                <a:gd name="T9" fmla="*/ 8424 h 737"/>
                                <a:gd name="T10" fmla="*/ 815 w 1041"/>
                                <a:gd name="T11" fmla="*/ 8403 h 737"/>
                                <a:gd name="T12" fmla="*/ 877 w 1041"/>
                                <a:gd name="T13" fmla="*/ 8369 h 737"/>
                                <a:gd name="T14" fmla="*/ 932 w 1041"/>
                                <a:gd name="T15" fmla="*/ 8324 h 737"/>
                                <a:gd name="T16" fmla="*/ 977 w 1041"/>
                                <a:gd name="T17" fmla="*/ 8269 h 737"/>
                                <a:gd name="T18" fmla="*/ 1011 w 1041"/>
                                <a:gd name="T19" fmla="*/ 8207 h 737"/>
                                <a:gd name="T20" fmla="*/ 1032 w 1041"/>
                                <a:gd name="T21" fmla="*/ 8138 h 737"/>
                                <a:gd name="T22" fmla="*/ 1040 w 1041"/>
                                <a:gd name="T23" fmla="*/ 8063 h 737"/>
                                <a:gd name="T24" fmla="*/ 1032 w 1041"/>
                                <a:gd name="T25" fmla="*/ 7989 h 737"/>
                                <a:gd name="T26" fmla="*/ 1011 w 1041"/>
                                <a:gd name="T27" fmla="*/ 7920 h 737"/>
                                <a:gd name="T28" fmla="*/ 977 w 1041"/>
                                <a:gd name="T29" fmla="*/ 7857 h 737"/>
                                <a:gd name="T30" fmla="*/ 932 w 1041"/>
                                <a:gd name="T31" fmla="*/ 7803 h 737"/>
                                <a:gd name="T32" fmla="*/ 877 w 1041"/>
                                <a:gd name="T33" fmla="*/ 7758 h 737"/>
                                <a:gd name="T34" fmla="*/ 815 w 1041"/>
                                <a:gd name="T35" fmla="*/ 7724 h 737"/>
                                <a:gd name="T36" fmla="*/ 745 w 1041"/>
                                <a:gd name="T37" fmla="*/ 7702 h 737"/>
                                <a:gd name="T38" fmla="*/ 671 w 1041"/>
                                <a:gd name="T39" fmla="*/ 7695 h 73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041" h="737">
                                  <a:moveTo>
                                    <a:pt x="671" y="0"/>
                                  </a:moveTo>
                                  <a:lnTo>
                                    <a:pt x="0" y="0"/>
                                  </a:lnTo>
                                  <a:lnTo>
                                    <a:pt x="0" y="737"/>
                                  </a:lnTo>
                                  <a:lnTo>
                                    <a:pt x="671" y="737"/>
                                  </a:lnTo>
                                  <a:lnTo>
                                    <a:pt x="745" y="729"/>
                                  </a:lnTo>
                                  <a:lnTo>
                                    <a:pt x="815" y="708"/>
                                  </a:lnTo>
                                  <a:lnTo>
                                    <a:pt x="877" y="674"/>
                                  </a:lnTo>
                                  <a:lnTo>
                                    <a:pt x="932" y="629"/>
                                  </a:lnTo>
                                  <a:lnTo>
                                    <a:pt x="977" y="574"/>
                                  </a:lnTo>
                                  <a:lnTo>
                                    <a:pt x="1011" y="512"/>
                                  </a:lnTo>
                                  <a:lnTo>
                                    <a:pt x="1032" y="443"/>
                                  </a:lnTo>
                                  <a:lnTo>
                                    <a:pt x="1040" y="368"/>
                                  </a:lnTo>
                                  <a:lnTo>
                                    <a:pt x="1032" y="294"/>
                                  </a:lnTo>
                                  <a:lnTo>
                                    <a:pt x="1011" y="225"/>
                                  </a:lnTo>
                                  <a:lnTo>
                                    <a:pt x="977" y="162"/>
                                  </a:lnTo>
                                  <a:lnTo>
                                    <a:pt x="932" y="108"/>
                                  </a:lnTo>
                                  <a:lnTo>
                                    <a:pt x="877" y="63"/>
                                  </a:lnTo>
                                  <a:lnTo>
                                    <a:pt x="815" y="29"/>
                                  </a:lnTo>
                                  <a:lnTo>
                                    <a:pt x="745" y="7"/>
                                  </a:lnTo>
                                  <a:lnTo>
                                    <a:pt x="671" y="0"/>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023106" name="docshape49"/>
                          <wps:cNvSpPr>
                            <a:spLocks/>
                          </wps:cNvSpPr>
                          <wps:spPr bwMode="auto">
                            <a:xfrm>
                              <a:off x="9227" y="7824"/>
                              <a:ext cx="376" cy="376"/>
                            </a:xfrm>
                            <a:custGeom>
                              <a:avLst/>
                              <a:gdLst>
                                <a:gd name="T0" fmla="*/ 187 w 376"/>
                                <a:gd name="T1" fmla="*/ 8200 h 376"/>
                                <a:gd name="T2" fmla="*/ 261 w 376"/>
                                <a:gd name="T3" fmla="*/ 8186 h 376"/>
                                <a:gd name="T4" fmla="*/ 320 w 376"/>
                                <a:gd name="T5" fmla="*/ 8145 h 376"/>
                                <a:gd name="T6" fmla="*/ 361 w 376"/>
                                <a:gd name="T7" fmla="*/ 8086 h 376"/>
                                <a:gd name="T8" fmla="*/ 375 w 376"/>
                                <a:gd name="T9" fmla="*/ 8013 h 376"/>
                                <a:gd name="T10" fmla="*/ 361 w 376"/>
                                <a:gd name="T11" fmla="*/ 7940 h 376"/>
                                <a:gd name="T12" fmla="*/ 320 w 376"/>
                                <a:gd name="T13" fmla="*/ 7880 h 376"/>
                                <a:gd name="T14" fmla="*/ 261 w 376"/>
                                <a:gd name="T15" fmla="*/ 7840 h 376"/>
                                <a:gd name="T16" fmla="*/ 187 w 376"/>
                                <a:gd name="T17" fmla="*/ 7825 h 376"/>
                                <a:gd name="T18" fmla="*/ 114 w 376"/>
                                <a:gd name="T19" fmla="*/ 7840 h 376"/>
                                <a:gd name="T20" fmla="*/ 55 w 376"/>
                                <a:gd name="T21" fmla="*/ 7880 h 376"/>
                                <a:gd name="T22" fmla="*/ 14 w 376"/>
                                <a:gd name="T23" fmla="*/ 7940 h 376"/>
                                <a:gd name="T24" fmla="*/ 0 w 376"/>
                                <a:gd name="T25" fmla="*/ 8013 h 376"/>
                                <a:gd name="T26" fmla="*/ 14 w 376"/>
                                <a:gd name="T27" fmla="*/ 8086 h 376"/>
                                <a:gd name="T28" fmla="*/ 55 w 376"/>
                                <a:gd name="T29" fmla="*/ 8145 h 376"/>
                                <a:gd name="T30" fmla="*/ 114 w 376"/>
                                <a:gd name="T31" fmla="*/ 8186 h 376"/>
                                <a:gd name="T32" fmla="*/ 187 w 376"/>
                                <a:gd name="T33" fmla="*/ 8200 h 3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76" h="376">
                                  <a:moveTo>
                                    <a:pt x="187" y="375"/>
                                  </a:moveTo>
                                  <a:lnTo>
                                    <a:pt x="261" y="361"/>
                                  </a:lnTo>
                                  <a:lnTo>
                                    <a:pt x="320" y="320"/>
                                  </a:lnTo>
                                  <a:lnTo>
                                    <a:pt x="361" y="261"/>
                                  </a:lnTo>
                                  <a:lnTo>
                                    <a:pt x="375" y="188"/>
                                  </a:lnTo>
                                  <a:lnTo>
                                    <a:pt x="361" y="115"/>
                                  </a:lnTo>
                                  <a:lnTo>
                                    <a:pt x="320" y="55"/>
                                  </a:lnTo>
                                  <a:lnTo>
                                    <a:pt x="261" y="15"/>
                                  </a:lnTo>
                                  <a:lnTo>
                                    <a:pt x="187" y="0"/>
                                  </a:lnTo>
                                  <a:lnTo>
                                    <a:pt x="114" y="15"/>
                                  </a:lnTo>
                                  <a:lnTo>
                                    <a:pt x="55" y="55"/>
                                  </a:lnTo>
                                  <a:lnTo>
                                    <a:pt x="14" y="115"/>
                                  </a:lnTo>
                                  <a:lnTo>
                                    <a:pt x="0" y="188"/>
                                  </a:lnTo>
                                  <a:lnTo>
                                    <a:pt x="14" y="261"/>
                                  </a:lnTo>
                                  <a:lnTo>
                                    <a:pt x="55" y="320"/>
                                  </a:lnTo>
                                  <a:lnTo>
                                    <a:pt x="114" y="361"/>
                                  </a:lnTo>
                                  <a:lnTo>
                                    <a:pt x="187" y="375"/>
                                  </a:lnTo>
                                  <a:close/>
                                </a:path>
                              </a:pathLst>
                            </a:custGeom>
                            <a:solidFill>
                              <a:schemeClr val="accent3"/>
                            </a:solidFill>
                            <a:ln w="45720">
                              <a:solidFill>
                                <a:srgbClr val="FFFFFF"/>
                              </a:solidFill>
                              <a:round/>
                              <a:headEnd/>
                              <a:tailEnd/>
                            </a:ln>
                          </wps:spPr>
                          <wps:bodyPr rot="0" vert="horz" wrap="square" lIns="91440" tIns="45720" rIns="91440" bIns="45720" anchor="t" anchorCtr="0" upright="1">
                            <a:noAutofit/>
                          </wps:bodyPr>
                        </wps:wsp>
                        <wps:wsp>
                          <wps:cNvPr id="3294807" name="Line 1090"/>
                          <wps:cNvCnPr>
                            <a:cxnSpLocks/>
                          </wps:cNvCnPr>
                          <wps:spPr bwMode="auto">
                            <a:xfrm>
                              <a:off x="9546" y="8131"/>
                              <a:ext cx="192" cy="181"/>
                            </a:xfrm>
                            <a:prstGeom prst="line">
                              <a:avLst/>
                            </a:prstGeom>
                            <a:noFill/>
                            <a:ln w="45720">
                              <a:solidFill>
                                <a:srgbClr val="FFFFFF"/>
                              </a:solidFill>
                              <a:round/>
                              <a:headEnd/>
                              <a:tailEnd/>
                            </a:ln>
                            <a:extLst>
                              <a:ext uri="{909E8E84-426E-40DD-AFC4-6F175D3DCCD1}">
                                <a14:hiddenFill xmlns:a14="http://schemas.microsoft.com/office/drawing/2010/main">
                                  <a:noFill/>
                                </a14:hiddenFill>
                              </a:ext>
                            </a:extLst>
                          </wps:spPr>
                          <wps:bodyPr/>
                        </wps:wsp>
                      </wpg:grpSp>
                      <wps:wsp>
                        <wps:cNvPr id="1944162738" name="Zone de texte 15"/>
                        <wps:cNvSpPr txBox="1">
                          <a:spLocks/>
                        </wps:cNvSpPr>
                        <wps:spPr bwMode="auto">
                          <a:xfrm>
                            <a:off x="253999" y="82550"/>
                            <a:ext cx="3212980" cy="296545"/>
                          </a:xfrm>
                          <a:prstGeom prst="rect">
                            <a:avLst/>
                          </a:prstGeom>
                          <a:noFill/>
                          <a:ln>
                            <a:noFill/>
                          </a:ln>
                        </wps:spPr>
                        <wps:txbx>
                          <w:txbxContent>
                            <w:p w14:paraId="47AC643B" w14:textId="6299ECCF" w:rsidR="0065770E" w:rsidRPr="00E97A25" w:rsidRDefault="00F73866" w:rsidP="0065770E">
                              <w:pPr>
                                <w:spacing w:before="20"/>
                                <w:ind w:left="20"/>
                                <w:rPr>
                                  <w:rFonts w:ascii="Mulish" w:hAnsi="Mulish"/>
                                  <w:color w:val="FFFFFF" w:themeColor="background1"/>
                                  <w:sz w:val="34"/>
                                </w:rPr>
                              </w:pPr>
                              <w:hyperlink w:anchor="_Entreprises_et_Services" w:history="1">
                                <w:r w:rsidRPr="00E97A25">
                                  <w:rPr>
                                    <w:rStyle w:val="Hyperlink"/>
                                    <w:rFonts w:ascii="Mulish" w:hAnsi="Mulish"/>
                                    <w:color w:val="FFFFFF" w:themeColor="background1"/>
                                    <w:sz w:val="34"/>
                                    <w:u w:val="none"/>
                                  </w:rPr>
                                  <w:t xml:space="preserve">Entreprises et services</w:t>
                                </w:r>
                              </w:hyperlink>
                            </w:p>
                          </w:txbxContent>
                        </wps:txbx>
                        <wps:bodyPr rot="0" vert="horz" wrap="square" lIns="0" tIns="0" rIns="0" bIns="0" anchor="t" anchorCtr="0" upright="1">
                          <a:noAutofit/>
                        </wps:bodyPr>
                      </wps:wsp>
                    </wpg:wgp>
                  </a:graphicData>
                </a:graphic>
              </wp:inline>
            </w:drawing>
          </mc:Choice>
          <mc:Fallback>
            <w:pict>
              <v:group w14:anchorId="41B99A38" id="_x0000_s1041" style="width:336.8pt;height:36.85pt;mso-position-horizontal-relative:char;mso-position-vertical-relative:line" coordorigin="-6,-6" coordsize="42779,467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3zrEDCQ4AAO1KAAAOAAAAZHJzL2Uyb0RvYy54bWzsXEtv48gRvgfIfyB0DLBrvh/GehbJvhBg kyywziU3WpItIbKoUJqxJ78+X/VLVbKqyezMJpedg0kNq6u76qt+fdXkV1+/Pu+SD+vxuB32d4vs y3SRrPfLYbXdP90t/n7//RftIjme+v2q3w379d3i4/q4+Prd73/31cvhdp0Pm2G3Wo8JlOyPty+H u8XmdDrc3twcl5v1c3/8cjis93j4OIzP/Qk/x6eb1di/QPvz7iZP0/rmZRhXh3FYro9H/O+39uHi ndH/+Lhenv72+Hhcn5Ld3QJtO5m/o/n7QH9v3n3V3z6N/WGzXbpm9L+gFc/9do9Kg6pv+1OfvB+3 b1Q9b5fjcBweT18uh+eb4fFxu1wbG2BNll5Y88M4vD8YW55uX54OwU1w7YWffrHa5V8//DAefj78 NMITL4cn+ML8IlteH8dnuqKVyatx2cfgsvXrKVniP8u8aYoanl3iWVk3XVdZny43cDwV+6IuqkWC p+bG+Hu5+Y4VpyIXxW985TeiSeGHbSra/tOYbFeouC2btKvKYpHs+2eE2WpYHjf9Yf1EHixrahIV PltrsYKpPw7Lfx7x2NTEn4fKUMfDy1+GFdT270+DgfnCNVds5A66YmF/GxxU5E1tHNTUXemd5x1U N0VjvUM31E7NNeg/x3OIHD8tRH4m55nIO5LTnJuzIq+bOsvL7tLPpWnby8FIUzSRf4/cuewJiR0h M+nWK57xboVf4DQKuku/wLPvj6cf1oOJ3f7Dj8eTCbqnFe4M7CsXJPcI28fnHfr7H26Suqib5CUx ep28F8uYGDCqkk3iKkV/D8pyJlXUraILERqq1HWVTCrvSkUXus1ZV5Pm19sFNwWpPK8UXQiyINU0 eXldFwbzIJXVuaIL0RGkmqZqr+vKuPezVHNYJrzfpoWijbu/LpSWZcL9bdUoyqT/NWXC/12eKso4 AGqICf93bafo4gCkWru4/9sUzrger9z/Wrty7v02KxQsc+79vFMalnPvt3mqeD/n3lehzLn327xW PJZz7+tRlnP/t4UW/zn3v94BcoFAobWt4AjoXbMQGJRaDygkBtqgUQgQSs3SgoMQGc4ECmWhjEE0 VochITLS0lwX5FpdHYehLstMCbhC4KDaWnIc6irT1JXzgCg5EHXVaIMRrVbOxqpRUnIk6jrXBspS QKGGMBZD51prTHeK7zCjn+X0/lUKKBr06etzKC0Zzsaqfb8SUDSqsZWAQh2XKgEFlgxK6yoBhTpk VgKKSOs4FI06mlcCCt13FYeiUSeaSkChI1txKBp1EqRFfUAsEnc1h6JRJ+haQKH3ippDoa8eagGF 3mdrAYW6sKkFFPqIUgso9DWXgEJfWdYCCnVp2XAo0qRO8S+pqwrD6sVSteFgxCU5HnFJjkhckoMS l+SwxCU5MnFJjk1cksMTl+QARSXb2Ri1szFqZ2PUzsaonY1ROxujdjZG7WyM2tkYtbMx6mZj1M3G qJuNUTcbI9AA56E3GnVEnYRBOi45G6NuNkbdbIy62Rhl6WyQsnQ2Slk6G6YsnY1TlkaBAlUTSId+ 43mI5eveERG4S3riSe8xwBMzcRiOxJgRLwFi4z5zfA/k6CkTz4Q4TCPxQhXPhTjaTOKGp0MT32ov hDjihsQ9+fRWvBTiCAkS79TGVEKcWACSxzbfkltv9deygLMWW3mtQCMLOHsz3eBWFnAWZ7rJnSzg bM5UozE5cHxzZzR214oNmCNEAWc0dtBaAYkx7aHJrdglawUkyrRPNgVUozFxiCY5o7HX1WqQSNNu l2rAdlYrIJGmDa0poBstkaY9qymgGy2Rpm2pKaAbLZEunNHYWCo2YIrhXqKtJdWAraNWQCJNm0dT QDUaE46owRmN7Z9Wg0SaNoCmBtVoTD+iBmc0tnBaDRJp2sRRDdikaQUk0rRNMwV0oyXStBEzBXSj JdK01TIFdKMl0rSZMgVUo2mi4m6i/RKVwH5IsZrmK1HCmY0tj1pCgk27HlOHajfNXqIOZzg2Lmod Eu7aWY69CSthJwo3cY1Iq10m1MZFgoTaA5XBRNafaL7zt8nL3cIS9hvL19OD5+HD+n4wIiea9YgW MtaZpBzqOwvs9lwQbJSQ80/99WDUgTY3Ut5u/9RfnRTRiPBoGMX8Y3+1YqD6jFhAyj/2VyeW2paB Z3S+88/91crRHheVklbrYv/YX13jsGiitoVB3D/2VytmvUb2xpTZ6CTfxaSsrhLUVEyK+E00rMri 7XdmVk28ZeQtUlfPBWFCH/mL9DUTKIQImajXx9s50eT9768eVRfAk4LgF2wLJ2omLnKWKcQyWh9O +IZ4HCs4VTX6qxGcQq8Gb2UFp6IBfJkRnIouO1IAwKlgrb3GqdgPbZzqSsSHmjZOdc3gx8muHpCJ d6kA9RQuIXaiPfTNYOpDdbkbjmvbt2mQNvnkMFrTIM9yp8dht119v93taJA2JzLW3+zG5EOPsxT9 crnen/xUJyR3ZreyH6ikH0VMft1mfSkTf7x9GFYfkQEeB3siAydIcLMZxn8vkhecxrhbHP/1vh/X i2T35z1y2V1W0lLqZH6UVUMr6JE/eeBP+v0Squ4WpwX2V3T7zcke+Xh/GLdPG9RkJ+L98Eck9B+3 lCBG/t+3yv1AOt229VfPq1d1WjdlRjyvPL4Adh1N+9xp9bZr7HR2PnDg0+rY0WLE+Zxp9YayKUYt LOH5cr531zPhaCjjN65rQpcNMromLAeCFKVOr7WJsyl6+glLqqCpVu0DmEFK14UhMUg1JWXnr7WL syetmscSGfU205SJjHqr5hMxnJ+b1jaU2LnWNJFSb9UsVsbd3yFPqGgTCKhJrIxD0OltExioOeKM g4BFuhqxAgY1h0VjU8AU63HN1l+SWwcCWuzK7LqawxLZ9VjrOBJ6Dusiv676TiTY9RyWSLDrwGKS PLtYT2GJBLsedCLBrmewRIJd7xAiwa4nsESCXe+sdHYuBJN+MEck2PVxROTXGzV9RTRHqFQf4UR6 PTLw8v4Q5ahp7gn1xiX54BSX5LNDXJIPUXFJDkpckg9UcUk+VsUlOTpxSd5NopIi7x6XnI2RSL7H dc7GSGTg4zpnYyTS8HGdszESufi4zihGWJHPTCFgeWy4lJkpBHQ1Lm7Xg3oKAbQkF0dPwf5MTyGA P+DijoPyVMwbih9HXLg44pu0C/6Jpz9AdXLx6RQCKE9RwFmrpxBw+EUUcPbqKQQs1EUBZ7GeQgCZ Kgo4m/UUAnooLzCdQgD7Kgo4o/UUAvqrKOCMDuzTG9hwakYUcEZjqrfbvrcFJM6OD7gPW963BSTS 0ykE9GXepOkUAvZcooAzGtOuZoNEejqFgOM2ogaHtEwhfDK9apbmSYxepaMh6FZT7ComayblaQN/ tUyXlZmkuVyNU3JYrpg6mxAHvjZ/tbVikWTlJng9LM2MHLbUUY4EC0IrN1EvlqFGbooJo52DFZxg wmjVbQSnmDBa7RvBKSYsaJxiwkIbp5gwb/QUEeadOMWDBVDiNJjHeAKSEDJRgLFyNd7zIe/D6fNy YN6g3ziwmW81XX+3BIff0rzIUkwiFxyYWQd8bg6sy2lHipGuabEjNtSU58AKeh2HKDC6sbOAf92H s6Oz3yzJWuJOnDKNAcNxeHp/4IoUhoqwJ8pr4iauCPEFdJu19XVVmNyCqgLvK1xVxdfNbQZK6mqr 4KKzKq1VfLncplqr+HamaIi1umIgXyW3aUbvNFyREgxYoTVLEGBNB0blujLuedVdgv9q2lZTxn2v wkgzXHBrA25OaRn3vh5e3P0IcwVJyX5l9N7ANc9yAPSWCe6rUrAUxJfuMvFSidYuwXrpWArWSwl8 ShsG5+sxJhkvxV2C7tJDX9Bdqru46/UeKciuTPOX4Lr0kUJwXWqECapLH8EE1RXdDAu2Ky7Ju0Bc kneDuCQfieKSHJKoJC3gQlDFJWcTK+IFk7hOPi/EJfn4FJfk3SQuORsj8bJJXOdsjLDDnun5OPk1 n4JBnPOdnl263/sc6ZvNLYKdi9stgU7BYKfJxd1GVd2ngurl4oACKxr9FCcoXy7uNqkqBYPdKxef QcFI+oKSS9SeCAUj6QvKH5kCqsEXFBWliEwBlY24IKloHjQFVKMvaKppCuaCqKIJjWrQKZgLomr6 FOcFUTV9ivOCqJqmYC6IqhkUjET6OgXzyXwHLVGI7qArReL5sJglCzBnGWdjQenW8GcJvw+0kliM WclwcM8/91crhxWglcPV7gr8c391ck4f6Y3KoWUUDhnedIjKOX1ZYB99ff4q21d5g/1jf5XmTmjz /ovbimWGtSFeJ5pElk60zOuaaJlFYcprTtkUCK5lhG0MA28nthRxuTdR553/P+Ec6JylPRxDXUIQ Esfx6SEc3vne/HOWCDF8LmO/gif62826X33n7k/9dmfv0W/peI85LEOfcPjtMA9GH8dNuI9kFODg WjoTZ2mMH7f7NQ5O4Fw43Ookv9nbD2RgSSA+QGK+kWEfkuSsb2Tgqyd2psPb+SY4+1tPZGT0bhIR GRleJ7Dh7YmMw2g/kZHQzd1ih0aaYdSTGsDZi1AwhMNcBP//N8rIDnKOOZ1lPtpivlhjffurn9TK Opy/q/OGMuQW33/gs0bJap2c4HUAbQZCBzN9ByU5vf5pwOlmu5r55C+i5FXR0btUABUbeixcTV/1 gBd5lnf0IiKBnnd1hQVIFHc6yD0bdxEI1weC0+vDq/kgjyFFyQ3/5Tk/tN2e8cONPd+HG3u2Dzef 8VyfiRx8UwnRBErOfv+JPtrEf5tIO3+l6t1/AAAA//8DAFBLAwQUAAYACAAAACEAS57sD9wAAAAE AQAADwAAAGRycy9kb3ducmV2LnhtbEyPQUvDQBCF74L/YRnBm93EYFJiNqUU9VQEW0F6m2anSWh2 NmS3SfrvXb3oZeDxHu99U6xm04mRBtdaVhAvIhDEldUt1wo+968PSxDOI2vsLJOCKzlYlbc3Beba TvxB487XIpSwy1FB432fS+mqhgy6he2Jg3eyg0Ef5FBLPeAUyk0nH6MolQZbDgsN9rRpqDrvLkbB 24TTOolfxu35tLke9k/vX9uYlLq/m9fPIDzN/i8MP/gBHcrAdLQX1k50CsIj/vcGL82SFMRRQZZk IMtC/ocvvwEAAP//AwBQSwECLQAUAAYACAAAACEAtoM4kv4AAADhAQAAEwAAAAAAAAAAAAAAAAAA AAAAW0NvbnRlbnRfVHlwZXNdLnhtbFBLAQItABQABgAIAAAAIQA4/SH/1gAAAJQBAAALAAAAAAAA AAAAAAAAAC8BAABfcmVscy8ucmVsc1BLAQItABQABgAIAAAAIQA3zrEDCQ4AAO1KAAAOAAAAAAAA AAAAAAAAAC4CAABkcnMvZTJvRG9jLnhtbFBLAQItABQABgAIAAAAIQBLnuwP3AAAAAQBAAAPAAAA AAAAAAAAAAAAAGMQAABkcnMvZG93bnJldi54bWxQSwUGAAAAAAQABADzAAAAbBEAAAAA ">
                <v:group id="docshapegroup46" o:spid="_x0000_s1042" style="position:absolute;left:-6;top:-6;width:42779;height:4679" coordorigin="3276,7694" coordsize="6737,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6BwthywAAAOIAAAAPAAAAZHJzL2Rvd25yZXYueG1sRI9Ba8JA FITvQv/D8gq96SY1tjZ1FZEqHqRQLYi3R/aZBLNvQ3abxH/vCgWPw8x8w8wWvalES40rLSuIRxEI 4szqknMFv4f1cArCeWSNlWVScCUHi/nTYIapth3/ULv3uQgQdikqKLyvUyldVpBBN7I1cfDOtjHo g2xyqRvsAtxU8jWK3qTBksNCgTWtCsou+z+jYNNhtxzHX+3ucl5dT4fJ93EXk1Ivz/3yE4Sn3j/C /+2tVpBMk/foY5KM4X4p3AE5vwEAAP//AwBQSwECLQAUAAYACAAAACEA2+H2y+4AAACFAQAAEwAA AAAAAAAAAAAAAAAAAAAAW0NvbnRlbnRfVHlwZXNdLnhtbFBLAQItABQABgAIAAAAIQBa9CxbvwAA ABUBAAALAAAAAAAAAAAAAAAAAB8BAABfcmVscy8ucmVsc1BLAQItABQABgAIAAAAIQD6BwthywAA AOIAAAAPAAAAAAAAAAAAAAAAAAcCAABkcnMvZG93bnJldi54bWxQSwUGAAAAAAMAAwC3AAAA/wIA AAAA ">
                  <v:shape id="2137907001" o:spid="_x0000_s1043" style="position:absolute;left:3276;top:7694;width:6736;height:737;visibility:visible;mso-wrap-style:square;v-text-anchor:top" coordsize="6736,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xx9yFzAAAAOMAAAAPAAAAZHJzL2Rvd25yZXYueG1sRI/RasJA EEXfC/7DMkLf6iZpG23qKiINFAqC2g8YsmMSm52N2W2S+vXdQsHHmXvPnTvL9Wga0VPnassK4lkE griwuuZSwecxf1iAcB5ZY2OZFPyQg/VqcrfETNuB99QffClCCLsMFVTet5mUrqjIoJvZljhoJ9sZ 9GHsSqk7HEK4aWQSRak0WHO4UGFL24qKr8O3CTX6S74dnsvkes7f4sXJzXfX84dS99Nx8wrC0+hv 5n/6XQfuMUnnaZw8vcDfT2EBcvULAAD//wMAUEsBAi0AFAAGAAgAAAAhANvh9svuAAAAhQEAABMA AAAAAAAAAAAAAAAAAAAAAFtDb250ZW50X1R5cGVzXS54bWxQSwECLQAUAAYACAAAACEAWvQsW78A AAAVAQAACwAAAAAAAAAAAAAAAAAfAQAAX3JlbHMvLnJlbHNQSwECLQAUAAYACAAAACEA8cfchcwA AADjAAAADwAAAAAAAAAAAAAAAAAHAgAAZHJzL2Rvd25yZXYueG1sUEsFBgAAAAADAAMAtwAAAAAD AAAAAA== " path="m6367,l368,,294,7,225,29,162,63r-54,45l63,162,29,225,7,294,,368r7,75l29,512r34,62l108,629r54,45l225,708r69,21l368,737r5999,l6441,729r70,-21l6573,674r55,-45l6673,574r34,-62l6728,443r8,-75l6728,294r-21,-69l6673,162r-45,-54l6573,63,6511,29,6441,7,6367,xe" fillcolor="#4dc0ef [3204]" stroked="f">
                    <v:path arrowok="t" o:connecttype="custom" o:connectlocs="6367,7695;368,7695;294,7702;225,7724;162,7758;108,7803;63,7857;29,7920;7,7989;0,8063;7,8138;29,8207;63,8269;108,8324;162,8369;225,8403;294,8424;368,8432;6367,8432;6441,8424;6511,8403;6573,8369;6628,8324;6673,8269;6707,8207;6728,8138;6736,8063;6728,7989;6707,7920;6673,7857;6628,7803;6573,7758;6511,7724;6441,7702;6367,7695" o:connectangles="0,0,0,0,0,0,0,0,0,0,0,0,0,0,0,0,0,0,0,0,0,0,0,0,0,0,0,0,0,0,0,0,0,0,0"/>
                  </v:shape>
                  <v:shape id="2137907002" o:spid="_x0000_s1044" style="position:absolute;left:8972;top:7694;width:1041;height:737;visibility:visible;mso-wrap-style:square;v-text-anchor:top" coordsize="1041,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tKrmyQAAAOIAAAAPAAAAZHJzL2Rvd25yZXYueG1sRI/dasJA FITvC77DcoTeiG5SatToKqKI9qr+PcAhe0yC2bMhu5r07d1CoZfDzHzDLFadqcSTGldaVhCPIhDE mdUl5wqul91wCsJ5ZI2VZVLwQw5Wy97bAlNtWz7R8+xzESDsUlRQeF+nUrqsIINuZGvi4N1sY9AH 2eRSN9gGuKnkRxQl0mDJYaHAmjYFZffzwyg4ysF3HVePr+nWDu77A7ezNR+Veu936zkIT53/D/+1 D1rBOImSyWc8nsDvpXAH5PIFAAD//wMAUEsBAi0AFAAGAAgAAAAhANvh9svuAAAAhQEAABMAAAAA AAAAAAAAAAAAAAAAAFtDb250ZW50X1R5cGVzXS54bWxQSwECLQAUAAYACAAAACEAWvQsW78AAAAV AQAACwAAAAAAAAAAAAAAAAAfAQAAX3JlbHMvLnJlbHNQSwECLQAUAAYACAAAACEAvrSq5skAAADi AAAADwAAAAAAAAAAAAAAAAAHAgAAZHJzL2Rvd25yZXYueG1sUEsFBgAAAAADAAMAtwAAAP0CAAAA AA== " path="m671,l,,,737r671,l745,729r70,-21l877,674r55,-45l977,574r34,-62l1032,443r8,-75l1032,294r-21,-69l977,162,932,108,877,63,815,29,745,7,671,xe" fillcolor="#646cbb [3206]" stroked="f">
                    <v:path arrowok="t" o:connecttype="custom" o:connectlocs="671,7695;0,7695;0,8432;671,8432;745,8424;815,8403;877,8369;932,8324;977,8269;1011,8207;1032,8138;1040,8063;1032,7989;1011,7920;977,7857;932,7803;877,7758;815,7724;745,7702;671,7695" o:connectangles="0,0,0,0,0,0,0,0,0,0,0,0,0,0,0,0,0,0,0,0"/>
                  </v:shape>
                  <v:shape id="2137907003" o:spid="_x0000_s1045" style="position:absolute;left:9227;top:7824;width:376;height:376;visibility:visible;mso-wrap-style:square;v-text-anchor:top" coordsize="376,37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Oqw6XyQAAAOIAAAAPAAAAZHJzL2Rvd25yZXYueG1sRI/NTsMw EITvlXgHa5G4tXaKCBDqRPy1KseUivMqXpKIeJ3GpjVvj5GQehzNzDeaVRXtII40+d6xhmyhQBA3 zvTcati/r+d3IHxANjg4Jg0/5KEqL2YrLIw7cU3HXWhFgrAvUEMXwlhI6ZuOLPqFG4mT9+kmiyHJ qZVmwlOC20EulcqlxZ7TQocjPXfUfO2+rQb3VtcHc7t+iWGb7V+HuDk82Q+try7j4wOIQDGcw//t rdGQ39+o5XWmcvi7lO6ALH8BAAD//wMAUEsBAi0AFAAGAAgAAAAhANvh9svuAAAAhQEAABMAAAAA AAAAAAAAAAAAAAAAAFtDb250ZW50X1R5cGVzXS54bWxQSwECLQAUAAYACAAAACEAWvQsW78AAAAV AQAACwAAAAAAAAAAAAAAAAAfAQAAX3JlbHMvLnJlbHNQSwECLQAUAAYACAAAACEAjqsOl8kAAADi AAAADwAAAAAAAAAAAAAAAAAHAgAAZHJzL2Rvd25yZXYueG1sUEsFBgAAAAADAAMAtwAAAP0CAAAA AA== " path="m187,375r74,-14l320,320r41,-59l375,188,361,115,320,55,261,15,187,,114,15,55,55,14,115,,188r14,73l55,320r59,41l187,375xe" fillcolor="#646cbb [3206]" strokecolor="white" strokeweight="3.6pt">
                    <v:path arrowok="t" o:connecttype="custom" o:connectlocs="187,8200;261,8186;320,8145;361,8086;375,8013;361,7940;320,7880;261,7840;187,7825;114,7840;55,7880;14,7940;0,8013;14,8086;55,8145;114,8186;187,8200" o:connectangles="0,0,0,0,0,0,0,0,0,0,0,0,0,0,0,0,0"/>
                  </v:shape>
                  <v:line id="Line 1090" o:spid="_x0000_s1046" style="position:absolute;visibility:visible;mso-wrap-style:square" from="9546,8131" to="9738,8312"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9cWE1ygAAAOAAAAAPAAAAZHJzL2Rvd25yZXYueG1sRI9BS8NA FITvQv/D8gre7K6NaJp2W4oiKO2lUQq9PbKvSTD7Nma3afLvXUHwOMzMN8xqM9hG9NT52rGG+5kC QVw4U3Op4fPj9S4F4QOywcYxaRjJw2Y9uVlhZtyVD9TnoRQRwj5DDVUIbSalLyqy6GeuJY7e2XUW Q5RdKU2H1wi3jZwr9Sgt1hwXKmzpuaLiK79YDcfvl1OaHvbvO7Xtx3GXJ/3lmGh9Ox22SxCBhvAf /mu/GQ3JfPGQqif4PRTPgFz/AAAA//8DAFBLAQItABQABgAIAAAAIQDb4fbL7gAAAIUBAAATAAAA AAAAAAAAAAAAAAAAAABbQ29udGVudF9UeXBlc10ueG1sUEsBAi0AFAAGAAgAAAAhAFr0LFu/AAAA FQEAAAsAAAAAAAAAAAAAAAAAHwEAAF9yZWxzLy5yZWxzUEsBAi0AFAAGAAgAAAAhAH1xYTXKAAAA 4AAAAA8AAAAAAAAAAAAAAAAABwIAAGRycy9kb3ducmV2LnhtbFBLBQYAAAAAAwADALcAAAD+AgAA AAA= " strokecolor="white" strokeweight="3.6pt">
                    <o:lock v:ext="edit" shapetype="f"/>
                  </v:line>
                </v:group>
                <v:shape id="2137907004" o:spid="_x0000_s1047" type="#_x0000_t202" style="position:absolute;left:2539;top:825;width:32130;height:2965;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gZlJtzAAAAOMAAAAPAAAAZHJzL2Rvd25yZXYueG1sRI9BS8NA EIXvgv9hGcGb3bSWaNNuSxEFQZCm8eBxmp0mS7OzMbu28d87B8HjzHvz3jerzeg7daYhusAGppMM FHEdrOPGwEf1cvcIKiZki11gMvBDETbr66sVFjZcuKTzPjVKQjgWaKBNqS+0jnVLHuMk9MSiHcPg Mck4NNoOeJFw3+lZluXao2NpaLGnp5bq0/7bG9h+cvnsvt4Pu/JYuqpaZPyWn4y5vRm3S1CJxvRv /rt+tYK/mM+n+ezhXqDlJ1mAXv8CAAD//wMAUEsBAi0AFAAGAAgAAAAhANvh9svuAAAAhQEAABMA AAAAAAAAAAAAAAAAAAAAAFtDb250ZW50X1R5cGVzXS54bWxQSwECLQAUAAYACAAAACEAWvQsW78A AAAVAQAACwAAAAAAAAAAAAAAAAAfAQAAX3JlbHMvLnJlbHNQSwECLQAUAAYACAAAACEAYGZSbcwA AADjAAAADwAAAAAAAAAAAAAAAAAHAgAAZHJzL2Rvd25yZXYueG1sUEsFBgAAAAADAAMAtwAAAAAD AAAAAA== " filled="f" stroked="f">
                  <v:textbox inset="0,0,0,0">
                    <w:txbxContent>
                      <w:p w14:paraId="47AC643B" w14:textId="6299ECCF" w:rsidR="0065770E" w:rsidRPr="00E97A25" w:rsidRDefault="00F73866" w:rsidP="0065770E">
                        <w:pPr>
                          <w:spacing w:before="20"/>
                          <w:ind w:left="20"/>
                          <w:rPr>
                            <w:rFonts w:ascii="Mulish" w:hAnsi="Mulish"/>
                            <w:color w:val="FFFFFF" w:themeColor="background1"/>
                            <w:sz w:val="34"/>
                          </w:rPr>
                        </w:pPr>
                        <w:hyperlink w:anchor="_Entreprises_et_Services" w:history="1">
                          <w:r w:rsidRPr="00E97A25">
                            <w:rPr>
                              <w:rStyle w:val="Hyperlink"/>
                              <w:rFonts w:ascii="Mulish" w:hAnsi="Mulish"/>
                              <w:color w:val="FFFFFF" w:themeColor="background1"/>
                              <w:sz w:val="34"/>
                              <w:u w:val="none"/>
                            </w:rPr>
                            <w:t xml:space="preserve">Entreprises et services</w:t>
                          </w:r>
                        </w:hyperlink>
                      </w:p>
                    </w:txbxContent>
                  </v:textbox>
                </v:shape>
                <w10:anchorlock/>
              </v:group>
            </w:pict>
          </mc:Fallback>
        </mc:AlternateContent>
      </w:r>
    </w:p>
    <w:p w14:paraId="09BFF640" w14:textId="610FF6AA" w:rsidR="006C7D42" w:rsidRPr="00F666E6" w:rsidRDefault="006C7D42" w:rsidP="006C7D42">
      <w:pPr>
        <w:ind w:left="1416"/>
        <w:rPr>
          <w:rFonts w:ascii="Mulish" w:hAnsi="Mulish"/>
          <w:color w:val="1F1735"/>
          <w:sz w:val="32"/>
          <w:szCs w:val="32"/>
          <w:lang w:val="en-US"/>
        </w:rPr>
      </w:pPr>
      <w:r w:rsidRPr="00AC17A4">
        <w:rPr>
          <w:rFonts w:eastAsia="Calibri"/>
          <w:noProof/>
        </w:rPr>
        <mc:AlternateContent>
          <mc:Choice Requires="wpg">
            <w:drawing>
              <wp:anchor distT="0" distB="0" distL="114300" distR="114300" simplePos="0" relativeHeight="251769856" behindDoc="0" locked="0" layoutInCell="1" allowOverlap="1" wp14:anchorId="2456AA73" wp14:editId="5A5167E1">
                <wp:simplePos x="0" y="0"/>
                <wp:positionH relativeFrom="column">
                  <wp:posOffset>471805</wp:posOffset>
                </wp:positionH>
                <wp:positionV relativeFrom="paragraph">
                  <wp:posOffset>9525</wp:posOffset>
                </wp:positionV>
                <wp:extent cx="203200" cy="203200"/>
                <wp:effectExtent l="0" t="0" r="25400" b="6350"/>
                <wp:wrapNone/>
                <wp:docPr id="2137907005"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1722502877"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930237085" name="Groupe 16"/>
                        <wpg:cNvGrpSpPr/>
                        <wpg:grpSpPr>
                          <a:xfrm>
                            <a:off x="96779" y="126815"/>
                            <a:ext cx="233707" cy="161924"/>
                            <a:chOff x="0" y="0"/>
                            <a:chExt cx="233707" cy="161924"/>
                          </a:xfrm>
                          <a:solidFill>
                            <a:schemeClr val="accent1"/>
                          </a:solidFill>
                        </wpg:grpSpPr>
                        <wps:wsp>
                          <wps:cNvPr id="2116389655"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6118274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6DD04CB" id="Groupe 17" o:spid="_x0000_s1026" style="position:absolute;margin-left:37.15pt;margin-top:.75pt;width:16pt;height:16pt;z-index:25176985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vAcc0QcAANQnAAAOAAAAZHJzL2Uyb0RvYy54bWzsWt1u2zYUvh+wdxB0OWC1RP0bdYqsXYsB RVegHdpdMrIcG5BFTVLitE+zZ9mT7fCQlA4jz5IbYBuC3CSUyI/nh4eH36H8/MXdvnRui6bdiWrl +s881ymqXKx31fXK/e3j6x9T12k7Xq15Kapi5X4pWvfFxfffPT/Uy4KJrSjXRePAJFW7PNQrd9t1 9XKxaPNtseftM1EXFXRuRLPnHTw214t1ww8w+75cMM+LFwfRrOtG5EXbwttXqtO9wPk3myLvft1s 2qJzypULunX4t8G/V/Lv4uI5X143vN7ucq0G/wYt9nxXgdB+qle8485NsxtNtd/ljWjFpnuWi/1C bDa7vEAbwBrfu2fNm0bc1GjL9fJwXfduAtfe89M3T5u/u33T1B/q9w144lBfgy/wSdpyt2n28j9o 6dyhy770LivuOieHl8wLYBlcJ4cu3UaX5lvw+wiVb3/WuNDPfIPTbcAtjNCFpcqhhuBoB/vbh9n/ YcvrAt3aLsH+942zW0PsJoxFHkuTxHUqvodYfQ1RVzjl7qop/vpz6cggLBw/kDEjNQJo77d22YIL 5zptwni+zG/a7k0h0Pv89m3boU+v19DCIFtrDXNRVe2uKz7DCmz2JUTuDwuHeVkUec7BGfwKcXkf 8juFBJkXscjZnoZ89okUDZmSQiFasSkpjEiZaYsFSaNk2pSACkHElCUWQrl4ypKQCpm3KhQyc1Wi 86VQiIqSybWPiRQNmfIYhcxce9h758YxhXiTZsBx1AuY3iN09EwLMiJgZvRSyJHVgKTY73y+Nckg v6t0NoCWw+Vx6+EJVItW5l2aGiA3m0fY9irPAkqmkgkwbF8K9s8Cw66kYHYWGLYbBWPWBU/MUxt2 EQWHZ0mGzUHB0VlgiHkKjs8CQyhTcHIWGGKVgtOzwBCCFJxRsPK6DrYGGJXkUiVyqc51gEs1rgNc 6kpi+LLmnYxR03QOK1efQ862b8revbgtPgoc18mAVZsF9VCJT+swjMtvrnb5T8VXigogrUoeAdoP KNACp9RvsFONUyre79Si9cawpByViaclyvS9LAbxdNpBISbPFdpHTOz7pHcnJWox0pAeaIxUL2TX WJmh70wTB6B2MLGQKDN2OTFx6BzbWIq2wCmH1VVLRvA6bNSqDONsb+mFZhFLVboZUMZBJvxkiKhx xBjSeaaLCDILUh+3jBGp5chFsYKDWNfn4cnFV7OP5lJBPxKtXp9pi95AI+8MosduJbYMnf+40tAh MwNS/D5F4OiB6bai3K1f78pSJgWsAIuXZePccsg3PM+LqjNHiDWyrGSSyYDAQhnCoYbclLzDo7AS cja12k3bveLtVs2GeLUz90CfGxVjJZyIUHgYLi9bV2L9BeqDRqjCsa3z1zuY6S1vu/e8Ab4NnoPq F3q3ovnqOgeoJFdu+8cNbwrXKX+poFTJ/DCEYR0+hFHC4KGhPVe0p7rZvxRgMJy8IA2bcnxXmuam EftPUPReSqnQxascZMMJ30EeVg8vO3iGLqhY8uLyEttQboLf31Yf6lxOjnkXLPl494k3tVNDc+V2 UNW9E6Y84ktTesjF68dKZCUubzqx2cm6BD2m/KQfoFQjtaRqDnVWFngsSLwUVkuVWVjlQmGFZ6Ws +86oSbM4SdTZ5bM49XW27YvTAATBoSqLUz/2M4ZEABLuRHHKjuLAC6Yixvg5GamGKZGR/0FNy3w/ DtIsjnpnH69p0S9n1rRxxphOer2/WZAG2t/9OUXc9qCyVrJ1pgTgjj5d0fohS1OoBno1jpTAVj2r AFMiaDkri42T08OB1NcaKltOmkAhk/NbFan0TDo5P4XMchGtR2faYEF0MX7STxCcvZ/mLQNF4NRT S0FL0elAoqNHXoJ4firHHkM5BgsJ1eQD6hqdjWRdo+JbHo0DUVXUFI5hefrIdCQJBwgdRhyjsmp8 HGRY/RlCic8jCqhm7V9Lgyw2WVa0VCKEzZBPM8CGaSbuJ2Go6n+bw2KmQavua4kOUXUoNdie3X7S soY5GfMT9JQxHZ6NHiSLaBxeqqEufd+EFwafUcQpR/S+7wFGNbVWI43HS27bnOvqBzSd5MRwHd9z 2Cei+/8kuv/Gx4kw9v2UJXJDnvo4gQR4NpHzgzSM1H7VW9wwOaimQuDVNnGGeDUE+EFMLvTTEJiK kjGDy+H4LRQIA4MfkT+Ly7EQ7h6mJFAqN0sC5Wbw8SqOpiRQgCx4MmApp42g9GyWiDFgSoTFzub4 iQL8KElCyUtPm0Hp2ZzFpuNniqAUbY4IOt4PkigIJ62gHxZiL4mSqfWmgBQuBtmkCPp9YY4VdLwK 8qmlsL8tTO+70XgqABLAE/V9DNQXme+pj0YQysBa+49Gj+VLhD7WgLDrBHaMscuNiOZjYw5nz5JY IX70g8y68ffT1FccetSF+/e+HJsoGlaqyC4eCAjAw0RXE2aMjdSIOA6VYqBgYN1QZ31XGoUpXr0Z VjvIUS3lAXt+I1XTcHmOoGYqe89QbXAM3FAF9u15785xV782liBbN/tJaai8j5VYxGDtpYbGXtIX Br6v7wgVbpCHZ4Y2zJZg+wJPCvQFHgH3XGGP7WdXsaAcbYbYQkZmYGAdtQLdR3p6KdhQQuzJnwoS eSf/WG7eh3tmvI/Hn47hxYP+mZv8bRp9xlHDj/Eu/gYAAP//AwBQSwMEFAAGAAgAAAAhAFxa1Mrc AAAABwEAAA8AAABkcnMvZG93bnJldi54bWxMjs1Kw0AUhfeC7zBcwZ2dxJhaYialFHVVBFtBurvN 3CahmTshM03St3e6ssvzwzlfvpxMKwbqXWNZQTyLQBCXVjdcKfjZfTwtQDiPrLG1TAou5GBZ3N/l mGk78jcNW1+JMMIuQwW1910mpStrMuhmtiMO2dH2Bn2QfSV1j2MYN618jqK5NNhweKixo3VN5Wl7 Ngo+RxxXSfw+bE7H9WW/S79+NzEp9fgwrd5AeJr8fxmu+AEdisB0sGfWTrQKXl+S0Ax+CuIaR/Og DwqSJAVZ5PKWv/gDAAD//wMAUEsBAi0AFAAGAAgAAAAhALaDOJL+AAAA4QEAABMAAAAAAAAAAAAA AAAAAAAAAFtDb250ZW50X1R5cGVzXS54bWxQSwECLQAUAAYACAAAACEAOP0h/9YAAACUAQAACwAA AAAAAAAAAAAAAAAvAQAAX3JlbHMvLnJlbHNQSwECLQAUAAYACAAAACEAd7wHHNEHAADUJwAADgAA AAAAAAAAAAAAAAAuAgAAZHJzL2Uyb0RvYy54bWxQSwECLQAUAAYACAAAACEAXFrUytwAAAAHAQAA DwAAAAAAAAAAAAAAAAArCgAAZHJzL2Rvd25yZXYueG1sUEsFBgAAAAAEAAQA8wAAADQLAAAAAA== ">
                <v:shape id="2137907006"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HzArxgAAAOMAAAAPAAAAZHJzL2Rvd25yZXYueG1sRE/NSgMx EL4LvkMYwZtNXKnbrk2LCgVvulUs3sJm3AQ3kyUZ2/XtjVDwON//rDZTGMQBU/aRNFzPFAikLlpP vYa31+3VAkRmQ9YMkVDDD2bYrM/PVqax8UgtHnbcixJCuTEaHPPYSJk7h8HkWRyRCvcZUzBcztRL m8yxhIdBVkrdymA8lQZnRnx02H3tvoMGv0838+y2/n1qlx8Pzy/cKstaX15M93cgGCf+F5/cT7bM r6tqrqpFXcPfTwUAuf4FAAD//wMAUEsBAi0AFAAGAAgAAAAhANvh9svuAAAAhQEAABMAAAAAAAAA AAAAAAAAAAAAAFtDb250ZW50X1R5cGVzXS54bWxQSwECLQAUAAYACAAAACEAWvQsW78AAAAVAQAA CwAAAAAAAAAAAAAAAAAfAQAAX3JlbHMvLnJlbHNQSwECLQAUAAYACAAAACEAAh8wK8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AfzS3ywAAAOIAAAAPAAAAZHJzL2Rvd25yZXYueG1sRI9Ba8JA FITvBf/D8gq91d0YrJq6iogtPYigFoq3R/aZBLNvQ3abxH/fLRR6HGbmG2a5HmwtOmp95VhDMlYg iHNnKi40fJ7fnucgfEA2WDsmDXfysF6NHpaYGdfzkbpTKESEsM9QQxlCk0np85Is+rFriKN3da3F EGVbSNNiH+G2lhOlXqTFiuNCiQ1tS8pvp2+r4b3HfpMmu25/u27vl/P08LVPSOunx2HzCiLQEP7D f+0Po2GRqkk6U/Mp/F6Kd0CufgAAAP//AwBQSwECLQAUAAYACAAAACEA2+H2y+4AAACFAQAAEwAA AAAAAAAAAAAAAAAAAAAAW0NvbnRlbnRfVHlwZXNdLnhtbFBLAQItABQABgAIAAAAIQBa9CxbvwAA ABUBAAALAAAAAAAAAAAAAAAAAB8BAABfcmVscy8ucmVsc1BLAQItABQABgAIAAAAIQAAfzS3ywAA AOIAAAAPAAAAAAAAAAAAAAAAAAcCAABkcnMvZG93bnJldi54bWxQSwUGAAAAAAMAAwC3AAAA/wIA AAAA ">
                  <v:shape id="2137907007"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m3iqywAAAOMAAAAPAAAAZHJzL2Rvd25yZXYueG1sRI9BS8NA FITvgv9heYI3u0klIY3dFhEkCh60as6v2dckmn0bss82/ntXEDwOM/MNs97OblBHmkLv2UC6SEAR N9723Bp4e72/KkAFQbY4eCYD3xRguzk/W2Np/Ylf6LiTVkUIhxINdCJjqXVoOnIYFn4kjt7BTw4l yqnVdsJThLtBL5Mk1w57jgsdjnTXUfO5+3IG6o9xtZd9VRye5DHJ6ufqfagrYy4v5tsbUEKz/If/ 2g/WwDJN8+tilWcZ/H6Kf0BvfgAAAP//AwBQSwECLQAUAAYACAAAACEA2+H2y+4AAACFAQAAEwAA AAAAAAAAAAAAAAAAAAAAW0NvbnRlbnRfVHlwZXNdLnhtbFBLAQItABQABgAIAAAAIQBa9CxbvwAA ABUBAAALAAAAAAAAAAAAAAAAAB8BAABfcmVscy8ucmVsc1BLAQItABQABgAIAAAAIQCsm3iqywAA AOMAAAAPAAAAAAAAAAAAAAAAAAcCAABkcnMvZG93bnJldi54bWxQSwUGAAAAAAMAAwC3AAAA/wIA 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08"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wXwHyAAAAOMAAAAPAAAAZHJzL2Rvd25yZXYueG1sRE9fa8Iw EH8f+B3CDfYyNG0Rlc4oMtjYk7g6Jns7mltTTC61ybR++2Uw8PF+/2+5HpwVZ+pD61lBPslAENde t9wo+Ni/jBcgQkTWaD2TgisFWK9Gd0sstb/wO52r2IgUwqFEBSbGrpQy1IYchonviBP37XuHMZ19 I3WPlxTurCyybCYdtpwaDHb0bKg+Vj9OweerpmL7tT1oczrtquNja3f2qtTD/bB5AhFpiDfxv/tN p/nTWZ4vivk0h7+fEgBy9QsAAP//AwBQSwECLQAUAAYACAAAACEA2+H2y+4AAACFAQAAEwAAAAAA AAAAAAAAAAAAAAAAW0NvbnRlbnRfVHlwZXNdLnhtbFBLAQItABQABgAIAAAAIQBa9CxbvwAAABUB AAALAAAAAAAAAAAAAAAAAB8BAABfcmVscy8ucmVsc1BLAQItABQABgAIAAAAIQDdwXwHyAAAAOMA AAAPAAAAAAAAAAAAAAAAAAcCAABkcnMvZG93bnJldi54bWxQSwUGAAAAAAMAAwC3AAAA/AI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Pr="00F666E6">
        <w:rPr>
          <w:rFonts w:ascii="Mulish" w:hAnsi="Mulish"/>
          <w:color w:val="1F1735"/>
          <w:sz w:val="32"/>
          <w:szCs w:val="32"/>
          <w:lang w:val="en-US"/>
        </w:rPr>
        <w:t xml:space="preserve">Restauration rapide</w:t>
      </w:r>
      <w:r w:rsidR="00DA1C6C" w:rsidRPr="00F666E6">
        <w:rPr>
          <w:rFonts w:ascii="Mulish" w:hAnsi="Mulish"/>
          <w:color w:val="1F1735"/>
          <w:sz w:val="32"/>
          <w:szCs w:val="32"/>
          <w:lang w:val="en-US"/>
        </w:rPr>
        <w:t xml:space="preserve"/>
      </w:r>
      <w:r w:rsidRPr="00F666E6">
        <w:rPr>
          <w:rFonts w:ascii="Mulish" w:hAnsi="Mulish"/>
          <w:color w:val="1F1735"/>
          <w:sz w:val="32"/>
          <w:szCs w:val="32"/>
          <w:lang w:val="en-US"/>
        </w:rPr>
        <w:t xml:space="preserve"/>
      </w:r>
    </w:p>
    <w:p w14:paraId="09BFF640" w14:textId="610FF6AA" w:rsidR="006C7D42" w:rsidRPr="00F666E6" w:rsidRDefault="006C7D42" w:rsidP="006C7D42">
      <w:pPr>
        <w:ind w:left="1416"/>
        <w:rPr>
          <w:rFonts w:ascii="Mulish" w:hAnsi="Mulish"/>
          <w:color w:val="1F1735"/>
          <w:sz w:val="32"/>
          <w:szCs w:val="32"/>
          <w:lang w:val="en-US"/>
        </w:rPr>
      </w:pPr>
      <w:r w:rsidRPr="00AC17A4">
        <w:rPr>
          <w:rFonts w:eastAsia="Calibri"/>
          <w:noProof/>
        </w:rPr>
        <mc:AlternateContent>
          <mc:Choice Requires="wpg">
            <w:drawing>
              <wp:anchor distT="0" distB="0" distL="114300" distR="114300" simplePos="0" relativeHeight="251769856" behindDoc="0" locked="0" layoutInCell="1" allowOverlap="1" wp14:anchorId="2456AA73" wp14:editId="5A5167E1">
                <wp:simplePos x="0" y="0"/>
                <wp:positionH relativeFrom="column">
                  <wp:posOffset>471805</wp:posOffset>
                </wp:positionH>
                <wp:positionV relativeFrom="paragraph">
                  <wp:posOffset>9525</wp:posOffset>
                </wp:positionV>
                <wp:extent cx="203200" cy="203200"/>
                <wp:effectExtent l="0" t="0" r="25400" b="6350"/>
                <wp:wrapNone/>
                <wp:docPr id="2137907009"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1722502877"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930237085" name="Groupe 16"/>
                        <wpg:cNvGrpSpPr/>
                        <wpg:grpSpPr>
                          <a:xfrm>
                            <a:off x="96779" y="126815"/>
                            <a:ext cx="233707" cy="161924"/>
                            <a:chOff x="0" y="0"/>
                            <a:chExt cx="233707" cy="161924"/>
                          </a:xfrm>
                          <a:solidFill>
                            <a:schemeClr val="accent1"/>
                          </a:solidFill>
                        </wpg:grpSpPr>
                        <wps:wsp>
                          <wps:cNvPr id="2116389655"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6118274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6DD04CB" id="Groupe 17" o:spid="_x0000_s1026" style="position:absolute;margin-left:37.15pt;margin-top:.75pt;width:16pt;height:16pt;z-index:25176985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vAcc0QcAANQnAAAOAAAAZHJzL2Uyb0RvYy54bWzsWt1u2zYUvh+wdxB0OWC1RP0bdYqsXYsB RVegHdpdMrIcG5BFTVLitE+zZ9mT7fCQlA4jz5IbYBuC3CSUyI/nh4eH36H8/MXdvnRui6bdiWrl +s881ymqXKx31fXK/e3j6x9T12k7Xq15Kapi5X4pWvfFxfffPT/Uy4KJrSjXRePAJFW7PNQrd9t1 9XKxaPNtseftM1EXFXRuRLPnHTw214t1ww8w+75cMM+LFwfRrOtG5EXbwttXqtO9wPk3myLvft1s 2qJzypULunX4t8G/V/Lv4uI5X143vN7ucq0G/wYt9nxXgdB+qle8485NsxtNtd/ljWjFpnuWi/1C bDa7vEAbwBrfu2fNm0bc1GjL9fJwXfduAtfe89M3T5u/u33T1B/q9w144lBfgy/wSdpyt2n28j9o 6dyhy770LivuOieHl8wLYBlcJ4cu3UaX5lvw+wiVb3/WuNDPfIPTbcAtjNCFpcqhhuBoB/vbh9n/ YcvrAt3aLsH+942zW0PsJoxFHkuTxHUqvodYfQ1RVzjl7qop/vpz6cggLBw/kDEjNQJo77d22YIL 5zptwni+zG/a7k0h0Pv89m3boU+v19DCIFtrDXNRVe2uKz7DCmz2JUTuDwuHeVkUec7BGfwKcXkf 8juFBJkXscjZnoZ89okUDZmSQiFasSkpjEiZaYsFSaNk2pSACkHElCUWQrl4ypKQCpm3KhQyc1Wi 86VQiIqSybWPiRQNmfIYhcxce9h758YxhXiTZsBx1AuY3iN09EwLMiJgZvRSyJHVgKTY73y+Nckg v6t0NoCWw+Vx6+EJVItW5l2aGiA3m0fY9irPAkqmkgkwbF8K9s8Cw66kYHYWGLYbBWPWBU/MUxt2 EQWHZ0mGzUHB0VlgiHkKjs8CQyhTcHIWGGKVgtOzwBCCFJxRsPK6DrYGGJXkUiVyqc51gEs1rgNc 6kpi+LLmnYxR03QOK1efQ862b8revbgtPgoc18mAVZsF9VCJT+swjMtvrnb5T8VXigogrUoeAdoP KNACp9RvsFONUyre79Si9cawpByViaclyvS9LAbxdNpBISbPFdpHTOz7pHcnJWox0pAeaIxUL2TX WJmh70wTB6B2MLGQKDN2OTFx6BzbWIq2wCmH1VVLRvA6bNSqDONsb+mFZhFLVboZUMZBJvxkiKhx xBjSeaaLCDILUh+3jBGp5chFsYKDWNfn4cnFV7OP5lJBPxKtXp9pi95AI+8MosduJbYMnf+40tAh MwNS/D5F4OiB6bai3K1f78pSJgWsAIuXZePccsg3PM+LqjNHiDWyrGSSyYDAQhnCoYbclLzDo7AS cja12k3bveLtVs2GeLUz90CfGxVjJZyIUHgYLi9bV2L9BeqDRqjCsa3z1zuY6S1vu/e8Ab4NnoPq F3q3ovnqOgeoJFdu+8cNbwrXKX+poFTJ/DCEYR0+hFHC4KGhPVe0p7rZvxRgMJy8IA2bcnxXmuam EftPUPReSqnQxascZMMJ30EeVg8vO3iGLqhY8uLyEttQboLf31Yf6lxOjnkXLPl494k3tVNDc+V2 UNW9E6Y84ktTesjF68dKZCUubzqx2cm6BD2m/KQfoFQjtaRqDnVWFngsSLwUVkuVWVjlQmGFZ6Ws +86oSbM4SdTZ5bM49XW27YvTAATBoSqLUz/2M4ZEABLuRHHKjuLAC6Yixvg5GamGKZGR/0FNy3w/ DtIsjnpnH69p0S9n1rRxxphOer2/WZAG2t/9OUXc9qCyVrJ1pgTgjj5d0fohS1OoBno1jpTAVj2r AFMiaDkri42T08OB1NcaKltOmkAhk/NbFan0TDo5P4XMchGtR2faYEF0MX7STxCcvZ/mLQNF4NRT S0FL0elAoqNHXoJ4firHHkM5BgsJ1eQD6hqdjWRdo+JbHo0DUVXUFI5hefrIdCQJBwgdRhyjsmp8 HGRY/RlCic8jCqhm7V9Lgyw2WVa0VCKEzZBPM8CGaSbuJ2Go6n+bw2KmQavua4kOUXUoNdie3X7S soY5GfMT9JQxHZ6NHiSLaBxeqqEufd+EFwafUcQpR/S+7wFGNbVWI43HS27bnOvqBzSd5MRwHd9z 2Cei+/8kuv/Gx4kw9v2UJXJDnvo4gQR4NpHzgzSM1H7VW9wwOaimQuDVNnGGeDUE+EFMLvTTEJiK kjGDy+H4LRQIA4MfkT+Ly7EQ7h6mJFAqN0sC5Wbw8SqOpiRQgCx4MmApp42g9GyWiDFgSoTFzub4 iQL8KElCyUtPm0Hp2ZzFpuNniqAUbY4IOt4PkigIJ62gHxZiL4mSqfWmgBQuBtmkCPp9YY4VdLwK 8qmlsL8tTO+70XgqABLAE/V9DNQXme+pj0YQysBa+49Gj+VLhD7WgLDrBHaMscuNiOZjYw5nz5JY IX70g8y68ffT1FccetSF+/e+HJsoGlaqyC4eCAjAw0RXE2aMjdSIOA6VYqBgYN1QZ31XGoUpXr0Z VjvIUS3lAXt+I1XTcHmOoGYqe89QbXAM3FAF9u15785xV782liBbN/tJaai8j5VYxGDtpYbGXtIX Br6v7wgVbpCHZ4Y2zJZg+wJPCvQFHgH3XGGP7WdXsaAcbYbYQkZmYGAdtQLdR3p6KdhQQuzJnwoS eSf/WG7eh3tmvI/Hn47hxYP+mZv8bRp9xlHDj/Eu/gYAAP//AwBQSwMEFAAGAAgAAAAhAFxa1Mrc AAAABwEAAA8AAABkcnMvZG93bnJldi54bWxMjs1Kw0AUhfeC7zBcwZ2dxJhaYialFHVVBFtBurvN 3CahmTshM03St3e6ssvzwzlfvpxMKwbqXWNZQTyLQBCXVjdcKfjZfTwtQDiPrLG1TAou5GBZ3N/l mGk78jcNW1+JMMIuQwW1910mpStrMuhmtiMO2dH2Bn2QfSV1j2MYN618jqK5NNhweKixo3VN5Wl7 Ngo+RxxXSfw+bE7H9WW/S79+NzEp9fgwrd5AeJr8fxmu+AEdisB0sGfWTrQKXl+S0Ax+CuIaR/Og DwqSJAVZ5PKWv/gDAAD//wMAUEsBAi0AFAAGAAgAAAAhALaDOJL+AAAA4QEAABMAAAAAAAAAAAAA AAAAAAAAAFtDb250ZW50X1R5cGVzXS54bWxQSwECLQAUAAYACAAAACEAOP0h/9YAAACUAQAACwAA AAAAAAAAAAAAAAAvAQAAX3JlbHMvLnJlbHNQSwECLQAUAAYACAAAACEAd7wHHNEHAADUJwAADgAA AAAAAAAAAAAAAAAuAgAAZHJzL2Uyb0RvYy54bWxQSwECLQAUAAYACAAAACEAXFrUytwAAAAHAQAA DwAAAAAAAAAAAAAAAAArCgAAZHJzL2Rvd25yZXYueG1sUEsFBgAAAAAEAAQA8wAAADQLAAAAAA== ">
                <v:shape id="2137907010"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HzArxgAAAOMAAAAPAAAAZHJzL2Rvd25yZXYueG1sRE/NSgMx EL4LvkMYwZtNXKnbrk2LCgVvulUs3sJm3AQ3kyUZ2/XtjVDwON//rDZTGMQBU/aRNFzPFAikLlpP vYa31+3VAkRmQ9YMkVDDD2bYrM/PVqax8UgtHnbcixJCuTEaHPPYSJk7h8HkWRyRCvcZUzBcztRL m8yxhIdBVkrdymA8lQZnRnx02H3tvoMGv0838+y2/n1qlx8Pzy/cKstaX15M93cgGCf+F5/cT7bM r6tqrqpFXcPfTwUAuf4FAAD//wMAUEsBAi0AFAAGAAgAAAAhANvh9svuAAAAhQEAABMAAAAAAAAA AAAAAAAAAAAAAFtDb250ZW50X1R5cGVzXS54bWxQSwECLQAUAAYACAAAACEAWvQsW78AAAAVAQAA CwAAAAAAAAAAAAAAAAAfAQAAX3JlbHMvLnJlbHNQSwECLQAUAAYACAAAACEAAh8wK8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AfzS3ywAAAOIAAAAPAAAAZHJzL2Rvd25yZXYueG1sRI9Ba8JA FITvBf/D8gq91d0YrJq6iogtPYigFoq3R/aZBLNvQ3abxH/fLRR6HGbmG2a5HmwtOmp95VhDMlYg iHNnKi40fJ7fnucgfEA2WDsmDXfysF6NHpaYGdfzkbpTKESEsM9QQxlCk0np85Is+rFriKN3da3F EGVbSNNiH+G2lhOlXqTFiuNCiQ1tS8pvp2+r4b3HfpMmu25/u27vl/P08LVPSOunx2HzCiLQEP7D f+0Po2GRqkk6U/Mp/F6Kd0CufgAAAP//AwBQSwECLQAUAAYACAAAACEA2+H2y+4AAACFAQAAEwAA AAAAAAAAAAAAAAAAAAAAW0NvbnRlbnRfVHlwZXNdLnhtbFBLAQItABQABgAIAAAAIQBa9CxbvwAA ABUBAAALAAAAAAAAAAAAAAAAAB8BAABfcmVscy8ucmVsc1BLAQItABQABgAIAAAAIQAAfzS3ywAA AOIAAAAPAAAAAAAAAAAAAAAAAAcCAABkcnMvZG93bnJldi54bWxQSwUGAAAAAAMAAwC3AAAA/wIA AAAA ">
                  <v:shape id="2137907011"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m3iqywAAAOMAAAAPAAAAZHJzL2Rvd25yZXYueG1sRI9BS8NA FITvgv9heYI3u0klIY3dFhEkCh60as6v2dckmn0bss82/ntXEDwOM/MNs97OblBHmkLv2UC6SEAR N9723Bp4e72/KkAFQbY4eCYD3xRguzk/W2Np/Ylf6LiTVkUIhxINdCJjqXVoOnIYFn4kjt7BTw4l yqnVdsJThLtBL5Mk1w57jgsdjnTXUfO5+3IG6o9xtZd9VRye5DHJ6ufqfagrYy4v5tsbUEKz/If/ 2g/WwDJN8+tilWcZ/H6Kf0BvfgAAAP//AwBQSwECLQAUAAYACAAAACEA2+H2y+4AAACFAQAAEwAA AAAAAAAAAAAAAAAAAAAAW0NvbnRlbnRfVHlwZXNdLnhtbFBLAQItABQABgAIAAAAIQBa9CxbvwAA ABUBAAALAAAAAAAAAAAAAAAAAB8BAABfcmVscy8ucmVsc1BLAQItABQABgAIAAAAIQCsm3iqywAA AOMAAAAPAAAAAAAAAAAAAAAAAAcCAABkcnMvZG93bnJldi54bWxQSwUGAAAAAAMAAwC3AAAA/wIA 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12"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wXwHyAAAAOMAAAAPAAAAZHJzL2Rvd25yZXYueG1sRE9fa8Iw EH8f+B3CDfYyNG0Rlc4oMtjYk7g6Jns7mltTTC61ybR++2Uw8PF+/2+5HpwVZ+pD61lBPslAENde t9wo+Ni/jBcgQkTWaD2TgisFWK9Gd0sstb/wO52r2IgUwqFEBSbGrpQy1IYchonviBP37XuHMZ19 I3WPlxTurCyybCYdtpwaDHb0bKg+Vj9OweerpmL7tT1oczrtquNja3f2qtTD/bB5AhFpiDfxv/tN p/nTWZ4vivk0h7+fEgBy9QsAAP//AwBQSwECLQAUAAYACAAAACEA2+H2y+4AAACFAQAAEwAAAAAA AAAAAAAAAAAAAAAAW0NvbnRlbnRfVHlwZXNdLnhtbFBLAQItABQABgAIAAAAIQBa9CxbvwAAABUB AAALAAAAAAAAAAAAAAAAAB8BAABfcmVscy8ucmVsc1BLAQItABQABgAIAAAAIQDdwXwHyAAAAOMA AAAPAAAAAAAAAAAAAAAAAAcCAABkcnMvZG93bnJldi54bWxQSwUGAAAAAAMAAwC3AAAA/AI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Pr="00F666E6">
        <w:rPr>
          <w:rFonts w:ascii="Mulish" w:hAnsi="Mulish"/>
          <w:color w:val="1F1735"/>
          <w:sz w:val="32"/>
          <w:szCs w:val="32"/>
          <w:lang w:val="en-US"/>
        </w:rPr>
        <w:t xml:space="preserve">Restaurant de sushis</w:t>
      </w:r>
      <w:r w:rsidR="00DA1C6C" w:rsidRPr="00F666E6">
        <w:rPr>
          <w:rFonts w:ascii="Mulish" w:hAnsi="Mulish"/>
          <w:color w:val="1F1735"/>
          <w:sz w:val="32"/>
          <w:szCs w:val="32"/>
          <w:lang w:val="en-US"/>
        </w:rPr>
        <w:t xml:space="preserve"/>
      </w:r>
      <w:r w:rsidRPr="00F666E6">
        <w:rPr>
          <w:rFonts w:ascii="Mulish" w:hAnsi="Mulish"/>
          <w:color w:val="1F1735"/>
          <w:sz w:val="32"/>
          <w:szCs w:val="32"/>
          <w:lang w:val="en-US"/>
        </w:rPr>
        <w:t xml:space="preserve"/>
      </w:r>
    </w:p>
    <w:p w14:paraId="09BFF640" w14:textId="610FF6AA" w:rsidR="006C7D42" w:rsidRPr="00F666E6" w:rsidRDefault="006C7D42" w:rsidP="006C7D42">
      <w:pPr>
        <w:ind w:left="1416"/>
        <w:rPr>
          <w:rFonts w:ascii="Mulish" w:hAnsi="Mulish"/>
          <w:color w:val="1F1735"/>
          <w:sz w:val="32"/>
          <w:szCs w:val="32"/>
          <w:lang w:val="en-US"/>
        </w:rPr>
      </w:pPr>
      <w:r w:rsidRPr="00AC17A4">
        <w:rPr>
          <w:rFonts w:eastAsia="Calibri"/>
          <w:noProof/>
        </w:rPr>
        <mc:AlternateContent>
          <mc:Choice Requires="wpg">
            <w:drawing>
              <wp:anchor distT="0" distB="0" distL="114300" distR="114300" simplePos="0" relativeHeight="251769856" behindDoc="0" locked="0" layoutInCell="1" allowOverlap="1" wp14:anchorId="2456AA73" wp14:editId="5A5167E1">
                <wp:simplePos x="0" y="0"/>
                <wp:positionH relativeFrom="column">
                  <wp:posOffset>471805</wp:posOffset>
                </wp:positionH>
                <wp:positionV relativeFrom="paragraph">
                  <wp:posOffset>9525</wp:posOffset>
                </wp:positionV>
                <wp:extent cx="203200" cy="203200"/>
                <wp:effectExtent l="0" t="0" r="25400" b="6350"/>
                <wp:wrapNone/>
                <wp:docPr id="2137907013" name="Groupe 17"/>
                <wp:cNvGraphicFramePr/>
                <a:graphic xmlns:a="http://schemas.openxmlformats.org/drawingml/2006/main">
                  <a:graphicData uri="http://schemas.microsoft.com/office/word/2010/wordprocessingGroup">
                    <wpg:wgp>
                      <wpg:cNvGrpSpPr/>
                      <wpg:grpSpPr>
                        <a:xfrm>
                          <a:off x="0" y="0"/>
                          <a:ext cx="203200" cy="203200"/>
                          <a:chOff x="0" y="0"/>
                          <a:chExt cx="419100" cy="419100"/>
                        </a:xfrm>
                      </wpg:grpSpPr>
                      <wps:wsp>
                        <wps:cNvPr id="1722502877"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930237085" name="Groupe 16"/>
                        <wpg:cNvGrpSpPr/>
                        <wpg:grpSpPr>
                          <a:xfrm>
                            <a:off x="96779" y="126815"/>
                            <a:ext cx="233707" cy="161924"/>
                            <a:chOff x="0" y="0"/>
                            <a:chExt cx="233707" cy="161924"/>
                          </a:xfrm>
                          <a:solidFill>
                            <a:schemeClr val="accent1"/>
                          </a:solidFill>
                        </wpg:grpSpPr>
                        <wps:wsp>
                          <wps:cNvPr id="2116389655"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6118274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6DD04CB" id="Groupe 17" o:spid="_x0000_s1026" style="position:absolute;margin-left:37.15pt;margin-top:.75pt;width:16pt;height:16pt;z-index:25176985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vAcc0QcAANQnAAAOAAAAZHJzL2Uyb0RvYy54bWzsWt1u2zYUvh+wdxB0OWC1RP0bdYqsXYsB RVegHdpdMrIcG5BFTVLitE+zZ9mT7fCQlA4jz5IbYBuC3CSUyI/nh4eH36H8/MXdvnRui6bdiWrl +s881ymqXKx31fXK/e3j6x9T12k7Xq15Kapi5X4pWvfFxfffPT/Uy4KJrSjXRePAJFW7PNQrd9t1 9XKxaPNtseftM1EXFXRuRLPnHTw214t1ww8w+75cMM+LFwfRrOtG5EXbwttXqtO9wPk3myLvft1s 2qJzypULunX4t8G/V/Lv4uI5X143vN7ucq0G/wYt9nxXgdB+qle8485NsxtNtd/ljWjFpnuWi/1C bDa7vEAbwBrfu2fNm0bc1GjL9fJwXfduAtfe89M3T5u/u33T1B/q9w144lBfgy/wSdpyt2n28j9o 6dyhy770LivuOieHl8wLYBlcJ4cu3UaX5lvw+wiVb3/WuNDPfIPTbcAtjNCFpcqhhuBoB/vbh9n/ YcvrAt3aLsH+942zW0PsJoxFHkuTxHUqvodYfQ1RVzjl7qop/vpz6cggLBw/kDEjNQJo77d22YIL 5zptwni+zG/a7k0h0Pv89m3boU+v19DCIFtrDXNRVe2uKz7DCmz2JUTuDwuHeVkUec7BGfwKcXkf 8juFBJkXscjZnoZ89okUDZmSQiFasSkpjEiZaYsFSaNk2pSACkHElCUWQrl4ypKQCpm3KhQyc1Wi 86VQiIqSybWPiRQNmfIYhcxce9h758YxhXiTZsBx1AuY3iN09EwLMiJgZvRSyJHVgKTY73y+Nckg v6t0NoCWw+Vx6+EJVItW5l2aGiA3m0fY9irPAkqmkgkwbF8K9s8Cw66kYHYWGLYbBWPWBU/MUxt2 EQWHZ0mGzUHB0VlgiHkKjs8CQyhTcHIWGGKVgtOzwBCCFJxRsPK6DrYGGJXkUiVyqc51gEs1rgNc 6kpi+LLmnYxR03QOK1efQ862b8revbgtPgoc18mAVZsF9VCJT+swjMtvrnb5T8VXigogrUoeAdoP KNACp9RvsFONUyre79Si9cawpByViaclyvS9LAbxdNpBISbPFdpHTOz7pHcnJWox0pAeaIxUL2TX WJmh70wTB6B2MLGQKDN2OTFx6BzbWIq2wCmH1VVLRvA6bNSqDONsb+mFZhFLVboZUMZBJvxkiKhx xBjSeaaLCDILUh+3jBGp5chFsYKDWNfn4cnFV7OP5lJBPxKtXp9pi95AI+8MosduJbYMnf+40tAh MwNS/D5F4OiB6bai3K1f78pSJgWsAIuXZePccsg3PM+LqjNHiDWyrGSSyYDAQhnCoYbclLzDo7AS cja12k3bveLtVs2GeLUz90CfGxVjJZyIUHgYLi9bV2L9BeqDRqjCsa3z1zuY6S1vu/e8Ab4NnoPq F3q3ovnqOgeoJFdu+8cNbwrXKX+poFTJ/DCEYR0+hFHC4KGhPVe0p7rZvxRgMJy8IA2bcnxXmuam EftPUPReSqnQxascZMMJ30EeVg8vO3iGLqhY8uLyEttQboLf31Yf6lxOjnkXLPl494k3tVNDc+V2 UNW9E6Y84ktTesjF68dKZCUubzqx2cm6BD2m/KQfoFQjtaRqDnVWFngsSLwUVkuVWVjlQmGFZ6Ws +86oSbM4SdTZ5bM49XW27YvTAATBoSqLUz/2M4ZEABLuRHHKjuLAC6Yixvg5GamGKZGR/0FNy3w/ DtIsjnpnH69p0S9n1rRxxphOer2/WZAG2t/9OUXc9qCyVrJ1pgTgjj5d0fohS1OoBno1jpTAVj2r AFMiaDkri42T08OB1NcaKltOmkAhk/NbFan0TDo5P4XMchGtR2faYEF0MX7STxCcvZ/mLQNF4NRT S0FL0elAoqNHXoJ4firHHkM5BgsJ1eQD6hqdjWRdo+JbHo0DUVXUFI5hefrIdCQJBwgdRhyjsmp8 HGRY/RlCic8jCqhm7V9Lgyw2WVa0VCKEzZBPM8CGaSbuJ2Go6n+bw2KmQavua4kOUXUoNdie3X7S soY5GfMT9JQxHZ6NHiSLaBxeqqEufd+EFwafUcQpR/S+7wFGNbVWI43HS27bnOvqBzSd5MRwHd9z 2Cei+/8kuv/Gx4kw9v2UJXJDnvo4gQR4NpHzgzSM1H7VW9wwOaimQuDVNnGGeDUE+EFMLvTTEJiK kjGDy+H4LRQIA4MfkT+Ly7EQ7h6mJFAqN0sC5Wbw8SqOpiRQgCx4MmApp42g9GyWiDFgSoTFzub4 iQL8KElCyUtPm0Hp2ZzFpuNniqAUbY4IOt4PkigIJ62gHxZiL4mSqfWmgBQuBtmkCPp9YY4VdLwK 8qmlsL8tTO+70XgqABLAE/V9DNQXme+pj0YQysBa+49Gj+VLhD7WgLDrBHaMscuNiOZjYw5nz5JY IX70g8y68ffT1FccetSF+/e+HJsoGlaqyC4eCAjAw0RXE2aMjdSIOA6VYqBgYN1QZ31XGoUpXr0Z VjvIUS3lAXt+I1XTcHmOoGYqe89QbXAM3FAF9u15785xV782liBbN/tJaai8j5VYxGDtpYbGXtIX Br6v7wgVbpCHZ4Y2zJZg+wJPCvQFHgH3XGGP7WdXsaAcbYbYQkZmYGAdtQLdR3p6KdhQQuzJnwoS eSf/WG7eh3tmvI/Hn47hxYP+mZv8bRp9xlHDj/Eu/gYAAP//AwBQSwMEFAAGAAgAAAAhAFxa1Mrc AAAABwEAAA8AAABkcnMvZG93bnJldi54bWxMjs1Kw0AUhfeC7zBcwZ2dxJhaYialFHVVBFtBurvN 3CahmTshM03St3e6ssvzwzlfvpxMKwbqXWNZQTyLQBCXVjdcKfjZfTwtQDiPrLG1TAou5GBZ3N/l mGk78jcNW1+JMMIuQwW1910mpStrMuhmtiMO2dH2Bn2QfSV1j2MYN618jqK5NNhweKixo3VN5Wl7 Ngo+RxxXSfw+bE7H9WW/S79+NzEp9fgwrd5AeJr8fxmu+AEdisB0sGfWTrQKXl+S0Ax+CuIaR/Og DwqSJAVZ5PKWv/gDAAD//wMAUEsBAi0AFAAGAAgAAAAhALaDOJL+AAAA4QEAABMAAAAAAAAAAAAA AAAAAAAAAFtDb250ZW50X1R5cGVzXS54bWxQSwECLQAUAAYACAAAACEAOP0h/9YAAACUAQAACwAA AAAAAAAAAAAAAAAvAQAAX3JlbHMvLnJlbHNQSwECLQAUAAYACAAAACEAd7wHHNEHAADUJwAADgAA AAAAAAAAAAAAAAAuAgAAZHJzL2Uyb0RvYy54bWxQSwECLQAUAAYACAAAACEAXFrUytwAAAAHAQAA DwAAAAAAAAAAAAAAAAArCgAAZHJzL2Rvd25yZXYueG1sUEsFBgAAAAAEAAQA8wAAADQLAAAAAA== ">
                <v:shape id="2137907014"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HzArxgAAAOMAAAAPAAAAZHJzL2Rvd25yZXYueG1sRE/NSgMx EL4LvkMYwZtNXKnbrk2LCgVvulUs3sJm3AQ3kyUZ2/XtjVDwON//rDZTGMQBU/aRNFzPFAikLlpP vYa31+3VAkRmQ9YMkVDDD2bYrM/PVqax8UgtHnbcixJCuTEaHPPYSJk7h8HkWRyRCvcZUzBcztRL m8yxhIdBVkrdymA8lQZnRnx02H3tvoMGv0838+y2/n1qlx8Pzy/cKstaX15M93cgGCf+F5/cT7bM r6tqrqpFXcPfTwUAuf4FAAD//wMAUEsBAi0AFAAGAAgAAAAhANvh9svuAAAAhQEAABMAAAAAAAAA AAAAAAAAAAAAAFtDb250ZW50X1R5cGVzXS54bWxQSwECLQAUAAYACAAAACEAWvQsW78AAAAVAQAA CwAAAAAAAAAAAAAAAAAfAQAAX3JlbHMvLnJlbHNQSwECLQAUAAYACAAAACEAAh8wK8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AfzS3ywAAAOIAAAAPAAAAZHJzL2Rvd25yZXYueG1sRI9Ba8JA FITvBf/D8gq91d0YrJq6iogtPYigFoq3R/aZBLNvQ3abxH/fLRR6HGbmG2a5HmwtOmp95VhDMlYg iHNnKi40fJ7fnucgfEA2WDsmDXfysF6NHpaYGdfzkbpTKESEsM9QQxlCk0np85Is+rFriKN3da3F EGVbSNNiH+G2lhOlXqTFiuNCiQ1tS8pvp2+r4b3HfpMmu25/u27vl/P08LVPSOunx2HzCiLQEP7D f+0Po2GRqkk6U/Mp/F6Kd0CufgAAAP//AwBQSwECLQAUAAYACAAAACEA2+H2y+4AAACFAQAAEwAA AAAAAAAAAAAAAAAAAAAAW0NvbnRlbnRfVHlwZXNdLnhtbFBLAQItABQABgAIAAAAIQBa9CxbvwAA ABUBAAALAAAAAAAAAAAAAAAAAB8BAABfcmVscy8ucmVsc1BLAQItABQABgAIAAAAIQAAfzS3ywAA AOIAAAAPAAAAAAAAAAAAAAAAAAcCAABkcnMvZG93bnJldi54bWxQSwUGAAAAAAMAAwC3AAAA/wIA AAAA ">
                  <v:shape id="2137907015"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m3iqywAAAOMAAAAPAAAAZHJzL2Rvd25yZXYueG1sRI9BS8NA FITvgv9heYI3u0klIY3dFhEkCh60as6v2dckmn0bss82/ntXEDwOM/MNs97OblBHmkLv2UC6SEAR N9723Bp4e72/KkAFQbY4eCYD3xRguzk/W2Np/Ylf6LiTVkUIhxINdCJjqXVoOnIYFn4kjt7BTw4l yqnVdsJThLtBL5Mk1w57jgsdjnTXUfO5+3IG6o9xtZd9VRye5DHJ6ufqfagrYy4v5tsbUEKz/If/ 2g/WwDJN8+tilWcZ/H6Kf0BvfgAAAP//AwBQSwECLQAUAAYACAAAACEA2+H2y+4AAACFAQAAEwAA AAAAAAAAAAAAAAAAAAAAW0NvbnRlbnRfVHlwZXNdLnhtbFBLAQItABQABgAIAAAAIQBa9CxbvwAA ABUBAAALAAAAAAAAAAAAAAAAAB8BAABfcmVscy8ucmVsc1BLAQItABQABgAIAAAAIQCsm3iqywAA AOMAAAAPAAAAAAAAAAAAAAAAAAcCAABkcnMvZG93bnJldi54bWxQSwUGAAAAAAMAAwC3AAAA/wIA 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16"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wXwHyAAAAOMAAAAPAAAAZHJzL2Rvd25yZXYueG1sRE9fa8Iw EH8f+B3CDfYyNG0Rlc4oMtjYk7g6Jns7mltTTC61ybR++2Uw8PF+/2+5HpwVZ+pD61lBPslAENde t9wo+Ni/jBcgQkTWaD2TgisFWK9Gd0sstb/wO52r2IgUwqFEBSbGrpQy1IYchonviBP37XuHMZ19 I3WPlxTurCyybCYdtpwaDHb0bKg+Vj9OweerpmL7tT1oczrtquNja3f2qtTD/bB5AhFpiDfxv/tN p/nTWZ4vivk0h7+fEgBy9QsAAP//AwBQSwECLQAUAAYACAAAACEA2+H2y+4AAACFAQAAEwAAAAAA AAAAAAAAAAAAAAAAW0NvbnRlbnRfVHlwZXNdLnhtbFBLAQItABQABgAIAAAAIQBa9CxbvwAAABUB AAALAAAAAAAAAAAAAAAAAB8BAABfcmVscy8ucmVsc1BLAQItABQABgAIAAAAIQDdwXwHyAAAAOMA AAAPAAAAAAAAAAAAAAAAAAcCAABkcnMvZG93bnJldi54bWxQSwUGAAAAAAMAAwC3AAAA/AI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Pr="00F666E6">
        <w:rPr>
          <w:rFonts w:ascii="Mulish" w:hAnsi="Mulish"/>
          <w:color w:val="1F1735"/>
          <w:sz w:val="32"/>
          <w:szCs w:val="32"/>
          <w:lang w:val="en-US"/>
        </w:rPr>
        <w:t xml:space="preserve">Établissements de plus de 20 salariés</w:t>
      </w:r>
      <w:r w:rsidR="00DA1C6C" w:rsidRPr="00F666E6">
        <w:rPr>
          <w:rFonts w:ascii="Mulish" w:hAnsi="Mulish"/>
          <w:color w:val="1F1735"/>
          <w:sz w:val="32"/>
          <w:szCs w:val="32"/>
          <w:lang w:val="en-US"/>
        </w:rPr>
        <w:t xml:space="preserve"/>
      </w:r>
      <w:r w:rsidRPr="00F666E6">
        <w:rPr>
          <w:rFonts w:ascii="Mulish" w:hAnsi="Mulish"/>
          <w:color w:val="1F1735"/>
          <w:sz w:val="32"/>
          <w:szCs w:val="32"/>
          <w:lang w:val="en-US"/>
        </w:rPr>
        <w:t xml:space="preserve"/>
      </w:r>
    </w:p>
    <w:p w14:paraId="15160477" w14:textId="44EA7665" w:rsidR="009E3CC3" w:rsidRDefault="00703338">
      <w:pPr>
        <w:rPr>
          <w:rFonts w:ascii="Calibri" w:eastAsia="Calibri" w:hAnsi="Calibri" w:cs="Times New Roman"/>
          <w:sz w:val="24"/>
          <w:szCs w:val="24"/>
        </w:rPr>
      </w:pPr>
      <w:r w:rsidRPr="00AC17A4">
        <w:rPr>
          <w:rFonts w:ascii="Calibri" w:eastAsia="Calibri" w:hAnsi="Calibri" w:cs="Times New Roman"/>
          <w:noProof/>
          <w:sz w:val="24"/>
          <w:szCs w:val="24"/>
        </w:rPr>
        <mc:AlternateContent>
          <mc:Choice Requires="wpg">
            <w:drawing>
              <wp:inline distT="0" distB="0" distL="0" distR="0" wp14:anchorId="5736DEFC" wp14:editId="687F3829">
                <wp:extent cx="4276725" cy="467995"/>
                <wp:effectExtent l="0" t="0" r="9525" b="8255"/>
                <wp:docPr id="2137907017" name="Groupe 1"/>
                <wp:cNvGraphicFramePr/>
                <a:graphic xmlns:a="http://schemas.openxmlformats.org/drawingml/2006/main">
                  <a:graphicData uri="http://schemas.microsoft.com/office/word/2010/wordprocessingGroup">
                    <wpg:wgp>
                      <wpg:cNvGrpSpPr/>
                      <wpg:grpSpPr>
                        <a:xfrm>
                          <a:off x="0" y="0"/>
                          <a:ext cx="4276725" cy="467995"/>
                          <a:chOff x="-635" y="-635"/>
                          <a:chExt cx="4277995" cy="467995"/>
                        </a:xfrm>
                      </wpg:grpSpPr>
                      <wpg:grpSp>
                        <wpg:cNvPr id="1395868122" name="docshapegroup46"/>
                        <wpg:cNvGrpSpPr>
                          <a:grpSpLocks/>
                        </wpg:cNvGrpSpPr>
                        <wpg:grpSpPr bwMode="auto">
                          <a:xfrm>
                            <a:off x="-635" y="-635"/>
                            <a:ext cx="4277995" cy="467995"/>
                            <a:chOff x="3276" y="7694"/>
                            <a:chExt cx="6737" cy="737"/>
                          </a:xfrm>
                        </wpg:grpSpPr>
                        <wps:wsp>
                          <wps:cNvPr id="1982509392" name="docshape47"/>
                          <wps:cNvSpPr>
                            <a:spLocks/>
                          </wps:cNvSpPr>
                          <wps:spPr bwMode="auto">
                            <a:xfrm>
                              <a:off x="3276" y="7694"/>
                              <a:ext cx="6736" cy="737"/>
                            </a:xfrm>
                            <a:custGeom>
                              <a:avLst/>
                              <a:gdLst>
                                <a:gd name="T0" fmla="*/ 6367 w 6736"/>
                                <a:gd name="T1" fmla="*/ 7695 h 737"/>
                                <a:gd name="T2" fmla="*/ 368 w 6736"/>
                                <a:gd name="T3" fmla="*/ 7695 h 737"/>
                                <a:gd name="T4" fmla="*/ 294 w 6736"/>
                                <a:gd name="T5" fmla="*/ 7702 h 737"/>
                                <a:gd name="T6" fmla="*/ 225 w 6736"/>
                                <a:gd name="T7" fmla="*/ 7724 h 737"/>
                                <a:gd name="T8" fmla="*/ 162 w 6736"/>
                                <a:gd name="T9" fmla="*/ 7758 h 737"/>
                                <a:gd name="T10" fmla="*/ 108 w 6736"/>
                                <a:gd name="T11" fmla="*/ 7803 h 737"/>
                                <a:gd name="T12" fmla="*/ 63 w 6736"/>
                                <a:gd name="T13" fmla="*/ 7857 h 737"/>
                                <a:gd name="T14" fmla="*/ 29 w 6736"/>
                                <a:gd name="T15" fmla="*/ 7920 h 737"/>
                                <a:gd name="T16" fmla="*/ 7 w 6736"/>
                                <a:gd name="T17" fmla="*/ 7989 h 737"/>
                                <a:gd name="T18" fmla="*/ 0 w 6736"/>
                                <a:gd name="T19" fmla="*/ 8063 h 737"/>
                                <a:gd name="T20" fmla="*/ 7 w 6736"/>
                                <a:gd name="T21" fmla="*/ 8138 h 737"/>
                                <a:gd name="T22" fmla="*/ 29 w 6736"/>
                                <a:gd name="T23" fmla="*/ 8207 h 737"/>
                                <a:gd name="T24" fmla="*/ 63 w 6736"/>
                                <a:gd name="T25" fmla="*/ 8269 h 737"/>
                                <a:gd name="T26" fmla="*/ 108 w 6736"/>
                                <a:gd name="T27" fmla="*/ 8324 h 737"/>
                                <a:gd name="T28" fmla="*/ 162 w 6736"/>
                                <a:gd name="T29" fmla="*/ 8369 h 737"/>
                                <a:gd name="T30" fmla="*/ 225 w 6736"/>
                                <a:gd name="T31" fmla="*/ 8403 h 737"/>
                                <a:gd name="T32" fmla="*/ 294 w 6736"/>
                                <a:gd name="T33" fmla="*/ 8424 h 737"/>
                                <a:gd name="T34" fmla="*/ 368 w 6736"/>
                                <a:gd name="T35" fmla="*/ 8432 h 737"/>
                                <a:gd name="T36" fmla="*/ 6367 w 6736"/>
                                <a:gd name="T37" fmla="*/ 8432 h 737"/>
                                <a:gd name="T38" fmla="*/ 6441 w 6736"/>
                                <a:gd name="T39" fmla="*/ 8424 h 737"/>
                                <a:gd name="T40" fmla="*/ 6511 w 6736"/>
                                <a:gd name="T41" fmla="*/ 8403 h 737"/>
                                <a:gd name="T42" fmla="*/ 6573 w 6736"/>
                                <a:gd name="T43" fmla="*/ 8369 h 737"/>
                                <a:gd name="T44" fmla="*/ 6628 w 6736"/>
                                <a:gd name="T45" fmla="*/ 8324 h 737"/>
                                <a:gd name="T46" fmla="*/ 6673 w 6736"/>
                                <a:gd name="T47" fmla="*/ 8269 h 737"/>
                                <a:gd name="T48" fmla="*/ 6707 w 6736"/>
                                <a:gd name="T49" fmla="*/ 8207 h 737"/>
                                <a:gd name="T50" fmla="*/ 6728 w 6736"/>
                                <a:gd name="T51" fmla="*/ 8138 h 737"/>
                                <a:gd name="T52" fmla="*/ 6736 w 6736"/>
                                <a:gd name="T53" fmla="*/ 8063 h 737"/>
                                <a:gd name="T54" fmla="*/ 6728 w 6736"/>
                                <a:gd name="T55" fmla="*/ 7989 h 737"/>
                                <a:gd name="T56" fmla="*/ 6707 w 6736"/>
                                <a:gd name="T57" fmla="*/ 7920 h 737"/>
                                <a:gd name="T58" fmla="*/ 6673 w 6736"/>
                                <a:gd name="T59" fmla="*/ 7857 h 737"/>
                                <a:gd name="T60" fmla="*/ 6628 w 6736"/>
                                <a:gd name="T61" fmla="*/ 7803 h 737"/>
                                <a:gd name="T62" fmla="*/ 6573 w 6736"/>
                                <a:gd name="T63" fmla="*/ 7758 h 737"/>
                                <a:gd name="T64" fmla="*/ 6511 w 6736"/>
                                <a:gd name="T65" fmla="*/ 7724 h 737"/>
                                <a:gd name="T66" fmla="*/ 6441 w 6736"/>
                                <a:gd name="T67" fmla="*/ 7702 h 737"/>
                                <a:gd name="T68" fmla="*/ 6367 w 6736"/>
                                <a:gd name="T69" fmla="*/ 7695 h 73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6736" h="737">
                                  <a:moveTo>
                                    <a:pt x="6367" y="0"/>
                                  </a:moveTo>
                                  <a:lnTo>
                                    <a:pt x="368" y="0"/>
                                  </a:lnTo>
                                  <a:lnTo>
                                    <a:pt x="294" y="7"/>
                                  </a:lnTo>
                                  <a:lnTo>
                                    <a:pt x="225" y="29"/>
                                  </a:lnTo>
                                  <a:lnTo>
                                    <a:pt x="162" y="63"/>
                                  </a:lnTo>
                                  <a:lnTo>
                                    <a:pt x="108" y="108"/>
                                  </a:lnTo>
                                  <a:lnTo>
                                    <a:pt x="63" y="162"/>
                                  </a:lnTo>
                                  <a:lnTo>
                                    <a:pt x="29" y="225"/>
                                  </a:lnTo>
                                  <a:lnTo>
                                    <a:pt x="7" y="294"/>
                                  </a:lnTo>
                                  <a:lnTo>
                                    <a:pt x="0" y="368"/>
                                  </a:lnTo>
                                  <a:lnTo>
                                    <a:pt x="7" y="443"/>
                                  </a:lnTo>
                                  <a:lnTo>
                                    <a:pt x="29" y="512"/>
                                  </a:lnTo>
                                  <a:lnTo>
                                    <a:pt x="63" y="574"/>
                                  </a:lnTo>
                                  <a:lnTo>
                                    <a:pt x="108" y="629"/>
                                  </a:lnTo>
                                  <a:lnTo>
                                    <a:pt x="162" y="674"/>
                                  </a:lnTo>
                                  <a:lnTo>
                                    <a:pt x="225" y="708"/>
                                  </a:lnTo>
                                  <a:lnTo>
                                    <a:pt x="294" y="729"/>
                                  </a:lnTo>
                                  <a:lnTo>
                                    <a:pt x="368" y="737"/>
                                  </a:lnTo>
                                  <a:lnTo>
                                    <a:pt x="6367" y="737"/>
                                  </a:lnTo>
                                  <a:lnTo>
                                    <a:pt x="6441" y="729"/>
                                  </a:lnTo>
                                  <a:lnTo>
                                    <a:pt x="6511" y="708"/>
                                  </a:lnTo>
                                  <a:lnTo>
                                    <a:pt x="6573" y="674"/>
                                  </a:lnTo>
                                  <a:lnTo>
                                    <a:pt x="6628" y="629"/>
                                  </a:lnTo>
                                  <a:lnTo>
                                    <a:pt x="6673" y="574"/>
                                  </a:lnTo>
                                  <a:lnTo>
                                    <a:pt x="6707" y="512"/>
                                  </a:lnTo>
                                  <a:lnTo>
                                    <a:pt x="6728" y="443"/>
                                  </a:lnTo>
                                  <a:lnTo>
                                    <a:pt x="6736" y="368"/>
                                  </a:lnTo>
                                  <a:lnTo>
                                    <a:pt x="6728" y="294"/>
                                  </a:lnTo>
                                  <a:lnTo>
                                    <a:pt x="6707" y="225"/>
                                  </a:lnTo>
                                  <a:lnTo>
                                    <a:pt x="6673" y="162"/>
                                  </a:lnTo>
                                  <a:lnTo>
                                    <a:pt x="6628" y="108"/>
                                  </a:lnTo>
                                  <a:lnTo>
                                    <a:pt x="6573" y="63"/>
                                  </a:lnTo>
                                  <a:lnTo>
                                    <a:pt x="6511" y="29"/>
                                  </a:lnTo>
                                  <a:lnTo>
                                    <a:pt x="6441" y="7"/>
                                  </a:lnTo>
                                  <a:lnTo>
                                    <a:pt x="6367"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281217" name="docshape48"/>
                          <wps:cNvSpPr>
                            <a:spLocks/>
                          </wps:cNvSpPr>
                          <wps:spPr bwMode="auto">
                            <a:xfrm>
                              <a:off x="8972" y="7694"/>
                              <a:ext cx="1041" cy="737"/>
                            </a:xfrm>
                            <a:custGeom>
                              <a:avLst/>
                              <a:gdLst>
                                <a:gd name="T0" fmla="*/ 671 w 1041"/>
                                <a:gd name="T1" fmla="*/ 7695 h 737"/>
                                <a:gd name="T2" fmla="*/ 0 w 1041"/>
                                <a:gd name="T3" fmla="*/ 7695 h 737"/>
                                <a:gd name="T4" fmla="*/ 0 w 1041"/>
                                <a:gd name="T5" fmla="*/ 8432 h 737"/>
                                <a:gd name="T6" fmla="*/ 671 w 1041"/>
                                <a:gd name="T7" fmla="*/ 8432 h 737"/>
                                <a:gd name="T8" fmla="*/ 745 w 1041"/>
                                <a:gd name="T9" fmla="*/ 8424 h 737"/>
                                <a:gd name="T10" fmla="*/ 815 w 1041"/>
                                <a:gd name="T11" fmla="*/ 8403 h 737"/>
                                <a:gd name="T12" fmla="*/ 877 w 1041"/>
                                <a:gd name="T13" fmla="*/ 8369 h 737"/>
                                <a:gd name="T14" fmla="*/ 932 w 1041"/>
                                <a:gd name="T15" fmla="*/ 8324 h 737"/>
                                <a:gd name="T16" fmla="*/ 977 w 1041"/>
                                <a:gd name="T17" fmla="*/ 8269 h 737"/>
                                <a:gd name="T18" fmla="*/ 1011 w 1041"/>
                                <a:gd name="T19" fmla="*/ 8207 h 737"/>
                                <a:gd name="T20" fmla="*/ 1032 w 1041"/>
                                <a:gd name="T21" fmla="*/ 8138 h 737"/>
                                <a:gd name="T22" fmla="*/ 1040 w 1041"/>
                                <a:gd name="T23" fmla="*/ 8063 h 737"/>
                                <a:gd name="T24" fmla="*/ 1032 w 1041"/>
                                <a:gd name="T25" fmla="*/ 7989 h 737"/>
                                <a:gd name="T26" fmla="*/ 1011 w 1041"/>
                                <a:gd name="T27" fmla="*/ 7920 h 737"/>
                                <a:gd name="T28" fmla="*/ 977 w 1041"/>
                                <a:gd name="T29" fmla="*/ 7857 h 737"/>
                                <a:gd name="T30" fmla="*/ 932 w 1041"/>
                                <a:gd name="T31" fmla="*/ 7803 h 737"/>
                                <a:gd name="T32" fmla="*/ 877 w 1041"/>
                                <a:gd name="T33" fmla="*/ 7758 h 737"/>
                                <a:gd name="T34" fmla="*/ 815 w 1041"/>
                                <a:gd name="T35" fmla="*/ 7724 h 737"/>
                                <a:gd name="T36" fmla="*/ 745 w 1041"/>
                                <a:gd name="T37" fmla="*/ 7702 h 737"/>
                                <a:gd name="T38" fmla="*/ 671 w 1041"/>
                                <a:gd name="T39" fmla="*/ 7695 h 73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041" h="737">
                                  <a:moveTo>
                                    <a:pt x="671" y="0"/>
                                  </a:moveTo>
                                  <a:lnTo>
                                    <a:pt x="0" y="0"/>
                                  </a:lnTo>
                                  <a:lnTo>
                                    <a:pt x="0" y="737"/>
                                  </a:lnTo>
                                  <a:lnTo>
                                    <a:pt x="671" y="737"/>
                                  </a:lnTo>
                                  <a:lnTo>
                                    <a:pt x="745" y="729"/>
                                  </a:lnTo>
                                  <a:lnTo>
                                    <a:pt x="815" y="708"/>
                                  </a:lnTo>
                                  <a:lnTo>
                                    <a:pt x="877" y="674"/>
                                  </a:lnTo>
                                  <a:lnTo>
                                    <a:pt x="932" y="629"/>
                                  </a:lnTo>
                                  <a:lnTo>
                                    <a:pt x="977" y="574"/>
                                  </a:lnTo>
                                  <a:lnTo>
                                    <a:pt x="1011" y="512"/>
                                  </a:lnTo>
                                  <a:lnTo>
                                    <a:pt x="1032" y="443"/>
                                  </a:lnTo>
                                  <a:lnTo>
                                    <a:pt x="1040" y="368"/>
                                  </a:lnTo>
                                  <a:lnTo>
                                    <a:pt x="1032" y="294"/>
                                  </a:lnTo>
                                  <a:lnTo>
                                    <a:pt x="1011" y="225"/>
                                  </a:lnTo>
                                  <a:lnTo>
                                    <a:pt x="977" y="162"/>
                                  </a:lnTo>
                                  <a:lnTo>
                                    <a:pt x="932" y="108"/>
                                  </a:lnTo>
                                  <a:lnTo>
                                    <a:pt x="877" y="63"/>
                                  </a:lnTo>
                                  <a:lnTo>
                                    <a:pt x="815" y="29"/>
                                  </a:lnTo>
                                  <a:lnTo>
                                    <a:pt x="745" y="7"/>
                                  </a:lnTo>
                                  <a:lnTo>
                                    <a:pt x="671" y="0"/>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221897" name="docshape49"/>
                          <wps:cNvSpPr>
                            <a:spLocks/>
                          </wps:cNvSpPr>
                          <wps:spPr bwMode="auto">
                            <a:xfrm>
                              <a:off x="9227" y="7824"/>
                              <a:ext cx="376" cy="376"/>
                            </a:xfrm>
                            <a:custGeom>
                              <a:avLst/>
                              <a:gdLst>
                                <a:gd name="T0" fmla="*/ 187 w 376"/>
                                <a:gd name="T1" fmla="*/ 8200 h 376"/>
                                <a:gd name="T2" fmla="*/ 261 w 376"/>
                                <a:gd name="T3" fmla="*/ 8186 h 376"/>
                                <a:gd name="T4" fmla="*/ 320 w 376"/>
                                <a:gd name="T5" fmla="*/ 8145 h 376"/>
                                <a:gd name="T6" fmla="*/ 361 w 376"/>
                                <a:gd name="T7" fmla="*/ 8086 h 376"/>
                                <a:gd name="T8" fmla="*/ 375 w 376"/>
                                <a:gd name="T9" fmla="*/ 8013 h 376"/>
                                <a:gd name="T10" fmla="*/ 361 w 376"/>
                                <a:gd name="T11" fmla="*/ 7940 h 376"/>
                                <a:gd name="T12" fmla="*/ 320 w 376"/>
                                <a:gd name="T13" fmla="*/ 7880 h 376"/>
                                <a:gd name="T14" fmla="*/ 261 w 376"/>
                                <a:gd name="T15" fmla="*/ 7840 h 376"/>
                                <a:gd name="T16" fmla="*/ 187 w 376"/>
                                <a:gd name="T17" fmla="*/ 7825 h 376"/>
                                <a:gd name="T18" fmla="*/ 114 w 376"/>
                                <a:gd name="T19" fmla="*/ 7840 h 376"/>
                                <a:gd name="T20" fmla="*/ 55 w 376"/>
                                <a:gd name="T21" fmla="*/ 7880 h 376"/>
                                <a:gd name="T22" fmla="*/ 14 w 376"/>
                                <a:gd name="T23" fmla="*/ 7940 h 376"/>
                                <a:gd name="T24" fmla="*/ 0 w 376"/>
                                <a:gd name="T25" fmla="*/ 8013 h 376"/>
                                <a:gd name="T26" fmla="*/ 14 w 376"/>
                                <a:gd name="T27" fmla="*/ 8086 h 376"/>
                                <a:gd name="T28" fmla="*/ 55 w 376"/>
                                <a:gd name="T29" fmla="*/ 8145 h 376"/>
                                <a:gd name="T30" fmla="*/ 114 w 376"/>
                                <a:gd name="T31" fmla="*/ 8186 h 376"/>
                                <a:gd name="T32" fmla="*/ 187 w 376"/>
                                <a:gd name="T33" fmla="*/ 8200 h 3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76" h="376">
                                  <a:moveTo>
                                    <a:pt x="187" y="375"/>
                                  </a:moveTo>
                                  <a:lnTo>
                                    <a:pt x="261" y="361"/>
                                  </a:lnTo>
                                  <a:lnTo>
                                    <a:pt x="320" y="320"/>
                                  </a:lnTo>
                                  <a:lnTo>
                                    <a:pt x="361" y="261"/>
                                  </a:lnTo>
                                  <a:lnTo>
                                    <a:pt x="375" y="188"/>
                                  </a:lnTo>
                                  <a:lnTo>
                                    <a:pt x="361" y="115"/>
                                  </a:lnTo>
                                  <a:lnTo>
                                    <a:pt x="320" y="55"/>
                                  </a:lnTo>
                                  <a:lnTo>
                                    <a:pt x="261" y="15"/>
                                  </a:lnTo>
                                  <a:lnTo>
                                    <a:pt x="187" y="0"/>
                                  </a:lnTo>
                                  <a:lnTo>
                                    <a:pt x="114" y="15"/>
                                  </a:lnTo>
                                  <a:lnTo>
                                    <a:pt x="55" y="55"/>
                                  </a:lnTo>
                                  <a:lnTo>
                                    <a:pt x="14" y="115"/>
                                  </a:lnTo>
                                  <a:lnTo>
                                    <a:pt x="0" y="188"/>
                                  </a:lnTo>
                                  <a:lnTo>
                                    <a:pt x="14" y="261"/>
                                  </a:lnTo>
                                  <a:lnTo>
                                    <a:pt x="55" y="320"/>
                                  </a:lnTo>
                                  <a:lnTo>
                                    <a:pt x="114" y="361"/>
                                  </a:lnTo>
                                  <a:lnTo>
                                    <a:pt x="187" y="375"/>
                                  </a:lnTo>
                                  <a:close/>
                                </a:path>
                              </a:pathLst>
                            </a:custGeom>
                            <a:solidFill>
                              <a:schemeClr val="accent3"/>
                            </a:solidFill>
                            <a:ln w="45720">
                              <a:solidFill>
                                <a:srgbClr val="FFFFFF"/>
                              </a:solidFill>
                              <a:round/>
                              <a:headEnd/>
                              <a:tailEnd/>
                            </a:ln>
                          </wps:spPr>
                          <wps:bodyPr rot="0" vert="horz" wrap="square" lIns="91440" tIns="45720" rIns="91440" bIns="45720" anchor="t" anchorCtr="0" upright="1">
                            <a:noAutofit/>
                          </wps:bodyPr>
                        </wps:wsp>
                        <wps:wsp>
                          <wps:cNvPr id="1179144787" name="Line 1090"/>
                          <wps:cNvCnPr>
                            <a:cxnSpLocks/>
                          </wps:cNvCnPr>
                          <wps:spPr bwMode="auto">
                            <a:xfrm>
                              <a:off x="9546" y="8131"/>
                              <a:ext cx="192" cy="181"/>
                            </a:xfrm>
                            <a:prstGeom prst="line">
                              <a:avLst/>
                            </a:prstGeom>
                            <a:noFill/>
                            <a:ln w="45720">
                              <a:solidFill>
                                <a:srgbClr val="FFFFFF"/>
                              </a:solidFill>
                              <a:round/>
                              <a:headEnd/>
                              <a:tailEnd/>
                            </a:ln>
                            <a:extLst>
                              <a:ext uri="{909E8E84-426E-40DD-AFC4-6F175D3DCCD1}">
                                <a14:hiddenFill xmlns:a14="http://schemas.microsoft.com/office/drawing/2010/main">
                                  <a:noFill/>
                                </a14:hiddenFill>
                              </a:ext>
                            </a:extLst>
                          </wps:spPr>
                          <wps:bodyPr/>
                        </wps:wsp>
                      </wpg:grpSp>
                      <wps:wsp>
                        <wps:cNvPr id="119396762" name="Zone de texte 15"/>
                        <wps:cNvSpPr txBox="1">
                          <a:spLocks/>
                        </wps:cNvSpPr>
                        <wps:spPr bwMode="auto">
                          <a:xfrm>
                            <a:off x="254000" y="82550"/>
                            <a:ext cx="3242078" cy="296545"/>
                          </a:xfrm>
                          <a:prstGeom prst="rect">
                            <a:avLst/>
                          </a:prstGeom>
                          <a:noFill/>
                          <a:ln>
                            <a:noFill/>
                          </a:ln>
                        </wps:spPr>
                        <wps:txbx>
                          <w:txbxContent>
                            <w:p w14:paraId="3B2B956D" w14:textId="7624C1C4" w:rsidR="0065770E" w:rsidRPr="00E97A25" w:rsidRDefault="00802BE1" w:rsidP="0065770E">
                              <w:pPr>
                                <w:spacing w:before="20"/>
                                <w:ind w:left="20"/>
                                <w:rPr>
                                  <w:rFonts w:ascii="Mulish" w:hAnsi="Mulish"/>
                                  <w:color w:val="FFFFFF" w:themeColor="background1"/>
                                  <w:sz w:val="34"/>
                                </w:rPr>
                              </w:pPr>
                              <w:hyperlink w:anchor="_Source_des_donNÉes" w:history="1">
                                <w:r w:rsidRPr="00E97A25">
                                  <w:rPr>
                                    <w:rStyle w:val="Hyperlink"/>
                                    <w:rFonts w:ascii="Mulish" w:hAnsi="Mulish"/>
                                    <w:color w:val="FFFFFF" w:themeColor="background1"/>
                                    <w:sz w:val="34"/>
                                    <w:u w:val="none"/>
                                  </w:rPr>
                                  <w:t xml:space="preserve">S</w:t>
                                </w:r>
                                <w:r w:rsidR="0065770E" w:rsidRPr="00E97A25">
                                  <w:rPr>
                                    <w:rStyle w:val="Hyperlink"/>
                                    <w:rFonts w:ascii="Mulish" w:hAnsi="Mulish"/>
                                    <w:color w:val="FFFFFF" w:themeColor="background1"/>
                                    <w:sz w:val="34"/>
                                    <w:u w:val="none"/>
                                  </w:rPr>
                                  <w:t xml:space="preserve">ources</w:t>
                                </w:r>
                                <w:r w:rsidRPr="00E97A25">
                                  <w:rPr>
                                    <w:rStyle w:val="Hyperlink"/>
                                    <w:rFonts w:ascii="Mulish" w:hAnsi="Mulish"/>
                                    <w:color w:val="FFFFFF" w:themeColor="background1"/>
                                    <w:sz w:val="34"/>
                                    <w:u w:val="none"/>
                                  </w:rPr>
                                  <w:t xml:space="preserve"> de données</w:t>
                                </w:r>
                              </w:hyperlink>
                            </w:p>
                          </w:txbxContent>
                        </wps:txbx>
                        <wps:bodyPr rot="0" vert="horz" wrap="square" lIns="0" tIns="0" rIns="0" bIns="0" anchor="t" anchorCtr="0" upright="1">
                          <a:noAutofit/>
                        </wps:bodyPr>
                      </wps:wsp>
                    </wpg:wgp>
                  </a:graphicData>
                </a:graphic>
              </wp:inline>
            </w:drawing>
          </mc:Choice>
          <mc:Fallback>
            <w:pict>
              <v:group w14:anchorId="5736DEFC" id="_x0000_s1048" style="width:336.75pt;height:36.85pt;mso-position-horizontal-relative:char;mso-position-vertical-relative:line" coordorigin="-6,-6" coordsize="42779,467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JMvaAQ4AAPBKAAAOAAAAZHJzL2Uyb0RvYy54bWzsXEtvI8cRvgfIfxjwGMAW5z0jWGsktncR wEkMWLnkNiIpkQjFYYbUSptfn6/6xSqS1TPxrpOLfVhSnurqrvqqH/VVc7759u15m3xcDYdNv7ub pV/PZ8lqt+iXm93T3ezv9++/ambJ4djtlt22363uZp9Wh9m3737/u29e97errF/32+VqSKBkd7h9 3d/N1sfj/vbm5rBYr567w9f9frXDw8d+eO6O+HN4ulkO3Su0P29vsvm8unnth+V+6BerwwH/93v7 cPbO6H98XC2Of3t8PKyOyfZuhrEdzb+D+feB/r159013+zR0+/Vm4YbR/YJRPHebHToNqr7vjl3y MmwuVD1vFkN/6B+PXy/655v+8XGzWBkbYE06P7Pmw9C/7I0tT7evT/vgJrj2zE+/WO3irx8/DPuf 9z8N8MTr/gm+MH+RLW+PwzN9YpTJm3HZp+Cy1dsxWeB/Flld1Vk5SxZ4VlR125bWp4s1HE/Nvqpy PMZT88X4e7H+4dTcNDlrfuM7vxFDCn/YoWLsPw3JZom4y9uyqZo0y2bJrntGnC37xWHd7VdP5MKi ojFR65O5FizY+mO/+OcBj01X/HnoDZ08vP6lX0Jt93LsDc5nvrliJPPQNRO72+ChHD40HqqrtvDe 8x6q6ry23qUvNE7NN5hAh1OMHD4vRn4m55nQO5DTvJ/bJivnbd5e+LkwY3vdG2kKJ/LvgTuXPSGx A2RG3XrFM96t8AucRlF37hd49uVw/LDqTfB2H388HE3UPS3xzcC+dEFyjxXh8XmLCf+Hm6TKqzp5 TYxeJ+/FUiYGjMpknbhOMeGDMvgkKMurRtGVMyldV8GksrZQdGFehR7rep5dHxfcFKSyrFR0IciC VF1nxXVdWM2DVFpliq6WSdV12VzXlXLvp3PNYanwfjPPFW3c/VWujCwV7m/KWlEm/a8pE/5vs7mi jAOghpjwf9u0ii4OwFwbF/d/M4czrscr9782rox7v0lzBUtaeENgZK0ysIx7v8nmivcz7n0VStp0 QpdNVikey7j39SjLuP+bXIv/jPtfnwCZQCDXxpZzBPSpmQsMCm0G5BIDbdHIBQiFZmnOQYgsZwKF IlfWIFqrA1iRlZb2uiDX6Oo4DFVRpErA5QIH1daC41CVqaaumAZEwYGoylpbjAqBhBolBUeiqjJt oSwEFGoI4zB0cnGF7U7xHXb0k5w+vwoBRY05fX0PLQQU6twvBRS1amwpoFDXpVJAgSODMrpSQKEu maWAIjI6DkWtrualgEL3XcmhqNWNphRQ6MiWHIpa3QQrAYUedxWHolY36EpAoc+KikOhnx4qAYU+ ZysBhXqwqQQU+opSCSj0M5eAQj9ZVgIK9WhZcyjmSTXHf0lVllhWz46qNQcjLsnxiEtyROKSHJS4 JIclLsmRiUtybOKSHJ64JAcoKtlMxqiZjFEzGaNmMkbNZIyayRg1kzFqJmPUTMaomYxROxmjdjJG lAuHI0s0QtrJGIEGmKpzMkbtZIzayRi1kzFqJ2OUzieDlM4no5TOJ8OUzifjlM6jQIGqCaRDt/Y8 xOJt54gIfEs6IkrvscATM7HvD0SZES8BYuM+dXwP5OgpE0+FOEwj8VwVz4Q4xkzihqjDEC+150Ic cUPinny6FC+EOEKCxFt1MKUQJxaA5JHmW3LrUn8lGzhrkcprDWrZwNmb6gY3soGzONVNbmUDZ3Oq Go3NgeObOaORXSs2YI8QDZzRyKC1BhJjyqHJrciStQYSZcqTTQPVaGwcYkjOaOS6Wg8Sacp2qQek s1oDiTQltKaBbrREmnJW00A3WiJNaalpoBstkc6d0UgsFRuwxXAvUWpJPSB11BpIpCl5NA1Uo7Hh iB6c0Uj/tB4k0pQAmh5Uo7H9iB6c0UjhtB4k0pTEUQ9I0rQGEmlK00wD3WiJNCVipoFutESaUi3T QDdaIk3JlGmgGk0bFXcT5UvUAvmQYjXtV6KFMxspj9pCgk1Zj+lDtZt2L9GHMxyJi9qHhLtyliM3 YS3sRuE2rgF1tfOK2jBLUFF7oDbYyLoj7Xf+a/J6N7OE/dry9fTguf+4uu+NyJF2PaKFjHWmKof+ TgLbHRcEGyXk/FP/uTfqQJsbKW+3f+o/nRTRiPBoWMX8Y/9pxUD1GbGAlH/sP53Y3I4MPKPznX/u P60c5bjolLRaF/vH/tMNDocmGltYxP1j/2nFrNfI3pgyG53ku5iU1VWAmopJEb+JgZVpfPzOzLKO j4y8ReqqqSCM6CN/kb56BIUQISP9+ng7FZq8//2nR9UF8Kgg+AU7wpGeiYucZAqxjNaHI74h/tAK jnWN+WoEx9CrwFtZwbFoAF9mBMeiy64UAHAsWFF5thrHYj+McWwqER9qxjg2NYMfR6d6QCY+pQLU Y7iE2InO0IvF1IfqYtsfVnZu0yJt6slhtaZFntVOD/12s3y/2W5pkTZXMlbfbYfkY4fLFN1isdod /VYnJLcmW9n11NKvIqa+bqu+VIk/3D70y0+oAA+9vZKBKyT4su6Hf8+SV1zHuJsd/vXSDatZsv3z DrXsNi3oKHU0fxRlTSfogT954E+63QKq7mbHGfIr+vrd0d75eNkPm6c1erIb8a7/Iwr6jxsqEKP+ 70fl/kA53Y71V6+rozKR4fYCEo6z6wtg1zG0L11Wb9rabmenCwe+rI6MFivOlyyr11RNMWphCa+X 89xdr4RjoIxdua4JUzbI6JpwHAhSVDq9NibOpujlJxypgqZKtQ9gBildFxawIFUXVJ2/Ni7OnjRq HUtU1JtUUyYq6o1aT8RyfhpaU1Nh59rQREm9UatYKXd/izqhok0goBaxUg5Bq49NYKDWiFMOAg7p asQKGNQaFq1NAVOcxzVbf0ltHQhosSur62oNS1TXY6PjSOg1rLP6uuo7UWDXa1iiwK4Di03y5GK9 hCUK7HrQiQK7XsESBXZ9QogCu17AEgV2fbLS5bkQTPrFHFFg19cRUV/XrwwRzRE61Vc4UV6PLLx8 PkQZctp7Qr9xSb44xSX57hCX5EtUXJKDEpfkC1Vckq9VcUmOTlyST5OopKi7xyUnYySK73GdkzES Ffi4zskYiTJ8XOdkjEQtPq4zihFO5BNLCDgeGy5lYgkBU42L2/OgXkIALcnFMVOQn+klBPAHXNxx UJ6KuaD4ccWFiyO+Sbvgn3j5A1QnFx8vIYDyFA2ctXoJAZdfRANnr15CwEFdNHAW6yUEkKmigbNZ LyFghvIG4yUEsK+igTNaLyFgvooGzujAPl3AhlszooEzGlu9TfsuG0icXfZ+H1LeywYS6fESAuYy H9J4CQF3a0QDZzS2Xc0GifR4CQHXbUQPDmlZQvhsetUczZMYvUpXQzCtxthVbNZMytMG/tMyXVZm lOZyPY7J4bhi+qxDHPje/KftFYckKzfC6+FoZuSqES4MB0IrN9IvjqFGbowJo8zBCo4wYXTqNoJj TBid9o3gGBMWNI4xYWGMY0yYN3qMCPNOHOPBAihxGsxjPAJJCJk4CXYW8j6cviwH5g36jQOb+LOm 678tKbMqy1JQUxccmDkHfGkOrM0oI8VKVzfIiA015TmwnH6OQxQYfbG7gP+5D2dHJ/+yJG2IO3HK NAYM1+Hp9wNXpLBUhJwoq4ibuCLED9BN2lTXVWFzC6py/F7hqip+bm5SUFJXRwUXnVRpo4KHg1Az 10bF05m8JtbqioH8lNzMU/pNwxUpwYDl2rAEAVa3YFSuK+OeV90l+K+6aTRl3PcqjLTDBY/V4OaU kXHv6+HF3Y8wV5CU7FdKvxu45lkOgD4ywX2VCpaC+NJdJn5Uoo1LsF46loL1UgKfyobB+XqMScZL cZegu/TQF3SX6i7uen1GCrIr1fwluC59pRBclxphgurSVzBBdUWTYcF2xSX5FIhL8mkQl+QrUVyS QxKVpANcCKq45GRiRfzAJK6T7wtxSb4+xSX5NIlLTsZI/NgkrnMyRsiwJ3o+Tn5Np2AQ5zzTs0f3 e18jvUhuEexc3KYEOgWDTJOLu0RVzVNB9XJxQIETjX6LE5QvF3dJqkrBIHvl4hMoGElfUHGJxhOh YCR9QfUj00A1+IyiohKRaaCyEWckFe2DpoFq9BlNNU7BnBFVtKFRDzoFc0ZUjd/iPCOqxm9xnhFV 4xTMGVE1gYKRSF+nYD6b76AjCtEd9EmReLosZskC7FnG2ThQujP8ScLngVYShzErGS7u+ef+08rh BGjl8GmzAv/cfzo5p4/0RuUwMgqHFL90iMo5fWlgH31//lOOr/QG+8f+U5o7os37L24rjhnWhnif GBJZOjIyr2tkZBaFMa85ZWMguJERtjEMvJ1IKeJyF1Hnnf8/4RzonqW9HENTQhASh+HpIVzeeW/+ c5YIMbwuY7eEJ7rb9apb/uC+H7vN1n7HvKXrPeayDL3C4bfLPFh9HDfhX5KR1nRbqaZQsC8j+XGz W+HuBK6Gw7NO+LudfUcGTgXiHSTmNRn2IUlOek1GW7o73fiBvonP7tZzGSn9PIm4jBS/KLAR7rmM /WDfkpHQl7vZFoM0K6nnNQC1F6F4CPe5KAL+v4FGdpBzzAUt894W89Ya69tf/bJWmuIFKFVNN4It vP/Am42S5So5wunA2SyFDmV6E0pyfPtTj/vN9jzz2e9EycoCv/406ylSehxdzWz1eOPGDO6l4CRD mGdtVeIIEoWdrnJPhl3EwfWl4Pj28GbeyWNINXLDf3nTD6bZW374Ym/44Yu93YcvX/BmnwkcvFYJ wQRSzr4Cit7bxP82gXZ6UdW7/wAAAP//AwBQSwMEFAAGAAgAAAAhAIizeLzcAAAABAEAAA8AAABk cnMvZG93bnJldi54bWxMj0FLw0AQhe+C/2EZwZvdxNBG0mxKKeqpCLaC9DbNTpPQ7GzIbpP037t6 qZeBx3u8902+mkwrBupdY1lBPItAEJdWN1wp+Nq/Pb2AcB5ZY2uZFFzJwaq4v8sx03bkTxp2vhKh hF2GCmrvu0xKV9Zk0M1sRxy8k+0N+iD7Suoex1BuWvkcRQtpsOGwUGNHm5rK8+5iFLyPOK6T+HXY nk+b62E///jexqTU48O0XoLwNPlbGH7xAzoUgeloL6ydaBWER/zfDd4iTeYgjgrSJAVZ5PI/fPED AAD//wMAUEsBAi0AFAAGAAgAAAAhALaDOJL+AAAA4QEAABMAAAAAAAAAAAAAAAAAAAAAAFtDb250 ZW50X1R5cGVzXS54bWxQSwECLQAUAAYACAAAACEAOP0h/9YAAACUAQAACwAAAAAAAAAAAAAAAAAv AQAAX3JlbHMvLnJlbHNQSwECLQAUAAYACAAAACEA6yTL2gEOAADwSgAADgAAAAAAAAAAAAAAAAAu AgAAZHJzL2Uyb0RvYy54bWxQSwECLQAUAAYACAAAACEAiLN4vNwAAAAEAQAADwAAAAAAAAAAAAAA AABbEAAAZHJzL2Rvd25yZXYueG1sUEsFBgAAAAAEAAQA8wAAAGQRAAAAAA== ">
                <v:group id="docshapegroup46" o:spid="_x0000_s1049" style="position:absolute;left:-6;top:-6;width:42779;height:4679" coordorigin="3276,7694" coordsize="6737,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IHGZzyAAAAOMAAAAPAAAAZHJzL2Rvd25yZXYueG1sRE/NasJA EL4X+g7LFHqrm0SUGF1FpC09iFAtiLchOybB7GzIbpP49q4geJzvfxarwdSio9ZVlhXEowgEcW51 xYWCv8PXRwrCeWSNtWVScCUHq+XrywIzbXv+pW7vCxFC2GWooPS+yaR0eUkG3cg2xIE729agD2db SN1iH8JNLZMomkqDFYeGEhvalJRf9v9GwXeP/Xocf3bby3lzPR0mu+M2JqXe34b1HISnwT/FD/eP DvPHs0k6TeMkgftPAQC5vAEAAP//AwBQSwECLQAUAAYACAAAACEA2+H2y+4AAACFAQAAEwAAAAAA AAAAAAAAAAAAAAAAW0NvbnRlbnRfVHlwZXNdLnhtbFBLAQItABQABgAIAAAAIQBa9CxbvwAAABUB AAALAAAAAAAAAAAAAAAAAB8BAABfcmVscy8ucmVsc1BLAQItABQABgAIAAAAIQCIHGZzyAAAAOMA AAAPAAAAAAAAAAAAAAAAAAcCAABkcnMvZG93bnJldi54bWxQSwUGAAAAAAMAAwC3AAAA/AIAAAAA ">
                  <v:shape id="2137907018" o:spid="_x0000_s1050" style="position:absolute;left:3276;top:7694;width:6736;height:737;visibility:visible;mso-wrap-style:square;v-text-anchor:top" coordsize="6736,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u+FHzAAAAOMAAAAPAAAAZHJzL2Rvd25yZXYueG1sRI/RasJA EEXfC/2HZYS+1Y0ptkl0lSINCEJB6wcM2TGJZmfT7DZJ/XpXKPRx5t5z585yPZpG9NS52rKC2TQC QVxYXXOp4PiVPycgnEfW2FgmBb/kYL16fFhipu3Ae+oPvhQhhF2GCirv20xKV1Rk0E1tSxy0k+0M +jB2pdQdDiHcNDKOoldpsOZwocKWNhUVl8OPCTX673wzzMv4es4/ZsnJvX1ezzulnibj+wKEp9H/ m//orQ5cmsTzKH1JY7j/FBYgVzcAAAD//wMAUEsBAi0AFAAGAAgAAAAhANvh9svuAAAAhQEAABMA AAAAAAAAAAAAAAAAAAAAAFtDb250ZW50X1R5cGVzXS54bWxQSwECLQAUAAYACAAAACEAWvQsW78A AAAVAQAACwAAAAAAAAAAAAAAAAAfAQAAX3JlbHMvLnJlbHNQSwECLQAUAAYACAAAACEAH7vhR8wA AADjAAAADwAAAAAAAAAAAAAAAAAHAgAAZHJzL2Rvd25yZXYueG1sUEsFBgAAAAADAAMAtwAAAAAD AAAAAA== " path="m6367,l368,,294,7,225,29,162,63r-54,45l63,162,29,225,7,294,,368r7,75l29,512r34,62l108,629r54,45l225,708r69,21l368,737r5999,l6441,729r70,-21l6573,674r55,-45l6673,574r34,-62l6728,443r8,-75l6728,294r-21,-69l6673,162r-45,-54l6573,63,6511,29,6441,7,6367,xe" fillcolor="#4dc0ef [3204]" stroked="f">
                    <v:path arrowok="t" o:connecttype="custom" o:connectlocs="6367,7695;368,7695;294,7702;225,7724;162,7758;108,7803;63,7857;29,7920;7,7989;0,8063;7,8138;29,8207;63,8269;108,8324;162,8369;225,8403;294,8424;368,8432;6367,8432;6441,8424;6511,8403;6573,8369;6628,8324;6673,8269;6707,8207;6728,8138;6736,8063;6728,7989;6707,7920;6673,7857;6628,7803;6573,7758;6511,7724;6441,7702;6367,7695" o:connectangles="0,0,0,0,0,0,0,0,0,0,0,0,0,0,0,0,0,0,0,0,0,0,0,0,0,0,0,0,0,0,0,0,0,0,0"/>
                  </v:shape>
                  <v:shape id="2137907019" o:spid="_x0000_s1051" style="position:absolute;left:8972;top:7694;width:1041;height:737;visibility:visible;mso-wrap-style:square;v-text-anchor:top" coordsize="1041,73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5LATygAAAOIAAAAPAAAAZHJzL2Rvd25yZXYueG1sRI/dasJA FITvC32H5RS8Ed0kiE1TV5FKUa8afx7gkD1NgtmzIbua9O1dQejlMDPfMIvVYBpxo87VlhXE0wgE cWF1zaWC8+l7koJwHlljY5kU/JGD1fL1ZYGZtj0f6Hb0pQgQdhkqqLxvMyldUZFBN7UtcfB+bWfQ B9mVUnfYB7hpZBJFc2mw5rBQYUtfFRWX49UoyOX4p42b6z7d2PFlu+P+Y825UqO3Yf0JwtPg/8PP 9k4rmCWzJI2T+B0el8IdkMs7AAAA//8DAFBLAQItABQABgAIAAAAIQDb4fbL7gAAAIUBAAATAAAA AAAAAAAAAAAAAAAAAABbQ29udGVudF9UeXBlc10ueG1sUEsBAi0AFAAGAAgAAAAhAFr0LFu/AAAA FQEAAAsAAAAAAAAAAAAAAAAAHwEAAF9yZWxzLy5yZWxzUEsBAi0AFAAGAAgAAAAhAC/ksBPKAAAA 4gAAAA8AAAAAAAAAAAAAAAAABwIAAGRycy9kb3ducmV2LnhtbFBLBQYAAAAAAwADALcAAAD+AgAA AAA= " path="m671,l,,,737r671,l745,729r70,-21l877,674r55,-45l977,574r34,-62l1032,443r8,-75l1032,294r-21,-69l977,162,932,108,877,63,815,29,745,7,671,xe" fillcolor="#646cbb [3206]" stroked="f">
                    <v:path arrowok="t" o:connecttype="custom" o:connectlocs="671,7695;0,7695;0,8432;671,8432;745,8424;815,8403;877,8369;932,8324;977,8269;1011,8207;1032,8138;1040,8063;1032,7989;1011,7920;977,7857;932,7803;877,7758;815,7724;745,7702;671,7695" o:connectangles="0,0,0,0,0,0,0,0,0,0,0,0,0,0,0,0,0,0,0,0"/>
                  </v:shape>
                  <v:shape id="2137907020" o:spid="_x0000_s1052" style="position:absolute;left:9227;top:7824;width:376;height:376;visibility:visible;mso-wrap-style:square;v-text-anchor:top" coordsize="376,37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bOAq2yQAAAOIAAAAPAAAAZHJzL2Rvd25yZXYueG1sRI/NbsIw EITvSH0Ha5F6AyeR+AsY1JZS0WMo4ryKlyQiXofYBfft60qVOI5m5hvNahNMK27Uu8aygnScgCAu rW64UnD82o3mIJxH1thaJgU/5GCzfhqsMNf2zgXdDr4SEcIuRwW1910upStrMujGtiOO3tn2Bn2U fSV1j/cIN63MkmQqDTYcF2rs6K2m8nL4NgrsZ1Fc9Wy3DX6fHt/b8HF9NSelnofhZQnCU/CP8H97 rxVMsmmWpfPFDP4uxTsg178AAAD//wMAUEsBAi0AFAAGAAgAAAAhANvh9svuAAAAhQEAABMAAAAA AAAAAAAAAAAAAAAAAFtDb250ZW50X1R5cGVzXS54bWxQSwECLQAUAAYACAAAACEAWvQsW78AAAAV AQAACwAAAAAAAAAAAAAAAAAfAQAAX3JlbHMvLnJlbHNQSwECLQAUAAYACAAAACEAmzgKtskAAADi AAAADwAAAAAAAAAAAAAAAAAHAgAAZHJzL2Rvd25yZXYueG1sUEsFBgAAAAADAAMAtwAAAP0CAAAA AA== " path="m187,375r74,-14l320,320r41,-59l375,188,361,115,320,55,261,15,187,,114,15,55,55,14,115,,188r14,73l55,320r59,41l187,375xe" fillcolor="#646cbb [3206]" strokecolor="white" strokeweight="3.6pt">
                    <v:path arrowok="t" o:connecttype="custom" o:connectlocs="187,8200;261,8186;320,8145;361,8086;375,8013;361,7940;320,7880;261,7840;187,7825;114,7840;55,7880;14,7940;0,8013;14,8086;55,8145;114,8186;187,8200" o:connectangles="0,0,0,0,0,0,0,0,0,0,0,0,0,0,0,0,0"/>
                  </v:shape>
                  <v:line id="Line 1090" o:spid="_x0000_s1053" style="position:absolute;visibility:visible;mso-wrap-style:square" from="9546,8131" to="9738,8312"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vYEJyygAAAOMAAAAPAAAAZHJzL2Rvd25yZXYueG1sRE/NasJA EL4XfIdlhN7qJlVMGl1FWgotejEtgrchO01Cs7Npdo3J23cLQo/z/c96O5hG9NS52rKCeBaBIC6s rrlU8Pnx+pCCcB5ZY2OZFIzkYLuZ3K0x0/bKR+pzX4oQwi5DBZX3bSalKyoy6Ga2JQ7cl+0M+nB2 pdQdXkO4aeRjFC2lwZpDQ4UtPVdUfOcXo+D083JO0+PhfR/t+nHc5/P+cpordT8ddisQngb/L765 33SYHydP8WKRpAn8/RQAkJtfAAAA//8DAFBLAQItABQABgAIAAAAIQDb4fbL7gAAAIUBAAATAAAA AAAAAAAAAAAAAAAAAABbQ29udGVudF9UeXBlc10ueG1sUEsBAi0AFAAGAAgAAAAhAFr0LFu/AAAA FQEAAAsAAAAAAAAAAAAAAAAAHwEAAF9yZWxzLy5yZWxzUEsBAi0AFAAGAAgAAAAhAK9gQnLKAAAA 4wAAAA8AAAAAAAAAAAAAAAAABwIAAGRycy9kb3ducmV2LnhtbFBLBQYAAAAAAwADALcAAAD+AgAA AAA= " strokecolor="white" strokeweight="3.6pt">
                    <o:lock v:ext="edit" shapetype="f"/>
                  </v:line>
                </v:group>
                <v:shape id="2137907021" o:spid="_x0000_s1054" type="#_x0000_t202" style="position:absolute;left:2540;top:825;width:32420;height:2965;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0jZtxwAAAOIAAAAPAAAAZHJzL2Rvd25yZXYueG1sRE9da8Iw FH0X9h/CHfimqQrdWo0iY4OBIKvdwx6vzbUNNjddk2n992Yw2OPhfK82g23FhXpvHCuYTRMQxJXT hmsFn+Xb5BmED8gaW8ek4EYeNuuH0Qpz7a5c0OUQahFD2OeooAmhy6X0VUMW/dR1xJE7ud5iiLCv pe7xGsNtK+dJkkqLhmNDgx29NFSdDz9WwfaLi1fzvT9+FKfClGWW8C49KzV+HLZLEIGG8C/+c7/r OH+WLbL0KZ3D76WIQa7vAAAA//8DAFBLAQItABQABgAIAAAAIQDb4fbL7gAAAIUBAAATAAAAAAAA AAAAAAAAAAAAAABbQ29udGVudF9UeXBlc10ueG1sUEsBAi0AFAAGAAgAAAAhAFr0LFu/AAAAFQEA AAsAAAAAAAAAAAAAAAAAHwEAAF9yZWxzLy5yZWxzUEsBAi0AFAAGAAgAAAAhAOvSNm3HAAAA4gAA AA8AAAAAAAAAAAAAAAAABwIAAGRycy9kb3ducmV2LnhtbFBLBQYAAAAAAwADALcAAAD7AgAAAAA= " filled="f" stroked="f">
                  <v:textbox inset="0,0,0,0">
                    <w:txbxContent>
                      <w:p w14:paraId="3B2B956D" w14:textId="7624C1C4" w:rsidR="0065770E" w:rsidRPr="00E97A25" w:rsidRDefault="00802BE1" w:rsidP="0065770E">
                        <w:pPr>
                          <w:spacing w:before="20"/>
                          <w:ind w:left="20"/>
                          <w:rPr>
                            <w:rFonts w:ascii="Mulish" w:hAnsi="Mulish"/>
                            <w:color w:val="FFFFFF" w:themeColor="background1"/>
                            <w:sz w:val="34"/>
                          </w:rPr>
                        </w:pPr>
                        <w:hyperlink w:anchor="_Source_des_donNÉes" w:history="1">
                          <w:r w:rsidRPr="00E97A25">
                            <w:rPr>
                              <w:rStyle w:val="Hyperlink"/>
                              <w:rFonts w:ascii="Mulish" w:hAnsi="Mulish"/>
                              <w:color w:val="FFFFFF" w:themeColor="background1"/>
                              <w:sz w:val="34"/>
                              <w:u w:val="none"/>
                            </w:rPr>
                            <w:t xml:space="preserve">S</w:t>
                          </w:r>
                          <w:r w:rsidR="0065770E" w:rsidRPr="00E97A25">
                            <w:rPr>
                              <w:rStyle w:val="Hyperlink"/>
                              <w:rFonts w:ascii="Mulish" w:hAnsi="Mulish"/>
                              <w:color w:val="FFFFFF" w:themeColor="background1"/>
                              <w:sz w:val="34"/>
                              <w:u w:val="none"/>
                            </w:rPr>
                            <w:t xml:space="preserve">ources</w:t>
                          </w:r>
                          <w:r w:rsidRPr="00E97A25">
                            <w:rPr>
                              <w:rStyle w:val="Hyperlink"/>
                              <w:rFonts w:ascii="Mulish" w:hAnsi="Mulish"/>
                              <w:color w:val="FFFFFF" w:themeColor="background1"/>
                              <w:sz w:val="34"/>
                              <w:u w:val="none"/>
                            </w:rPr>
                            <w:t xml:space="preserve"> de données</w:t>
                          </w:r>
                        </w:hyperlink>
                      </w:p>
                    </w:txbxContent>
                  </v:textbox>
                </v:shape>
                <w10:anchorlock/>
              </v:group>
            </w:pict>
          </mc:Fallback>
        </mc:AlternateContent>
      </w:r>
      <w:r w:rsidR="009E3CC3">
        <w:rPr>
          <w:rFonts w:ascii="Calibri" w:eastAsia="Calibri" w:hAnsi="Calibri" w:cs="Times New Roman"/>
          <w:sz w:val="24"/>
          <w:szCs w:val="24"/>
        </w:rPr>
        <w:br w:type="page"/>
      </w:r>
    </w:p>
    <w:p w14:paraId="6794697A" w14:textId="700E1876" w:rsidR="00267589" w:rsidRPr="00AC17A4" w:rsidRDefault="00267589" w:rsidP="00780D9E">
      <w:pPr>
        <w:tabs>
          <w:tab w:val="left" w:pos="2490"/>
        </w:tabs>
        <w:rPr>
          <w:rFonts w:ascii="Calibri" w:eastAsia="Calibri" w:hAnsi="Calibri" w:cs="Times New Roman"/>
          <w:sz w:val="24"/>
          <w:szCs w:val="24"/>
        </w:rPr>
      </w:pPr>
    </w:p>
    <w:p w14:paraId="512639CE" w14:textId="77777777" w:rsidR="00267589" w:rsidRPr="00AC17A4" w:rsidRDefault="00267589" w:rsidP="00780D9E">
      <w:pPr>
        <w:tabs>
          <w:tab w:val="left" w:pos="2490"/>
        </w:tabs>
        <w:rPr>
          <w:rFonts w:ascii="Calibri" w:eastAsia="Calibri" w:hAnsi="Calibri" w:cs="Times New Roman"/>
          <w:sz w:val="24"/>
          <w:szCs w:val="24"/>
        </w:rPr>
      </w:pPr>
    </w:p>
    <w:p w14:paraId="708F7390" w14:textId="77777777" w:rsidR="00267589" w:rsidRPr="00AC17A4" w:rsidRDefault="00267589" w:rsidP="00780D9E">
      <w:pPr>
        <w:tabs>
          <w:tab w:val="left" w:pos="2490"/>
        </w:tabs>
        <w:rPr>
          <w:rFonts w:ascii="Calibri" w:eastAsia="Calibri" w:hAnsi="Calibri" w:cs="Times New Roman"/>
          <w:sz w:val="24"/>
          <w:szCs w:val="24"/>
        </w:rPr>
      </w:pPr>
    </w:p>
    <w:p w14:paraId="2EE8A06D" w14:textId="57BA1CA5" w:rsidR="00267589" w:rsidRPr="00AC17A4" w:rsidRDefault="00267589" w:rsidP="00780D9E">
      <w:pPr>
        <w:tabs>
          <w:tab w:val="left" w:pos="2490"/>
        </w:tabs>
        <w:rPr>
          <w:rFonts w:ascii="Calibri" w:eastAsia="Calibri" w:hAnsi="Calibri" w:cs="Times New Roman"/>
          <w:sz w:val="24"/>
          <w:szCs w:val="24"/>
        </w:rPr>
      </w:pPr>
    </w:p>
    <w:p w14:paraId="38699C0C" w14:textId="0A22762E" w:rsidR="00267589" w:rsidRPr="00AC17A4" w:rsidRDefault="00612930" w:rsidP="00780D9E">
      <w:pPr>
        <w:tabs>
          <w:tab w:val="left" w:pos="2490"/>
        </w:tabs>
        <w:rPr>
          <w:rFonts w:ascii="Calibri" w:eastAsia="Calibri" w:hAnsi="Calibri" w:cs="Times New Roman"/>
          <w:sz w:val="24"/>
          <w:szCs w:val="24"/>
        </w:rPr>
      </w:pPr>
      <w:r w:rsidRPr="00AC17A4">
        <w:rPr>
          <w:noProof/>
        </w:rPr>
        <mc:AlternateContent>
          <mc:Choice Requires="wps">
            <w:drawing>
              <wp:anchor distT="0" distB="0" distL="114300" distR="114300" simplePos="0" relativeHeight="251667967" behindDoc="0" locked="0" layoutInCell="1" allowOverlap="1" wp14:anchorId="5BCF3C86" wp14:editId="119EF408">
                <wp:simplePos x="0" y="0"/>
                <wp:positionH relativeFrom="column">
                  <wp:posOffset>-424815</wp:posOffset>
                </wp:positionH>
                <wp:positionV relativeFrom="page">
                  <wp:posOffset>2484755</wp:posOffset>
                </wp:positionV>
                <wp:extent cx="2033905" cy="1577975"/>
                <wp:effectExtent l="19050" t="19050" r="42545" b="41275"/>
                <wp:wrapNone/>
                <wp:docPr id="2137907022" name="Graphique 1"/>
                <wp:cNvGraphicFramePr/>
                <a:graphic xmlns:a="http://schemas.openxmlformats.org/drawingml/2006/main">
                  <a:graphicData uri="http://schemas.microsoft.com/office/word/2010/wordprocessingShape">
                    <wps:wsp>
                      <wps:cNvSpPr/>
                      <wps:spPr>
                        <a:xfrm>
                          <a:off x="0" y="0"/>
                          <a:ext cx="2033905" cy="1577975"/>
                        </a:xfrm>
                        <a:custGeom>
                          <a:avLst/>
                          <a:gdLst>
                            <a:gd name="connsiteX0" fmla="*/ 582085 w 2034412"/>
                            <a:gd name="connsiteY0" fmla="*/ 39159 h 1578213"/>
                            <a:gd name="connsiteX1" fmla="*/ 628355 w 2034412"/>
                            <a:gd name="connsiteY1" fmla="*/ 3413 h 1578213"/>
                            <a:gd name="connsiteX2" fmla="*/ 647578 w 2034412"/>
                            <a:gd name="connsiteY2" fmla="*/ 2848 h 1578213"/>
                            <a:gd name="connsiteX3" fmla="*/ 1425439 w 2034412"/>
                            <a:gd name="connsiteY3" fmla="*/ 533860 h 1578213"/>
                            <a:gd name="connsiteX4" fmla="*/ 1430084 w 2034412"/>
                            <a:gd name="connsiteY4" fmla="*/ 538695 h 1578213"/>
                            <a:gd name="connsiteX5" fmla="*/ 1535358 w 2034412"/>
                            <a:gd name="connsiteY5" fmla="*/ 707101 h 1578213"/>
                            <a:gd name="connsiteX6" fmla="*/ 1540401 w 2034412"/>
                            <a:gd name="connsiteY6" fmla="*/ 712203 h 1578213"/>
                            <a:gd name="connsiteX7" fmla="*/ 1641390 w 2034412"/>
                            <a:gd name="connsiteY7" fmla="*/ 776928 h 1578213"/>
                            <a:gd name="connsiteX8" fmla="*/ 1645277 w 2034412"/>
                            <a:gd name="connsiteY8" fmla="*/ 780411 h 1578213"/>
                            <a:gd name="connsiteX9" fmla="*/ 1787432 w 2034412"/>
                            <a:gd name="connsiteY9" fmla="*/ 956139 h 1578213"/>
                            <a:gd name="connsiteX10" fmla="*/ 1803090 w 2034412"/>
                            <a:gd name="connsiteY10" fmla="*/ 961938 h 1578213"/>
                            <a:gd name="connsiteX11" fmla="*/ 1976298 w 2034412"/>
                            <a:gd name="connsiteY11" fmla="*/ 930230 h 1578213"/>
                            <a:gd name="connsiteX12" fmla="*/ 1993003 w 2034412"/>
                            <a:gd name="connsiteY12" fmla="*/ 937474 h 1578213"/>
                            <a:gd name="connsiteX13" fmla="*/ 2031814 w 2034412"/>
                            <a:gd name="connsiteY13" fmla="*/ 997838 h 1578213"/>
                            <a:gd name="connsiteX14" fmla="*/ 2033482 w 2034412"/>
                            <a:gd name="connsiteY14" fmla="*/ 1012114 h 1578213"/>
                            <a:gd name="connsiteX15" fmla="*/ 1954464 w 2034412"/>
                            <a:gd name="connsiteY15" fmla="*/ 1236393 h 1578213"/>
                            <a:gd name="connsiteX16" fmla="*/ 1943451 w 2034412"/>
                            <a:gd name="connsiteY16" fmla="*/ 1246706 h 1578213"/>
                            <a:gd name="connsiteX17" fmla="*/ 1412415 w 2034412"/>
                            <a:gd name="connsiteY17" fmla="*/ 1395370 h 1578213"/>
                            <a:gd name="connsiteX18" fmla="*/ 1403097 w 2034412"/>
                            <a:gd name="connsiteY18" fmla="*/ 1402222 h 1578213"/>
                            <a:gd name="connsiteX19" fmla="*/ 1320661 w 2034412"/>
                            <a:gd name="connsiteY19" fmla="*/ 1529398 h 1578213"/>
                            <a:gd name="connsiteX20" fmla="*/ 1297016 w 2034412"/>
                            <a:gd name="connsiteY20" fmla="*/ 1533508 h 1578213"/>
                            <a:gd name="connsiteX21" fmla="*/ 1156720 w 2034412"/>
                            <a:gd name="connsiteY21" fmla="*/ 1426522 h 1578213"/>
                            <a:gd name="connsiteX22" fmla="*/ 1142366 w 2034412"/>
                            <a:gd name="connsiteY22" fmla="*/ 1423786 h 1578213"/>
                            <a:gd name="connsiteX23" fmla="*/ 944564 w 2034412"/>
                            <a:gd name="connsiteY23" fmla="*/ 1479565 h 1578213"/>
                            <a:gd name="connsiteX24" fmla="*/ 934374 w 2034412"/>
                            <a:gd name="connsiteY24" fmla="*/ 1487992 h 1578213"/>
                            <a:gd name="connsiteX25" fmla="*/ 893780 w 2034412"/>
                            <a:gd name="connsiteY25" fmla="*/ 1569173 h 1578213"/>
                            <a:gd name="connsiteX26" fmla="*/ 876940 w 2034412"/>
                            <a:gd name="connsiteY26" fmla="*/ 1578064 h 1578213"/>
                            <a:gd name="connsiteX27" fmla="*/ 775924 w 2034412"/>
                            <a:gd name="connsiteY27" fmla="*/ 1564289 h 1578213"/>
                            <a:gd name="connsiteX28" fmla="*/ 764513 w 2034412"/>
                            <a:gd name="connsiteY28" fmla="*/ 1557137 h 1578213"/>
                            <a:gd name="connsiteX29" fmla="*/ 479088 w 2034412"/>
                            <a:gd name="connsiteY29" fmla="*/ 1127734 h 1578213"/>
                            <a:gd name="connsiteX30" fmla="*/ 476470 w 2034412"/>
                            <a:gd name="connsiteY30" fmla="*/ 1120621 h 1578213"/>
                            <a:gd name="connsiteX31" fmla="*/ 455619 w 2034412"/>
                            <a:gd name="connsiteY31" fmla="*/ 946027 h 1578213"/>
                            <a:gd name="connsiteX32" fmla="*/ 452706 w 2034412"/>
                            <a:gd name="connsiteY32" fmla="*/ 938483 h 1578213"/>
                            <a:gd name="connsiteX33" fmla="*/ 170299 w 2034412"/>
                            <a:gd name="connsiteY33" fmla="*/ 541578 h 1578213"/>
                            <a:gd name="connsiteX34" fmla="*/ 159134 w 2034412"/>
                            <a:gd name="connsiteY34" fmla="*/ 534852 h 1578213"/>
                            <a:gd name="connsiteX35" fmla="*/ 54566 w 2034412"/>
                            <a:gd name="connsiteY35" fmla="*/ 520908 h 1578213"/>
                            <a:gd name="connsiteX36" fmla="*/ 40847 w 2034412"/>
                            <a:gd name="connsiteY36" fmla="*/ 508611 h 1578213"/>
                            <a:gd name="connsiteX37" fmla="*/ 477 w 2034412"/>
                            <a:gd name="connsiteY37" fmla="*/ 344783 h 1578213"/>
                            <a:gd name="connsiteX38" fmla="*/ 9836 w 2034412"/>
                            <a:gd name="connsiteY38" fmla="*/ 325875 h 1578213"/>
                            <a:gd name="connsiteX39" fmla="*/ 307046 w 2034412"/>
                            <a:gd name="connsiteY39" fmla="*/ 196673 h 1578213"/>
                            <a:gd name="connsiteX40" fmla="*/ 314575 w 2034412"/>
                            <a:gd name="connsiteY40" fmla="*/ 195347 h 1578213"/>
                            <a:gd name="connsiteX41" fmla="*/ 518240 w 2034412"/>
                            <a:gd name="connsiteY41" fmla="*/ 207917 h 1578213"/>
                            <a:gd name="connsiteX42" fmla="*/ 535004 w 2034412"/>
                            <a:gd name="connsiteY42" fmla="*/ 195986 h 1578213"/>
                            <a:gd name="connsiteX43" fmla="*/ 576334 w 2034412"/>
                            <a:gd name="connsiteY43" fmla="*/ 47709 h 1578213"/>
                            <a:gd name="connsiteX44" fmla="*/ 582085 w 2034412"/>
                            <a:gd name="connsiteY44" fmla="*/ 39159 h 15782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2034412" h="1578213">
                              <a:moveTo>
                                <a:pt x="582085" y="39159"/>
                              </a:moveTo>
                              <a:lnTo>
                                <a:pt x="628355" y="3413"/>
                              </a:lnTo>
                              <a:cubicBezTo>
                                <a:pt x="633959" y="-920"/>
                                <a:pt x="641722" y="-1148"/>
                                <a:pt x="647578" y="2848"/>
                              </a:cubicBezTo>
                              <a:lnTo>
                                <a:pt x="1425439" y="533860"/>
                              </a:lnTo>
                              <a:cubicBezTo>
                                <a:pt x="1427303" y="535130"/>
                                <a:pt x="1428884" y="536781"/>
                                <a:pt x="1430084" y="538695"/>
                              </a:cubicBezTo>
                              <a:lnTo>
                                <a:pt x="1535358" y="707101"/>
                              </a:lnTo>
                              <a:cubicBezTo>
                                <a:pt x="1536639" y="709156"/>
                                <a:pt x="1538362" y="710895"/>
                                <a:pt x="1540401" y="712203"/>
                              </a:cubicBezTo>
                              <a:lnTo>
                                <a:pt x="1641390" y="776928"/>
                              </a:lnTo>
                              <a:cubicBezTo>
                                <a:pt x="1642862" y="777876"/>
                                <a:pt x="1644175" y="779048"/>
                                <a:pt x="1645277" y="780411"/>
                              </a:cubicBezTo>
                              <a:lnTo>
                                <a:pt x="1787432" y="956139"/>
                              </a:lnTo>
                              <a:cubicBezTo>
                                <a:pt x="1791194" y="960794"/>
                                <a:pt x="1797202" y="963018"/>
                                <a:pt x="1803090" y="961938"/>
                              </a:cubicBezTo>
                              <a:lnTo>
                                <a:pt x="1976298" y="930230"/>
                              </a:lnTo>
                              <a:cubicBezTo>
                                <a:pt x="1982819" y="929036"/>
                                <a:pt x="1989415" y="931898"/>
                                <a:pt x="1993003" y="937474"/>
                              </a:cubicBezTo>
                              <a:lnTo>
                                <a:pt x="2031814" y="997838"/>
                              </a:lnTo>
                              <a:cubicBezTo>
                                <a:pt x="2034545" y="1002085"/>
                                <a:pt x="2035161" y="1007356"/>
                                <a:pt x="2033482" y="1012114"/>
                              </a:cubicBezTo>
                              <a:lnTo>
                                <a:pt x="1954464" y="1236393"/>
                              </a:lnTo>
                              <a:cubicBezTo>
                                <a:pt x="1952692" y="1241419"/>
                                <a:pt x="1948581" y="1245267"/>
                                <a:pt x="1943451" y="1246706"/>
                              </a:cubicBezTo>
                              <a:lnTo>
                                <a:pt x="1412415" y="1395370"/>
                              </a:lnTo>
                              <a:cubicBezTo>
                                <a:pt x="1408576" y="1396444"/>
                                <a:pt x="1405267" y="1398880"/>
                                <a:pt x="1403097" y="1402222"/>
                              </a:cubicBezTo>
                              <a:lnTo>
                                <a:pt x="1320661" y="1529398"/>
                              </a:lnTo>
                              <a:cubicBezTo>
                                <a:pt x="1315476" y="1537389"/>
                                <a:pt x="1304589" y="1539280"/>
                                <a:pt x="1297016" y="1533508"/>
                              </a:cubicBezTo>
                              <a:lnTo>
                                <a:pt x="1156720" y="1426522"/>
                              </a:lnTo>
                              <a:cubicBezTo>
                                <a:pt x="1152631" y="1423404"/>
                                <a:pt x="1147316" y="1422390"/>
                                <a:pt x="1142366" y="1423786"/>
                              </a:cubicBezTo>
                              <a:lnTo>
                                <a:pt x="944564" y="1479565"/>
                              </a:lnTo>
                              <a:cubicBezTo>
                                <a:pt x="940132" y="1480813"/>
                                <a:pt x="936435" y="1483877"/>
                                <a:pt x="934374" y="1487992"/>
                              </a:cubicBezTo>
                              <a:lnTo>
                                <a:pt x="893780" y="1569173"/>
                              </a:lnTo>
                              <a:cubicBezTo>
                                <a:pt x="890646" y="1575436"/>
                                <a:pt x="883875" y="1579007"/>
                                <a:pt x="876940" y="1578064"/>
                              </a:cubicBezTo>
                              <a:lnTo>
                                <a:pt x="775924" y="1564289"/>
                              </a:lnTo>
                              <a:cubicBezTo>
                                <a:pt x="771268" y="1563657"/>
                                <a:pt x="767114" y="1561051"/>
                                <a:pt x="764513" y="1557137"/>
                              </a:cubicBezTo>
                              <a:lnTo>
                                <a:pt x="479088" y="1127734"/>
                              </a:lnTo>
                              <a:cubicBezTo>
                                <a:pt x="477670" y="1125603"/>
                                <a:pt x="476773" y="1123166"/>
                                <a:pt x="476470" y="1120621"/>
                              </a:cubicBezTo>
                              <a:lnTo>
                                <a:pt x="455619" y="946027"/>
                              </a:lnTo>
                              <a:cubicBezTo>
                                <a:pt x="455294" y="943307"/>
                                <a:pt x="454293" y="940718"/>
                                <a:pt x="452706" y="938483"/>
                              </a:cubicBezTo>
                              <a:lnTo>
                                <a:pt x="170299" y="541578"/>
                              </a:lnTo>
                              <a:cubicBezTo>
                                <a:pt x="167672" y="537888"/>
                                <a:pt x="163628" y="535451"/>
                                <a:pt x="159134" y="534852"/>
                              </a:cubicBezTo>
                              <a:lnTo>
                                <a:pt x="54566" y="520908"/>
                              </a:lnTo>
                              <a:cubicBezTo>
                                <a:pt x="47899" y="520020"/>
                                <a:pt x="42456" y="515141"/>
                                <a:pt x="40847" y="508611"/>
                              </a:cubicBezTo>
                              <a:lnTo>
                                <a:pt x="477" y="344783"/>
                              </a:lnTo>
                              <a:cubicBezTo>
                                <a:pt x="-1431" y="337042"/>
                                <a:pt x="2523" y="329054"/>
                                <a:pt x="9836" y="325875"/>
                              </a:cubicBezTo>
                              <a:lnTo>
                                <a:pt x="307046" y="196673"/>
                              </a:lnTo>
                              <a:cubicBezTo>
                                <a:pt x="309416" y="195642"/>
                                <a:pt x="311996" y="195188"/>
                                <a:pt x="314575" y="195347"/>
                              </a:cubicBezTo>
                              <a:lnTo>
                                <a:pt x="518240" y="207917"/>
                              </a:lnTo>
                              <a:cubicBezTo>
                                <a:pt x="525943" y="208393"/>
                                <a:pt x="532932" y="203419"/>
                                <a:pt x="535004" y="195986"/>
                              </a:cubicBezTo>
                              <a:lnTo>
                                <a:pt x="576334" y="47709"/>
                              </a:lnTo>
                              <a:cubicBezTo>
                                <a:pt x="577277" y="44313"/>
                                <a:pt x="579294" y="41315"/>
                                <a:pt x="582085" y="39159"/>
                              </a:cubicBezTo>
                              <a:close/>
                            </a:path>
                          </a:pathLst>
                        </a:custGeom>
                        <a:noFill/>
                        <a:ln w="65145"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59FBE1" id="2137907023" o:spid="_x0000_s1026" style="position:absolute;margin-left:-33.45pt;margin-top:195.65pt;width:160.15pt;height:124.25pt;z-index:251667967;visibility:visible;mso-wrap-style:square;mso-wrap-distance-left:9pt;mso-wrap-distance-top:0;mso-wrap-distance-right:9pt;mso-wrap-distance-bottom:0;mso-position-horizontal:absolute;mso-position-horizontal-relative:text;mso-position-vertical:absolute;mso-position-vertical-relative:page;v-text-anchor:middle" coordsize="2034412,157821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k/f3C2woAAPswAAAOAAAAZHJzL2Uyb0RvYy54bWysW9uO3LgRfQ+QfxD6MYA9vIriwOOFY8NB AGPXgB3s5lHWqD0NdLc6ksZj79fnkCX1kMoGKgWxgXFrqNN1WKwqXg796qfvp2Pxre2HQ3e+28mX Yle056a7P5y/3u3+8fn9i2pXDGN9vq+P3bm92/1oh91Pr//8p1dPl9tWdQ/d8b7tC3zJebh9utzt HsbxcntzMzQP7akeXnaX9ozGfdef6hGP/deb+75+wrefjjdKiPLmqevvL33XtMOA376jxt3r+P37 fduMv+z3QzsWx7sduI3xZx9/fgk/b16/qm+/9vXl4dBMNOr/gcWpPpxh9PpV7+qxLh77w3981enQ 9N3Q7ceXTXe66fb7Q9PGPqA3Uix68+mhvrSxL3DOcLm6afj/fW3z87dPl4893PB0GW4HfAy9+L7v T+Ff8Cu+R2f9uDqr/T4WDX6phNZe2F3RoE1a57yzwZ03z/DmcRj/1nbxq+pvH4aRvH2PT9FX98W5 PiEomu58Hg5j+xtGaH86YgD+clPYSonKFk8FDBkj1TRUS8w/U4z20vrioQCdSkn9XyC/ycRMqSpt GWZSjDZSr1tRqRXjQGm9MylGVaZat6ITK9Ioa7RfN5OCrNZVKdYNmcyQFqIy64ZSkIUdb9cNIaSu QSCtxl+G41KQE04KuW6ozAwZYQBaDbcU5KRCcK4bcqmhEsHjxbqhFORc6RUjGFBsn11XGqucWzeU glwljGS4zqeGXOWMVuuGUpC3Jdyw7jqZpreshBYc32UoX0qvGc6TaYpL70rlGYGXobwWSjNyCdUs GSgPGMJoNfQylNfOOMNwYJrriFZZSUbeonY+E/TeVSwHptkepgdTMaJCpijkrZIguF7C04SX3hpT crqVoZQutWekr0xzXnqjjWUUihylTOlEyehXmvYS056RnMkpQ2lvteNEYZr50oTcYpQLuUAp/GH0 K01+qZUoS44PM5RVXiMlV2NDZTVDeSdkuZ5dOQqzohUcW1nRkLZ0ilHbVYYyqrQcH6qsamCy1yWn XxkKIFcx4lBlBcAYy0mvDCSNQ5FnzPcqLQBeGxQ2xmilIGkq5z0jClWa/xVKaMUZrBSEEfbSMYqG SotGhfnbcEyloLCIFXD7eryn2e+c9YrjwBSEXhlVMaZjlSa/wwoDC+HVeSsDSWud1I7RqzT3EUui YszGKgVJifWPZjhQpwXDoFuonqu9ykAwJUrFWDjpNPONxSqIs1xPQd6UQjH8p9O8D0tBTD/rnUpB WDWZihHqOq0V0gnlOX1KQRazHLZHq5Gus6y3XmJ01/uUgiwWJZZRKXSa9Bblj+O8DKOwUuV0KU15 g00VYwrWKQbTVMlZsus04Q1nY5AhsAfHKpAxRGmF8JXm+C2FaGUrx5g1dJrpWjhhOJZSkPRlyank Jq0OWhoLeqtBl4GwPtUY19XwNmmeW1kpzpyRgZRwmJ4YltI8xw5bCEYimRSEPnnOQsJkee5K7AoY 3ktBiFXBmJpMlubMw6MM9AenRzjM+jofV9UP8wlW8/08HWHhU1GHo04RT/8u3RDOy9LzLByOzY84 qqLzMaDC+dcKGMGQguUmMIYqBcfTM3SGZxneT8HxHI0NxjCkYLOJNipoCp4PFHm0URVTcLnJMqpj CnabwChgKbjaBEZNSsF+EzicdKRoPG+KsWWQbYuycCKRWd8WZ+GUIYNvi7RwcpDBt8WaXAQbnje5 bhFu2O9vgi8CTm6LuLALz/q+LebkIujwvIV82Cun1vG8Cb6IOmyHN8EXUYd98Sb4Iuqwa90EX0Qd tq+b4Iuow5Z0E3wRddhmboIvok5ti7qwk8vGfVvUhd1ZBt8WdWHHlcLxvKXvYeuVwbdFXdhPZfBt URc2SRl8W9SFnU8G3xZ1YTuTwbdFXdhwZPBtURc2Ehl8W9TpRdThedO4L6IOO4ct8LCST8njeRN8 EXVYrm+CL6IOa/BN8EXUYTW+Cb6IOiyXEzgtCaeVcA+pPYjsxyiyj7sCInu/KyCyfwmY+vZSj2EB PX8snqKEHJXd4iEqyFGyDe2n7lv7uYtvjmE9TVJwHIa4Rp9IPL92PKevk6RLr0Nsm96e32kevxya v7a/ZwhI2ZbC5IWnyQyEo23IdS4cvCIEXkCZiKH33BZU3dgWxNrZN5mB2Sx926TQRggJrwx2ADkt aCSxV5NU92YSaK2qigbK6tJVMcCeW6NSOxkMAiyHJamuEURiKocljENPmUAQ4mONuPKA+qtL8iPU 2Yp4PLdG9ZWwUVTlsCQllUBRIOWwDAedMw8H5TJnWSIecY0hjDYuNIh8uCUpqtQahVIOS1JHI4hE Tw5L7OIhNBGoxJ4+5t3VW7hqoQT50pdaYC1IGRYDVpJIOmGD9MlhSXIngaKIyWHpK1VNK0mvvMAs kfLwlcex3vSVsvI5SxI9p9YgZTJYTvIlgaIoyWAJkMEBXgRJIcKlkpQmmq0sqUij2ek8bicZc0JH cZJBdBIkCUUyI4MpUAo6/4QyUP/iTHUddo+jS2R3CE7ogng3TqNJcxAm5+YgN3KYksRIKBIOOUxx UGmROpGK9siaPECNiOymZpSnOGdemZLUSGgjgoDIYUqiIaFICuQw1dLiRH9Caaer3KdaGItfRaZW 45JFzpTEw7k5SIIcpiQDEorEPQ5TCZ9Na9Sg7aEiBtTVadDTdNCUw+gbpXCHZNEc5MC5OYh8DKY+ CnsTKMp1DKJQsiDgTqBKVPM9K5rhvC7NtNrEbKkrlwUpyXszNoh2DJYk1BGI5DcGy8pDO5vH3eFa VFacqsBsqgkWhV5kLEmumwxGEY7BkoS3mWWQ0xgsHa4QlbSCQNDo0mY8XOmw5Ji/UgpkdxIRJL9N rVFUY7AkIY1AJI8xWOIEFuVkBtkSa5GEB9ILMtvcihjNPE1y2twaRDIOyyiMRRDJXRySFkVhmjKN hiKQcbQGlwemL8T1sGwuInGMGqPkxWBIMlfEkHjFYChLeIoSBxc0UBVThhKjP22vsfoKhTxxMW41 Quoia1HAYjCMohVBohTFIAiFx1MttLhbm6+DDWYcSicrLaamlF6UrchUFKMY7BBSEUCyEoPbC2mm 4qhxuYW2QXNtVDbcPEBh1FiF2KxsBgVqagq6EoMZaUkRQwoRgxxuzpi5NmORl7PTWMr5qRJ5qDrZ sJOeNFkLKhGDISlDEUN6D4OhVRYXlyZMhWtPATP7z8JvU0UPq6V82UHq0MwQmg+HYdR5IiaqNxyC zkGtJwhGOufnsLyk8Md+js5pr9yj0hNx6d4w3+U1x25o0WHsWMM29Poh7kfDNja5qHzu3h+Ox+id 4znsUkuEO6aKpsb19P2xHqPSM3THw314MXgx3lZv3x774luNLXDdNO15nOtc9ualH8Z39fBAL8Ym GogTrj/3xPAIcejm+TZ2+PSlu//xsS/6ju6vD5fm/QHf9KEexo91j/vSKM64hD/+gh/7YwfS2EHH T7vioet//6Pfh/dxjxytu+IJF+DvdsO/Huu+3RXHv59xw9xLE44+xvgA0RPloOjTli9py/nx9LZD 37H+BLv4Mbw/HueP+747/Yq7+m+CVTTV5wa2IY6N/fzwdsQzmnDbv2nfvImfcUseI/bh/OnShC+P MYuef/7+a91fiuDOu92IK+k/d/Nl+fp2vmoeRvv6bkCeuzePY7c/hHvo0cPk1+kBN+xjYEz/GyBc 4U+f41vP/2fh9b8BAAD//wMAUEsDBBQABgAIAAAAIQC3iAU64QAAAAsBAAAPAAAAZHJzL2Rvd25y ZXYueG1sTI/BToQwEEDvJv5DMyZezG5ZULIgZWNI1pMHRTd67NIuEOmUtGVh/97xpMfJvLx5U+wW M7Czdr63KGCzjoBpbKzqsRXw8b5fbYH5IFHJwaIWcNEeduX1VSFzZWd80+c6tIwk6HMpoAthzDn3 TaeN9Gs7aqTdyTojA42u5crJmeRm4HEUpdzIHulCJ0dddbr5ricjIJ2e68vL/uvweneI/Vx9nlxT cSFub5anR2BBL+EPht98SoeSmo52QuXZIGCVphmhApJskwAjIn5I7oEdSZ9kW+Blwf//UP4AAAD/ /wMAUEsBAi0AFAAGAAgAAAAhALaDOJL+AAAA4QEAABMAAAAAAAAAAAAAAAAAAAAAAFtDb250ZW50 X1R5cGVzXS54bWxQSwECLQAUAAYACAAAACEAOP0h/9YAAACUAQAACwAAAAAAAAAAAAAAAAAvAQAA X3JlbHMvLnJlbHNQSwECLQAUAAYACAAAACEAZP39wtsKAAD7MAAADgAAAAAAAAAAAAAAAAAuAgAA ZHJzL2Uyb0RvYy54bWxQSwECLQAUAAYACAAAACEAt4gFOuEAAAALAQAADwAAAAAAAAAAAAAAAAA1 DQAAZHJzL2Rvd25yZXYueG1sUEsFBgAAAAAEAAQA8wAAAEMOAAAAAA== " path="m582085,39159l628355,3413v5604,-4333,13367,-4561,19223,-565l1425439,533860v1864,1270,3445,2921,4645,4835l1535358,707101v1281,2055,3004,3794,5043,5102l1641390,776928v1472,948,2785,2120,3887,3483l1787432,956139v3762,4655,9770,6879,15658,5799l1976298,930230v6521,-1194,13117,1668,16705,7244l2031814,997838v2731,4247,3347,9518,1668,14276l1954464,1236393v-1772,5026,-5883,8874,-11013,10313l1412415,1395370v-3839,1074,-7148,3510,-9318,6852l1320661,1529398v-5185,7991,-16072,9882,-23645,4110l1156720,1426522v-4089,-3118,-9404,-4132,-14354,-2736l944564,1479565v-4432,1248,-8129,4312,-10190,8427l893780,1569173v-3134,6263,-9905,9834,-16840,8891l775924,1564289v-4656,-632,-8810,-3238,-11411,-7152l479088,1127734v-1418,-2131,-2315,-4568,-2618,-7113l455619,946027v-325,-2720,-1326,-5309,-2913,-7544l170299,541578v-2627,-3690,-6671,-6127,-11165,-6726l54566,520908v-6667,-888,-12110,-5767,-13719,-12297l477,344783v-1908,-7741,2046,-15729,9359,-18908l307046,196673v2370,-1031,4950,-1485,7529,-1326l518240,207917v7703,476,14692,-4498,16764,-11931l576334,47709v943,-3396,2960,-6394,5751,-8550xe" filled="f" strokecolor="#4dc0ef [3204]" strokeweight="1.80958mm">
                <v:stroke joinstyle="miter"/>
                <v:path arrowok="t" o:connecttype="custom" o:connectlocs="581940,39153;628198,3412;647417,2848;1425084,533779;1429728,538614;1534975,706994;1540017,712096;1640981,776811;1644867,780293;1786987,955995;1802641,961793;1975805,930090;1992506,937333;2031308,997688;2032975,1011961;1953977,1236207;1942967,1246518;1412063,1395160;1402747,1402011;1320332,1529167;1296693,1533277;1156432,1426307;1142081,1423571;944329,1479342;934141,1487768;893557,1568936;876721,1577826;775731,1564053;764322,1556902;478969,1127564;476351,1120452;455505,945884;452593,938341;170257,541496;159094,534771;54552,520829;40837,508534;477,344731;9834,325826;306969,196643;314497,195318;518111,207886;534871,195956;576190,47702;581940,39153" o:connectangles="0,0,0,0,0,0,0,0,0,0,0,0,0,0,0,0,0,0,0,0,0,0,0,0,0,0,0,0,0,0,0,0,0,0,0,0,0,0,0,0,0,0,0,0,0"/>
                <w10:wrap anchory="page"/>
              </v:shape>
            </w:pict>
          </mc:Fallback>
        </mc:AlternateContent>
      </w:r>
    </w:p>
    <w:p w14:paraId="41CC2F97" w14:textId="2BE8023F" w:rsidR="00267589" w:rsidRPr="00AC17A4" w:rsidRDefault="00267589" w:rsidP="00780D9E">
      <w:pPr>
        <w:tabs>
          <w:tab w:val="left" w:pos="2490"/>
        </w:tabs>
        <w:rPr>
          <w:rFonts w:ascii="Calibri" w:eastAsia="Calibri" w:hAnsi="Calibri" w:cs="Times New Roman"/>
          <w:sz w:val="24"/>
          <w:szCs w:val="24"/>
        </w:rPr>
      </w:pPr>
    </w:p>
    <w:p w14:paraId="32DA6678" w14:textId="56B65502" w:rsidR="00267589" w:rsidRPr="00AC17A4" w:rsidRDefault="00BF14A5" w:rsidP="00780D9E">
      <w:pPr>
        <w:tabs>
          <w:tab w:val="left" w:pos="2490"/>
        </w:tabs>
        <w:rPr>
          <w:rFonts w:ascii="Calibri" w:eastAsia="Calibri" w:hAnsi="Calibri" w:cs="Times New Roman"/>
          <w:sz w:val="24"/>
          <w:szCs w:val="24"/>
        </w:rPr>
      </w:pPr>
      <w:r w:rsidRPr="00AC17A4">
        <w:rPr>
          <w:noProof/>
        </w:rPr>
        <mc:AlternateContent>
          <mc:Choice Requires="wps">
            <w:drawing>
              <wp:anchor distT="0" distB="0" distL="114300" distR="114300" simplePos="0" relativeHeight="251658240" behindDoc="1" locked="0" layoutInCell="1" allowOverlap="1" wp14:anchorId="000821A5" wp14:editId="78918F10">
                <wp:simplePos x="0" y="0"/>
                <wp:positionH relativeFrom="page">
                  <wp:posOffset>3148642</wp:posOffset>
                </wp:positionH>
                <wp:positionV relativeFrom="line">
                  <wp:posOffset>-557530</wp:posOffset>
                </wp:positionV>
                <wp:extent cx="4416552" cy="7315200"/>
                <wp:effectExtent l="0" t="0" r="3175" b="0"/>
                <wp:wrapNone/>
                <wp:docPr id="213790702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16552" cy="7315200"/>
                        </a:xfrm>
                        <a:prstGeom prst="rect">
                          <a:avLst/>
                        </a:prstGeom>
                        <a:solidFill>
                          <a:srgbClr val="F2F3F3"/>
                        </a:solidFill>
                        <a:ln>
                          <a:noFill/>
                        </a:ln>
                      </wps:spPr>
                      <wps:txbx>
                        <w:txbxContent>
                          <w:p w14:paraId="734D2272" w14:textId="36E02585" w:rsidR="00780D9E" w:rsidRDefault="00780D9E" w:rsidP="00267589"/>
                        </w:txbxContent>
                      </wps:txbx>
                      <wps:bodyPr rot="0" vert="horz" wrap="square" lIns="91440" tIns="90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0821A5" id="Rectangle 10" o:spid="_x0000_s1055" style="position:absolute;margin-left:247.9pt;margin-top:-43.9pt;width:347.75pt;height:8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8h3XA5wEAALIDAAAOAAAAZHJzL2Uyb0RvYy54bWysU8tu2zAQvBfoPxC817L8SFrBclAkcFEg fQBpPoCiKIkoxWWXtCX367ukbMdob0F1ILjc5XBndrS5G3vDDgq9BlvyfDbnTFkJtbZtyZ9/7N69 58wHYWthwKqSH5Xnd9u3bzaDK9QCOjC1QkYg1heDK3kXgiuyzMtO9cLPwClLyQawF4FCbLMaxUDo vckW8/lNNgDWDkEq7+n0YUrybcJvGiXDt6bxKjBTcuotpBXTWsU1225E0aJwnZanNsQruuiFtvTo BepBBMH2qP+B6rVE8NCEmYQ+g6bRUiUOxCaf/8XmqRNOJS4kjncXmfz/g5VfD0/uO8bWvXsE+dOT ItngfHHJxMBTDauGL1DTDMU+QCI7NtjHm0SDjUnT40VTNQYm6XC1ym/W6wVnknK3y3xNU4uqZ6I4 X3fowycFPYubkiMNLcGLw6MPU+m5JPUJRtc7bUwKsK3uDbKDoAHvFrvlbnlC99dlxsZiC/HahBhP Es9ILdrFF2GsRqbrkq8jRDypoD4ScYTJN+Rz2nSAvzkbyDMl97/2AhVn5rOloXzIV6tosimYx48z vE5VKVitbxeUEVYSVsnDeXsfJmfuHeq2o6fypIOFj6R4o5MWL22d+idjJDVPJo7Ou45T1cuvtv0D AAD//wMAUEsDBBQABgAIAAAAIQBG6bHl5gAAAA0BAAAPAAAAZHJzL2Rvd25yZXYueG1sTI9BT8JA EIXvJv6HzZh4MbAtVoTaLVGMCRqNiMakt6U7tMTubNNdoPx7h5Pe3uS9vPdNNuttI/bY+a0jBfEw AoFUOrOlSsHX59NgAsIHTUY3jlDBET3M8vOzTKfGHegD96tQCS4hn2oFdQhtKqUva7TaD12LxN7G dVYHPrtKmk4fuNw2chRFY2n1lnih1i3Oayx/VjuroAiPxUNrkuJ4NX99e16+bJbfi3elLi/6+zsQ AfvwF4YTPqNDzkxrtyPjRaMgmd4welAwmNyyOCXiaXwNYs0qGicjkHkm/3+R/wIAAP//AwBQSwEC LQAUAAYACAAAACEAtoM4kv4AAADhAQAAEwAAAAAAAAAAAAAAAAAAAAAAW0NvbnRlbnRfVHlwZXNd LnhtbFBLAQItABQABgAIAAAAIQA4/SH/1gAAAJQBAAALAAAAAAAAAAAAAAAAAC8BAABfcmVscy8u cmVsc1BLAQItABQABgAIAAAAIQD8h3XA5wEAALIDAAAOAAAAAAAAAAAAAAAAAC4CAABkcnMvZTJv RG9jLnhtbFBLAQItABQABgAIAAAAIQBG6bHl5gAAAA0BAAAPAAAAAAAAAAAAAAAAAEEEAABkcnMv ZG93bnJldi54bWxQSwUGAAAAAAQABADzAAAAVAUAAAAA " fillcolor="#f2f3f3" stroked="f">
                <v:textbox inset=",25mm">
                  <w:txbxContent>
                    <w:p w14:paraId="734D2272" w14:textId="36E02585" w:rsidR="00780D9E" w:rsidRDefault="00780D9E" w:rsidP="00267589"/>
                  </w:txbxContent>
                </v:textbox>
                <w10:wrap anchorx="page" anchory="line"/>
              </v:rect>
            </w:pict>
          </mc:Fallback>
        </mc:AlternateContent>
      </w:r>
    </w:p>
    <w:p w14:paraId="4B2A685A" w14:textId="75333CC1" w:rsidR="00267589" w:rsidRPr="00AC17A4" w:rsidRDefault="00267589" w:rsidP="000F3D78">
      <w:pPr>
        <w:pStyle w:val="Heading1"/>
        <w:ind w:left="5040"/>
      </w:pPr>
      <w:bookmarkStart w:id="1" w:name="_La_zone_de"/>
      <w:bookmarkEnd w:id="1"/>
      <w:r w:rsidRPr="00AC17A4">
        <w:t xml:space="preserve">La zone de chalandise</w:t>
      </w:r>
    </w:p>
    <w:p w14:paraId="782081B3" w14:textId="2EC2AAE6" w:rsidR="00D91066" w:rsidRPr="00AC17A4" w:rsidRDefault="00303B8E" w:rsidP="00780D9E">
      <w:pPr>
        <w:tabs>
          <w:tab w:val="left" w:pos="2490"/>
        </w:tabs>
        <w:rPr>
          <w:rFonts w:ascii="Calibri" w:eastAsia="Calibri" w:hAnsi="Calibri" w:cs="Times New Roman"/>
          <w:sz w:val="24"/>
          <w:szCs w:val="24"/>
        </w:rPr>
      </w:pPr>
      <w:r w:rsidRPr="00AC17A4">
        <w:rPr>
          <w:rFonts w:ascii="Mulish" w:hAnsi="Mulish"/>
          <w:noProof/>
        </w:rPr>
        <mc:AlternateContent>
          <mc:Choice Requires="wps">
            <w:drawing>
              <wp:anchor distT="0" distB="0" distL="114300" distR="114300" simplePos="0" relativeHeight="251659264" behindDoc="1" locked="0" layoutInCell="1" allowOverlap="1" wp14:anchorId="6B5A87B0" wp14:editId="36145AD4">
                <wp:simplePos x="0" y="0"/>
                <wp:positionH relativeFrom="page">
                  <wp:posOffset>-51435</wp:posOffset>
                </wp:positionH>
                <wp:positionV relativeFrom="page">
                  <wp:posOffset>5127625</wp:posOffset>
                </wp:positionV>
                <wp:extent cx="7696200" cy="1879600"/>
                <wp:effectExtent l="0" t="0" r="0" b="6350"/>
                <wp:wrapNone/>
                <wp:docPr id="213790702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8796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014C6" id="Rectangle 76" o:spid="_x0000_s1026" style="position:absolute;margin-left:-4.05pt;margin-top:403.75pt;width:606pt;height:14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rUI65wEAALkDAAAOAAAAZHJzL2Uyb0RvYy54bWysU9tu2zAMfR+wfxD0vjgOsrQx4hRFig4D ugvQ7QMYWY6FyaJGKXGyrx8lp2mwvQ17EUSROuQ5OlrdHXsrDpqCQVfLcjKVQjuFjXG7Wn7/9vju VooQwTVg0elannSQd+u3b1aDr/QMO7SNJsEgLlSDr2UXo6+KIqhO9xAm6LXjZIvUQ+SQdkVDMDB6 b4vZdLooBqTGEyodAp8+jEm5zvhtq1X80rZBR2FrybPFvFJet2kt1iuodgS+M+o8BvzDFD0Yx00v UA8QQezJ/AXVG0UYsI0ThX2BbWuUzhyYTTn9g81zB15nLixO8BeZwv+DVZ8Pz/4rpdGDf0L1IwiH mw7cTt8T4dBpaLhdmYQqBh+qy4UUBL4qtsMnbPhpYR8xa3BsqU+AzE4cs9Sni9T6GIXiw5vFcsHv J4XiXHl7s1xwkHpA9XLdU4gfNPYibWpJ/JYZHg5PIY6lLyV5fLSmeTTW5iD5R28siQPwy4NS2sWR BBO9rrQu1TtMN0fQdJKpJnbJSKHaYnNipoSjf9jvvOmQfkkxsHdqGX7ugbQU9qNjtZblfJ7MloP5 +5sZB3Sd2V5nwCmGqmWUYtxu4mjQvSez67hTmXk7vGeFW5O5v051Hpb9kdU7ezkZ8DrOVa8/bv0b AAD//wMAUEsDBBQABgAIAAAAIQBzaYAc4gAAAAwBAAAPAAAAZHJzL2Rvd25yZXYueG1sTI/BToQw EIbvJr5DMybedlt2s4pI2RATo1kPm0UTPRYYKYFOCS0svr3dk95mMl/++f50v5iezTi61pKEaC2A IVW2bqmR8PH+vIqBOa+oVr0llPCDDvbZ9VWqktqe6YRz4RsWQsglSoL2fkg4d5VGo9zaDkjh9m1H o3xYx4bXozqHcNPzjRB33KiWwgetBnzSWHXFZCS8fuX+5VBOB/uZn7riTR/nrjtKeXuz5I/APC7+ D4aLflCHLDiVdqLasV7CKo4CKSEW9ztgF2Ajtg/AyjBFYrsDnqX8f4nsFwAA//8DAFBLAQItABQA BgAIAAAAIQC2gziS/gAAAOEBAAATAAAAAAAAAAAAAAAAAAAAAABbQ29udGVudF9UeXBlc10ueG1s UEsBAi0AFAAGAAgAAAAhADj9If/WAAAAlAEAAAsAAAAAAAAAAAAAAAAALwEAAF9yZWxzLy5yZWxz UEsBAi0AFAAGAAgAAAAhAHytQjrnAQAAuQMAAA4AAAAAAAAAAAAAAAAALgIAAGRycy9lMm9Eb2Mu eG1sUEsBAi0AFAAGAAgAAAAhAHNpgBziAAAADAEAAA8AAAAAAAAAAAAAAAAAQQQAAGRycy9kb3du cmV2LnhtbFBLBQYAAAAABAAEAPMAAABQBQAAAAA= " fillcolor="#4dc0ef [3204]" stroked="f">
                <w10:wrap anchorx="page" anchory="page"/>
              </v:rect>
            </w:pict>
          </mc:Fallback>
        </mc:AlternateContent>
      </w:r>
      <w:r w:rsidR="00EB1C67" w:rsidRPr="00AC17A4">
        <w:rPr>
          <w:rFonts w:ascii="Calibri" w:eastAsia="Calibri" w:hAnsi="Calibri" w:cs="Times New Roman"/>
          <w:noProof/>
          <w:sz w:val="24"/>
          <w:szCs w:val="24"/>
        </w:rPr>
        <mc:AlternateContent>
          <mc:Choice Requires="wps">
            <w:drawing>
              <wp:anchor distT="0" distB="0" distL="114300" distR="114300" simplePos="0" relativeHeight="251660288" behindDoc="0" locked="0" layoutInCell="1" allowOverlap="1" wp14:anchorId="4B571AEE" wp14:editId="17BEFDF4">
                <wp:simplePos x="0" y="0"/>
                <wp:positionH relativeFrom="column">
                  <wp:posOffset>234524</wp:posOffset>
                </wp:positionH>
                <wp:positionV relativeFrom="page">
                  <wp:posOffset>4978400</wp:posOffset>
                </wp:positionV>
                <wp:extent cx="2007870" cy="2138680"/>
                <wp:effectExtent l="0" t="0" r="0" b="0"/>
                <wp:wrapNone/>
                <wp:docPr id="2137907026" name="Zone de texte 2"/>
                <wp:cNvGraphicFramePr/>
                <a:graphic xmlns:a="http://schemas.openxmlformats.org/drawingml/2006/main">
                  <a:graphicData uri="http://schemas.microsoft.com/office/word/2010/wordprocessingShape">
                    <wps:wsp>
                      <wps:cNvSpPr txBox="1"/>
                      <wps:spPr>
                        <a:xfrm>
                          <a:off x="0" y="0"/>
                          <a:ext cx="2007870" cy="2138680"/>
                        </a:xfrm>
                        <a:prstGeom prst="rect">
                          <a:avLst/>
                        </a:prstGeom>
                        <a:noFill/>
                        <a:ln w="6350">
                          <a:noFill/>
                        </a:ln>
                      </wps:spPr>
                      <wps:txbx>
                        <w:txbxContent>
                          <w:p w14:paraId="7F6278B7" w14:textId="77777777" w:rsidR="002825B9" w:rsidRPr="00395680" w:rsidRDefault="002825B9" w:rsidP="002825B9">
                            <w:pPr>
                              <w:rPr>
                                <w:rFonts w:ascii="Mulish" w:hAnsi="Mulish"/>
                                <w:b/>
                                <w:bCs/>
                                <w:color w:val="FFFFFF" w:themeColor="background1"/>
                                <w:sz w:val="260"/>
                                <w:szCs w:val="52"/>
                                <w:lang w:val="en-US"/>
                              </w:rPr>
                            </w:pPr>
                            <w:r w:rsidRPr="00395680">
                              <w:rPr>
                                <w:rFonts w:ascii="Mulish" w:hAnsi="Mulish"/>
                                <w:b/>
                                <w:bCs/>
                                <w:color w:val="FFFFFF" w:themeColor="background1"/>
                                <w:sz w:val="260"/>
                                <w:szCs w:val="52"/>
                                <w:lang w:val="en-US"/>
                              </w:rPr>
                              <w:t xml:space="preserve">1</w:t>
                            </w:r>
                          </w:p>
                          <w:p w14:paraId="0B7E12CB" w14:textId="77777777" w:rsidR="002825B9" w:rsidRDefault="00282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71AEE" id="2137907027" o:spid="_x0000_s1056" type="#_x0000_t202" style="position:absolute;margin-left:18.45pt;margin-top:392pt;width:158.1pt;height:16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eUsnhGwIAADQEAAAOAAAAZHJzL2Uyb0RvYy54bWysU01vGyEQvVfqf0Dc67Udx3ZWXkduIleV rCSSU+WMWfAisQwF7F3313dg/aW0pygXGJhhPt57zO7bWpO9cF6BKeig16dEGA6lMtuC/npdfptS 4gMzJdNgREEPwtP7+dcvs8bmYggV6FI4gkmMzxtb0CoEm2eZ55Wome+BFQadElzNAh7dNisdazB7 rbNhvz/OGnCldcCF93j72DnpPOWXUvDwLKUXgeiCYm8hrS6tm7hm8xnLt47ZSvFjG+wDXdRMGSx6 TvXIAiM7p/5JVSvuwIMMPQ51BlIqLtIMOM2g/26adcWsSLMgON6eYfKfl5Y/7df2xZHQfocWCYyA NNbnHi/jPK10ddyxU4J+hPBwhk20gXC8RB4m0wm6OPqGg5vpeJqAzS7PrfPhh4CaRKOgDnlJcLH9 ygcsiaGnkFjNwFJpnbjRhjQFHd/c9tODswdfaIMPL81GK7SblqgSH5wG2UB5wPkcdNR7y5cKe1gx H16YQ66xb9RveMZFasBacLQoqcD9+d99jEcK0EtJg9opqP+9Y05Qon8aJOduMBpFsaXD6HYyxIO7 9myuPWZXPwDKc4A/xfJkxvigT6Z0UL+hzBexKrqY4Vi7oOFkPoRO0fhNuFgsUhDKy7KwMmvLY+qI akT4tX1jzh5pCMjgE5xUxvJ3bHSxHR+LXQCpElUR5w7VI/wozcTg8RtF7V+fU9Tls8//AgAA//8D AFBLAwQUAAYACAAAACEAGk7a8+MAAAALAQAADwAAAGRycy9kb3ducmV2LnhtbEyPy07DMBBF90j8 gzVI7KjzoCUNcaoqUoWE6KKlm+6c2E0i7HGI3Tbw9QwrWI7m6N5zi9VkDbvo0fcOBcSzCJjGxqke WwGH981DBswHiUoah1rAl/awKm9vCpkrd8WdvuxDyygEfS4FdCEMOee+6bSVfuYGjfQ7udHKQOfY cjXKK4Vbw5MoWnAre6SGTg666nTzsT9bAa/VZit3dWKzb1O9vJ3Ww+fhOBfi/m5aPwMLegp/MPzq kzqU5FS7MyrPjIB0sSRSwFP2SJsISOdpDKwmMk6iDHhZ8P8byh8AAAD//wMAUEsBAi0AFAAGAAgA AAAhALaDOJL+AAAA4QEAABMAAAAAAAAAAAAAAAAAAAAAAFtDb250ZW50X1R5cGVzXS54bWxQSwEC LQAUAAYACAAAACEAOP0h/9YAAACUAQAACwAAAAAAAAAAAAAAAAAvAQAAX3JlbHMvLnJlbHNQSwEC LQAUAAYACAAAACEAHlLJ4RsCAAA0BAAADgAAAAAAAAAAAAAAAAAuAgAAZHJzL2Uyb0RvYy54bWxQ SwECLQAUAAYACAAAACEAGk7a8+MAAAALAQAADwAAAAAAAAAAAAAAAAB1BAAAZHJzL2Rvd25yZXYu eG1sUEsFBgAAAAAEAAQA8wAAAIUFAAAAAA== " filled="f" stroked="f" strokeweight=".5pt">
                <v:textbox>
                  <w:txbxContent>
                    <w:p w14:paraId="7F6278B7" w14:textId="77777777" w:rsidR="002825B9" w:rsidRPr="00395680" w:rsidRDefault="002825B9" w:rsidP="002825B9">
                      <w:pPr>
                        <w:rPr>
                          <w:rFonts w:ascii="Mulish" w:hAnsi="Mulish"/>
                          <w:b/>
                          <w:bCs/>
                          <w:color w:val="FFFFFF" w:themeColor="background1"/>
                          <w:sz w:val="260"/>
                          <w:szCs w:val="52"/>
                          <w:lang w:val="en-US"/>
                        </w:rPr>
                      </w:pPr>
                      <w:r w:rsidRPr="00395680">
                        <w:rPr>
                          <w:rFonts w:ascii="Mulish" w:hAnsi="Mulish"/>
                          <w:b/>
                          <w:bCs/>
                          <w:color w:val="FFFFFF" w:themeColor="background1"/>
                          <w:sz w:val="260"/>
                          <w:szCs w:val="52"/>
                          <w:lang w:val="en-US"/>
                        </w:rPr>
                        <w:t xml:space="preserve">1</w:t>
                      </w:r>
                    </w:p>
                    <w:p w14:paraId="0B7E12CB" w14:textId="77777777" w:rsidR="002825B9" w:rsidRDefault="002825B9"/>
                  </w:txbxContent>
                </v:textbox>
                <w10:wrap anchory="page"/>
              </v:shape>
            </w:pict>
          </mc:Fallback>
        </mc:AlternateContent>
      </w:r>
    </w:p>
    <w:p w14:paraId="72F7A9DD" w14:textId="7B1956CD" w:rsidR="00D91066" w:rsidRPr="00AC17A4" w:rsidRDefault="00D91066">
      <w:pPr>
        <w:rPr>
          <w:rFonts w:ascii="Calibri" w:eastAsia="Calibri" w:hAnsi="Calibri" w:cs="Times New Roman"/>
          <w:sz w:val="24"/>
          <w:szCs w:val="24"/>
        </w:rPr>
      </w:pPr>
      <w:r w:rsidRPr="00AC17A4">
        <w:rPr>
          <w:rFonts w:ascii="Calibri" w:eastAsia="Calibri" w:hAnsi="Calibri" w:cs="Times New Roman"/>
          <w:sz w:val="24"/>
          <w:szCs w:val="24"/>
        </w:rPr>
        <w:br w:type="page"/>
      </w:r>
    </w:p>
    <w:bookmarkStart w:id="2" w:name="_Toc157438036"/>
    <w:p w14:paraId="0903C58B" w14:textId="624B00D6" w:rsidR="00D91066" w:rsidRPr="00B91FA8" w:rsidRDefault="00D91066" w:rsidP="00D91066">
      <w:pPr>
        <w:pStyle w:val="Heading2"/>
        <w:rPr>
          <w:rFonts w:eastAsia="Calibri"/>
        </w:rPr>
      </w:pPr>
      <w:r w:rsidRPr="00AC17A4">
        <w:rPr>
          <w:rFonts w:eastAsia="Calibri"/>
          <w:noProof/>
        </w:rPr>
        <mc:AlternateContent>
          <mc:Choice Requires="wpg">
            <w:drawing>
              <wp:anchor distT="0" distB="0" distL="114300" distR="114300" simplePos="0" relativeHeight="251696128" behindDoc="0" locked="0" layoutInCell="1" allowOverlap="1" wp14:anchorId="70BE2E19" wp14:editId="496A0974">
                <wp:simplePos x="0" y="0"/>
                <wp:positionH relativeFrom="column">
                  <wp:posOffset>-374018</wp:posOffset>
                </wp:positionH>
                <wp:positionV relativeFrom="paragraph">
                  <wp:posOffset>23114</wp:posOffset>
                </wp:positionV>
                <wp:extent cx="266978" cy="266978"/>
                <wp:effectExtent l="0" t="0" r="0" b="0"/>
                <wp:wrapNone/>
                <wp:docPr id="2137907028"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1497689421"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177417" name="Groupe 16"/>
                        <wpg:cNvGrpSpPr/>
                        <wpg:grpSpPr>
                          <a:xfrm>
                            <a:off x="96779" y="126815"/>
                            <a:ext cx="233707" cy="161924"/>
                            <a:chOff x="0" y="0"/>
                            <a:chExt cx="233707" cy="161924"/>
                          </a:xfrm>
                          <a:solidFill>
                            <a:schemeClr val="accent1"/>
                          </a:solidFill>
                        </wpg:grpSpPr>
                        <wps:wsp>
                          <wps:cNvPr id="4497269"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92568739"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2A3C459" id="Groupe 17" o:spid="_x0000_s1026" style="position:absolute;margin-left:-29.45pt;margin-top:1.8pt;width:21pt;height:21pt;z-index:251696128;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JRc1zwcAAM8nAAAOAAAAZHJzL2Uyb0RvYy54bWzsWl1v2zYUfR+w/yDoccBq61symhRZuxYD iq5AO7R7VGQ5NiBLmqTEaX/Nfst+2Q4vKeoyyiy5AbYhyEtCmTy8vJeXl+fIfv7idl9YN3nT7qry zHaeLW0rL7NqvSuvzuzfPr7+MbattkvLdVpUZX5mf8lb+8X59989P9Sr3K22VbHOGwuTlO3qUJ/Z 266rV4tFm23zfdo+q+q8ROemavZph8fmarFu0gNm3xcLd7kMF4eqWddNleVti09fyU77nObfbPKs +3WzafPOKs5srK2jvw39vRR/F+fP09VVk9bbXaaWkX7DKvbproRRPdWrtEut62Y3mmq/y5qqrTbd s6zaL6rNZpfl5AO8cZZ3vHnTVNc1+XK1OlzVOkwI7Z04ffO02bubN039oX7fIBKH+gqxoCfhy+2m 2Yv/WKV1SyH7okOW33ZWhg/dMEwi7HGGLtWmkGZbxH2EyrY/K5zvJM4SGyJwqg3coje6MJZyqJEc 7eB/+zD/P2zTOqewtiv4/76xdmvkrp9EYZz4rmNbZbpHrr5G1uVWsbts8r/+XFkiCXPL8UTOiBUB quPWrlqEcG7QJpxPV9l1273JK4p+evO27SimV2u0KMnWaoVZVZbtrss/I5KbfYHM/WFhucskCJbW wRriiry8C/mdQ7xkGbiBtT0O+YzIaCsKMmWFQ9TCpqy4zMpMXwxIHETTrnjcCCGmPDEQMsRTnvjc yLxd4ZCZuxKcboVDZJZM7n3IrCjIVMQ4ZObeR8zKzL3nkOWkGyhVOoWnzwgfPdODhBmY6QGH3LMb KIr65Kfbvhhkt6WqBmhZqbhul3QD1VUr6i4vDaix/SOOvayzQIlSMgHG8eVg5yQwTiUHuyeBcdw4 mKouIjFv2ThFHOyfZBmHg4ODk8DIeQ4OTwIjlTk4OgmMXOXg+CQwUpCDEw6WUVfJ1oBRCS5VEJfq bAtcqrEtcKlLgUlXddqJHO2b1kHf79ZWN0XvvrrJP1Y0rhMJKw8LrUMWPrWGYVx2fbnLfsq/cpSH sip4BFY/oLAKmlJ9Qp1ynFzi3U5lWh0Mw8q9Num2JJvOMglhnk87LMgV9wrvYy7qPhHdSYvKjHBE A3sn5Qeia7yYoe9EFwegCjDzkC1mHHLm4tA59rGo2pymHHZXbhnDD/QF+GGcGS210W7gxrLcDKg+ QOoTygI5jjnDOk8MEUMmXuzQkelNesN6jORg3uk6PLn5cnaxfGMumfQj0/LjE31RB2gUncH0OKzM l6HzH3caHaIyEMXXJYJGD0y3rYrd+vWuKERRIAWYvywa6yZFvUmzLC+7/goxRhalKDIJCCzkRAoN uSnSjq7CshKzyd1u2u5V2m7lbISXJ3MP+txgCNZS4EaE8Oi5vGhdVusv0AdNJYVjW2evd5jpbdp2 79MGfBuRg/pF77ZqvtrWAUryzG7/uE6b3LaKX0pIlcTxfQzr6MEPIhcPDe+55D3l9f5lBYdx88Ia NcX4ruibm6baf4LovRBW0ZWWGWzjhu9Qh+XDyw7P6IJiyfKLC2pDbiLub8sPdSYmp7oLTz7efkqb 2qrRPLM7qLp3VS+P0lUvPcTm6bECWVYX11212QldQhGTcVIPkGpMS8rmoLM8J4p8B1edFFmkcSGr 6KYUqu8ERZqEUSRvLscNY0fVWi1NPS9awo6QmE7oJC7RAJTbCWnq3otDDHo9TNlzNE97nsRG/geK 1oeidUME6JicpaCcKGfDxHVVvdPBdr3YU8HWVxSL2YMUrSDqrjRAh/m4mHV8N44hBPQy7lG/hpSV gCkTXMkKnXF0etxFWmbIQjnpAodMzm+IURGZeHJ+DpkVIi5FZ/pgQJQOPxonLkTnbQNH0NRTW8FV 6HQi8dGjKCGfn5TYY1Bi2EgIyQdIGlWNhKSR+S1uxYGjSlaKG1hcPaIcCa4Bo8OI+1isHB96CQm/ nkvS84j9yVn1x8Ihg0gWJVdJjKv1vLMfYMIUCXci35fS36Cc5LXUmXdXybq4w+bs5pOyRdWLIuW6 Dl4lU4UfrYNVEdVH79MkrtdZE1EYYqZnA+JYIHTsNaDfFblXoxWPt9z0OVPCB3Yn6TDexGv6+sRx /58c99/4XiJO3CCMI2+CyBH7nU3kHC/2A3mU1RHvmRyElA9TJmtGvvbs90FMzndiH0xF2pjB5Wj8 FupgoO8j8mdwOdfHa4cpC5zKzbLAuRm+twqDKQscEC3jIAFLOe4Ep2ezTIwBUyYMdjYnThzgBJBt gpced4PTszmbzcfPNMEp2hwTfLzjRYHnT3oBIaPpe7iMgmhqvzkgxjtBd9IE/2phjhd8vEzyqa3A IdZOzLEwGs8NoAA8Ud/HQH2J+R77vgipDNaqvy96LF9CqGsNhF0VsPsYuzgm5D415nB2/GZAIn50 vMR42e/EsSM59KiLzu9dOyZR7FmpJLt0IRCALhOlJvoxJlIhwtCXC8MCQR0Yq050Vxz4Mb1361nt YEe2ZATM+XurioaLe4RWJqv3jKUNgXFCzzNfnOtwjrv03hiGzLWZT3KFMvqkxAIXe89Dwfp8z3HU C0KJG+zRnaEcMy2YsaCbgmJBV8CdUJhj9ewyF2Sg+yGmkZEblFhsQwcvKHysR1uhxn27+SRIxOv4 x/LSfXjJTK/i6Vdj9OJB/cJN/CyNP9Oo4Xd4538DAAD//wMAUEsDBBQABgAIAAAAIQCCEzu73wAA AAgBAAAPAAAAZHJzL2Rvd25yZXYueG1sTI9BS8NAFITvgv9heYK3dBNrQo15KaWopyLYCuJtm31N QrO7IbtN0n/v86THYYaZb4r1bDox0uBbZxGSRQyCbOV0a2uEz8NrtALhg7Jadc4SwpU8rMvbm0Ll 2k32g8Z9qAWXWJ8rhCaEPpfSVw0Z5ReuJ8veyQ1GBZZDLfWgJi43nXyI40wa1VpeaFRP24aq8/5i EN4mNW2Wycu4O5+21+9D+v61Swjx/m7ePIMINIe/MPziMzqUzHR0F6u96BCidPXEUYRlBoL9KMlY HxEe0wxkWcj/B8ofAAAA//8DAFBLAQItABQABgAIAAAAIQC2gziS/gAAAOEBAAATAAAAAAAAAAAA AAAAAAAAAABbQ29udGVudF9UeXBlc10ueG1sUEsBAi0AFAAGAAgAAAAhADj9If/WAAAAlAEAAAsA AAAAAAAAAAAAAAAALwEAAF9yZWxzLy5yZWxzUEsBAi0AFAAGAAgAAAAhAAUlFzXPBwAAzycAAA4A AAAAAAAAAAAAAAAALgIAAGRycy9lMm9Eb2MueG1sUEsBAi0AFAAGAAgAAAAhAIITO7vfAAAACAEA AA8AAAAAAAAAAAAAAAAAKQoAAGRycy9kb3ducmV2LnhtbFBLBQYAAAAABAAEAPMAAAA1CwAAAAA= ">
                <v:shape id="2137907029"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TQ7syAAAAOMAAAAPAAAAZHJzL2Rvd25yZXYueG1sRE/NTgIx EL6b+A7NmHiTLojArhSCJiTedIFgvE2247Zh227aEda3tyYmHuf7n+V6cJ04U0w2eAXjUQGCfBO0 9a2Cw357twCRGL3GLnhS8E0J1qvrqyVWOlx8TecdtyKH+FShAsPcV1KmxpDDNAo9+cx9huiQ8xlb qSNecrjr5KQoZtKh9bnBYE/PhprT7sspsO/x/iGZrT0Odfnx9PrGdaFZqdubYfMIgmngf/Gf+0Xn +dNyPluU08kYfn/KAMjVDwAAAP//AwBQSwECLQAUAAYACAAAACEA2+H2y+4AAACFAQAAEwAAAAAA AAAAAAAAAAAAAAAAW0NvbnRlbnRfVHlwZXNdLnhtbFBLAQItABQABgAIAAAAIQBa9CxbvwAAABUB AAALAAAAAAAAAAAAAAAAAB8BAABfcmVscy8ucmVsc1BLAQItABQABgAIAAAAIQDoTQ7syAAAAOMA AAAPAAAAAAAAAAAAAAAAAAcCAABkcnMvZG93bnJldi54bWxQSwUGAAAAAAMAAwC3AAAA/AI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H+o5JyQAAAOAAAAAPAAAAZHJzL2Rvd25yZXYueG1sRI9Ba8JA FITvQv/D8gq96WZrbUrqKiJt8SBCtVB6e2SfSTD7NmS3Sfz3riB4HGbmG2a+HGwtOmp95ViDmiQg iHNnKi40/Bw+x28gfEA2WDsmDWfysFw8jOaYGdfzN3X7UIgIYZ+hhjKEJpPS5yVZ9BPXEEfv6FqL Icq2kKbFPsJtLZ+T5FVarDgulNjQuqT8tP+3Gr567FdT9dFtT8f1+e8w2/1uFWn99Dis3kEEGsI9 fGtvjIapStMXlcL1UDwDcnEBAAD//wMAUEsBAi0AFAAGAAgAAAAhANvh9svuAAAAhQEAABMAAAAA AAAAAAAAAAAAAAAAAFtDb250ZW50X1R5cGVzXS54bWxQSwECLQAUAAYACAAAACEAWvQsW78AAAAV AQAACwAAAAAAAAAAAAAAAAAfAQAAX3JlbHMvLnJlbHNQSwECLQAUAAYACAAAACEAh/qOSckAAADg AAAADwAAAAAAAAAAAAAAAAAHAgAAZHJzL2Rvd25yZXYueG1sUEsFBgAAAAADAAMAtwAAAP0CAAAA AA== ">
                  <v:shape id="2137907030"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oweJkygAAAOAAAAAPAAAAZHJzL2Rvd25yZXYueG1sRI9BS8NA FITvQv/D8gre7Kal1ibttoggUfCgVXN+zb4mabNvQ/bZxn/vCoLHYWa+YdbbwbXqTH1oPBuYThJQ xKW3DVcGPt4fb5aggiBbbD2TgW8KsN2MrtaYWX/hNzrvpFIRwiFDA7VIl2kdypochonviKN38L1D ibKvtO3xEuGu1bMkWWiHDceFGjt6qKk87b6cgeLYpXvZ58vDizwnt8Vr/tkWuTHX4+F+BUpokP/w X/vJGpjP07vZIoXfQ/EM6M0PAAAA//8DAFBLAQItABQABgAIAAAAIQDb4fbL7gAAAIUBAAATAAAA AAAAAAAAAAAAAAAAAABbQ29udGVudF9UeXBlc10ueG1sUEsBAi0AFAAGAAgAAAAhAFr0LFu/AAAA FQEAAAsAAAAAAAAAAAAAAAAAHwEAAF9yZWxzLy5yZWxzUEsBAi0AFAAGAAgAAAAhACjB4mTKAAAA 4AAAAA8AAAAAAAAAAAAAAAAABwIAAGRycy9kb3ducmV2LnhtbFBLBQYAAAAAAwADALcAAAD+AgAA 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31"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Oa6kyyQAAAOMAAAAPAAAAZHJzL2Rvd25yZXYueG1sRE9fS8Mw EH8X/A7hBF/Epas4u7psDEHxaWzdmPh2NGdTlly6Jm7dtzeC4OP9/t9sMTgrTtSH1rOC8SgDQVx7 3XKjYLd9vS9AhIis0XomBRcKsJhfX82w1P7MGzpVsREphEOJCkyMXSllqA05DCPfESfuy/cOYzr7 RuoezyncWZln2UQ6bDk1GOzoxVB9qL6dgv2bpnz1ufrQ5nhcV4e71q7tRanbm2H5DCLSEP/Ff+53 neYX0/xxUjw9TOH3pwSAnP8AAAD//wMAUEsBAi0AFAAGAAgAAAAhANvh9svuAAAAhQEAABMAAAAA AAAAAAAAAAAAAAAAAFtDb250ZW50X1R5cGVzXS54bWxQSwECLQAUAAYACAAAACEAWvQsW78AAAAV AQAACwAAAAAAAAAAAAAAAAAfAQAAX3JlbHMvLnJlbHNQSwECLQAUAAYACAAAACEATmupMskAAADj AAAADwAAAAAAAAAAAAAAAAAHAgAAZHJzL2Rvd25yZXYueG1sUEsFBgAAAAADAAMAtwAAAP0CAAAA 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bookmarkEnd w:id="2"/>
      <w:r w:rsidR="00133E98" w:rsidRPr="00B91FA8">
        <w:rPr>
          <w:rFonts w:eastAsia="Calibri"/>
          <w:noProof/>
        </w:rPr>
        <w:t xml:space="preserve">Situation géographique</w:t>
      </w:r>
    </w:p>
    <w:p w14:paraId="5B1DF926" w14:textId="2AFC26FD" w:rsidR="00250159" w:rsidRPr="00F666E6" w:rsidRDefault="00250159" w:rsidP="00235C85">
      <w:pPr>
        <w:jc w:val="center"/>
        <w:rPr>
          <w:rFonts w:ascii="Calibri" w:eastAsia="Calibri" w:hAnsi="Calibri" w:cs="Times New Roman"/>
          <w:sz w:val="24"/>
          <w:szCs w:val="24"/>
          <w:lang w:val="en-US"/>
        </w:rPr>
      </w:pPr>
      <w:r w:rsidRPr="00F666E6">
        <w:rPr>
          <w:rFonts w:ascii="Calibri" w:eastAsia="Calibri" w:hAnsi="Calibri" w:cs="Times New Roman"/>
          <w:sz w:val="24"/>
          <w:szCs w:val="24"/>
          <w:lang w:val="en-US"/>
        </w:rPr>
        <w:drawing>
          <wp:inline distT="0" distB="0" distL="0" distR="0">
            <wp:extent cx="5400000" cy="6120000"/>
            <wp:docPr id="2137907032" name="Picture 2137907032"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032" descr="desc"/>
                    <pic:cNvPicPr>
                      <a:picLocks noChangeAspect="1" noChangeArrowheads="1"/>
                    </pic:cNvPicPr>
                  </pic:nvPicPr>
                  <pic:blipFill>
                    <a:blip r:embed="img2137907032" cstate="print">
                      <a:extLst>
                        <a:ext uri="{28A0092B-C50C-407E-A947-70E740481C1C}">
                          <a14:useLocalDpi xmlns:a14="http://schemas.microsoft.com/office/drawing/2010/main" val="0"/>
                        </a:ext>
                      </a:extLst>
                    </a:blip>
                    <a:srcRect/>
                    <a:stretch>
                      <a:fillRect/>
                    </a:stretch>
                  </pic:blipFill>
                  <pic:spPr bwMode="auto">
                    <a:xfrm>
                      <a:off x="0" y="0"/>
                      <a:ext cx="5400000" cy="6120000"/>
                    </a:xfrm>
                    <a:prstGeom prst="rect">
                      <a:avLst/>
                    </a:prstGeom>
                    <a:noFill/>
                    <a:ln>
                      <a:noFill/>
                    </a:ln>
                  </pic:spPr>
                </pic:pic>
              </a:graphicData>
            </a:graphic>
          </wp:inline>
        </w:drawing>
      </w:r>
      <w:proofErr w:type="spellStart"/>
      <w:r w:rsidRPr="00F666E6">
        <w:rPr>
          <w:rFonts w:ascii="Calibri" w:eastAsia="Calibri" w:hAnsi="Calibri" w:cs="Times New Roman"/>
          <w:sz w:val="24"/>
          <w:szCs w:val="24"/>
          <w:lang w:val="en-US"/>
        </w:rPr>
        <w:t xml:space="preserve"/>
      </w:r>
      <w:proofErr w:type="spellEnd"/>
      <w:r w:rsidRPr="00F666E6">
        <w:rPr>
          <w:rFonts w:ascii="Calibri" w:eastAsia="Calibri" w:hAnsi="Calibri" w:cs="Times New Roman"/>
          <w:sz w:val="24"/>
          <w:szCs w:val="24"/>
          <w:lang w:val="en-US"/>
        </w:rPr>
        <w:t xml:space="preserve"/>
      </w:r>
      <w:r w:rsidR="00CE41EF">
        <w:rPr>
          <w:rFonts w:ascii="Calibri" w:eastAsia="Calibri" w:hAnsi="Calibri" w:cs="Times New Roman"/>
          <w:sz w:val="24"/>
          <w:szCs w:val="24"/>
          <w:lang w:val="en-US"/>
        </w:rPr>
        <w:t xml:space="preserve"/>
      </w:r>
      <w:proofErr w:type="spellStart"/>
      <w:r w:rsidR="00CE41EF">
        <w:rPr>
          <w:rFonts w:ascii="Calibri" w:eastAsia="Calibri" w:hAnsi="Calibri" w:cs="Times New Roman"/>
          <w:sz w:val="24"/>
          <w:szCs w:val="24"/>
          <w:lang w:val="en-US"/>
        </w:rPr>
        <w:t xml:space="preserve"/>
      </w:r>
      <w:proofErr w:type="spellEnd"/>
      <w:r w:rsidR="00CE41EF">
        <w:rPr>
          <w:rFonts w:ascii="Calibri" w:eastAsia="Calibri" w:hAnsi="Calibri" w:cs="Times New Roman"/>
          <w:sz w:val="24"/>
          <w:szCs w:val="24"/>
          <w:lang w:val="en-US"/>
        </w:rPr>
        <w:t xml:space="preserve"/>
      </w:r>
      <w:r w:rsidRPr="00F666E6">
        <w:rPr>
          <w:rFonts w:ascii="Calibri" w:eastAsia="Calibri" w:hAnsi="Calibri" w:cs="Times New Roman"/>
          <w:sz w:val="24"/>
          <w:szCs w:val="24"/>
          <w:lang w:val="en-US"/>
        </w:rPr>
        <w:t xml:space="preserve"/>
      </w:r>
    </w:p>
    <w:p w14:paraId="635578DF" w14:textId="77777777" w:rsidR="00EC63C7" w:rsidRPr="00CE41EF" w:rsidRDefault="00EC63C7" w:rsidP="00235C85">
      <w:pPr>
        <w:jc w:val="center"/>
        <w:rPr>
          <w:rFonts w:ascii="Calibri" w:eastAsia="Calibri" w:hAnsi="Calibri"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970"/>
        <w:gridCol w:w="4657"/>
      </w:tblGrid>
      <w:tr w:rsidR="00CA39D3" w:rsidRPr="00AC17A4" w14:paraId="79BE273A" w14:textId="77777777" w:rsidTr="00F9132A">
        <w:trPr>
          <w:trHeight w:val="895"/>
        </w:trPr>
        <w:tc>
          <w:tcPr>
            <w:tcW w:w="1435" w:type="dxa"/>
            <w:vMerge w:val="restart"/>
            <w:vAlign w:val="center"/>
          </w:tcPr>
          <w:p w14:paraId="729361DA" w14:textId="5C7023A9" w:rsidR="00CA39D3" w:rsidRPr="00AC17A4" w:rsidRDefault="00CA39D3" w:rsidP="00CA39D3">
            <w:r w:rsidRPr="00AC17A4">
              <w:rPr>
                <w:noProof/>
              </w:rPr>
              <mc:AlternateContent>
                <mc:Choice Requires="wpg">
                  <w:drawing>
                    <wp:inline distT="0" distB="0" distL="0" distR="0" wp14:anchorId="5515037B" wp14:editId="1AC5B3B9">
                      <wp:extent cx="590550" cy="838200"/>
                      <wp:effectExtent l="0" t="0" r="0" b="0"/>
                      <wp:docPr id="2137907033" name="Graphique 3"/>
                      <wp:cNvGraphicFramePr/>
                      <a:graphic xmlns:a="http://schemas.openxmlformats.org/drawingml/2006/main">
                        <a:graphicData uri="http://schemas.microsoft.com/office/word/2010/wordprocessingGroup">
                          <wpg:wgp>
                            <wpg:cNvGrpSpPr/>
                            <wpg:grpSpPr>
                              <a:xfrm>
                                <a:off x="0" y="0"/>
                                <a:ext cx="590550" cy="838200"/>
                                <a:chOff x="0" y="0"/>
                                <a:chExt cx="656367" cy="972407"/>
                              </a:xfrm>
                            </wpg:grpSpPr>
                            <wps:wsp>
                              <wps:cNvPr id="1594828533" name="Freeform: Shape 1594828533"/>
                              <wps:cNvSpPr/>
                              <wps:spPr>
                                <a:xfrm>
                                  <a:off x="0" y="0"/>
                                  <a:ext cx="656367" cy="972407"/>
                                </a:xfrm>
                                <a:custGeom>
                                  <a:avLst/>
                                  <a:gdLst>
                                    <a:gd name="connsiteX0" fmla="*/ 328136 w 656367"/>
                                    <a:gd name="connsiteY0" fmla="*/ 972407 h 972407"/>
                                    <a:gd name="connsiteX1" fmla="*/ 307372 w 656367"/>
                                    <a:gd name="connsiteY1" fmla="*/ 960311 h 972407"/>
                                    <a:gd name="connsiteX2" fmla="*/ 44101 w 656367"/>
                                    <a:gd name="connsiteY2" fmla="*/ 493681 h 972407"/>
                                    <a:gd name="connsiteX3" fmla="*/ 42482 w 656367"/>
                                    <a:gd name="connsiteY3" fmla="*/ 490157 h 972407"/>
                                    <a:gd name="connsiteX4" fmla="*/ 41529 w 656367"/>
                                    <a:gd name="connsiteY4" fmla="*/ 487966 h 972407"/>
                                    <a:gd name="connsiteX5" fmla="*/ 0 w 656367"/>
                                    <a:gd name="connsiteY5" fmla="*/ 328232 h 972407"/>
                                    <a:gd name="connsiteX6" fmla="*/ 328232 w 656367"/>
                                    <a:gd name="connsiteY6" fmla="*/ 0 h 972407"/>
                                    <a:gd name="connsiteX7" fmla="*/ 656368 w 656367"/>
                                    <a:gd name="connsiteY7" fmla="*/ 328232 h 972407"/>
                                    <a:gd name="connsiteX8" fmla="*/ 614744 w 656367"/>
                                    <a:gd name="connsiteY8" fmla="*/ 488251 h 972407"/>
                                    <a:gd name="connsiteX9" fmla="*/ 614267 w 656367"/>
                                    <a:gd name="connsiteY9" fmla="*/ 489109 h 972407"/>
                                    <a:gd name="connsiteX10" fmla="*/ 613029 w 656367"/>
                                    <a:gd name="connsiteY10" fmla="*/ 491585 h 972407"/>
                                    <a:gd name="connsiteX11" fmla="*/ 348901 w 656367"/>
                                    <a:gd name="connsiteY11" fmla="*/ 960215 h 972407"/>
                                    <a:gd name="connsiteX12" fmla="*/ 328136 w 656367"/>
                                    <a:gd name="connsiteY12" fmla="*/ 972312 h 972407"/>
                                    <a:gd name="connsiteX13" fmla="*/ 328136 w 656367"/>
                                    <a:gd name="connsiteY13" fmla="*/ 972312 h 972407"/>
                                    <a:gd name="connsiteX14" fmla="*/ 86392 w 656367"/>
                                    <a:gd name="connsiteY14" fmla="*/ 471773 h 972407"/>
                                    <a:gd name="connsiteX15" fmla="*/ 328136 w 656367"/>
                                    <a:gd name="connsiteY15" fmla="*/ 900113 h 972407"/>
                                    <a:gd name="connsiteX16" fmla="*/ 571024 w 656367"/>
                                    <a:gd name="connsiteY16" fmla="*/ 469201 h 972407"/>
                                    <a:gd name="connsiteX17" fmla="*/ 573310 w 656367"/>
                                    <a:gd name="connsiteY17" fmla="*/ 464820 h 972407"/>
                                    <a:gd name="connsiteX18" fmla="*/ 608743 w 656367"/>
                                    <a:gd name="connsiteY18" fmla="*/ 328136 h 972407"/>
                                    <a:gd name="connsiteX19" fmla="*/ 328232 w 656367"/>
                                    <a:gd name="connsiteY19" fmla="*/ 47530 h 972407"/>
                                    <a:gd name="connsiteX20" fmla="*/ 328232 w 656367"/>
                                    <a:gd name="connsiteY20" fmla="*/ 47530 h 972407"/>
                                    <a:gd name="connsiteX21" fmla="*/ 47625 w 656367"/>
                                    <a:gd name="connsiteY21" fmla="*/ 328136 h 972407"/>
                                    <a:gd name="connsiteX22" fmla="*/ 83153 w 656367"/>
                                    <a:gd name="connsiteY22" fmla="*/ 464915 h 972407"/>
                                    <a:gd name="connsiteX23" fmla="*/ 86392 w 656367"/>
                                    <a:gd name="connsiteY23" fmla="*/ 471678 h 972407"/>
                                    <a:gd name="connsiteX24" fmla="*/ 592265 w 656367"/>
                                    <a:gd name="connsiteY24" fmla="*/ 479965 h 972407"/>
                                    <a:gd name="connsiteX25" fmla="*/ 592265 w 656367"/>
                                    <a:gd name="connsiteY25" fmla="*/ 479965 h 9724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656367" h="972407">
                                      <a:moveTo>
                                        <a:pt x="328136" y="972407"/>
                                      </a:moveTo>
                                      <a:cubicBezTo>
                                        <a:pt x="319564" y="972407"/>
                                        <a:pt x="311658" y="967740"/>
                                        <a:pt x="307372" y="960311"/>
                                      </a:cubicBezTo>
                                      <a:lnTo>
                                        <a:pt x="44101" y="493681"/>
                                      </a:lnTo>
                                      <a:cubicBezTo>
                                        <a:pt x="43434" y="492538"/>
                                        <a:pt x="42958" y="491395"/>
                                        <a:pt x="42482" y="490157"/>
                                      </a:cubicBezTo>
                                      <a:cubicBezTo>
                                        <a:pt x="42196" y="489395"/>
                                        <a:pt x="41910" y="488728"/>
                                        <a:pt x="41529" y="487966"/>
                                      </a:cubicBezTo>
                                      <a:cubicBezTo>
                                        <a:pt x="14383" y="439674"/>
                                        <a:pt x="0" y="384334"/>
                                        <a:pt x="0" y="328232"/>
                                      </a:cubicBezTo>
                                      <a:cubicBezTo>
                                        <a:pt x="0" y="147257"/>
                                        <a:pt x="147257" y="0"/>
                                        <a:pt x="328232" y="0"/>
                                      </a:cubicBezTo>
                                      <a:cubicBezTo>
                                        <a:pt x="509207" y="0"/>
                                        <a:pt x="656368" y="147257"/>
                                        <a:pt x="656368" y="328232"/>
                                      </a:cubicBezTo>
                                      <a:cubicBezTo>
                                        <a:pt x="656368" y="384334"/>
                                        <a:pt x="641985" y="439674"/>
                                        <a:pt x="614744" y="488251"/>
                                      </a:cubicBezTo>
                                      <a:lnTo>
                                        <a:pt x="614267" y="489109"/>
                                      </a:lnTo>
                                      <a:cubicBezTo>
                                        <a:pt x="613982" y="489871"/>
                                        <a:pt x="613410" y="490919"/>
                                        <a:pt x="613029" y="491585"/>
                                      </a:cubicBezTo>
                                      <a:lnTo>
                                        <a:pt x="348901" y="960215"/>
                                      </a:lnTo>
                                      <a:cubicBezTo>
                                        <a:pt x="344710" y="967740"/>
                                        <a:pt x="336804" y="972312"/>
                                        <a:pt x="328136" y="972312"/>
                                      </a:cubicBezTo>
                                      <a:lnTo>
                                        <a:pt x="328136" y="972312"/>
                                      </a:lnTo>
                                      <a:close/>
                                      <a:moveTo>
                                        <a:pt x="86392" y="471773"/>
                                      </a:moveTo>
                                      <a:lnTo>
                                        <a:pt x="328136" y="900113"/>
                                      </a:lnTo>
                                      <a:lnTo>
                                        <a:pt x="571024" y="469201"/>
                                      </a:lnTo>
                                      <a:cubicBezTo>
                                        <a:pt x="571691" y="467678"/>
                                        <a:pt x="572453" y="466249"/>
                                        <a:pt x="573310" y="464820"/>
                                      </a:cubicBezTo>
                                      <a:cubicBezTo>
                                        <a:pt x="596456" y="423386"/>
                                        <a:pt x="608743" y="376142"/>
                                        <a:pt x="608743" y="328136"/>
                                      </a:cubicBezTo>
                                      <a:cubicBezTo>
                                        <a:pt x="608743" y="173450"/>
                                        <a:pt x="482918" y="47530"/>
                                        <a:pt x="328232" y="47530"/>
                                      </a:cubicBezTo>
                                      <a:lnTo>
                                        <a:pt x="328232" y="47530"/>
                                      </a:lnTo>
                                      <a:cubicBezTo>
                                        <a:pt x="173546" y="47530"/>
                                        <a:pt x="47625" y="173355"/>
                                        <a:pt x="47625" y="328136"/>
                                      </a:cubicBezTo>
                                      <a:cubicBezTo>
                                        <a:pt x="47625" y="376142"/>
                                        <a:pt x="59912" y="423386"/>
                                        <a:pt x="83153" y="464915"/>
                                      </a:cubicBezTo>
                                      <a:cubicBezTo>
                                        <a:pt x="84392" y="467201"/>
                                        <a:pt x="85439" y="469392"/>
                                        <a:pt x="86392" y="471678"/>
                                      </a:cubicBezTo>
                                      <a:close/>
                                      <a:moveTo>
                                        <a:pt x="592265" y="479965"/>
                                      </a:moveTo>
                                      <a:lnTo>
                                        <a:pt x="592265" y="479965"/>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8521263" name="Freeform: Shape 228521263"/>
                              <wps:cNvSpPr/>
                              <wps:spPr>
                                <a:xfrm>
                                  <a:off x="164972" y="181451"/>
                                  <a:ext cx="326421" cy="326326"/>
                                </a:xfrm>
                                <a:custGeom>
                                  <a:avLst/>
                                  <a:gdLst>
                                    <a:gd name="connsiteX0" fmla="*/ 163259 w 326421"/>
                                    <a:gd name="connsiteY0" fmla="*/ 326327 h 326326"/>
                                    <a:gd name="connsiteX1" fmla="*/ 0 w 326421"/>
                                    <a:gd name="connsiteY1" fmla="*/ 163163 h 326326"/>
                                    <a:gd name="connsiteX2" fmla="*/ 163259 w 326421"/>
                                    <a:gd name="connsiteY2" fmla="*/ 0 h 326326"/>
                                    <a:gd name="connsiteX3" fmla="*/ 326422 w 326421"/>
                                    <a:gd name="connsiteY3" fmla="*/ 163163 h 326326"/>
                                    <a:gd name="connsiteX4" fmla="*/ 163259 w 326421"/>
                                    <a:gd name="connsiteY4" fmla="*/ 326327 h 326326"/>
                                    <a:gd name="connsiteX5" fmla="*/ 163259 w 326421"/>
                                    <a:gd name="connsiteY5" fmla="*/ 47530 h 326326"/>
                                    <a:gd name="connsiteX6" fmla="*/ 47625 w 326421"/>
                                    <a:gd name="connsiteY6" fmla="*/ 163068 h 326326"/>
                                    <a:gd name="connsiteX7" fmla="*/ 163259 w 326421"/>
                                    <a:gd name="connsiteY7" fmla="*/ 278606 h 326326"/>
                                    <a:gd name="connsiteX8" fmla="*/ 278797 w 326421"/>
                                    <a:gd name="connsiteY8" fmla="*/ 163068 h 326326"/>
                                    <a:gd name="connsiteX9" fmla="*/ 163259 w 326421"/>
                                    <a:gd name="connsiteY9" fmla="*/ 47530 h 3263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26421" h="326326">
                                      <a:moveTo>
                                        <a:pt x="163259" y="326327"/>
                                      </a:moveTo>
                                      <a:cubicBezTo>
                                        <a:pt x="73247" y="326327"/>
                                        <a:pt x="0" y="253079"/>
                                        <a:pt x="0" y="163163"/>
                                      </a:cubicBezTo>
                                      <a:cubicBezTo>
                                        <a:pt x="0" y="73247"/>
                                        <a:pt x="73247" y="0"/>
                                        <a:pt x="163259" y="0"/>
                                      </a:cubicBezTo>
                                      <a:cubicBezTo>
                                        <a:pt x="253270" y="0"/>
                                        <a:pt x="326422" y="73247"/>
                                        <a:pt x="326422" y="163163"/>
                                      </a:cubicBezTo>
                                      <a:cubicBezTo>
                                        <a:pt x="326422" y="253079"/>
                                        <a:pt x="253175" y="326327"/>
                                        <a:pt x="163259" y="326327"/>
                                      </a:cubicBezTo>
                                      <a:close/>
                                      <a:moveTo>
                                        <a:pt x="163259" y="47530"/>
                                      </a:moveTo>
                                      <a:cubicBezTo>
                                        <a:pt x="99536" y="47530"/>
                                        <a:pt x="47625" y="99346"/>
                                        <a:pt x="47625" y="163068"/>
                                      </a:cubicBezTo>
                                      <a:cubicBezTo>
                                        <a:pt x="47625" y="226790"/>
                                        <a:pt x="99441" y="278606"/>
                                        <a:pt x="163259" y="278606"/>
                                      </a:cubicBezTo>
                                      <a:cubicBezTo>
                                        <a:pt x="227076" y="278606"/>
                                        <a:pt x="278797" y="226790"/>
                                        <a:pt x="278797" y="163068"/>
                                      </a:cubicBezTo>
                                      <a:cubicBezTo>
                                        <a:pt x="278797" y="99346"/>
                                        <a:pt x="226981" y="47530"/>
                                        <a:pt x="163259" y="47530"/>
                                      </a:cubicBezTo>
                                      <a:close/>
                                    </a:path>
                                  </a:pathLst>
                                </a:custGeom>
                                <a:solidFill>
                                  <a:schemeClr val="accent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5037774" name="Freeform: Shape 1105037774"/>
                              <wps:cNvSpPr/>
                              <wps:spPr>
                                <a:xfrm>
                                  <a:off x="0" y="0"/>
                                  <a:ext cx="656367" cy="972407"/>
                                </a:xfrm>
                                <a:custGeom>
                                  <a:avLst/>
                                  <a:gdLst>
                                    <a:gd name="connsiteX0" fmla="*/ 0 w 656367"/>
                                    <a:gd name="connsiteY0" fmla="*/ 0 h 972407"/>
                                    <a:gd name="connsiteX1" fmla="*/ 656368 w 656367"/>
                                    <a:gd name="connsiteY1" fmla="*/ 0 h 972407"/>
                                    <a:gd name="connsiteX2" fmla="*/ 656368 w 656367"/>
                                    <a:gd name="connsiteY2" fmla="*/ 972407 h 972407"/>
                                    <a:gd name="connsiteX3" fmla="*/ 0 w 656367"/>
                                    <a:gd name="connsiteY3" fmla="*/ 972407 h 972407"/>
                                  </a:gdLst>
                                  <a:ahLst/>
                                  <a:cxnLst>
                                    <a:cxn ang="0">
                                      <a:pos x="connsiteX0" y="connsiteY0"/>
                                    </a:cxn>
                                    <a:cxn ang="0">
                                      <a:pos x="connsiteX1" y="connsiteY1"/>
                                    </a:cxn>
                                    <a:cxn ang="0">
                                      <a:pos x="connsiteX2" y="connsiteY2"/>
                                    </a:cxn>
                                    <a:cxn ang="0">
                                      <a:pos x="connsiteX3" y="connsiteY3"/>
                                    </a:cxn>
                                  </a:cxnLst>
                                  <a:rect l="l" t="t" r="r" b="b"/>
                                  <a:pathLst>
                                    <a:path w="656367" h="972407">
                                      <a:moveTo>
                                        <a:pt x="0" y="0"/>
                                      </a:moveTo>
                                      <a:lnTo>
                                        <a:pt x="656368" y="0"/>
                                      </a:lnTo>
                                      <a:lnTo>
                                        <a:pt x="656368" y="972407"/>
                                      </a:lnTo>
                                      <a:lnTo>
                                        <a:pt x="0" y="972407"/>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302E677" id="Graphique 3" o:spid="_x0000_s1026" style="width:46.5pt;height:66pt;mso-position-horizontal-relative:char;mso-position-vertical-relative:line" coordsize="6563,972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XrF4eQwoAALMzAAAOAAAAZHJzL2Uyb0RvYy54bWzsW1uP27gVfi/Q/yD4sUAzokRdaGSySJMm KBBsAyTFto8aWR4bsCVX0own++v78SYdWp6htFkUBRpkMCOZ/HiuJM8lfv3T0/EQPFZtt2/q2xV7 Fa6Cqi6bzb6+v1394+uHP+eroOuLelMcmrq6XX2rutVPb/74h9fn07qKml1z2FRtgEXqbn0+3a52 fX9a39x05a46Ft2r5lTVGNw27bHo8dre32za4ozVj4ebKAzTm3PTbk5tU1Zdh0/f68HVG7X+dluV /d+3267qg8PtCrz16nerft/J3zdvXhfr+7Y47falYaP4DVwci30NosNS74u+CB7a/WSp475sm67Z 9q/K5njTbLf7slIyQBoWXkjzsW0eTkqW+/X5/jSoCaq90NNvXrb8+fFje/py+txCE+fTPXSh3qQs T9v2KP+Cy+BJqezboLLqqQ9KfJiIMEmg2BJDeZzDJFql5Q56n6DK3V8NLk3SOM00TmQRDzOJu7FE bxxWzic4RzfK332f/F92xalSau3WkP9zG+w38N1E8DzKkzheBXVxhK9+aKtKet46UIiAzFDKUuhB dd26gxbn6s0jf7EuH7r+Y9UoAxSPn7pee+oGT8rPNobJsqnrbt9X/4QRtscDnPdPN0Ec5SxOg3Ng yBjsBeRfFKKNEOyC0Rrw5gkVRqmEWZxFXioUItIwZsxLJSJUOGch8xJxECJOcz8R2HlQGI9gey8R ByFClmReSTglwpJIeIk4iDwTaeolkhAioZcAnQ1HieLISyAlBAzE51sUEnoJ4CQYbKF8NveKQSEz xcBdNFJhPOPcS4VCeJ5Hid+vhEslSjMvFQrhuWCh8GqM0c2bsjic4VoOhguW5ImfDt2+MZibsRkZ xWDLR2wGHbqDZ55fjGJwbsXM78qMbuK5dChmLh26j/M0Fv7jhVEIz1iWxX7zXOzmOcc+oxgRhozN oEP3c5KxMPLvHUYxPBWIcPzy0G2dZHHM/Acaoxie4iT3HziMbuw0zDMee3epgzGu470v6dY2x5Tv 6GQUw7Mk9osT0dNgJhkHM5MM3dg8S6PEq7SIQmYqLaL7Oo9Z4reNA4EP4HDz+lpEt/W8LepAsEXT LPeTods6EVGUztAaxfBMCGB8rhbRbT2XDsVcoYOA/N6GnMXORqHlU23CUDwFhUz1QpX9nJpOxvw0 JkVeYF8Rb+oYHygZw3rAcBwKZovA8CAKjhaB4RcUHC8Cw3IUzBeBYQ4KThaBcdxScLoIjDOUgm06 Ns9UOEwpOF9EGacdBYtFYBnSUDTeF/nYpZMt8zIZgDjUl/mZjEUc+DJPk/GCA1/mazIMcODLvE3e 7g58mb/JS9uBL/M4eRc78GU+J69YB77M6+TVSeF4X+J18k504Mu8Tt51DnyZ18k7zIEv87rowuvw vkj2C6/DrUXguG9w4pjLpUX1TtbtDqpu168C1O3aVYC63Z3EFOtT0cs7yT4G59uVravsblemkCFH j81j9bVR83p5Qek4RKlhLHeA9jivfLjbl3+pfnVQTCSpln5EgQu9JGNpop1SpFnGTR3MDKpKiaan KiBWZofKoabUVN1DQbiqZxiInXSNQR7jn4FESay2hOWPR8Kwh9goFkrr4xhiZoOTVY2r3F0lGDGh jwEkhpeLMuSxetE8zyKXGVkJMWOywjGbIONxrt2Xx1Czcj0rhSYW5zyGErR/KMuYz1WlYzYhDUKN INLqsETMJ3IDuRbWyw+fS0d2jOu+abdIQuRE+hx0FtMVEKWfKQdkUAf6s2WiyImWUs5ErvfmVLWp KpZYY6IIcpWmdU0tHDAofRiMLGkYjJ11TSGoYwjribnIM0XHqh6DKAXqBUUocIQTI+sKiBmUhY0Z HOpqhsLoIsUMDmOOqF8zcWWbo+4YDgcEqhGUQ/fMMYMTN7HaMeeGquNqDlV545LDQ9NVSgvjyaWR Kp3R6lCFBAMcpz1PSBUELgi5s3X+r1dXaf3F7GumBSYV+t7jaYa8SWKsaRN0ABKzr9M04o5pdRXA UJPJvaHmUnHfzP4SKU/M+RTFca7OGUtTJ/1q2TiTzkoZooPaBuB2YqxrNAmSZTFHb4TICe6FiVxU wk3HzGaWJ8gwNqHo2uEZiJ10jT3wlHCjEllZoByohF4pBLPixL0iZLKvlbVMH+OiUy0nQpgImk/M o9J+a3Rk85LRiTquSYiTTZjLLM1QcqIS5gkGzaK4rxyTOzvG+OeU4LMbTifcem2VrxuGn9txz80f jGcogQUZ5ijhh3hH8TX2h7rmsN982B8Ockep1mn17tAGjwWCp6Isq7pXkgLlzDzUMmISiTRsWaD5 uj0Uvcrj60auph237fr3RbfTqym81ugRTadWG+WAdB4dO9sBk093zeYbGmttozuu3an8sMdKn4qu /1y06FLhDEXbGKO7pv11FZzRgr1ddf9+KNpqFRz+VqPHJxhHGBX06oXjjMBLS0fu6Ej9cHzXQGCc MaCmHuX8/mAft21z/AXd4reSKoaKugRtlCd6BJX65V2Pdwyh61dWb9+qZ/RpofdP9ZdTKRdXhxYk +fr0S9GeghMeb1c92qE/N7avWKxtw04ab5grkXXz9qFvtnvZzVMa03oyL+hxyibsf6HZGaHRGbEo xZl7vdc5TgCnkiU0Sv2tTobCW6Y3H8sZ13FCsbbN4jhKucx9ZLMYz/gxm8R2mr+r6cmwYCL7a4aM ct9JB9NpeiomZBNv5MbX9JTl6JcJQMChywSe8OMlAJVRyBwxKETWh1+WAHYeCCjuZTfiZTEoZKYY CH0GKjOtQSFKBL81cFotpUIhttL9ssJwRQ5EbKH7ZX1RBIQPU1kZfpkIouOByEx9UUiU5Wkou8Mv U6GdDkAyIfuRL8tCITNlwbW6VBYKmVoFZ+eP0vOy0oxOPYZy+7LCDPYIrQoNAdesWr2OKAfK9lyf Vz3WSeIAHsoPsyhf1AGXlQF1LDhQtimqYlvGWN9VijJbLEApymxQGQGM8aDOUfS+V7pXs6z047xr QW4WR1yrbQTZxAbxCwyJ+k+YOXmU/hz08GPuXXdp902zp0GanLpQ9ccjfSeDIMLMz9LAaZRpOs5i Sn86mJjQJ2MLBSLIqYrwCcv0RpjqlQg3Dkovces8z2YIBE8TvJcNLUQSe9M1IWLkdMQ8Y9IForiJ Zpt7BKJNmQnHHkKgJKl9S108lCCRTd9KsylGsH2mJRyR1pX1daVpTvghgwulJMiJ6iC3yLWYg5Us O0TKYexZB8DA75C42UqbSrxsivcjcfu/TdwYC5MwztBgeC5zIzOWpG7OAWwTNttNkQnb2PKAZ/8u CZv/f/aAqSGo9P8nGJp46Vo3Al0jwjPJIIX4CdCcayYBCtEaRLw+qvJatkkTL7+K6OwrBGCrH1H0 EO7IiFIe2N8V19lN8XKLkewnUBwveVvf03GU9iJ1wdmAyU6wfycTR+/BwnaW/UujtqsTywV1RVIG /HHl/C9eOeprEvhmiPJq8y0W+dUT+q5qi+N3bd78BwAA//8DAFBLAwQUAAYACAAAACEAbfrDttoA AAAEAQAADwAAAGRycy9kb3ducmV2LnhtbEyPQUvDQBCF74L/YRnBm92kQdE0m1KKeiqCrSC9TZNp EpqdDdltkv57Ry/2MvB4jzffy5aTbdVAvW8cG4hnESjiwpUNVwa+dm8Pz6B8QC6xdUwGLuRhmd/e ZJiWbuRPGrahUlLCPkUDdQhdqrUvarLoZ64jFu/oeotBZF/pssdRym2r51H0pC02LB9q7GhdU3Ha nq2B9xHHVRK/DpvTcX3Z7x4/vjcxGXN/N60WoAJN4T8Mv/iCDrkwHdyZS69aAzIk/F3xXhJRB8kk 8wh0nulr+PwHAAD//wMAUEsBAi0AFAAGAAgAAAAhALaDOJL+AAAA4QEAABMAAAAAAAAAAAAAAAAA AAAAAFtDb250ZW50X1R5cGVzXS54bWxQSwECLQAUAAYACAAAACEAOP0h/9YAAACUAQAACwAAAAAA AAAAAAAAAAAvAQAAX3JlbHMvLnJlbHNQSwECLQAUAAYACAAAACEAV6xeHkMKAACzMwAADgAAAAAA AAAAAAAAAAAuAgAAZHJzL2Uyb0RvYy54bWxQSwECLQAUAAYACAAAACEAbfrDttoAAAAEAQAADwAA AAAAAAAAAAAAAACdDAAAZHJzL2Rvd25yZXYueG1sUEsFBgAAAAAEAAQA8wAAAKQNAAAAAA== ">
                      <v:shape id="2137907034" o:spid="_x0000_s1027" style="position:absolute;width:6563;height:9724;visibility:visible;mso-wrap-style:square;v-text-anchor:middle" coordsize="656367,97240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0nIdzyAAAAOMAAAAPAAAAZHJzL2Rvd25yZXYueG1sRE/NasJA EL4LfYdlhN50k1jbNHWVIoj2IFhb6nXIjklIdjZkt5r69K5Q8Djf/8wWvWnEiTpXWVYQjyMQxLnV FRcKvr9WoxSE88gaG8uk4I8cLOYPgxlm2p75k057X4gQwi5DBaX3bSaly0sy6Ma2JQ7c0XYGfTi7 QuoOzyHcNDKJomdpsOLQUGJLy5Lyev9rFLTLhHH7YaL48POS73aXA9VrVupx2L+/gfDU+7v4373R Yf709SlN0ulkArefAgByfgUAAP//AwBQSwECLQAUAAYACAAAACEA2+H2y+4AAACFAQAAEwAAAAAA AAAAAAAAAAAAAAAAW0NvbnRlbnRfVHlwZXNdLnhtbFBLAQItABQABgAIAAAAIQBa9CxbvwAAABUB AAALAAAAAAAAAAAAAAAAAB8BAABfcmVscy8ucmVsc1BLAQItABQABgAIAAAAIQC0nIdzyAAAAOMA AAAPAAAAAAAAAAAAAAAAAAcCAABkcnMvZG93bnJldi54bWxQSwUGAAAAAAMAAwC3AAAA/AIAAAAA " path="m328136,972407v-8572,,-16478,-4667,-20764,-12096l44101,493681v-667,-1143,-1143,-2286,-1619,-3524c42196,489395,41910,488728,41529,487966,14383,439674,,384334,,328232,,147257,147257,,328232,,509207,,656368,147257,656368,328232v,56102,-14383,111442,-41624,160019l614267,489109v-285,762,-857,1810,-1238,2476l348901,960215v-4191,7525,-12097,12097,-20765,12097l328136,972312r,95xm86392,471773l328136,900113,571024,469201v667,-1523,1429,-2952,2286,-4381c596456,423386,608743,376142,608743,328136,608743,173450,482918,47530,328232,47530r,c173546,47530,47625,173355,47625,328136v,48006,12287,95250,35528,136779c84392,467201,85439,469392,86392,471678r,95xm592265,479965r,xe" fillcolor="#ef7c4d [3205]" stroked="f">
                        <v:stroke joinstyle="miter"/>
                        <v:path arrowok="t" o:connecttype="custom" o:connectlocs="328136,972407;307372,960311;44101,493681;42482,490157;41529,487966;0,328232;328232,0;656368,328232;614744,488251;614267,489109;613029,491585;348901,960215;328136,972312;328136,972312;86392,471773;328136,900113;571024,469201;573310,464820;608743,328136;328232,47530;328232,47530;47625,328136;83153,464915;86392,471678;592265,479965;592265,479965" o:connectangles="0,0,0,0,0,0,0,0,0,0,0,0,0,0,0,0,0,0,0,0,0,0,0,0,0,0"/>
                      </v:shape>
                      <v:shape id="2137907035" o:spid="_x0000_s1028" style="position:absolute;left:1649;top:1814;width:3264;height:3263;visibility:visible;mso-wrap-style:square;v-text-anchor:middle" coordsize="326421,32632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b//xcygAAAOIAAAAPAAAAZHJzL2Rvd25yZXYueG1sRI9RS8Mw FIXfBf9DuIJvLl3UMuuyIYJ0DJlYpc+X5tqWNTc1iV3990YQfDycc77DWW9nO4iJfOgda1guMhDE jTM9txre356uViBCRDY4OCYN3xRguzk/W2Nh3IlfaapiKxKEQ4EauhjHQsrQdGQxLNxInLwP5y3G JH0rjcdTgttBqizLpcWe00KHIz121ByrL6uhv/s8HKt9Xt+U5fNL6Xf1fjK11pcX88M9iEhz/A// tXdGg1KrW7VU+TX8Xkp3QG5+AAAA//8DAFBLAQItABQABgAIAAAAIQDb4fbL7gAAAIUBAAATAAAA AAAAAAAAAAAAAAAAAABbQ29udGVudF9UeXBlc10ueG1sUEsBAi0AFAAGAAgAAAAhAFr0LFu/AAAA FQEAAAsAAAAAAAAAAAAAAAAAHwEAAF9yZWxzLy5yZWxzUEsBAi0AFAAGAAgAAAAhANv//FzKAAAA 4gAAAA8AAAAAAAAAAAAAAAAABwIAAGRycy9kb3ducmV2LnhtbFBLBQYAAAAAAwADALcAAAD+AgAA AAA= " path="m163259,326327c73247,326327,,253079,,163163,,73247,73247,,163259,v90011,,163163,73247,163163,163163c326422,253079,253175,326327,163259,326327xm163259,47530c99536,47530,47625,99346,47625,163068v,63722,51816,115538,115634,115538c227076,278606,278797,226790,278797,163068,278797,99346,226981,47530,163259,47530xe" fillcolor="#4dc0ef [3204]" stroked="f">
                        <v:stroke joinstyle="miter"/>
                        <v:path arrowok="t" o:connecttype="custom" o:connectlocs="163259,326327;0,163163;163259,0;326422,163163;163259,326327;163259,47530;47625,163068;163259,278606;278797,163068;163259,47530" o:connectangles="0,0,0,0,0,0,0,0,0,0"/>
                      </v:shape>
                      <v:shape id="2137907036" o:spid="_x0000_s1029" style="position:absolute;width:6563;height:9724;visibility:visible;mso-wrap-style:square;v-text-anchor:middle" coordsize="656367,97240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L6TbhxwAAAOMAAAAPAAAAZHJzL2Rvd25yZXYueG1sRE9fa8Iw EH8f+B3CDfY2k7ppZ2eUIWzTh4E6P8DRnG2wuZQmav32iyDs8X7/b7boXSPO1AXrWUM2VCCIS28s Vxr2v5/PbyBCRDbYeCYNVwqwmA8eZlgYf+EtnXexEimEQ4Ea6hjbQspQ1uQwDH1LnLiD7xzGdHaV NB1eUrhr5EipiXRoOTXU2NKypvK4OzkNa7udbL6vy+nXiWy24ePa7H/GWj899h/vICL18V98d69M mp+psXrJ8/wVbj8lAOT8DwAA//8DAFBLAQItABQABgAIAAAAIQDb4fbL7gAAAIUBAAATAAAAAAAA AAAAAAAAAAAAAABbQ29udGVudF9UeXBlc10ueG1sUEsBAi0AFAAGAAgAAAAhAFr0LFu/AAAAFQEA AAsAAAAAAAAAAAAAAAAAHwEAAF9yZWxzLy5yZWxzUEsBAi0AFAAGAAgAAAAhAEvpNuHHAAAA4wAA AA8AAAAAAAAAAAAAAAAABwIAAGRycy9kb3ducmV2LnhtbFBLBQYAAAAAAwADALcAAAD7AgAAAAA= " path="m,l656368,r,972407l,972407,,xe" filled="f" stroked="f">
                        <v:stroke joinstyle="miter"/>
                        <v:path arrowok="t" o:connecttype="custom" o:connectlocs="0,0;656368,0;656368,972407;0,972407" o:connectangles="0,0,0,0"/>
                      </v:shape>
                      <w10:anchorlock/>
                    </v:group>
                  </w:pict>
                </mc:Fallback>
              </mc:AlternateContent>
            </w:r>
          </w:p>
        </w:tc>
        <w:tc>
          <w:tcPr>
            <w:tcW w:w="2970" w:type="dxa"/>
          </w:tcPr>
          <w:p w14:paraId="1B1DDD29" w14:textId="124FEACB" w:rsidR="00CA39D3" w:rsidRPr="00AC17A4" w:rsidRDefault="00CA39D3" w:rsidP="00CA39D3">
            <w:pPr>
              <w:rPr>
                <w:b/>
                <w:bCs/>
                <w:sz w:val="28"/>
                <w:szCs w:val="28"/>
              </w:rPr>
            </w:pPr>
            <w:r w:rsidRPr="00AC17A4">
              <w:rPr>
                <w:b/>
                <w:bCs/>
                <w:sz w:val="28"/>
                <w:szCs w:val="28"/>
              </w:rPr>
              <w:t xml:space="preserve">Loca</w:t>
            </w:r>
            <w:r w:rsidR="00AB6252" w:rsidRPr="00AC17A4">
              <w:rPr>
                <w:b/>
                <w:bCs/>
                <w:sz w:val="28"/>
                <w:szCs w:val="28"/>
              </w:rPr>
              <w:t xml:space="preserve">lisa</w:t>
            </w:r>
            <w:r w:rsidRPr="00AC17A4">
              <w:rPr>
                <w:b/>
                <w:bCs/>
                <w:sz w:val="28"/>
                <w:szCs w:val="28"/>
              </w:rPr>
              <w:t xml:space="preserve">tion:</w:t>
            </w:r>
          </w:p>
        </w:tc>
        <w:tc>
          <w:tcPr>
            <w:tcW w:w="4657" w:type="dxa"/>
          </w:tcPr>
          <w:p w14:paraId="63BA3633" w14:textId="6EC522CE" w:rsidR="00CA39D3" w:rsidRPr="00AC17A4" w:rsidRDefault="00CA39D3" w:rsidP="00CA39D3">
            <w:pPr>
              <w:rPr>
                <w:sz w:val="28"/>
                <w:szCs w:val="28"/>
              </w:rPr>
            </w:pPr>
            <w:r w:rsidRPr="00AC17A4">
              <w:rPr>
                <w:sz w:val="28"/>
                <w:szCs w:val="28"/>
              </w:rPr>
              <w:t xml:space="preserve">Place des Carmes, Toulouse, Occitanie, France</w:t>
            </w:r>
            <w:proofErr w:type="spellStart"/>
            <w:r w:rsidRPr="00AC17A4">
              <w:rPr>
                <w:sz w:val="28"/>
                <w:szCs w:val="28"/>
              </w:rPr>
              <w:t xml:space="preserve"/>
            </w:r>
            <w:proofErr w:type="spellEnd"/>
            <w:r w:rsidRPr="00AC17A4">
              <w:rPr>
                <w:sz w:val="28"/>
                <w:szCs w:val="28"/>
              </w:rPr>
              <w:t xml:space="preserve"/>
            </w:r>
          </w:p>
        </w:tc>
      </w:tr>
      <w:tr w:rsidR="00CA39D3" w:rsidRPr="00533339" w14:paraId="3C13AFD6" w14:textId="77777777" w:rsidTr="00F9132A">
        <w:tc>
          <w:tcPr>
            <w:tcW w:w="1435" w:type="dxa"/>
            <w:vMerge/>
          </w:tcPr>
          <w:p w14:paraId="0EF3E112" w14:textId="77777777" w:rsidR="00CA39D3" w:rsidRPr="00AC17A4" w:rsidRDefault="00CA39D3" w:rsidP="00CA39D3"/>
        </w:tc>
        <w:tc>
          <w:tcPr>
            <w:tcW w:w="2970" w:type="dxa"/>
          </w:tcPr>
          <w:p w14:paraId="3D0E32E6" w14:textId="5608BE1C" w:rsidR="00CA39D3" w:rsidRPr="00AC17A4" w:rsidRDefault="00354D20" w:rsidP="00CA39D3">
            <w:pPr>
              <w:rPr>
                <w:b/>
                <w:bCs/>
                <w:sz w:val="28"/>
                <w:szCs w:val="28"/>
              </w:rPr>
            </w:pPr>
            <w:r w:rsidRPr="00AC17A4">
              <w:rPr>
                <w:sz w:val="20"/>
                <w:szCs w:val="20"/>
              </w:rPr>
              <w:t xml:space="preserve"/>
            </w:r>
            <w:proofErr w:type="spellStart"/>
            <w:r w:rsidRPr="00AC17A4">
              <w:rPr>
                <w:sz w:val="20"/>
                <w:szCs w:val="20"/>
              </w:rPr>
              <w:t xml:space="preserve"/>
            </w:r>
            <w:proofErr w:type="spellEnd"/>
            <w:r w:rsidRPr="00AC17A4">
              <w:rPr>
                <w:sz w:val="20"/>
                <w:szCs w:val="20"/>
              </w:rPr>
              <w:t xml:space="preserve"/>
            </w:r>
            <w:r w:rsidRPr="00AC17A4">
              <w:rPr>
                <w:rFonts w:ascii="Calibri" w:eastAsia="Calibri" w:hAnsi="Calibri" w:cs="Times New Roman"/>
                <w:sz w:val="20"/>
                <w:szCs w:val="20"/>
              </w:rPr>
              <w:t xml:space="preserve"/>
            </w:r>
            <w:r w:rsidRPr="00AC17A4">
              <w:rPr>
                <w:sz w:val="20"/>
                <w:szCs w:val="20"/>
              </w:rPr>
              <w:t xml:space="preserve"/>
            </w:r>
            <w:r w:rsidR="00AB6252" w:rsidRPr="00AC17A4">
              <w:rPr>
                <w:b/>
                <w:bCs/>
                <w:sz w:val="28"/>
                <w:szCs w:val="28"/>
              </w:rPr>
              <w:t xml:space="preserve"/>
            </w:r>
            <w:r w:rsidR="00CA39D3" w:rsidRPr="00AC17A4">
              <w:rPr>
                <w:b/>
                <w:bCs/>
                <w:sz w:val="28"/>
                <w:szCs w:val="28"/>
              </w:rPr>
              <w:t xml:space="preserve"/>
            </w:r>
            <w:r w:rsidRPr="00AC17A4">
              <w:rPr>
                <w:sz w:val="20"/>
                <w:szCs w:val="20"/>
              </w:rPr>
              <w:t xml:space="preserve"/>
              <w:rPr>
                <w:sz w:val="20"/>
                <w:szCs w:val="20"/>
              </w:rPr>
              <w:t xml:space="preserve"/>
            </w:r>
            <w:proofErr w:type="spellStart"/>
            <w:r w:rsidRPr="00AC17A4">
              <w:rPr>
                <w:sz w:val="20"/>
                <w:szCs w:val="20"/>
              </w:rPr>
              <w:t xml:space="preserve"/>
            </w:r>
            <w:proofErr w:type="spellEnd"/>
            <w:r w:rsidRPr="00AC17A4">
              <w:rPr>
                <w:sz w:val="20"/>
                <w:szCs w:val="20"/>
              </w:rPr>
              <w:t xml:space="preserve"/>
            </w:r>
            <w:r w:rsidRPr="00AC17A4">
              <w:rPr>
                <w:rFonts w:ascii="Calibri" w:eastAsia="Calibri" w:hAnsi="Calibri" w:cs="Times New Roman"/>
                <w:sz w:val="20"/>
                <w:szCs w:val="20"/>
              </w:rPr>
              <w:t xml:space="preserve"/>
            </w:r>
            <w:r w:rsidRPr="00AC17A4">
              <w:rPr>
                <w:sz w:val="20"/>
                <w:szCs w:val="20"/>
              </w:rPr>
              <w:t xml:space="preserve"/>
            </w:r>
            <w:r w:rsidR="00AB6252" w:rsidRPr="00AC17A4">
              <w:rPr>
                <w:b/>
                <w:bCs/>
                <w:sz w:val="28"/>
                <w:szCs w:val="28"/>
              </w:rPr>
              <w:t xml:space="preserve">Zone considérée </w:t>
            </w:r>
            <w:r w:rsidR="00CA39D3" w:rsidRPr="00AC17A4">
              <w:rPr>
                <w:b/>
                <w:bCs/>
                <w:sz w:val="28"/>
                <w:szCs w:val="28"/>
              </w:rPr>
              <w:t xml:space="preserve">:</w:t>
            </w:r>
            <w:r w:rsidRPr="00AC17A4">
              <w:rPr>
                <w:sz w:val="20"/>
                <w:szCs w:val="20"/>
              </w:rPr>
              <w:t xml:space="preserve"/>
            </w:r>
          </w:p>
        </w:tc>
        <w:tc>
          <w:tcPr>
            <w:tcW w:w="4657" w:type="dxa"/>
          </w:tcPr>
          <w:p w14:paraId="64C386B5" w14:textId="3DDD8C9C" w:rsidR="00CA39D3" w:rsidRPr="00F666E6" w:rsidRDefault="00354D20" w:rsidP="00CA39D3">
            <w:pPr>
              <w:rPr>
                <w:sz w:val="28"/>
                <w:szCs w:val="28"/>
                <w:lang w:val="en-US"/>
              </w:rPr>
            </w:pPr>
            <w:r w:rsidRPr="00F666E6">
              <w:rPr>
                <w:sz w:val="20"/>
                <w:szCs w:val="20"/>
                <w:lang w:val="en-US"/>
              </w:rPr>
              <w:t xml:space="preserve"/>
            </w:r>
            <w:proofErr w:type="spellStart"/>
            <w:r w:rsidRPr="00F666E6">
              <w:rPr>
                <w:sz w:val="20"/>
                <w:szCs w:val="20"/>
                <w:lang w:val="en-US"/>
              </w:rPr>
              <w:t xml:space="preserve"/>
            </w:r>
            <w:proofErr w:type="spellEnd"/>
            <w:r w:rsidRPr="00F666E6">
              <w:rPr>
                <w:sz w:val="20"/>
                <w:szCs w:val="20"/>
                <w:lang w:val="en-US"/>
              </w:rPr>
              <w:t xml:space="preserve"/>
            </w:r>
            <w:r w:rsidRPr="00F666E6">
              <w:rPr>
                <w:rFonts w:ascii="Calibri" w:eastAsia="Calibri" w:hAnsi="Calibri" w:cs="Times New Roman"/>
                <w:sz w:val="20"/>
                <w:szCs w:val="20"/>
                <w:lang w:val="en-US"/>
              </w:rPr>
              <w:t xml:space="preserve"/>
            </w:r>
            <w:r w:rsidR="00CA39D3" w:rsidRPr="00F666E6">
              <w:rPr>
                <w:sz w:val="28"/>
                <w:szCs w:val="28"/>
                <w:lang w:val="en-US"/>
              </w:rPr>
              <w:t xml:space="preserve"/>
            </w:r>
            <w:r w:rsidR="00DF2889" w:rsidRPr="00F666E6">
              <w:rPr>
                <w:lang w:val="en-US"/>
              </w:rPr>
              <w:t xml:space="preserve"/>
            </w:r>
            <w:proofErr w:type="spellStart"/>
            <w:r w:rsidR="00DF2889" w:rsidRPr="00F666E6">
              <w:rPr>
                <w:sz w:val="28"/>
                <w:szCs w:val="28"/>
                <w:lang w:val="en-US"/>
              </w:rPr>
              <w:t xml:space="preserve"/>
            </w:r>
            <w:proofErr w:type="spellEnd"/>
            <w:r w:rsidR="00DF2889" w:rsidRPr="00F666E6">
              <w:rPr>
                <w:sz w:val="28"/>
                <w:szCs w:val="28"/>
                <w:lang w:val="en-US"/>
              </w:rPr>
              <w:t xml:space="preserve"/>
            </w:r>
            <w:r w:rsidR="00CA39D3" w:rsidRPr="00F666E6">
              <w:rPr>
                <w:sz w:val="28"/>
                <w:szCs w:val="28"/>
                <w:lang w:val="en-US"/>
              </w:rPr>
              <w:t xml:space="preserve"/>
            </w:r>
            <w:r w:rsidRPr="00F666E6">
              <w:rPr>
                <w:sz w:val="20"/>
                <w:szCs w:val="20"/>
                <w:lang w:val="en-US"/>
              </w:rPr>
              <w:t xml:space="preserve"/>
              <w:rPr>
                <w:sz w:val="20"/>
                <w:szCs w:val="20"/>
                <w:lang w:val="en-US"/>
              </w:rPr>
              <w:t xml:space="preserve"/>
            </w:r>
            <w:proofErr w:type="spellStart"/>
            <w:r w:rsidRPr="00F666E6">
              <w:rPr>
                <w:sz w:val="20"/>
                <w:szCs w:val="20"/>
                <w:lang w:val="en-US"/>
              </w:rPr>
              <w:t xml:space="preserve"/>
            </w:r>
            <w:proofErr w:type="spellEnd"/>
            <w:r w:rsidRPr="00F666E6">
              <w:rPr>
                <w:sz w:val="20"/>
                <w:szCs w:val="20"/>
                <w:lang w:val="en-US"/>
              </w:rPr>
              <w:t xml:space="preserve"/>
            </w:r>
            <w:r w:rsidRPr="00F666E6">
              <w:rPr>
                <w:rFonts w:ascii="Calibri" w:eastAsia="Calibri" w:hAnsi="Calibri" w:cs="Times New Roman"/>
                <w:sz w:val="20"/>
                <w:szCs w:val="20"/>
                <w:lang w:val="en-US"/>
              </w:rPr>
              <w:t xml:space="preserve"/>
            </w:r>
            <w:r w:rsidR="00CA39D3" w:rsidRPr="00F666E6">
              <w:rPr>
                <w:sz w:val="28"/>
                <w:szCs w:val="28"/>
                <w:lang w:val="en-US"/>
              </w:rPr>
              <w:t xml:space="preserve">10 minutes à pied</w:t>
            </w:r>
            <w:r w:rsidR="00DF2889" w:rsidRPr="00F666E6">
              <w:rPr>
                <w:lang w:val="en-US"/>
              </w:rPr>
              <w:t xml:space="preserve"/>
            </w:r>
            <w:proofErr w:type="spellStart"/>
            <w:r w:rsidR="00DF2889" w:rsidRPr="00F666E6">
              <w:rPr>
                <w:sz w:val="28"/>
                <w:szCs w:val="28"/>
                <w:lang w:val="en-US"/>
              </w:rPr>
              <w:t xml:space="preserve"/>
            </w:r>
            <w:proofErr w:type="spellEnd"/>
            <w:r w:rsidR="00DF2889" w:rsidRPr="00F666E6">
              <w:rPr>
                <w:sz w:val="28"/>
                <w:szCs w:val="28"/>
                <w:lang w:val="en-US"/>
              </w:rPr>
              <w:t xml:space="preserve"/>
            </w:r>
            <w:r w:rsidR="00CA39D3" w:rsidRPr="00F666E6">
              <w:rPr>
                <w:sz w:val="28"/>
                <w:szCs w:val="28"/>
                <w:lang w:val="en-US"/>
              </w:rPr>
              <w:t xml:space="preserve"/>
            </w:r>
            <w:r w:rsidRPr="00F666E6">
              <w:rPr>
                <w:sz w:val="20"/>
                <w:szCs w:val="20"/>
                <w:lang w:val="en-US"/>
              </w:rPr>
              <w:t xml:space="preserve"/>
            </w:r>
          </w:p>
        </w:tc>
      </w:tr>
    </w:tbl>
    <w:p w14:paraId="1AB431F0" w14:textId="1BFAC6DE" w:rsidR="001B1DD2" w:rsidRDefault="001B1DD2">
      <w:r>
        <w:br w:type="page"/>
      </w:r>
    </w:p>
    <w:p w14:paraId="58977FBB" w14:textId="6DFC17B9" w:rsidR="006F3958" w:rsidRDefault="006F3958" w:rsidP="006F3958">
      <w:pPr>
        <w:pStyle w:val="Heading2"/>
        <w:rPr>
          <w:rFonts w:eastAsia="Calibri"/>
          <w:noProof/>
        </w:rPr>
      </w:pPr>
      <w:r w:rsidRPr="00AC17A4">
        <w:rPr>
          <w:rFonts w:eastAsia="Calibri"/>
          <w:noProof/>
        </w:rPr>
        <mc:AlternateContent>
          <mc:Choice Requires="wpg">
            <w:drawing>
              <wp:anchor distT="0" distB="0" distL="114300" distR="114300" simplePos="0" relativeHeight="251812864" behindDoc="0" locked="0" layoutInCell="1" allowOverlap="1" wp14:anchorId="31FE812C" wp14:editId="0BAE4C6E">
                <wp:simplePos x="0" y="0"/>
                <wp:positionH relativeFrom="column">
                  <wp:posOffset>-374018</wp:posOffset>
                </wp:positionH>
                <wp:positionV relativeFrom="paragraph">
                  <wp:posOffset>23114</wp:posOffset>
                </wp:positionV>
                <wp:extent cx="266978" cy="266978"/>
                <wp:effectExtent l="0" t="0" r="0" b="0"/>
                <wp:wrapNone/>
                <wp:docPr id="2137907037"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414782261"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95773093" name="Groupe 16"/>
                        <wpg:cNvGrpSpPr/>
                        <wpg:grpSpPr>
                          <a:xfrm>
                            <a:off x="96779" y="126815"/>
                            <a:ext cx="233707" cy="161924"/>
                            <a:chOff x="0" y="0"/>
                            <a:chExt cx="233707" cy="161924"/>
                          </a:xfrm>
                          <a:solidFill>
                            <a:schemeClr val="accent1"/>
                          </a:solidFill>
                        </wpg:grpSpPr>
                        <wps:wsp>
                          <wps:cNvPr id="1809608972"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2375737"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ED82E5C" id="Groupe 17" o:spid="_x0000_s1026" style="position:absolute;margin-left:-29.45pt;margin-top:1.8pt;width:21pt;height:21pt;z-index:251812864;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Yozz0AcAANInAAAOAAAAZHJzL2Uyb0RvYy54bWzsWt1u2zYYvR+wdxB0OWC19S8ZTYqsXYsB RVegHdpdKrIcG5AlTVLitE+zZ9mT7fAjRX2MMktugG0IcpNQJg+/H5Ifz5H9/MXtvrBu8qbdVeWZ 7Txb2lZeZtV6V16d2b99fP1jbFttl5brtKjK/Mz+krf2i/Pvv3t+qFe5W22rYp03FiYp29WhPrO3 XVevFos22+b7tH1W1XmJzk3V7NMOj83VYt2kB8y+LxbuchkuDlWzrpsqy9sWn76SnfY5zb/Z5Fn3 62bT5p1VnNnwraO/Df29FH8X58/T1VWT1ttdptxIv8GLfborYVRP9SrtUuu62Y2m2u+ypmqrTfcs q/aLarPZZTnFgGic5Z1o3jTVdU2xXK0OV7VOE1J7J0/fPG327uZNU3+o3zfIxKG+Qi7oScRyu2n2 4j+8tG4pZV90yvLbzsrwoRuGSYQ1ztCl2pTSbIu8j1DZ9meF853EWWJBBE61gVv0RheGK4cam6Md 4m8fFv+HbVrnlNZ2hfjfN9ZuLbzwo9h1Q8e2ynSPrfoamy63it1lk//158oSezC3HE9sGeEQkDpt 7apFBufmbCL2dJVdt92bvKLkpzdv245SerVGi/bYWnmYVWXZ7rr8MxK52RfYuD8sLHeZBMHSOlhD WrEt70J+5xAvWQZuYG2PQz4jM9qKgkxZ4RDl2JQVl1mZGYsBiYNoOhSPGyHEVCQGQqZ4KhKfG5m3 Khwyc1WC061wiNwlk2sfMisKMpUxDpm59hGzMnPtOWQ5GQYqld7C02eEj54ZQcIMzIyAQ+5ZDdRE ffLTbV8MsttSVQO0rFTctku6gOqqFWWXlwaU2P4Rx16WWaBEKZkA4/hysHMSGKeSg92TwDhuHExV F5mY5zZOEQf7J1nG4eDg4CQw9jwHhyeBsZU5ODoJjL3KwfFJYGxBDk44WGZdbbYGhEpQqYKoVGdb oFKNbYFKXQpMuqrTTuzRvmkd9PVubXVT9O6rm/xjReM6sWHlYSE/ZOFTPgzjsuvLXfZT/pWjPJRV QSPg/YCCFzSl+oQ65Tjp4t1OZVodDMPKvTbptiSbzjIJYZ5POzjkinuF97EQdZ/I7qRFZUYEooF9 kPID0TV2Zug7McQBqBLMImTOjFPOQhw6xzEWVZvTlMPqyiVj+IG+AD+MM7OlFtoN3FiWmwHVJ0h9 QrtAjmPBsM4TU8SQiRc7dGR6k97gj7E5WHS6Dk8uvpxduG/MJTf9yLT8+MRY1AEaZWcwPU4ri2Xo /MeVRoeoDMTwdYmg0QPTbatit369KwpRFEgA5i+LxrpJUW/SLMvLrr9CjJFFKYpMAgILNZFCQm6K tKOrsKzEbHK1m7Z7lbZbORvh5cncgz43GAJfCtyI0B09lxety2r9BfKgqaRubOvs9Q4zvU3b7n3a gG8jcxC/6N1WzVfbOkBIntntH9dpk9tW8UsJpZI4vo9hHT34QeTioeE9l7ynvN6/rBAwbl5Yo6YY 3xV9c9NU+0/QvBfCKrrSMoNt3PAd6rB8eNnhGV1QLFl+cUFtqE3k/W35oc7E5FR3EcnH209pU1s1 mmd2B1H3rurVUbrqpYdYPD1WIMvq4rqrNjuhSyhjMk/qAUqNSUnZHGRWmARRhKqCC17KLBK5EFZ0 VwrZd4IkTcIokneX44axo6qt1qaeFy1xqQqN6YRO4hIRQMGd0KbuvThkoRfEtH+O7tSeKbGR/4Gk dWJxP8VJhNp4TNNSXk7UtGHiuqro6Xy7XuypfOt7iqXtQbJWsHVXGqATfVzROr4bx1AD2o17JLCh ZyVgygSXs0JsHJ0eSddaQ1bLyRA4ZHJ+Q5GKzMST83PIrBRxPTozBgOixPjRPHE1Om8ZOIKmnloK LkWnNxIfPcoS9vOTHHsMcgwLCTX5AF2jqpHQNXJ/i6txIKqSmuIaFrePKEeCcMDoMOI+KivHh15C 6q8nlPQ8ooByVv2xCMhgk0XJpRIjbD357AeYMMXEncj3pf43eCdFLcXmXS9ZFw/YnN18UraoelGm XNfB62Sq8CM/WBVRffRSTeJ6sTWRhSFnejYgjiVC514D+lWRazXyeLzkZsyZUj+wO8mJ8TZec9gn ovv/JLr/wncTruN6URAJcnWMxxH/nc3jHC/2A3mS1QnviRzElA9abfJmbNee/z6IyPlO7IOoSBsz qByN30IfDAR+xP0MKuf6ePUwZYEzuVkWODXDV1dhMGWBA6JlHCQgKceD4OxslokxYMqEQc7m5IkD HCg3X9DS42FwdjZnsfn4mSY4Q5tjgo93cJI8fzIKHDXN3sMlDt/UenOA0F3upAn+9cKcKPh4ucmn lsL8amH63I3GcwMoAE/M9zEwXyK+x74zwlYGadXfGT2WLyLUtQa+rgrYfYRdHEQKnxpzKHsShRLx o+Mlxgt/J44dSaFHXXR+79oxeWJPSiXXpQuBAHSZKDHRjzGRChGGvnQMDnrGC+pEd8WBH9Obt57U DnZkS2bAnL+3qli4uEfIM1m9Z7g2JMYJPc98ea7TOe7Sa2MYMn0zn6SHMvskxAIXa8/1BevzPcdR rwglbrBHd4YKzLRg5oJuCsoFXQF3UmGO1bPLvSAT3Q8xjYzCoI1F5OluF6WP9Wgr1LhvNZ/0iHgl /1hevA+vmel1PP1wjN47qB+5iV+m8WcaNfwU7/xvAAAA//8DAFBLAwQUAAYACAAAACEAghM7u98A AAAIAQAADwAAAGRycy9kb3ducmV2LnhtbEyPQUvDQBSE74L/YXmCt3QTa0KNeSmlqKci2AribZt9 TUKzuyG7TdJ/7/Okx2GGmW+K9Ww6MdLgW2cRkkUMgmzldGtrhM/Da7QC4YOyWnXOEsKVPKzL25tC 5dpN9oPGfagFl1ifK4QmhD6X0lcNGeUXrifL3skNRgWWQy31oCYuN518iONMGtVaXmhUT9uGqvP+ YhDeJjVtlsnLuDufttfvQ/r+tUsI8f5u3jyDCDSHvzD84jM6lMx0dBervegQonT1xFGEZQaC/SjJ WB8RHtMMZFnI/wfKHwAAAP//AwBQSwECLQAUAAYACAAAACEAtoM4kv4AAADhAQAAEwAAAAAAAAAA AAAAAAAAAAAAW0NvbnRlbnRfVHlwZXNdLnhtbFBLAQItABQABgAIAAAAIQA4/SH/1gAAAJQBAAAL AAAAAAAAAAAAAAAAAC8BAABfcmVscy8ucmVsc1BLAQItABQABgAIAAAAIQADYozz0AcAANInAAAO AAAAAAAAAAAAAAAAAC4CAABkcnMvZTJvRG9jLnhtbFBLAQItABQABgAIAAAAIQCCEzu73wAAAAgB AAAPAAAAAAAAAAAAAAAAACoKAABkcnMvZG93bnJldi54bWxQSwUGAAAAAAQABADzAAAANgsAAAAA ">
                <v:shape id="2137907038"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yJoFmygAAAOIAAAAPAAAAZHJzL2Rvd25yZXYueG1sRI9BSwMx FITvQv9DeAVvNrtrrXVtWqpQ8Ga3iuLtsXluQjcvSxLb9d8bQfA4zMw3zGozul6cKETrWUE5K0AQ t15b7hS8vuyuliBiQtbYeyYF3xRhs55crLDW/swNnQ6pExnCsUYFJqWhljK2hhzGmR+Is/fpg8OU ZeikDnjOcNfLqigW0qHlvGBwoEdD7fHw5RTY93B9E83Ovo3N3cfD8z41hU5KXU7H7T2IRGP6D/+1 n7SCeTm/XVbVooTfS/kOyPUPAAAA//8DAFBLAQItABQABgAIAAAAIQDb4fbL7gAAAIUBAAATAAAA AAAAAAAAAAAAAAAAAABbQ29udGVudF9UeXBlc10ueG1sUEsBAi0AFAAGAAgAAAAhAFr0LFu/AAAA FQEAAAsAAAAAAAAAAAAAAAAAHwEAAF9yZWxzLy5yZWxzUEsBAi0AFAAGAAgAAAAhAPImgWbKAAAA 4gAAAA8AAAAAAAAAAAAAAAAABwIAAGRycy9kb3ducmV2LnhtbFBLBQYAAAAAAwADALcAAAD+AgAA 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zAzKywAAAOIAAAAPAAAAZHJzL2Rvd25yZXYueG1sRI9Ba8JA FITvhf6H5QnedJMGtUZXEbHFgxSqBfH2yD6TYPZtyG6T+O+7gtDjMDPfMMt1byrRUuNKywricQSC OLO65FzBz+lj9A7CeWSNlWVScCcH69XryxJTbTv+pvbocxEg7FJUUHhfp1K6rCCDbmxr4uBdbWPQ B9nkUjfYBbip5FsUTaXBksNCgTVtC8pux1+j4LPDbpPEu/Zwu27vl9Pk63yISanhoN8sQHjq/X/4 2d5rBdP5ZDZLonkCj0vhDsjVHwAAAP//AwBQSwECLQAUAAYACAAAACEA2+H2y+4AAACFAQAAEwAA AAAAAAAAAAAAAAAAAAAAW0NvbnRlbnRfVHlwZXNdLnhtbFBLAQItABQABgAIAAAAIQBa9CxbvwAA ABUBAAALAAAAAAAAAAAAAAAAAB8BAABfcmVscy8ucmVsc1BLAQItABQABgAIAAAAIQC/zAzKywAA AOIAAAAPAAAAAAAAAAAAAAAAAAcCAABkcnMvZG93bnJldi54bWxQSwUGAAAAAAMAAwC3AAAA/wIA AAAA ">
                  <v:shape id="2137907039"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kFF0xwAAAOMAAAAPAAAAZHJzL2Rvd25yZXYueG1sRE/NSsNA EL4LvsMygje7a8GapN0WESQKHrTanKfZaRLNzobs2Ma3dwXB43z/s9pMvldHGmMX2ML1zIAiroPr uLHw/vZwlYGKguywD0wWvinCZn1+tsLChRO/0nErjUohHAu00IoMhdaxbsljnIWBOHGHMHqUdI6N diOeUrjv9dyYhfbYcWpocaD7lurP7Ze3UH0M+V72ZXZ4lidzU72Uu74qrb28mO6WoIQm+Rf/uR9d mp+ZfGGy/HYOvz8lAPT6BwAA//8DAFBLAQItABQABgAIAAAAIQDb4fbL7gAAAIUBAAATAAAAAAAA AAAAAAAAAAAAAABbQ29udGVudF9UeXBlc10ueG1sUEsBAi0AFAAGAAgAAAAhAFr0LFu/AAAAFQEA AAsAAAAAAAAAAAAAAAAAHwEAAF9yZWxzLy5yZWxzUEsBAi0AFAAGAAgAAAAhAJKQUXTHAAAA4wAA AA8AAAAAAAAAAAAAAAAABwIAAGRycy9kb3ducmV2LnhtbFBLBQYAAAAAAwADALcAAAD7Ag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40"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AI0sxywAAAOIAAAAPAAAAZHJzL2Rvd25yZXYueG1sRI9BSwMx FITvQv9DeIIXabPdoivbpqUIiqfSrlLp7bF5bpYmL9tNbLf/3giCx2FmvmEWq8FZcaY+tJ4VTCcZ COLa65YbBR/vL+MnECEia7SeScGVAqyWo5sFltpfeEfnKjYiQTiUqMDE2JVShtqQwzDxHXHyvnzv MCbZN1L3eElwZ2WeZY/SYctpwWBHz4bqY/XtFOxfNeWbw+ZTm9NpWx3vW7u1V6Xubof1HESkIf6H /9pvWkE+zWfFQzEr4PdSugNy+QMAAP//AwBQSwECLQAUAAYACAAAACEA2+H2y+4AAACFAQAAEwAA AAAAAAAAAAAAAAAAAAAAW0NvbnRlbnRfVHlwZXNdLnhtbFBLAQItABQABgAIAAAAIQBa9CxbvwAA ABUBAAALAAAAAAAAAAAAAAAAAB8BAABfcmVscy8ucmVsc1BLAQItABQABgAIAAAAIQDAI0sxywAA AOI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Pr>
          <w:rFonts w:eastAsia="Calibri"/>
          <w:noProof/>
        </w:rPr>
        <w:t xml:space="preserve">Population</w:t>
      </w:r>
    </w:p>
    <w:p w14:paraId="4AEBD25A" w14:textId="77777777" w:rsidR="00F666E6" w:rsidRPr="00F666E6" w:rsidRDefault="00F666E6" w:rsidP="00F666E6"/>
    <w:tbl>
      <w:tblPr>
        <w:tblW w:w="9072" w:type="dxa"/>
        <w:jc w:val="center"/>
        <w:tblLayout w:type="fixed"/>
        <w:tblCellMar>
          <w:left w:w="0" w:type="dxa"/>
          <w:right w:w="0" w:type="dxa"/>
        </w:tblCellMar>
        <w:tblLook w:val="0420" w:firstRow="1" w:lastRow="0" w:firstColumn="0" w:lastColumn="0" w:noHBand="0" w:noVBand="1"/>
      </w:tblPr>
      <w:tblGrid>
        <w:gridCol w:w="3330"/>
        <w:gridCol w:w="2881"/>
        <w:gridCol w:w="2861"/>
      </w:tblGrid>
      <w:tr w:rsidR="00960FA5" w:rsidRPr="00AC17A4" w14:paraId="7F554D82" w14:textId="77777777" w:rsidTr="00373E1D">
        <w:trPr>
          <w:trHeight w:val="954"/>
          <w:jc w:val="center"/>
        </w:trPr>
        <w:tc>
          <w:tcPr>
            <w:tcW w:w="1835" w:type="pct"/>
            <w:shd w:val="clear" w:color="auto" w:fill="auto"/>
            <w:tcMar>
              <w:top w:w="15" w:type="dxa"/>
              <w:left w:w="15" w:type="dxa"/>
              <w:bottom w:w="0" w:type="dxa"/>
              <w:right w:w="15" w:type="dxa"/>
            </w:tcMar>
            <w:vAlign w:val="center"/>
            <w:hideMark/>
          </w:tcPr>
          <w:p w14:paraId="526A87E6" w14:textId="504A6B2A" w:rsidR="00D91066" w:rsidRPr="00AC17A4" w:rsidRDefault="00D91066" w:rsidP="00220BCA">
            <w:pPr>
              <w:spacing w:before="100" w:beforeAutospacing="1"/>
              <w:rPr>
                <w:rFonts w:ascii="Mulish" w:hAnsi="Mulish"/>
                <w:b/>
                <w:bCs/>
                <w:color w:val="4D167C"/>
                <w:sz w:val="28"/>
                <w:szCs w:val="13"/>
              </w:rPr>
            </w:pPr>
          </w:p>
        </w:tc>
        <w:tc>
          <w:tcPr>
            <w:tcW w:w="1588" w:type="pct"/>
            <w:shd w:val="clear" w:color="auto" w:fill="auto"/>
            <w:tcMar>
              <w:top w:w="1" w:type="dxa"/>
              <w:left w:w="15" w:type="dxa"/>
              <w:bottom w:w="0" w:type="dxa"/>
              <w:right w:w="15" w:type="dxa"/>
            </w:tcMar>
            <w:vAlign w:val="center"/>
            <w:hideMark/>
          </w:tcPr>
          <w:p w14:paraId="5BEC7724" w14:textId="50BA8B4A" w:rsidR="00D91066" w:rsidRPr="00AC17A4" w:rsidRDefault="00F200A1" w:rsidP="004F156C">
            <w:pPr>
              <w:spacing w:before="100" w:beforeAutospacing="1"/>
              <w:jc w:val="center"/>
              <w:rPr>
                <w:rFonts w:ascii="Mulish" w:hAnsi="Mulish" w:cstheme="minorHAnsi"/>
                <w:b/>
                <w:bCs/>
                <w:color w:val="2F3885"/>
                <w:sz w:val="28"/>
                <w:szCs w:val="13"/>
              </w:rPr>
            </w:pPr>
            <w:r w:rsidRPr="00AC17A4">
              <w:rPr>
                <w:noProof/>
              </w:rPr>
              <mc:AlternateContent>
                <mc:Choice Requires="wps">
                  <w:drawing>
                    <wp:inline distT="0" distB="0" distL="0" distR="0" wp14:anchorId="1F7E6C94" wp14:editId="5018234F">
                      <wp:extent cx="785771" cy="609198"/>
                      <wp:effectExtent l="0" t="0" r="14605" b="19685"/>
                      <wp:docPr id="2137907041" name="Graphique 1"/>
                      <wp:cNvGraphicFramePr/>
                      <a:graphic xmlns:a="http://schemas.openxmlformats.org/drawingml/2006/main">
                        <a:graphicData uri="http://schemas.microsoft.com/office/word/2010/wordprocessingShape">
                          <wps:wsp>
                            <wps:cNvSpPr/>
                            <wps:spPr>
                              <a:xfrm>
                                <a:off x="0" y="0"/>
                                <a:ext cx="785771" cy="609198"/>
                              </a:xfrm>
                              <a:custGeom>
                                <a:avLst/>
                                <a:gdLst>
                                  <a:gd name="connsiteX0" fmla="*/ 224825 w 785771"/>
                                  <a:gd name="connsiteY0" fmla="*/ 15116 h 609198"/>
                                  <a:gd name="connsiteX1" fmla="*/ 242696 w 785771"/>
                                  <a:gd name="connsiteY1" fmla="*/ 1317 h 609198"/>
                                  <a:gd name="connsiteX2" fmla="*/ 250121 w 785771"/>
                                  <a:gd name="connsiteY2" fmla="*/ 1099 h 609198"/>
                                  <a:gd name="connsiteX3" fmla="*/ 550562 w 785771"/>
                                  <a:gd name="connsiteY3" fmla="*/ 206073 h 609198"/>
                                  <a:gd name="connsiteX4" fmla="*/ 552356 w 785771"/>
                                  <a:gd name="connsiteY4" fmla="*/ 207939 h 609198"/>
                                  <a:gd name="connsiteX5" fmla="*/ 593017 w 785771"/>
                                  <a:gd name="connsiteY5" fmla="*/ 272945 h 609198"/>
                                  <a:gd name="connsiteX6" fmla="*/ 594965 w 785771"/>
                                  <a:gd name="connsiteY6" fmla="*/ 274914 h 609198"/>
                                  <a:gd name="connsiteX7" fmla="*/ 633971 w 785771"/>
                                  <a:gd name="connsiteY7" fmla="*/ 299898 h 609198"/>
                                  <a:gd name="connsiteX8" fmla="*/ 635472 w 785771"/>
                                  <a:gd name="connsiteY8" fmla="*/ 301243 h 609198"/>
                                  <a:gd name="connsiteX9" fmla="*/ 690378 w 785771"/>
                                  <a:gd name="connsiteY9" fmla="*/ 369075 h 609198"/>
                                  <a:gd name="connsiteX10" fmla="*/ 696426 w 785771"/>
                                  <a:gd name="connsiteY10" fmla="*/ 371313 h 609198"/>
                                  <a:gd name="connsiteX11" fmla="*/ 763326 w 785771"/>
                                  <a:gd name="connsiteY11" fmla="*/ 359074 h 609198"/>
                                  <a:gd name="connsiteX12" fmla="*/ 769778 w 785771"/>
                                  <a:gd name="connsiteY12" fmla="*/ 361870 h 609198"/>
                                  <a:gd name="connsiteX13" fmla="*/ 784768 w 785771"/>
                                  <a:gd name="connsiteY13" fmla="*/ 385171 h 609198"/>
                                  <a:gd name="connsiteX14" fmla="*/ 785413 w 785771"/>
                                  <a:gd name="connsiteY14" fmla="*/ 390682 h 609198"/>
                                  <a:gd name="connsiteX15" fmla="*/ 754893 w 785771"/>
                                  <a:gd name="connsiteY15" fmla="*/ 477254 h 609198"/>
                                  <a:gd name="connsiteX16" fmla="*/ 750639 w 785771"/>
                                  <a:gd name="connsiteY16" fmla="*/ 481235 h 609198"/>
                                  <a:gd name="connsiteX17" fmla="*/ 545531 w 785771"/>
                                  <a:gd name="connsiteY17" fmla="*/ 538620 h 609198"/>
                                  <a:gd name="connsiteX18" fmla="*/ 541933 w 785771"/>
                                  <a:gd name="connsiteY18" fmla="*/ 541265 h 609198"/>
                                  <a:gd name="connsiteX19" fmla="*/ 510092 w 785771"/>
                                  <a:gd name="connsiteY19" fmla="*/ 590356 h 609198"/>
                                  <a:gd name="connsiteX20" fmla="*/ 500960 w 785771"/>
                                  <a:gd name="connsiteY20" fmla="*/ 591942 h 609198"/>
                                  <a:gd name="connsiteX21" fmla="*/ 446772 w 785771"/>
                                  <a:gd name="connsiteY21" fmla="*/ 550645 h 609198"/>
                                  <a:gd name="connsiteX22" fmla="*/ 441228 w 785771"/>
                                  <a:gd name="connsiteY22" fmla="*/ 549589 h 609198"/>
                                  <a:gd name="connsiteX23" fmla="*/ 364829 w 785771"/>
                                  <a:gd name="connsiteY23" fmla="*/ 571120 h 609198"/>
                                  <a:gd name="connsiteX24" fmla="*/ 360893 w 785771"/>
                                  <a:gd name="connsiteY24" fmla="*/ 574373 h 609198"/>
                                  <a:gd name="connsiteX25" fmla="*/ 345214 w 785771"/>
                                  <a:gd name="connsiteY25" fmla="*/ 605709 h 609198"/>
                                  <a:gd name="connsiteX26" fmla="*/ 338709 w 785771"/>
                                  <a:gd name="connsiteY26" fmla="*/ 609141 h 609198"/>
                                  <a:gd name="connsiteX27" fmla="*/ 299693 w 785771"/>
                                  <a:gd name="connsiteY27" fmla="*/ 603824 h 609198"/>
                                  <a:gd name="connsiteX28" fmla="*/ 295286 w 785771"/>
                                  <a:gd name="connsiteY28" fmla="*/ 601063 h 609198"/>
                                  <a:gd name="connsiteX29" fmla="*/ 185043 w 785771"/>
                                  <a:gd name="connsiteY29" fmla="*/ 435311 h 609198"/>
                                  <a:gd name="connsiteX30" fmla="*/ 184032 w 785771"/>
                                  <a:gd name="connsiteY30" fmla="*/ 432566 h 609198"/>
                                  <a:gd name="connsiteX31" fmla="*/ 175978 w 785771"/>
                                  <a:gd name="connsiteY31" fmla="*/ 365172 h 609198"/>
                                  <a:gd name="connsiteX32" fmla="*/ 174853 w 785771"/>
                                  <a:gd name="connsiteY32" fmla="*/ 362259 h 609198"/>
                                  <a:gd name="connsiteX33" fmla="*/ 65776 w 785771"/>
                                  <a:gd name="connsiteY33" fmla="*/ 209052 h 609198"/>
                                  <a:gd name="connsiteX34" fmla="*/ 61464 w 785771"/>
                                  <a:gd name="connsiteY34" fmla="*/ 206456 h 609198"/>
                                  <a:gd name="connsiteX35" fmla="*/ 21076 w 785771"/>
                                  <a:gd name="connsiteY35" fmla="*/ 201073 h 609198"/>
                                  <a:gd name="connsiteX36" fmla="*/ 15777 w 785771"/>
                                  <a:gd name="connsiteY36" fmla="*/ 196327 h 609198"/>
                                  <a:gd name="connsiteX37" fmla="*/ 184 w 785771"/>
                                  <a:gd name="connsiteY37" fmla="*/ 133088 h 609198"/>
                                  <a:gd name="connsiteX38" fmla="*/ 3799 w 785771"/>
                                  <a:gd name="connsiteY38" fmla="*/ 125789 h 609198"/>
                                  <a:gd name="connsiteX39" fmla="*/ 118594 w 785771"/>
                                  <a:gd name="connsiteY39" fmla="*/ 75917 h 609198"/>
                                  <a:gd name="connsiteX40" fmla="*/ 121502 w 785771"/>
                                  <a:gd name="connsiteY40" fmla="*/ 75405 h 609198"/>
                                  <a:gd name="connsiteX41" fmla="*/ 200165 w 785771"/>
                                  <a:gd name="connsiteY41" fmla="*/ 80257 h 609198"/>
                                  <a:gd name="connsiteX42" fmla="*/ 206640 w 785771"/>
                                  <a:gd name="connsiteY42" fmla="*/ 75652 h 609198"/>
                                  <a:gd name="connsiteX43" fmla="*/ 222603 w 785771"/>
                                  <a:gd name="connsiteY43" fmla="*/ 18416 h 609198"/>
                                  <a:gd name="connsiteX44" fmla="*/ 224825 w 785771"/>
                                  <a:gd name="connsiteY44" fmla="*/ 15116 h 6091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85771" h="609198">
                                    <a:moveTo>
                                      <a:pt x="224825" y="15116"/>
                                    </a:moveTo>
                                    <a:lnTo>
                                      <a:pt x="242696" y="1317"/>
                                    </a:lnTo>
                                    <a:cubicBezTo>
                                      <a:pt x="244861" y="-355"/>
                                      <a:pt x="247859" y="-443"/>
                                      <a:pt x="250121" y="1099"/>
                                    </a:cubicBezTo>
                                    <a:lnTo>
                                      <a:pt x="550562" y="206073"/>
                                    </a:lnTo>
                                    <a:cubicBezTo>
                                      <a:pt x="551282" y="206563"/>
                                      <a:pt x="551893" y="207200"/>
                                      <a:pt x="552356" y="207939"/>
                                    </a:cubicBezTo>
                                    <a:lnTo>
                                      <a:pt x="593017" y="272945"/>
                                    </a:lnTo>
                                    <a:cubicBezTo>
                                      <a:pt x="593512" y="273738"/>
                                      <a:pt x="594177" y="274409"/>
                                      <a:pt x="594965" y="274914"/>
                                    </a:cubicBezTo>
                                    <a:lnTo>
                                      <a:pt x="633971" y="299898"/>
                                    </a:lnTo>
                                    <a:cubicBezTo>
                                      <a:pt x="634539" y="300264"/>
                                      <a:pt x="635047" y="300717"/>
                                      <a:pt x="635472" y="301243"/>
                                    </a:cubicBezTo>
                                    <a:lnTo>
                                      <a:pt x="690378" y="369075"/>
                                    </a:lnTo>
                                    <a:cubicBezTo>
                                      <a:pt x="691831" y="370871"/>
                                      <a:pt x="694152" y="371730"/>
                                      <a:pt x="696426" y="371313"/>
                                    </a:cubicBezTo>
                                    <a:lnTo>
                                      <a:pt x="763326" y="359074"/>
                                    </a:lnTo>
                                    <a:cubicBezTo>
                                      <a:pt x="765844" y="358613"/>
                                      <a:pt x="768392" y="359718"/>
                                      <a:pt x="769778" y="361870"/>
                                    </a:cubicBezTo>
                                    <a:lnTo>
                                      <a:pt x="784768" y="385171"/>
                                    </a:lnTo>
                                    <a:cubicBezTo>
                                      <a:pt x="785823" y="386810"/>
                                      <a:pt x="786061" y="388845"/>
                                      <a:pt x="785413" y="390682"/>
                                    </a:cubicBezTo>
                                    <a:lnTo>
                                      <a:pt x="754893" y="477254"/>
                                    </a:lnTo>
                                    <a:cubicBezTo>
                                      <a:pt x="754208" y="479194"/>
                                      <a:pt x="752620" y="480680"/>
                                      <a:pt x="750639" y="481235"/>
                                    </a:cubicBezTo>
                                    <a:lnTo>
                                      <a:pt x="545531" y="538620"/>
                                    </a:lnTo>
                                    <a:cubicBezTo>
                                      <a:pt x="544049" y="539035"/>
                                      <a:pt x="542771" y="539975"/>
                                      <a:pt x="541933" y="541265"/>
                                    </a:cubicBezTo>
                                    <a:lnTo>
                                      <a:pt x="510092" y="590356"/>
                                    </a:lnTo>
                                    <a:cubicBezTo>
                                      <a:pt x="508090" y="593440"/>
                                      <a:pt x="503885" y="594170"/>
                                      <a:pt x="500960" y="591942"/>
                                    </a:cubicBezTo>
                                    <a:lnTo>
                                      <a:pt x="446772" y="550645"/>
                                    </a:lnTo>
                                    <a:cubicBezTo>
                                      <a:pt x="445193" y="549442"/>
                                      <a:pt x="443139" y="549050"/>
                                      <a:pt x="441228" y="549589"/>
                                    </a:cubicBezTo>
                                    <a:lnTo>
                                      <a:pt x="364829" y="571120"/>
                                    </a:lnTo>
                                    <a:cubicBezTo>
                                      <a:pt x="363117" y="571602"/>
                                      <a:pt x="361689" y="572784"/>
                                      <a:pt x="360893" y="574373"/>
                                    </a:cubicBezTo>
                                    <a:lnTo>
                                      <a:pt x="345214" y="605709"/>
                                    </a:lnTo>
                                    <a:cubicBezTo>
                                      <a:pt x="344003" y="608127"/>
                                      <a:pt x="341388" y="609505"/>
                                      <a:pt x="338709" y="609141"/>
                                    </a:cubicBezTo>
                                    <a:lnTo>
                                      <a:pt x="299693" y="603824"/>
                                    </a:lnTo>
                                    <a:cubicBezTo>
                                      <a:pt x="297895" y="603580"/>
                                      <a:pt x="296290" y="602574"/>
                                      <a:pt x="295286" y="601063"/>
                                    </a:cubicBezTo>
                                    <a:lnTo>
                                      <a:pt x="185043" y="435311"/>
                                    </a:lnTo>
                                    <a:cubicBezTo>
                                      <a:pt x="184495" y="434489"/>
                                      <a:pt x="184149" y="433548"/>
                                      <a:pt x="184032" y="432566"/>
                                    </a:cubicBezTo>
                                    <a:lnTo>
                                      <a:pt x="175978" y="365172"/>
                                    </a:lnTo>
                                    <a:cubicBezTo>
                                      <a:pt x="175853" y="364122"/>
                                      <a:pt x="175466" y="363122"/>
                                      <a:pt x="174853" y="362259"/>
                                    </a:cubicBezTo>
                                    <a:lnTo>
                                      <a:pt x="65776" y="209052"/>
                                    </a:lnTo>
                                    <a:cubicBezTo>
                                      <a:pt x="64761" y="207628"/>
                                      <a:pt x="63200" y="206687"/>
                                      <a:pt x="61464" y="206456"/>
                                    </a:cubicBezTo>
                                    <a:lnTo>
                                      <a:pt x="21076" y="201073"/>
                                    </a:lnTo>
                                    <a:cubicBezTo>
                                      <a:pt x="18501" y="200730"/>
                                      <a:pt x="16398" y="198847"/>
                                      <a:pt x="15777" y="196327"/>
                                    </a:cubicBezTo>
                                    <a:lnTo>
                                      <a:pt x="184" y="133088"/>
                                    </a:lnTo>
                                    <a:cubicBezTo>
                                      <a:pt x="-553" y="130100"/>
                                      <a:pt x="975" y="127016"/>
                                      <a:pt x="3799" y="125789"/>
                                    </a:cubicBezTo>
                                    <a:lnTo>
                                      <a:pt x="118594" y="75917"/>
                                    </a:lnTo>
                                    <a:cubicBezTo>
                                      <a:pt x="119509" y="75519"/>
                                      <a:pt x="120505" y="75344"/>
                                      <a:pt x="121502" y="75405"/>
                                    </a:cubicBezTo>
                                    <a:lnTo>
                                      <a:pt x="200165" y="80257"/>
                                    </a:lnTo>
                                    <a:cubicBezTo>
                                      <a:pt x="203140" y="80441"/>
                                      <a:pt x="205840" y="78521"/>
                                      <a:pt x="206640" y="75652"/>
                                    </a:cubicBezTo>
                                    <a:lnTo>
                                      <a:pt x="222603" y="18416"/>
                                    </a:lnTo>
                                    <a:cubicBezTo>
                                      <a:pt x="222968" y="17105"/>
                                      <a:pt x="223747" y="15948"/>
                                      <a:pt x="224825" y="15116"/>
                                    </a:cubicBezTo>
                                    <a:close/>
                                  </a:path>
                                </a:pathLst>
                              </a:custGeom>
                              <a:noFill/>
                              <a:ln w="25170"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E88D658" id="2137907042" o:spid="_x0000_s1026" style="width:61.85pt;height:47.95pt;visibility:visible;mso-wrap-style:square;mso-left-percent:-10001;mso-top-percent:-10001;mso-position-horizontal:absolute;mso-position-horizontal-relative:char;mso-position-vertical:absolute;mso-position-vertical-relative:line;mso-left-percent:-10001;mso-top-percent:-10001;v-text-anchor:middle" coordsize="785771,60919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90VTkgoAABgwAAAOAAAAZHJzL2Uyb0RvYy54bWysWl1v3LgVfS/Q/yDMY4HE/KZkxFmkCVIU CHYDJMVuHxVZEw8wI00lOXb21+/hh+zLSRekir44o1BH95C895KXh69+ejwdq2/9NB/G4WbHX7Jd 1Q/deHsYvt7s/vX5/Yt6V81LO9y2x3Hob3bf+3n30+u//uXVw/m6F+PdeLztpwofGebrh/PN7m5Z ztdXV3N315/a+eV47gc07sfp1C54nL5e3U7tA75+Ol4JxszVwzjdnqex6+cZ//suNO5e++/v9323 /LLfz/1SHW924Lb4v5P/+8X9vXr9qr3+OrXnu0MXabT/A4tTexhg9OlT79qlre6nww+fOh26aZzH /fKyG09X435/6HrfB/SGs4vefLprz73vCwZnPj8N0/z/+2z387dP548ThuHhPF/P+Ol68bifTu5f 8Kse/WB9fxqs/nGpOvynrbW1fFd1aDKs4U3tBvPqGdzdz8s/+tF/qP32YV7CWN/ilx+p22poT3CJ bhyG+bD0v2F+9qcjhv9vV5UQqha6eqiimYi9gPybQrjm3FR31TMZTMcPRsD42YgSpjFZIxTCJbdZ G4La0IwLnrVBIZw1TdaGJDa0ZtqIrA0KEcwwK7NWVGJFSJ0fLQoRzDYy3xdNrTSSYYhzE08hwopG 6WxfTGJFNSbvXhQirGq4ylqxxIqRsrH5uacQ0TR1U2etIKs+ebGRWtn87FMIhlio/Ow31ErDpK2z 80Ih0jTM5ueF0yBGPCIos2YSjLSIynxvOI1ji7kpsUMxUqM/eQ/gNJataWzBsCUYaXhtWdYHOI1n Wytr8tOTYGStOdwzmzFpRCMdK4x1Ljw5xciGmVrk7dCYtlrVTYEdilHWCl0wPzSqrWYGGSrbH4pR NUcmzPeHxrVWWst8KuAJRtZGFPgBjWzMTiMLxu0CI5AMs35AY1tzxpp80uEJBikEC0jOjqD5QMOM Ydn5STHYjKi8vwka20oZeE/eDsVg2TUF646g+UApLkQ+ThOMVo2u86uooPlAGuyf8n6dYLTlvMDf RBLbhpXEaYLRVsmCvYegsS2VFlh9c3GaYAzTlhWMG41tKZF6C8aNYtyGU+XzqKCxjXXeFOS3BGOY rEU+vwka26LRos6vpwnGoBIx+fVU0NjmtWbYUWTnh2KURErMj5uk+YDXisl8nCYYJYU2+bwjaWxz q5uCdTvBSIP1NJ93JM0H3Kpa58ctwUgjhM77taT5wKBYy7tBAhGsYbqgOzQdGK5MPkolhaASUQWr gqTZQHBW0psEAqcuSDqSBjbHoOVLkRTSGCnyFaKkuQA+nQ2cFCAlq/NFgqSJQFoUlbnwTBBcaFuw 7Ega0hx5oCnoDcUg0gpqapVkAcE1y2eBBIMdJctvchRNAjhg4gVVYoKpGYYtu8dRNAcgAozK73ES jNWmIDYVTQFCCKwgWR9IMHDNgjMVlcRz2clNgvnx6AbnSF/Xk6L2bj086h6HeHqEX1XrzhiZP3Y7 j7M7qKJHSTiWWh9xTBSOpoByR08ZMFyAgvkmMCaWgsUmMKaLguUmMCaBgtUmMFIlBetNYORMCjab wMiEFGw3gZHhKHg9giybZyQhCm42WXYnEBSN500+dulk27zMnRck1rf5mTsGSODbPM1V9wl8m6/x C2fD86ahu3A3vs3fXImdkN/mcfzC5fC8ifyF06FA3gJ3dS4lj+dN8AuvQwm8CX7hdahSN8EvvA7F 5yb4hdehptwEv/A6lIqb4BdeJ7Z5nSvkkonb5nWuPkvg27zOlWoJfJvXuWqKwvG8ZehckZTAt3md q30S+DavczVNAt/mda5WSeDbvM6VLQl8m9e52iKBb/M6VzUk8G1e58qBBL7N61xlkMC3eZ3bvVM4 nrd4nduVJ/BtXud22wl8m9e5XXQC3+Z1bnecwBOvw+YYO5y4E56gcTt1++jV7WVXQd2edhXU7S9u vNrrc7u4DfT6s3p41m7vnqRb13oav/WfR//e4nbTQYP1RPwGPQ7/82vHIXndq6nhdaik8e31ne7+ y6H7e/97ilC1CdP0QmofGaAbbCsoDcF/XigMZuhJaPKKarADpTTaSb+/Wg0fC/qoRwTds4Cb1lzU wQeA0SahgEacesYPWpSJlJ/WTiddG6F/ljD0qmfAeDWzhGEjwTFicKDqg3MdP1Th3Iboh3CpmCdB GqF+RqRTNQsYBi0zYLxGWcDQ4NQ2JgHJmDDezkoCsiVTgSEabXAY0ghN01sLWmUJQ69QBoxXHksY NryOy5O0rMZ9BuJoBmOoIwnwC6veE0MvVAZrXn8sYBhEx4DxWmIBQ2t0HbOB1IiWxA8h+ckmMsR5 ZdiLrgyD9BjHwymKJQy9jBgwXh0sYVjr2ukIyFcQrOpQCD2RqA2LIS7rulZJkAcxMSC9RljC0AuD HhP0vhKGWgkW1jJlnTjkME8MtYDKFj5YQ6hMYjnIg7HRqX4FDIPU5zHaK3gFDDVCVIV0h4iBTEYZ gr2/aYMBRmNjLxqd4BesQVtCWKNvboFI8u1FPvTiXcB4Ta6EIatxHhwxEnQThlAm6pBQfOK5aHQS XkQ6Za6AYZDjAsarbAUMldIYioBRjQp21lnGGsJjKoKcxnTCMIhyKxJaWwHDILAFjNfNChhKA70j pDxobYb5kVgZQvU3sOzCSFsBPd998LnRyWyx0alnJQy9ZOYxQQkrYYiJZcEOhD2OqoWSgPJfhzCC 5IU7R0mjF86iNaeHFTAMIljEOG2rgKGALNMEV8Nppk7DVTRGRCfF6EJnpAyDFBatOYWrgGGQtTwm qFUFDHFmCsE2YhSuMVAS7kA1BrqSuLiTLNpohLgVkU6zKmHohSqPCfpTCUOrITpFjBOkE4Y4KIdl n87hr5eNTq6KjU6FKmDopScPCYpSAUGDyyxhX4gbZAbFL/FC6CvYbzl67ty8TjzUy09rG1SlAnZe SooQpxAVsHNOsbIDIkklHLdJQojgQiQWU8rcy0neFPcqUQE7eEQAeMWngNsLXDOJCAheCTW3cLhh Q1RD1qDEnDYUm5zkU8LL6zwe4+WbAmacI2UEMxb75zQqBDJyYGc1FhdKDrcnofVEU5BwCtgF3cZD vBxTwE4wyWPBWTOsB5QByCEwA4Ma1xDSNqfdRHaQZErYeR3GQ1w2WJ10XaLThTtWQwKZLbqV5Wni FULauI/mWHyTWPmTCi410R3HuQ+bBlcq+t3DU83odxLP93iH8f3hePTReBxcJSkgeaP7XYu72/tj u3g1Zh6Ph1v3olvA/FXu/u1xqr61KFPbruuHZV0dkjfP07y8a+e78KJvCkN9wu3gKTA8QsC5er6q 7H59GW+/f5yqaQyXu+dz9/6AL31o5+VjO+E6MfjhhvryC/7sjyNIo871v3bV3Tj9/t/+372PS9Zo 3VUPuB1+s5v/c99O/a46/nPA9WsscG7WF/+gsF7jYaItX2jLcH96O6LvSBpg53+695fj+nM/jadf cZH9jbOKpnboYBsC1jKtD28XPKMJV+G7/s0b/xtXyDFRH4ZP58593G8X0PPPj7+207lyw3mzW3Bf ++dxvUneXq83sTGx7oXwrkMO45v7Zdwf3DVtP8JhXOMDrp97x4hX5d39dvrs33q+0P/6DwAAAP// AwBQSwMEFAAGAAgAAAAhALiI3iraAAAABAEAAA8AAABkcnMvZG93bnJldi54bWxMj8FOwzAQRO9I /IO1lbhRp0G0NMSpKiQQFScCH+DG2zgiXke266R8PW4v9LLSaEYzb8vNZHoW0fnOkoDFPAOG1FjV USvg++v1/gmYD5KU7C2hgBN62FS3N6UslB3pE2MdWpZKyBdSgA5hKDj3jUYj/dwOSMk7WGdkSNK1 XDk5pnLT8zzLltzIjtKClgO+aGx+6qMR8PuRLzsVeR3fDyv3dtrxcaujEHezafsMLOAU/sNwxk/o UCWmvT2S8qwXkB4Jl3v28ocVsL2A9eMaeFXya/jqDwAA//8DAFBLAQItABQABgAIAAAAIQC2gziS /gAAAOEBAAATAAAAAAAAAAAAAAAAAAAAAABbQ29udGVudF9UeXBlc10ueG1sUEsBAi0AFAAGAAgA AAAhADj9If/WAAAAlAEAAAsAAAAAAAAAAAAAAAAALwEAAF9yZWxzLy5yZWxzUEsBAi0AFAAGAAgA AAAhAM33RVOSCgAAGDAAAA4AAAAAAAAAAAAAAAAALgIAAGRycy9lMm9Eb2MueG1sUEsBAi0AFAAG AAgAAAAhALiI3iraAAAABAEAAA8AAAAAAAAAAAAAAAAA7AwAAGRycy9kb3ducmV2LnhtbFBLBQYA AAAABAAEAPMAAADzDQAAAAA= " path="m224825,15116l242696,1317v2165,-1672,5163,-1760,7425,-218l550562,206073v720,490,1331,1127,1794,1866l593017,272945v495,793,1160,1464,1948,1969l633971,299898v568,366,1076,819,1501,1345l690378,369075v1453,1796,3774,2655,6048,2238l763326,359074v2518,-461,5066,644,6452,2796l784768,385171v1055,1639,1293,3674,645,5511l754893,477254v-685,1940,-2273,3426,-4254,3981l545531,538620v-1482,415,-2760,1355,-3598,2645l510092,590356v-2002,3084,-6207,3814,-9132,1586l446772,550645v-1579,-1203,-3633,-1595,-5544,-1056l364829,571120v-1712,482,-3140,1664,-3936,3253l345214,605709v-1211,2418,-3826,3796,-6505,3432l299693,603824v-1798,-244,-3403,-1250,-4407,-2761l185043,435311v-548,-822,-894,-1763,-1011,-2745l175978,365172v-125,-1050,-512,-2050,-1125,-2913l65776,209052v-1015,-1424,-2576,-2365,-4312,-2596l21076,201073v-2575,-343,-4678,-2226,-5299,-4746l184,133088v-737,-2988,791,-6072,3615,-7299l118594,75917v915,-398,1911,-573,2908,-512l200165,80257v2975,184,5675,-1736,6475,-4605l222603,18416v365,-1311,1144,-2468,2222,-3300xe" filled="f" strokecolor="#4dc0ef [3204]" strokeweight=".69917mm">
                      <v:stroke joinstyle="miter"/>
                      <v:path arrowok="t" o:connecttype="custom" o:connectlocs="224825,15116;242696,1317;250121,1099;550562,206073;552356,207939;593017,272945;594965,274914;633971,299898;635472,301243;690378,369075;696426,371313;763326,359074;769778,361870;784768,385171;785413,390682;754893,477254;750639,481235;545531,538620;541933,541265;510092,590356;500960,591942;446772,550645;441228,549589;364829,571120;360893,574373;345214,605709;338709,609141;299693,603824;295286,601063;185043,435311;184032,432566;175978,365172;174853,362259;65776,209052;61464,206456;21076,201073;15777,196327;184,133088;3799,125789;118594,75917;121502,75405;200165,80257;206640,75652;222603,18416;224825,15116" o:connectangles="0,0,0,0,0,0,0,0,0,0,0,0,0,0,0,0,0,0,0,0,0,0,0,0,0,0,0,0,0,0,0,0,0,0,0,0,0,0,0,0,0,0,0,0,0"/>
                      <w10:anchorlock/>
                    </v:shape>
                  </w:pict>
                </mc:Fallback>
              </mc:AlternateContent>
            </w:r>
          </w:p>
          <w:p w14:paraId="332C5424" w14:textId="7446F3F7" w:rsidR="00D91066" w:rsidRPr="00AC17A4" w:rsidRDefault="00122F89" w:rsidP="00220BCA">
            <w:pPr>
              <w:spacing w:before="100" w:beforeAutospacing="1"/>
              <w:jc w:val="center"/>
              <w:rPr>
                <w:rFonts w:ascii="Mulish" w:hAnsi="Mulish" w:cstheme="minorHAnsi"/>
                <w:b/>
                <w:bCs/>
                <w:color w:val="2F3885"/>
                <w:sz w:val="11"/>
                <w:szCs w:val="11"/>
              </w:rPr>
            </w:pPr>
            <w:r w:rsidRPr="00AC17A4">
              <w:rPr>
                <w:rFonts w:ascii="Mulish" w:hAnsi="Mulish" w:cstheme="minorHAnsi"/>
                <w:b/>
                <w:bCs/>
                <w:color w:val="4DC0EF" w:themeColor="accent1"/>
                <w:sz w:val="28"/>
                <w:szCs w:val="13"/>
              </w:rPr>
              <w:t xml:space="preserve">Zone</w:t>
            </w:r>
          </w:p>
          <w:p w14:paraId="46A4C9F6" w14:textId="77777777" w:rsidR="00D91066" w:rsidRPr="00AC17A4" w:rsidRDefault="00D91066" w:rsidP="00220BCA">
            <w:pPr>
              <w:spacing w:before="100" w:beforeAutospacing="1"/>
              <w:jc w:val="center"/>
              <w:rPr>
                <w:rFonts w:ascii="Mulish" w:hAnsi="Mulish" w:cstheme="minorHAnsi"/>
                <w:b/>
                <w:bCs/>
                <w:color w:val="2F3885"/>
                <w:sz w:val="28"/>
                <w:szCs w:val="13"/>
              </w:rPr>
            </w:pPr>
          </w:p>
        </w:tc>
        <w:tc>
          <w:tcPr>
            <w:tcW w:w="1577" w:type="pct"/>
            <w:shd w:val="clear" w:color="auto" w:fill="auto"/>
            <w:tcMar>
              <w:top w:w="1" w:type="dxa"/>
              <w:left w:w="15" w:type="dxa"/>
              <w:bottom w:w="0" w:type="dxa"/>
              <w:right w:w="15" w:type="dxa"/>
            </w:tcMar>
            <w:vAlign w:val="center"/>
            <w:hideMark/>
          </w:tcPr>
          <w:p w14:paraId="4C4B2D2B" w14:textId="0C88B278" w:rsidR="00180F01" w:rsidRPr="00AC17A4" w:rsidRDefault="007967B6" w:rsidP="004F156C">
            <w:pPr>
              <w:spacing w:before="100" w:beforeAutospacing="1"/>
              <w:jc w:val="center"/>
              <w:rPr>
                <w:rFonts w:ascii="Mulish" w:hAnsi="Mulish" w:cstheme="minorHAnsi"/>
                <w:color w:val="A6A6A6" w:themeColor="background1" w:themeShade="A6"/>
                <w:sz w:val="28"/>
                <w:szCs w:val="13"/>
              </w:rPr>
            </w:pPr>
            <w:r w:rsidRPr="00AC17A4">
              <w:rPr>
                <w:rFonts w:ascii="Mulish" w:hAnsi="Mulish" w:cstheme="minorHAnsi"/>
                <w:noProof/>
                <w:color w:val="A6A6A6" w:themeColor="background1" w:themeShade="A6"/>
                <w:sz w:val="28"/>
                <w:szCs w:val="13"/>
              </w:rPr>
              <w:drawing>
                <wp:inline distT="0" distB="0" distL="0" distR="0" wp14:anchorId="73335505" wp14:editId="28BC04C2">
                  <wp:extent cx="669956" cy="677238"/>
                  <wp:effectExtent l="0" t="0" r="0" b="8890"/>
                  <wp:docPr id="2137907043"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74916" cy="682251"/>
                          </a:xfrm>
                          <a:prstGeom prst="rect">
                            <a:avLst/>
                          </a:prstGeom>
                        </pic:spPr>
                      </pic:pic>
                    </a:graphicData>
                  </a:graphic>
                </wp:inline>
              </w:drawing>
            </w:r>
          </w:p>
          <w:p w14:paraId="51631540" w14:textId="3C70F36E" w:rsidR="00D91066" w:rsidRPr="00AC17A4" w:rsidRDefault="00122F89" w:rsidP="00220BCA">
            <w:pPr>
              <w:spacing w:before="100" w:beforeAutospacing="1"/>
              <w:jc w:val="center"/>
              <w:rPr>
                <w:rFonts w:ascii="Mulish" w:hAnsi="Mulish" w:cstheme="minorHAnsi"/>
                <w:color w:val="A6A6A6" w:themeColor="background1" w:themeShade="A6"/>
                <w:sz w:val="11"/>
                <w:szCs w:val="11"/>
              </w:rPr>
            </w:pPr>
            <w:r w:rsidRPr="00AC17A4">
              <w:rPr>
                <w:rFonts w:ascii="Mulish" w:hAnsi="Mulish" w:cstheme="minorHAnsi"/>
                <w:color w:val="A6A6A6" w:themeColor="background1" w:themeShade="A6"/>
                <w:sz w:val="28"/>
                <w:szCs w:val="13"/>
              </w:rPr>
              <w:t xml:space="preserve">France</w:t>
            </w:r>
          </w:p>
          <w:p w14:paraId="61331263" w14:textId="77777777" w:rsidR="00D91066" w:rsidRPr="00AC17A4" w:rsidRDefault="00D91066" w:rsidP="00220BCA">
            <w:pPr>
              <w:spacing w:before="100" w:beforeAutospacing="1"/>
              <w:jc w:val="center"/>
              <w:rPr>
                <w:rFonts w:ascii="Mulish" w:hAnsi="Mulish" w:cstheme="minorHAnsi"/>
                <w:color w:val="A6A6A6" w:themeColor="background1" w:themeShade="A6"/>
                <w:sz w:val="28"/>
                <w:szCs w:val="13"/>
              </w:rPr>
            </w:pPr>
          </w:p>
        </w:tc>
      </w:tr>
      <w:tr w:rsidR="00960FA5" w:rsidRPr="00533339" w14:paraId="0D6E0DD1" w14:textId="77777777" w:rsidTr="00373E1D">
        <w:trPr>
          <w:trHeight w:val="954"/>
          <w:jc w:val="center"/>
        </w:trPr>
        <w:tc>
          <w:tcPr>
            <w:tcW w:w="1835" w:type="pct"/>
            <w:tcBorders>
              <w:bottom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068B6380" w14:textId="06008A8B" w:rsidR="00D91066" w:rsidRPr="00AC17A4" w:rsidRDefault="00D91066" w:rsidP="00917EB7">
            <w:pPr>
              <w:pStyle w:val="Table"/>
            </w:pPr>
            <w:r w:rsidRPr="00AC17A4">
              <w:t xml:space="preserve">N</w:t>
            </w:r>
            <w:r w:rsidR="00F73866" w:rsidRPr="00AC17A4">
              <w:t xml:space="preserve">ombre d’habitants</w:t>
            </w:r>
          </w:p>
        </w:tc>
        <w:tc>
          <w:tcPr>
            <w:tcW w:w="1588" w:type="pct"/>
            <w:shd w:val="clear" w:color="auto" w:fill="4DC0EF" w:themeFill="accent1"/>
            <w:tcMar>
              <w:top w:w="6" w:type="dxa"/>
              <w:left w:w="15" w:type="dxa"/>
              <w:bottom w:w="0" w:type="dxa"/>
              <w:right w:w="15" w:type="dxa"/>
            </w:tcMar>
            <w:vAlign w:val="center"/>
            <w:hideMark/>
          </w:tcPr>
          <w:p w14:paraId="2C74CEF0" w14:textId="7F5C437F" w:rsidR="00D91066" w:rsidRPr="00F666E6" w:rsidRDefault="00823BB5" w:rsidP="00917EB7">
            <w:pPr>
              <w:pStyle w:val="Table"/>
              <w:jc w:val="center"/>
              <w:rPr>
                <w:color w:val="FFFFFF" w:themeColor="background1"/>
                <w:lang w:val="en-US"/>
              </w:rPr>
            </w:pPr>
            <w:r w:rsidRPr="00F666E6">
              <w:rPr>
                <w:color w:val="FFFFFF" w:themeColor="background1"/>
                <w:lang w:val="en-US"/>
              </w:rPr>
              <w:t xml:space="preserve">18 322</w:t>
            </w:r>
            <w:proofErr w:type="spellStart"/>
            <w:r w:rsidRPr="00F666E6">
              <w:rPr>
                <w:color w:val="FFFFFF" w:themeColor="background1"/>
                <w:lang w:val="en-US"/>
              </w:rPr>
              <w:t xml:space="preserve"/>
            </w:r>
            <w:proofErr w:type="spellEnd"/>
            <w:r w:rsidRPr="00F666E6">
              <w:rPr>
                <w:color w:val="FFFFFF" w:themeColor="background1"/>
                <w:lang w:val="en-US"/>
              </w:rPr>
              <w:t xml:space="preserve"/>
            </w:r>
            <w:proofErr w:type="spellStart"/>
            <w:r w:rsidRPr="00F666E6">
              <w:rPr>
                <w:color w:val="FFFFFF" w:themeColor="background1"/>
                <w:lang w:val="en-US"/>
              </w:rPr>
              <w:t xml:space="preserve"/>
            </w:r>
            <w:proofErr w:type="spellEnd"/>
            <w:r w:rsidR="00B11AE5" w:rsidRPr="00F666E6">
              <w:rPr>
                <w:color w:val="FFFFFF" w:themeColor="background1"/>
                <w:lang w:val="en-US"/>
              </w:rPr>
              <w:t xml:space="preserve"/>
            </w:r>
            <w:r w:rsidRPr="00F666E6">
              <w:rPr>
                <w:color w:val="FFFFFF" w:themeColor="background1"/>
                <w:lang w:val="en-US"/>
              </w:rPr>
              <w:t xml:space="preserve"/>
            </w:r>
          </w:p>
        </w:tc>
        <w:tc>
          <w:tcPr>
            <w:tcW w:w="1577" w:type="pct"/>
            <w:tcBorders>
              <w:bottom w:val="single" w:sz="48" w:space="0" w:color="FFFFFF" w:themeColor="background1"/>
            </w:tcBorders>
            <w:shd w:val="clear" w:color="auto" w:fill="F2F2F2" w:themeFill="background1" w:themeFillShade="F2"/>
            <w:tcMar>
              <w:top w:w="6" w:type="dxa"/>
              <w:left w:w="15" w:type="dxa"/>
              <w:bottom w:w="0" w:type="dxa"/>
              <w:right w:w="15" w:type="dxa"/>
            </w:tcMar>
            <w:vAlign w:val="center"/>
            <w:hideMark/>
          </w:tcPr>
          <w:p w14:paraId="183391D3" w14:textId="375A6C4D" w:rsidR="00D91066" w:rsidRPr="00F666E6" w:rsidRDefault="00960FA5" w:rsidP="00917EB7">
            <w:pPr>
              <w:pStyle w:val="Table"/>
              <w:jc w:val="center"/>
              <w:rPr>
                <w:lang w:val="en-US"/>
              </w:rPr>
            </w:pPr>
            <w:r w:rsidRPr="00F666E6">
              <w:rPr>
                <w:lang w:val="en-US"/>
              </w:rPr>
              <w:t xml:space="preserve">67 758 665</w:t>
            </w:r>
            <w:r w:rsidR="00DA1C6C" w:rsidRPr="00F666E6">
              <w:rPr>
                <w:lang w:val="en-US"/>
              </w:rPr>
              <w:t xml:space="preserve"/>
            </w:r>
            <w:r w:rsidR="00002DD6" w:rsidRPr="00F666E6">
              <w:rPr>
                <w:lang w:val="en-US"/>
              </w:rPr>
              <w:t xml:space="preserve"/>
            </w:r>
            <w:r w:rsidRPr="00F666E6">
              <w:rPr>
                <w:lang w:val="en-US"/>
              </w:rPr>
              <w:t xml:space="preserve"/>
            </w:r>
            <w:r w:rsidR="00367BB2" w:rsidRPr="00F666E6">
              <w:rPr>
                <w:lang w:val="en-US"/>
              </w:rPr>
              <w:t xml:space="preserve"/>
            </w:r>
            <w:r w:rsidRPr="00F666E6">
              <w:rPr>
                <w:lang w:val="en-US"/>
              </w:rPr>
              <w:t xml:space="preserve"/>
            </w:r>
          </w:p>
        </w:tc>
      </w:tr>
      <w:tr w:rsidR="00960FA5" w:rsidRPr="00533339" w14:paraId="788CC3F6" w14:textId="77777777" w:rsidTr="00373E1D">
        <w:trPr>
          <w:trHeight w:val="954"/>
          <w:jc w:val="center"/>
        </w:trPr>
        <w:tc>
          <w:tcPr>
            <w:tcW w:w="1835" w:type="pct"/>
            <w:tcBorders>
              <w:top w:val="single" w:sz="48" w:space="0" w:color="FFFFFF" w:themeColor="background1"/>
              <w:bottom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5214CD50" w14:textId="4B2CBE97" w:rsidR="00D91066" w:rsidRPr="00AC17A4" w:rsidRDefault="00D91066" w:rsidP="00917EB7">
            <w:pPr>
              <w:pStyle w:val="Table"/>
            </w:pPr>
            <w:r w:rsidRPr="00AC17A4">
              <w:t xml:space="preserve">N</w:t>
            </w:r>
            <w:r w:rsidR="00F73866" w:rsidRPr="00AC17A4">
              <w:t xml:space="preserve">ombre de ménages</w:t>
            </w:r>
          </w:p>
        </w:tc>
        <w:tc>
          <w:tcPr>
            <w:tcW w:w="1588" w:type="pct"/>
            <w:shd w:val="clear" w:color="auto" w:fill="4DC0EF" w:themeFill="accent1"/>
            <w:tcMar>
              <w:top w:w="6" w:type="dxa"/>
              <w:left w:w="15" w:type="dxa"/>
              <w:bottom w:w="0" w:type="dxa"/>
              <w:right w:w="15" w:type="dxa"/>
            </w:tcMar>
            <w:vAlign w:val="center"/>
            <w:hideMark/>
          </w:tcPr>
          <w:p w14:paraId="03154D5C" w14:textId="6B1D442E" w:rsidR="00D91066" w:rsidRPr="00F666E6" w:rsidRDefault="00C24FE1" w:rsidP="00917EB7">
            <w:pPr>
              <w:pStyle w:val="Table"/>
              <w:jc w:val="center"/>
              <w:rPr>
                <w:color w:val="FFFFFF" w:themeColor="background1"/>
                <w:lang w:val="en-US"/>
              </w:rPr>
            </w:pPr>
            <w:r w:rsidRPr="00F666E6">
              <w:rPr>
                <w:color w:val="FFFFFF" w:themeColor="background1"/>
                <w:lang w:val="en-US"/>
              </w:rPr>
              <w:t xml:space="preserve">11 497</w:t>
            </w:r>
            <w:proofErr w:type="spellStart"/>
            <w:r w:rsidRPr="00F666E6">
              <w:rPr>
                <w:color w:val="FFFFFF" w:themeColor="background1"/>
                <w:lang w:val="en-US"/>
              </w:rPr>
              <w:t xml:space="preserve"/>
            </w:r>
            <w:proofErr w:type="spellEnd"/>
            <w:r w:rsidRPr="00F666E6">
              <w:rPr>
                <w:color w:val="FFFFFF" w:themeColor="background1"/>
                <w:lang w:val="en-US"/>
              </w:rPr>
              <w:t xml:space="preserve"/>
            </w:r>
            <w:proofErr w:type="spellStart"/>
            <w:r w:rsidRPr="00F666E6">
              <w:rPr>
                <w:color w:val="FFFFFF" w:themeColor="background1"/>
                <w:lang w:val="en-US"/>
              </w:rPr>
              <w:t xml:space="preserve"/>
            </w:r>
            <w:proofErr w:type="spellEnd"/>
            <w:r w:rsidRPr="00F666E6">
              <w:rPr>
                <w:color w:val="FFFFFF" w:themeColor="background1"/>
                <w:lang w:val="en-US"/>
              </w:rPr>
              <w:t xml:space="preserve"/>
            </w:r>
          </w:p>
        </w:tc>
        <w:tc>
          <w:tcPr>
            <w:tcW w:w="1577" w:type="pct"/>
            <w:tcBorders>
              <w:top w:val="single" w:sz="48" w:space="0" w:color="FFFFFF" w:themeColor="background1"/>
              <w:bottom w:val="single" w:sz="48" w:space="0" w:color="FFFFFF" w:themeColor="background1"/>
            </w:tcBorders>
            <w:shd w:val="clear" w:color="auto" w:fill="F2F2F2" w:themeFill="background1" w:themeFillShade="F2"/>
            <w:tcMar>
              <w:top w:w="6" w:type="dxa"/>
              <w:left w:w="15" w:type="dxa"/>
              <w:bottom w:w="0" w:type="dxa"/>
              <w:right w:w="15" w:type="dxa"/>
            </w:tcMar>
            <w:vAlign w:val="center"/>
            <w:hideMark/>
          </w:tcPr>
          <w:p w14:paraId="634566FC" w14:textId="6E7C1C90" w:rsidR="00D91066" w:rsidRPr="00F666E6" w:rsidRDefault="00960FA5" w:rsidP="00917EB7">
            <w:pPr>
              <w:pStyle w:val="Table"/>
              <w:jc w:val="center"/>
              <w:rPr>
                <w:lang w:val="en-US"/>
              </w:rPr>
            </w:pPr>
            <w:r w:rsidRPr="00F666E6">
              <w:rPr>
                <w:lang w:val="en-US"/>
              </w:rPr>
              <w:t xml:space="preserve">30 906 531</w:t>
            </w:r>
            <w:r w:rsidR="00DA1C6C" w:rsidRPr="00F666E6">
              <w:rPr>
                <w:lang w:val="en-US"/>
              </w:rPr>
              <w:t xml:space="preserve"/>
            </w:r>
            <w:r w:rsidR="00002DD6" w:rsidRPr="00F666E6">
              <w:rPr>
                <w:lang w:val="en-US"/>
              </w:rPr>
              <w:t xml:space="preserve"/>
            </w:r>
            <w:r w:rsidRPr="00F666E6">
              <w:rPr>
                <w:lang w:val="en-US"/>
              </w:rPr>
              <w:t xml:space="preserve"/>
            </w:r>
            <w:r w:rsidR="00367BB2" w:rsidRPr="00F666E6">
              <w:rPr>
                <w:lang w:val="en-US"/>
              </w:rPr>
              <w:t xml:space="preserve"/>
            </w:r>
            <w:r w:rsidRPr="00F666E6">
              <w:rPr>
                <w:lang w:val="en-US"/>
              </w:rPr>
              <w:t xml:space="preserve"/>
            </w:r>
          </w:p>
        </w:tc>
      </w:tr>
      <w:tr w:rsidR="00F73866" w:rsidRPr="00533339" w14:paraId="072F71B1" w14:textId="77777777" w:rsidTr="00373E1D">
        <w:trPr>
          <w:trHeight w:val="954"/>
          <w:jc w:val="center"/>
        </w:trPr>
        <w:tc>
          <w:tcPr>
            <w:tcW w:w="1835" w:type="pct"/>
            <w:tcBorders>
              <w:top w:val="single" w:sz="48" w:space="0" w:color="FFFFFF" w:themeColor="background1"/>
              <w:bottom w:val="single" w:sz="48" w:space="0" w:color="FFFFFF" w:themeColor="background1"/>
            </w:tcBorders>
            <w:shd w:val="clear" w:color="auto" w:fill="F2F2F2" w:themeFill="background1" w:themeFillShade="F2"/>
            <w:tcMar>
              <w:top w:w="3" w:type="dxa"/>
              <w:left w:w="15" w:type="dxa"/>
              <w:bottom w:w="0" w:type="dxa"/>
              <w:right w:w="15" w:type="dxa"/>
            </w:tcMar>
            <w:vAlign w:val="center"/>
          </w:tcPr>
          <w:p w14:paraId="025860A5" w14:textId="3DD10154" w:rsidR="00F73866" w:rsidRPr="00AC17A4" w:rsidRDefault="00F73866" w:rsidP="00917EB7">
            <w:pPr>
              <w:pStyle w:val="Table"/>
            </w:pPr>
            <w:r w:rsidRPr="00AC17A4">
              <w:t xml:space="preserve">Moyenne d’âge</w:t>
            </w:r>
          </w:p>
        </w:tc>
        <w:tc>
          <w:tcPr>
            <w:tcW w:w="1588" w:type="pct"/>
            <w:shd w:val="clear" w:color="auto" w:fill="4DC0EF" w:themeFill="accent1"/>
            <w:tcMar>
              <w:top w:w="6" w:type="dxa"/>
              <w:left w:w="15" w:type="dxa"/>
              <w:bottom w:w="0" w:type="dxa"/>
              <w:right w:w="15" w:type="dxa"/>
            </w:tcMar>
            <w:vAlign w:val="center"/>
          </w:tcPr>
          <w:p w14:paraId="1380530A" w14:textId="6DF1C3EA" w:rsidR="00F73866" w:rsidRPr="00F666E6" w:rsidRDefault="00F73866" w:rsidP="00917EB7">
            <w:pPr>
              <w:pStyle w:val="Table"/>
              <w:jc w:val="center"/>
              <w:rPr>
                <w:color w:val="FFFFFF" w:themeColor="background1"/>
                <w:lang w:val="en-US"/>
              </w:rPr>
            </w:pPr>
            <w:r w:rsidRPr="00F666E6">
              <w:rPr>
                <w:color w:val="FFFFFF" w:themeColor="background1"/>
                <w:lang w:val="en-US"/>
              </w:rPr>
              <w:t xml:space="preserve">37</w:t>
            </w:r>
            <w:proofErr w:type="spellStart"/>
            <w:r w:rsidRPr="00F666E6">
              <w:rPr>
                <w:color w:val="FFFFFF" w:themeColor="background1"/>
                <w:lang w:val="en-US"/>
              </w:rPr>
              <w:t xml:space="preserve"/>
            </w:r>
            <w:proofErr w:type="spellEnd"/>
            <w:r w:rsidRPr="00F666E6">
              <w:rPr>
                <w:color w:val="FFFFFF" w:themeColor="background1"/>
                <w:lang w:val="en-US"/>
              </w:rPr>
              <w:t xml:space="preserve"/>
            </w:r>
            <w:proofErr w:type="spellStart"/>
            <w:r w:rsidRPr="00F666E6">
              <w:rPr>
                <w:color w:val="FFFFFF" w:themeColor="background1"/>
                <w:lang w:val="en-US"/>
              </w:rPr>
              <w:t xml:space="preserve"/>
            </w:r>
            <w:proofErr w:type="spellEnd"/>
            <w:r w:rsidRPr="00F666E6">
              <w:rPr>
                <w:color w:val="FFFFFF" w:themeColor="background1"/>
                <w:lang w:val="en-US"/>
              </w:rPr>
              <w:t xml:space="preserve"/>
            </w:r>
          </w:p>
        </w:tc>
        <w:tc>
          <w:tcPr>
            <w:tcW w:w="1577" w:type="pct"/>
            <w:tcBorders>
              <w:top w:val="single" w:sz="48" w:space="0" w:color="FFFFFF" w:themeColor="background1"/>
              <w:bottom w:val="single" w:sz="48" w:space="0" w:color="FFFFFF" w:themeColor="background1"/>
            </w:tcBorders>
            <w:shd w:val="clear" w:color="auto" w:fill="F2F2F2" w:themeFill="background1" w:themeFillShade="F2"/>
            <w:tcMar>
              <w:top w:w="6" w:type="dxa"/>
              <w:left w:w="15" w:type="dxa"/>
              <w:bottom w:w="0" w:type="dxa"/>
              <w:right w:w="15" w:type="dxa"/>
            </w:tcMar>
            <w:vAlign w:val="center"/>
          </w:tcPr>
          <w:p w14:paraId="3CFE69D9" w14:textId="08553E98" w:rsidR="00F73866" w:rsidRPr="00F666E6" w:rsidRDefault="00F73866" w:rsidP="00917EB7">
            <w:pPr>
              <w:pStyle w:val="Table"/>
              <w:jc w:val="center"/>
              <w:rPr>
                <w:lang w:val="en-US"/>
              </w:rPr>
            </w:pPr>
            <w:r w:rsidRPr="00F666E6">
              <w:rPr>
                <w:lang w:val="en-US"/>
              </w:rPr>
              <w:t xml:space="preserve">42</w:t>
            </w:r>
          </w:p>
        </w:tc>
      </w:tr>
      <w:tr w:rsidR="00960FA5" w:rsidRPr="00533339" w14:paraId="29035D04" w14:textId="77777777" w:rsidTr="00373E1D">
        <w:trPr>
          <w:trHeight w:val="954"/>
          <w:jc w:val="center"/>
        </w:trPr>
        <w:tc>
          <w:tcPr>
            <w:tcW w:w="1835" w:type="pct"/>
            <w:tcBorders>
              <w:top w:val="single" w:sz="48" w:space="0" w:color="FFFFFF" w:themeColor="background1"/>
              <w:bottom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1EF1A388" w14:textId="50B349F6" w:rsidR="00D91066" w:rsidRPr="00AC17A4" w:rsidRDefault="00F73866" w:rsidP="00917EB7">
            <w:pPr>
              <w:pStyle w:val="Table"/>
            </w:pPr>
            <w:r w:rsidRPr="00AC17A4">
              <w:t xml:space="preserve">Revenu médian</w:t>
            </w:r>
          </w:p>
        </w:tc>
        <w:tc>
          <w:tcPr>
            <w:tcW w:w="1588" w:type="pct"/>
            <w:shd w:val="clear" w:color="auto" w:fill="4DC0EF" w:themeFill="accent1"/>
            <w:tcMar>
              <w:top w:w="6" w:type="dxa"/>
              <w:left w:w="15" w:type="dxa"/>
              <w:bottom w:w="0" w:type="dxa"/>
              <w:right w:w="15" w:type="dxa"/>
            </w:tcMar>
            <w:vAlign w:val="center"/>
            <w:hideMark/>
          </w:tcPr>
          <w:p w14:paraId="371B5B2B" w14:textId="20F091FB" w:rsidR="00D91066" w:rsidRPr="00F666E6" w:rsidRDefault="00C24FE1" w:rsidP="00917EB7">
            <w:pPr>
              <w:pStyle w:val="Table"/>
              <w:jc w:val="center"/>
              <w:rPr>
                <w:color w:val="FFFFFF" w:themeColor="background1"/>
                <w:lang w:val="en-US"/>
              </w:rPr>
            </w:pPr>
            <w:r w:rsidRPr="00F666E6">
              <w:rPr>
                <w:color w:val="FFFFFF" w:themeColor="background1"/>
                <w:lang w:val="en-US"/>
              </w:rPr>
              <w:t xml:space="preserve">32 430</w:t>
            </w:r>
            <w:r w:rsidR="00B26079" w:rsidRPr="00F666E6">
              <w:rPr>
                <w:color w:val="FFFFFF" w:themeColor="background1"/>
                <w:lang w:val="en-US"/>
              </w:rPr>
              <w:t xml:space="preserve"> €</w:t>
            </w:r>
          </w:p>
        </w:tc>
        <w:tc>
          <w:tcPr>
            <w:tcW w:w="1577" w:type="pct"/>
            <w:tcBorders>
              <w:top w:val="single" w:sz="48" w:space="0" w:color="FFFFFF" w:themeColor="background1"/>
              <w:bottom w:val="single" w:sz="48" w:space="0" w:color="FFFFFF" w:themeColor="background1"/>
            </w:tcBorders>
            <w:shd w:val="clear" w:color="auto" w:fill="F2F2F2" w:themeFill="background1" w:themeFillShade="F2"/>
            <w:tcMar>
              <w:top w:w="6" w:type="dxa"/>
              <w:left w:w="15" w:type="dxa"/>
              <w:bottom w:w="0" w:type="dxa"/>
              <w:right w:w="15" w:type="dxa"/>
            </w:tcMar>
            <w:vAlign w:val="center"/>
            <w:hideMark/>
          </w:tcPr>
          <w:p w14:paraId="2F855464" w14:textId="0CA0019F" w:rsidR="00D91066" w:rsidRPr="00F666E6" w:rsidRDefault="00960FA5" w:rsidP="00917EB7">
            <w:pPr>
              <w:pStyle w:val="Table"/>
              <w:jc w:val="center"/>
              <w:rPr>
                <w:lang w:val="en-US"/>
              </w:rPr>
            </w:pPr>
            <w:r w:rsidRPr="00F666E6">
              <w:rPr>
                <w:lang w:val="en-US"/>
              </w:rPr>
              <w:t xml:space="preserve">22 860</w:t>
            </w:r>
            <w:r w:rsidR="00DA1C6C" w:rsidRPr="00F666E6">
              <w:rPr>
                <w:lang w:val="en-US"/>
              </w:rPr>
              <w:t xml:space="preserve"/>
            </w:r>
            <w:r w:rsidR="00002DD6" w:rsidRPr="00F666E6">
              <w:rPr>
                <w:lang w:val="en-US"/>
              </w:rPr>
              <w:t xml:space="preserve"/>
            </w:r>
            <w:r w:rsidRPr="00F666E6">
              <w:rPr>
                <w:lang w:val="en-US"/>
              </w:rPr>
              <w:t xml:space="preserve"/>
            </w:r>
            <w:r w:rsidR="00367BB2" w:rsidRPr="00F666E6">
              <w:rPr>
                <w:lang w:val="en-US"/>
              </w:rPr>
              <w:t xml:space="preserve"/>
            </w:r>
            <w:r w:rsidRPr="00F666E6">
              <w:rPr>
                <w:lang w:val="en-US"/>
              </w:rPr>
              <w:t xml:space="preserve"/>
            </w:r>
            <w:r w:rsidR="00B26079" w:rsidRPr="00F666E6">
              <w:rPr>
                <w:lang w:val="en-US"/>
              </w:rPr>
              <w:t xml:space="preserve"> €</w:t>
            </w:r>
          </w:p>
        </w:tc>
      </w:tr>
      <w:tr w:rsidR="00960FA5" w:rsidRPr="00AC17A4" w14:paraId="54183C5D" w14:textId="77777777" w:rsidTr="00373E1D">
        <w:trPr>
          <w:trHeight w:val="954"/>
          <w:jc w:val="center"/>
        </w:trPr>
        <w:tc>
          <w:tcPr>
            <w:tcW w:w="1835" w:type="pct"/>
            <w:tcBorders>
              <w:top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01143062" w14:textId="2ED51D20" w:rsidR="00D91066" w:rsidRPr="00AC17A4" w:rsidRDefault="00373E1D" w:rsidP="00917EB7">
            <w:pPr>
              <w:pStyle w:val="Table"/>
            </w:pPr>
            <w:r w:rsidRPr="00AC17A4">
              <w:t xml:space="preserve">CSP majoritaire</w:t>
            </w:r>
          </w:p>
        </w:tc>
        <w:tc>
          <w:tcPr>
            <w:tcW w:w="1588" w:type="pct"/>
            <w:shd w:val="clear" w:color="auto" w:fill="4DC0EF" w:themeFill="accent1"/>
            <w:tcMar>
              <w:top w:w="6" w:type="dxa"/>
              <w:left w:w="15" w:type="dxa"/>
              <w:bottom w:w="0" w:type="dxa"/>
              <w:right w:w="15" w:type="dxa"/>
            </w:tcMar>
            <w:vAlign w:val="center"/>
            <w:hideMark/>
          </w:tcPr>
          <w:p w14:paraId="7E90CF7A" w14:textId="356A8DB6" w:rsidR="00D91066" w:rsidRPr="00AC17A4" w:rsidRDefault="00005CE2" w:rsidP="00917EB7">
            <w:pPr>
              <w:pStyle w:val="Table"/>
              <w:jc w:val="center"/>
              <w:rPr>
                <w:color w:val="FFFFFF" w:themeColor="background1"/>
              </w:rPr>
            </w:pPr>
            <w:r w:rsidRPr="00AC17A4">
              <w:rPr>
                <w:color w:val="FFFFFF" w:themeColor="background1"/>
              </w:rPr>
              <w:t xml:space="preserve">Cadres et professions intellectuelles supérieures</w:t>
            </w:r>
            <w:proofErr w:type="spellStart"/>
            <w:r w:rsidRPr="00AC17A4">
              <w:rPr>
                <w:color w:val="FFFFFF" w:themeColor="background1"/>
              </w:rPr>
              <w:t xml:space="preserve"/>
            </w:r>
            <w:r w:rsidR="00122F89" w:rsidRPr="00AC17A4">
              <w:rPr>
                <w:color w:val="FFFFFF" w:themeColor="background1"/>
              </w:rPr>
              <w:t xml:space="preserve"/>
            </w:r>
            <w:proofErr w:type="spellEnd"/>
            <w:r w:rsidRPr="00AC17A4">
              <w:rPr>
                <w:color w:val="FFFFFF" w:themeColor="background1"/>
              </w:rPr>
              <w:t xml:space="preserve"/>
            </w:r>
          </w:p>
        </w:tc>
        <w:tc>
          <w:tcPr>
            <w:tcW w:w="1577" w:type="pct"/>
            <w:tcBorders>
              <w:top w:val="single" w:sz="48" w:space="0" w:color="FFFFFF" w:themeColor="background1"/>
            </w:tcBorders>
            <w:shd w:val="clear" w:color="auto" w:fill="F2F2F2" w:themeFill="background1" w:themeFillShade="F2"/>
            <w:tcMar>
              <w:top w:w="6" w:type="dxa"/>
              <w:left w:w="15" w:type="dxa"/>
              <w:bottom w:w="0" w:type="dxa"/>
              <w:right w:w="15" w:type="dxa"/>
            </w:tcMar>
            <w:vAlign w:val="center"/>
            <w:hideMark/>
          </w:tcPr>
          <w:p w14:paraId="14747E26" w14:textId="44C83858" w:rsidR="00D91066" w:rsidRPr="00AC17A4" w:rsidRDefault="00005CE2" w:rsidP="00917EB7">
            <w:pPr>
              <w:pStyle w:val="Table"/>
              <w:jc w:val="center"/>
            </w:pPr>
            <w:r w:rsidRPr="00AC17A4">
              <w:t xml:space="preserve">Employés</w:t>
            </w:r>
            <w:proofErr w:type="spellStart"/>
            <w:r w:rsidR="00DA1C6C" w:rsidRPr="00AC17A4">
              <w:t xml:space="preserve"/>
            </w:r>
            <w:r w:rsidRPr="00AC17A4">
              <w:t xml:space="preserve"/>
            </w:r>
            <w:r w:rsidR="00122F89" w:rsidRPr="00AC17A4">
              <w:t xml:space="preserve"/>
            </w:r>
            <w:proofErr w:type="spellEnd"/>
            <w:r w:rsidRPr="00AC17A4">
              <w:t xml:space="preserve"/>
            </w:r>
          </w:p>
        </w:tc>
      </w:tr>
    </w:tbl>
    <w:p w14:paraId="40F1B4AE" w14:textId="77777777" w:rsidR="00AF275D" w:rsidRDefault="00AF275D">
      <w:r w:rsidRPr="00AC17A4">
        <w:br w:type="page"/>
      </w:r>
    </w:p>
    <w:p w14:paraId="374C665D" w14:textId="67AC167E" w:rsidR="006F3958" w:rsidRDefault="006F3958" w:rsidP="006F3958">
      <w:pPr>
        <w:pStyle w:val="Heading2"/>
        <w:rPr>
          <w:rFonts w:eastAsia="Calibri"/>
          <w:noProof/>
        </w:rPr>
      </w:pPr>
      <w:r w:rsidRPr="00AC17A4">
        <w:rPr>
          <w:rFonts w:eastAsia="Calibri"/>
          <w:noProof/>
        </w:rPr>
        <mc:AlternateContent>
          <mc:Choice Requires="wpg">
            <w:drawing>
              <wp:anchor distT="0" distB="0" distL="114300" distR="114300" simplePos="0" relativeHeight="251814912" behindDoc="0" locked="0" layoutInCell="1" allowOverlap="1" wp14:anchorId="54AB3E6D" wp14:editId="012CFF93">
                <wp:simplePos x="0" y="0"/>
                <wp:positionH relativeFrom="column">
                  <wp:posOffset>-400050</wp:posOffset>
                </wp:positionH>
                <wp:positionV relativeFrom="paragraph">
                  <wp:posOffset>28575</wp:posOffset>
                </wp:positionV>
                <wp:extent cx="266978" cy="266978"/>
                <wp:effectExtent l="0" t="0" r="0" b="0"/>
                <wp:wrapNone/>
                <wp:docPr id="2137907044"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1877514506"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502441783" name="Groupe 16"/>
                        <wpg:cNvGrpSpPr/>
                        <wpg:grpSpPr>
                          <a:xfrm>
                            <a:off x="96779" y="126815"/>
                            <a:ext cx="233707" cy="161924"/>
                            <a:chOff x="0" y="0"/>
                            <a:chExt cx="233707" cy="161924"/>
                          </a:xfrm>
                          <a:solidFill>
                            <a:schemeClr val="accent1"/>
                          </a:solidFill>
                        </wpg:grpSpPr>
                        <wps:wsp>
                          <wps:cNvPr id="1042059895"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63102564"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6C87A31" id="Groupe 17" o:spid="_x0000_s1026" style="position:absolute;margin-left:-31.5pt;margin-top:2.25pt;width:21pt;height:21pt;z-index:251814912;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fd+X2AcAANUnAAAOAAAAZHJzL2Uyb0RvYy54bWzsWt1unEYUvq/Ud0BcVmqW/59V7MhNmqhS lEZKqqSXmGW9SCxQwF4nT9Nn6ZP1mzMDnDHuwsZSW1m+sYGZb87PnDnnO7DPX9zuC+Mma9q8Ks9M +5llGlmZVpu8vDozf/v4+sfINNouKTdJUZXZmfkla80X599/9/xQrzOn2lXFJmsMLFK260N9Zu66 rl6vVm26y/ZJ+6yqsxKD26rZJx1um6vVpkkOWH1frBzLClaHqtnUTZVmbYunr+SgeU7rb7dZ2v26 3bZZZxRnJnTr6G9Dfy/F39X582R91ST1Lk+VGsk3aLFP8hJCh6VeJV1iXDf5ZKl9njZVW227Z2m1 X1XbbZ5mZAOssa071rxpquuabLlaH67qwU1w7R0/ffOy6bubN039oX7fwBOH+gq+oDthy+222Yv/ 0NK4JZd9GVyW3XZGiodOEMQh9jjFkLoml6Y7+H2CSnc/K5xnx7aFDRE4dQ3cqhe60lQ51AiOdrS/ fZj9H3ZJnZFb2zXsf98Y+QaxG4Whb3u+FZhGmewRq68RdZlR5JdN9tefa0MEYWbYrogZoRGgg9/a dQsXLnXajPHJOr1uuzdZRd5Pbt62Hfn0aoMrCrKN0jCtyrLNu+wzPLndF4jcH1aGY8W+bxkHY/Qr 4vIu5HcOcWPLd3xjdxzy2WZSFGROCocoxeakOEzKQls0SOSH86a4XAgh5izRENLFc5Z4XMiyXeGQ hbviny6FQ2SUzO49TsUQYQoy5zEOWbj3IZOycO85xJo1A6lqMGP+jPDZCy2ImYCFFnDIPbuBpDic /GTXJ4P0tlTZAFdGIsqtRRWorlqRd3lqQI7tb3HsZZ4FSqSSGTCOLwfbJ4FxKjnYOQmM48bBlHXh iWVq4xRxsHeSZBwODvZPAiPmOTg4CYxQ5uDwJDBilYOjk8AIQQ6OOVh6XQVbA0YluFRBXKozDXCp xjTApS4FJlnXSSditL80DkN9N3bDpRjdVzfZx4rmdSJg5WEhPWTiUzqM89Lryzz9KfvKUS7SquAR 0H5EQQtaUj2hQTlPqnh3UIlWB0OTcq9MqpYk07biAOL5sqNCjqgrfIyZOIwJ785KVGKEIQOwN1I+ EENTZcaxE00cgcrBzEKmzNTlzMRxcGpjUbUZLTnurtwyhh/pC/DjPN1baqMd34lkuhlRvYPUE4oC OY8ZwwZPdBFDxm5k05HpRbqjPlpwMOuGPDy7+XJ1ob62lgz6iWj5+ERb1AGaeGcUPXUrs2Uc/Med xoDIDETxhxRBs0em21ZFvnmdF4VICtQBZi+LxrhJkG+SNM3Kri8h2syiFEkmBoFFO5Ggh9wWSUel sKzEanK3m7Z7lbQ7uRrh5cncgz43mAJdClRENB49lxdXl9XmC/qDppKNY1unr3Os9DZpu/dJA74N z6H7xeiuar6axgGd5JnZ/nGdNJlpFL+UaFVi2/MwraMbzw8d3DR85JKPlNf7lxUMRuWFNLoU87ui v9w21f4Tmt4LIRVDSZlCNip8hzwsb152uMcQOpY0u7iga7Sb8Pvb8kOdisUp78KSj7efkqY2alye mR26undV3x4l6771EJs3zBXIsrq47qptLvoS8pj0k7pBq8Z6SXnJ+izfcjzPDiNUeNlnUZuLzoqK pWj8TmhK4yAMZfGynSCyVbodulPXDS1UVdFl2oEdO8QEkHFnulPnXhzc0LfEFEBHQ7WnSmzmf9HU Wp5j+XEU42wca2rJLyc2tUHsOCrrDf523MhV/h4KFXPbg/paQdcdKYCO9PGW1vacKEI7MKhxTw+s NbQSMCeC97Oi2zi6PCrS0GzIdDlrAofMrq+1pMIz0ez6HLLIRbwhXWiDBlHd+FE/ITgHPy3bBo6g pee2gvei84HEZ0+8hHh+6sceQz+GjUQ7+YDGRmUj0djI+Ba1cWSqkpuiDovqI9KRYBwQOs64j8vK +YEbU/vXM0q6n3BAuerwWBik0cmi5L0SY2w9++wn6DBFxe0QdZq014gnWS27zbtasiFusL66fqdk UfYiWY4DbqB1TaMeLIsoHL1Vk7i+25rxwuizYTUgjjli8P0A6HdF7tVE4+mW6zanqv2B3FlSjPfx A4l9Yrr/T6b7b3ydsALXthw/QHE9RuSIAC8mcrYbeb48yuqI90wO7ZQHXq0TZ8RrT4AfxOQ8O/LA VKSMBVyO5u/QIIwMfkL+NC7neHj5MCeBU7lFEjg3w9erwJ+TwAGhFfkxWMpxIzg9WyRiCpgTobGz JX7iANsPQ0/w0uNmcHq2ZLP5/IUiOEVbIoLPt93Qd71ZK/iXhcAK/XBuvzkgwptBZ1YE/8CwxAo+ Xwb53FboHxfmz91kPheABPBEfR8D9SXme+yrEUIZrHX4avRYPkWosgbCrhLYfYxdHEQyny6WcPY4 FHUZDvvRdvGqhUqaJKh2FNmSQ0+G6PzelaMTxZ6VyrWoIBCAionqJvo5OlIhgsCTikFBV3tFHQ9D ke9F9OqtZ7WjHHklPaCv30tVNFzUEdJMZu8Fqo2OsQPX1V+fD+6cDg17ownSddPvpIbS+2KLbN/B 3vM9YmOea9vqHaHEjfKoZijDdAm6L6hSkC+oBNxxhT53WF3GgnR0P0UXMjGDAotF2mgFuY+NDFLo 4r7dfGpIxEv5x/LqfXzPTC/k6bdj9OJB/c5N/DiN39Os8dd4538DAAD//wMAUEsDBBQABgAIAAAA IQC2J4Uz3gAAAAgBAAAPAAAAZHJzL2Rvd25yZXYueG1sTI9BS8NAEIXvgv9hGcFbuklrgsRsSinq qQi2gnibZqdJaHY3ZLdJ+u8dT/b48YY33yvWs+nESINvnVWQLGIQZCunW1sr+Dq8Rc8gfECrsXOW FFzJw7q8vysw126ynzTuQy24xPocFTQh9LmUvmrIoF+4nixnJzcYDIxDLfWAE5ebTi7jOJMGW8sf Guxp21B13l+MgvcJp80qeR1359P2+nNIP753CSn1+DBvXkAEmsP/MfzpszqU7HR0F6u96BRE2Yq3 BAVPKQjOo2XCfGTOUpBlIW8HlL8AAAD//wMAUEsBAi0AFAAGAAgAAAAhALaDOJL+AAAA4QEAABMA AAAAAAAAAAAAAAAAAAAAAFtDb250ZW50X1R5cGVzXS54bWxQSwECLQAUAAYACAAAACEAOP0h/9YA AACUAQAACwAAAAAAAAAAAAAAAAAvAQAAX3JlbHMvLnJlbHNQSwECLQAUAAYACAAAACEAWH3fl9gH AADVJwAADgAAAAAAAAAAAAAAAAAuAgAAZHJzL2Uyb0RvYy54bWxQSwECLQAUAAYACAAAACEAtieF M94AAAAIAQAADwAAAAAAAAAAAAAAAAAyCgAAZHJzL2Rvd25yZXYueG1sUEsFBgAAAAAEAAQA8wAA AD0LAAAAAA== ">
                <v:shape id="2137907045"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GFQxwAAAOMAAAAPAAAAZHJzL2Rvd25yZXYueG1sRE/NSgMx EL4LvkMYwZtNqm5b16ZFhYI3u1UsvYXNuAluJksytuvbG0HwON//LNdj6MURU/aRNEwnCgRSG62n TsPb6+ZqASKzIWv6SKjhGzOsV+dnS1PbeKIGjzvuRAmhXBsNjnmopcytw2DyJA5IhfuIKRguZ+qk TeZUwkMvr5WayWA8lQZnBnxy2H7uvoIGv083VXYb/z42d4fHly03yrLWlxfjwz0IxpH/xX/uZ1vm L+bzanpbqRn8/lQAkKsfAAAA//8DAFBLAQItABQABgAIAAAAIQDb4fbL7gAAAIUBAAATAAAAAAAA AAAAAAAAAAAAAABbQ29udGVudF9UeXBlc10ueG1sUEsBAi0AFAAGAAgAAAAhAFr0LFu/AAAAFQEA AAsAAAAAAAAAAAAAAAAAHwEAAF9yZWxzLy5yZWxzUEsBAi0AFAAGAAgAAAAhAHH8YVDHAAAA4wAA AA8AAAAAAAAAAAAAAAAABwIAAGRycy9kb3ducmV2LnhtbFBLBQYAAAAAAwADALcAAAD7Ag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GLdr1xwAAAOMAAAAPAAAAZHJzL2Rvd25yZXYueG1sRE9La8JA EL4L/Q/LFLzVTXwTXUXESg9SqAribciOSTA7G7LbJP57t1DwON97luvOlKKh2hWWFcSDCARxanXB mYLz6fNjDsJ5ZI2lZVLwIAfr1VtviYm2Lf9Qc/SZCCHsElSQe18lUro0J4NuYCviwN1sbdCHs86k rrEN4aaUwyiaSoMFh4YcK9rmlN6Pv0bBvsV2M4p3zeF+2z6up8n35RCTUv33brMA4anzL/G/+0uH +ZNoOB7Hs/kI/n4KAMjVEwAA//8DAFBLAQItABQABgAIAAAAIQDb4fbL7gAAAIUBAAATAAAAAAAA AAAAAAAAAAAAAABbQ29udGVudF9UeXBlc10ueG1sUEsBAi0AFAAGAAgAAAAhAFr0LFu/AAAAFQEA AAsAAAAAAAAAAAAAAAAAHwEAAF9yZWxzLy5yZWxzUEsBAi0AFAAGAAgAAAAhAEYt2vXHAAAA4wAA AA8AAAAAAAAAAAAAAAAABwIAAGRycy9kb3ducmV2LnhtbFBLBQYAAAAAAwADALcAAAD7AgAAAAA= ">
                  <v:shape id="2137907046"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TjdKKxwAAAOMAAAAPAAAAZHJzL2Rvd25yZXYueG1sRE/NSsNA EL4LvsMygje7azGSxG6LCBIFD1o152l2mkSzsyE7tvHtXUHwON//rDazH9SBptgHtnC5MKCIm+B6 bi28vd5f5KCiIDscApOFb4qwWZ+erLB04cgvdNhKq1IIxxItdCJjqXVsOvIYF2EkTtw+TB4lnVOr 3YTHFO4HvTTmWnvsOTV0ONJdR83n9stbqD/GYie7Kt8/yaPJ6ufqfagra8/P5tsbUEKz/Iv/3A8u zTdXS5MVeZHB708JAL3+AQAA//8DAFBLAQItABQABgAIAAAAIQDb4fbL7gAAAIUBAAATAAAAAAAA AAAAAAAAAAAAAABbQ29udGVudF9UeXBlc10ueG1sUEsBAi0AFAAGAAgAAAAhAFr0LFu/AAAAFQEA AAsAAAAAAAAAAAAAAAAAHwEAAF9yZWxzLy5yZWxzUEsBAi0AFAAGAAgAAAAhABON0orHAAAA4wAA AA8AAAAAAAAAAAAAAAAABwIAAGRycy9kb3ducmV2LnhtbFBLBQYAAAAAAwADALcAAAD7Ag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47"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2McmyAAAAOMAAAAPAAAAZHJzL2Rvd25yZXYueG1sRE9fS8Mw EH8X/A7hBF/EJatbkbpsiKD4NGYnim9HczZlyaVr4tZ9eyMMfLzf/1usRu/EgYbYBdYwnSgQxE0w Hbca3rfPt/cgYkI26AKThhNFWC0vLxZYmXDkNzrUqRU5hGOFGmxKfSVlbCx5jJPQE2fuOwweUz6H VpoBjzncO1koVUqPHecGiz09WWp29Y/X8PFiqFh/rT+N3e839e6mcxt30vr6anx8AJFoTP/is/vV 5PmqvJuqYl7O4O+nDIBc/gIAAP//AwBQSwECLQAUAAYACAAAACEA2+H2y+4AAACFAQAAEwAAAAAA AAAAAAAAAAAAAAAAW0NvbnRlbnRfVHlwZXNdLnhtbFBLAQItABQABgAIAAAAIQBa9CxbvwAAABUB AAALAAAAAAAAAAAAAAAAAB8BAABfcmVscy8ucmVsc1BLAQItABQABgAIAAAAIQC+2McmyAAAAOMA AAAPAAAAAAAAAAAAAAAAAAcCAABkcnMvZG93bnJldi54bWxQSwUGAAAAAAMAAwC3AAAA/AI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Pr>
          <w:rFonts w:eastAsia="Calibri"/>
          <w:noProof/>
        </w:rPr>
        <w:t xml:space="preserve">Entreprises et Services</w:t>
      </w:r>
    </w:p>
    <w:p w14:paraId="7710204B" w14:textId="77777777" w:rsidR="00F666E6" w:rsidRPr="00F666E6" w:rsidRDefault="00F666E6" w:rsidP="00F666E6"/>
    <w:tbl>
      <w:tblPr>
        <w:tblW w:w="5000" w:type="pct"/>
        <w:jc w:val="center"/>
        <w:tblCellMar>
          <w:left w:w="0" w:type="dxa"/>
          <w:right w:w="0" w:type="dxa"/>
        </w:tblCellMar>
        <w:tblLook w:val="0420" w:firstRow="1" w:lastRow="0" w:firstColumn="0" w:lastColumn="0" w:noHBand="0" w:noVBand="1"/>
      </w:tblPr>
      <w:tblGrid>
        <w:gridCol w:w="4536"/>
        <w:gridCol w:w="4536"/>
      </w:tblGrid>
      <w:tr w:rsidR="00122F89" w:rsidRPr="00AC17A4" w14:paraId="5E7242BC" w14:textId="77777777" w:rsidTr="00373E1D">
        <w:trPr>
          <w:trHeight w:val="954"/>
          <w:jc w:val="center"/>
        </w:trPr>
        <w:tc>
          <w:tcPr>
            <w:tcW w:w="2500" w:type="pct"/>
            <w:tcBorders>
              <w:bottom w:val="single" w:sz="48" w:space="0" w:color="FFFFFF" w:themeColor="background1"/>
            </w:tcBorders>
            <w:shd w:val="clear" w:color="auto" w:fill="F2F2F2" w:themeFill="background1" w:themeFillShade="F2"/>
            <w:tcMar>
              <w:top w:w="3" w:type="dxa"/>
              <w:left w:w="15" w:type="dxa"/>
              <w:bottom w:w="0" w:type="dxa"/>
              <w:right w:w="15" w:type="dxa"/>
            </w:tcMar>
            <w:vAlign w:val="center"/>
          </w:tcPr>
          <w:p w14:paraId="5008FE87" w14:textId="781BC2C6" w:rsidR="00122F89" w:rsidRPr="00AC17A4" w:rsidRDefault="00122F89" w:rsidP="00373024">
            <w:pPr>
              <w:pStyle w:val="Table"/>
            </w:pPr>
            <w:r w:rsidRPr="00AC17A4">
              <w:t xml:space="preserve">Entreprises dans la zone</w:t>
            </w:r>
          </w:p>
        </w:tc>
        <w:tc>
          <w:tcPr>
            <w:tcW w:w="2500" w:type="pct"/>
            <w:shd w:val="clear" w:color="auto" w:fill="4DC0EF" w:themeFill="accent1"/>
            <w:tcMar>
              <w:top w:w="6" w:type="dxa"/>
              <w:left w:w="15" w:type="dxa"/>
              <w:bottom w:w="0" w:type="dxa"/>
              <w:right w:w="15" w:type="dxa"/>
            </w:tcMar>
            <w:vAlign w:val="center"/>
          </w:tcPr>
          <w:p w14:paraId="04196CDE" w14:textId="2120D432" w:rsidR="00122F89" w:rsidRPr="00AC17A4" w:rsidRDefault="00122F89" w:rsidP="00373024">
            <w:pPr>
              <w:pStyle w:val="Table"/>
              <w:jc w:val="center"/>
              <w:rPr>
                <w:color w:val="FFFFFF" w:themeColor="background1"/>
              </w:rPr>
            </w:pPr>
            <w:r w:rsidRPr="00AC17A4">
              <w:rPr>
                <w:color w:val="FFFFFF" w:themeColor="background1"/>
              </w:rPr>
              <w:t xml:space="preserve">11 078</w:t>
            </w:r>
            <w:proofErr w:type="spellStart"/>
            <w:r w:rsidRPr="00AC17A4">
              <w:rPr>
                <w:color w:val="FFFFFF" w:themeColor="background1"/>
              </w:rPr>
              <w:t xml:space="preserve"/>
            </w:r>
            <w:proofErr w:type="spellEnd"/>
            <w:r w:rsidRPr="00AC17A4">
              <w:rPr>
                <w:color w:val="FFFFFF" w:themeColor="background1"/>
              </w:rPr>
              <w:t xml:space="preserve"/>
            </w:r>
            <w:proofErr w:type="spellStart"/>
            <w:r w:rsidRPr="00AC17A4">
              <w:rPr>
                <w:color w:val="FFFFFF" w:themeColor="background1"/>
              </w:rPr>
              <w:t xml:space="preserve"/>
            </w:r>
            <w:proofErr w:type="spellEnd"/>
            <w:r w:rsidRPr="00AC17A4">
              <w:rPr>
                <w:color w:val="FFFFFF" w:themeColor="background1"/>
              </w:rPr>
              <w:t xml:space="preserve"/>
            </w:r>
          </w:p>
        </w:tc>
      </w:tr>
      <w:tr w:rsidR="00180F01" w:rsidRPr="00AC17A4" w14:paraId="6ECDC85B" w14:textId="77777777" w:rsidTr="00373E1D">
        <w:trPr>
          <w:trHeight w:val="954"/>
          <w:jc w:val="center"/>
        </w:trPr>
        <w:tc>
          <w:tcPr>
            <w:tcW w:w="2500" w:type="pct"/>
            <w:tcBorders>
              <w:top w:val="single" w:sz="48" w:space="0" w:color="FFFFFF" w:themeColor="background1"/>
              <w:bottom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35112508" w14:textId="0180C34A" w:rsidR="00180F01" w:rsidRPr="00AC17A4" w:rsidRDefault="00B64BE9" w:rsidP="00373024">
            <w:pPr>
              <w:pStyle w:val="Table"/>
            </w:pPr>
            <w:r w:rsidRPr="00AC17A4">
              <w:t xml:space="preserve">Restauration rapide</w:t>
            </w:r>
            <w:r w:rsidR="00476A08" w:rsidRPr="00AC17A4">
              <w:t xml:space="preserve"/>
            </w:r>
            <w:r w:rsidR="00DA1C6C" w:rsidRPr="00AC17A4">
              <w:t xml:space="preserve"/>
            </w:r>
            <w:r w:rsidRPr="00AC17A4">
              <w:t xml:space="preserve"/>
            </w:r>
          </w:p>
        </w:tc>
        <w:tc>
          <w:tcPr>
            <w:tcW w:w="2500" w:type="pct"/>
            <w:shd w:val="clear" w:color="auto" w:fill="4DC0EF" w:themeFill="accent1"/>
            <w:tcMar>
              <w:top w:w="6" w:type="dxa"/>
              <w:left w:w="15" w:type="dxa"/>
              <w:bottom w:w="0" w:type="dxa"/>
              <w:right w:w="15" w:type="dxa"/>
            </w:tcMar>
            <w:vAlign w:val="center"/>
            <w:hideMark/>
          </w:tcPr>
          <w:p w14:paraId="6DC662EB" w14:textId="022AA58C" w:rsidR="00180F01" w:rsidRPr="00AC17A4" w:rsidRDefault="00B64BE9" w:rsidP="00373024">
            <w:pPr>
              <w:pStyle w:val="Table"/>
              <w:jc w:val="center"/>
              <w:rPr>
                <w:color w:val="FFFFFF" w:themeColor="background1"/>
              </w:rPr>
            </w:pPr>
            <w:r w:rsidRPr="00AC17A4">
              <w:rPr>
                <w:color w:val="FFFFFF" w:themeColor="background1"/>
              </w:rPr>
              <w:t xml:space="preserve">204</w:t>
            </w:r>
            <w:proofErr w:type="spellStart"/>
            <w:r w:rsidRPr="00AC17A4">
              <w:rPr>
                <w:color w:val="FFFFFF" w:themeColor="background1"/>
              </w:rPr>
              <w:t xml:space="preserve"/>
            </w:r>
            <w:proofErr w:type="spellEnd"/>
            <w:r w:rsidRPr="00AC17A4">
              <w:rPr>
                <w:color w:val="FFFFFF" w:themeColor="background1"/>
              </w:rPr>
              <w:t xml:space="preserve"/>
            </w:r>
            <w:proofErr w:type="spellStart"/>
            <w:r w:rsidR="001D186F" w:rsidRPr="00AC17A4">
              <w:rPr>
                <w:color w:val="FFFFFF" w:themeColor="background1"/>
              </w:rPr>
              <w:t xml:space="preserve"/>
            </w:r>
            <w:r w:rsidR="00DA1C6C" w:rsidRPr="00AC17A4">
              <w:rPr>
                <w:color w:val="FFFFFF" w:themeColor="background1"/>
              </w:rPr>
              <w:t xml:space="preserve"/>
            </w:r>
            <w:r w:rsidRPr="00AC17A4">
              <w:rPr>
                <w:color w:val="FFFFFF" w:themeColor="background1"/>
              </w:rPr>
              <w:t xml:space="preserve"/>
            </w:r>
            <w:r w:rsidR="00395E32" w:rsidRPr="00AC17A4">
              <w:rPr>
                <w:color w:val="FFFFFF" w:themeColor="background1"/>
              </w:rPr>
              <w:t xml:space="preserve"/>
            </w:r>
            <w:r w:rsidRPr="00AC17A4">
              <w:rPr>
                <w:color w:val="FFFFFF" w:themeColor="background1"/>
              </w:rPr>
              <w:t xml:space="preserve"/>
            </w:r>
            <w:proofErr w:type="spellEnd"/>
            <w:r w:rsidRPr="00AC17A4">
              <w:rPr>
                <w:color w:val="FFFFFF" w:themeColor="background1"/>
              </w:rPr>
              <w:t xml:space="preserve"/>
            </w:r>
          </w:p>
        </w:tc>
      </w:tr>
      <w:tr w:rsidR="00180F01" w:rsidRPr="00AC17A4" w14:paraId="6ECDC85B" w14:textId="77777777" w:rsidTr="00373E1D">
        <w:trPr>
          <w:trHeight w:val="954"/>
          <w:jc w:val="center"/>
        </w:trPr>
        <w:tc>
          <w:tcPr>
            <w:tcW w:w="2500" w:type="pct"/>
            <w:tcBorders>
              <w:top w:val="single" w:sz="48" w:space="0" w:color="FFFFFF" w:themeColor="background1"/>
              <w:bottom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35112508" w14:textId="0180C34A" w:rsidR="00180F01" w:rsidRPr="00AC17A4" w:rsidRDefault="00B64BE9" w:rsidP="00373024">
            <w:pPr>
              <w:pStyle w:val="Table"/>
            </w:pPr>
            <w:r w:rsidRPr="00AC17A4">
              <w:t xml:space="preserve">Restaurant de sushis</w:t>
            </w:r>
            <w:r w:rsidR="00476A08" w:rsidRPr="00AC17A4">
              <w:t xml:space="preserve"/>
            </w:r>
            <w:r w:rsidR="00DA1C6C" w:rsidRPr="00AC17A4">
              <w:t xml:space="preserve"/>
            </w:r>
            <w:r w:rsidRPr="00AC17A4">
              <w:t xml:space="preserve"/>
            </w:r>
          </w:p>
        </w:tc>
        <w:tc>
          <w:tcPr>
            <w:tcW w:w="2500" w:type="pct"/>
            <w:shd w:val="clear" w:color="auto" w:fill="4DC0EF" w:themeFill="accent1"/>
            <w:tcMar>
              <w:top w:w="6" w:type="dxa"/>
              <w:left w:w="15" w:type="dxa"/>
              <w:bottom w:w="0" w:type="dxa"/>
              <w:right w:w="15" w:type="dxa"/>
            </w:tcMar>
            <w:vAlign w:val="center"/>
            <w:hideMark/>
          </w:tcPr>
          <w:p w14:paraId="6DC662EB" w14:textId="022AA58C" w:rsidR="00180F01" w:rsidRPr="00AC17A4" w:rsidRDefault="00B64BE9" w:rsidP="00373024">
            <w:pPr>
              <w:pStyle w:val="Table"/>
              <w:jc w:val="center"/>
              <w:rPr>
                <w:color w:val="FFFFFF" w:themeColor="background1"/>
              </w:rPr>
            </w:pPr>
            <w:r w:rsidRPr="00AC17A4">
              <w:rPr>
                <w:color w:val="FFFFFF" w:themeColor="background1"/>
              </w:rPr>
              <w:t xml:space="preserve">20</w:t>
            </w:r>
            <w:proofErr w:type="spellStart"/>
            <w:r w:rsidRPr="00AC17A4">
              <w:rPr>
                <w:color w:val="FFFFFF" w:themeColor="background1"/>
              </w:rPr>
              <w:t xml:space="preserve"/>
            </w:r>
            <w:proofErr w:type="spellEnd"/>
            <w:r w:rsidRPr="00AC17A4">
              <w:rPr>
                <w:color w:val="FFFFFF" w:themeColor="background1"/>
              </w:rPr>
              <w:t xml:space="preserve"/>
            </w:r>
            <w:proofErr w:type="spellStart"/>
            <w:r w:rsidR="001D186F" w:rsidRPr="00AC17A4">
              <w:rPr>
                <w:color w:val="FFFFFF" w:themeColor="background1"/>
              </w:rPr>
              <w:t xml:space="preserve"/>
            </w:r>
            <w:r w:rsidR="00DA1C6C" w:rsidRPr="00AC17A4">
              <w:rPr>
                <w:color w:val="FFFFFF" w:themeColor="background1"/>
              </w:rPr>
              <w:t xml:space="preserve"/>
            </w:r>
            <w:r w:rsidRPr="00AC17A4">
              <w:rPr>
                <w:color w:val="FFFFFF" w:themeColor="background1"/>
              </w:rPr>
              <w:t xml:space="preserve"/>
            </w:r>
            <w:r w:rsidR="00395E32" w:rsidRPr="00AC17A4">
              <w:rPr>
                <w:color w:val="FFFFFF" w:themeColor="background1"/>
              </w:rPr>
              <w:t xml:space="preserve"/>
            </w:r>
            <w:r w:rsidRPr="00AC17A4">
              <w:rPr>
                <w:color w:val="FFFFFF" w:themeColor="background1"/>
              </w:rPr>
              <w:t xml:space="preserve"/>
            </w:r>
            <w:proofErr w:type="spellEnd"/>
            <w:r w:rsidRPr="00AC17A4">
              <w:rPr>
                <w:color w:val="FFFFFF" w:themeColor="background1"/>
              </w:rPr>
              <w:t xml:space="preserve"/>
            </w:r>
          </w:p>
        </w:tc>
      </w:tr>
      <w:tr w:rsidR="00180F01" w:rsidRPr="00AC17A4" w14:paraId="6ECDC85B" w14:textId="77777777" w:rsidTr="00373E1D">
        <w:trPr>
          <w:trHeight w:val="954"/>
          <w:jc w:val="center"/>
        </w:trPr>
        <w:tc>
          <w:tcPr>
            <w:tcW w:w="2500" w:type="pct"/>
            <w:tcBorders>
              <w:top w:val="single" w:sz="48" w:space="0" w:color="FFFFFF" w:themeColor="background1"/>
              <w:bottom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35112508" w14:textId="0180C34A" w:rsidR="00180F01" w:rsidRPr="00AC17A4" w:rsidRDefault="00B64BE9" w:rsidP="00373024">
            <w:pPr>
              <w:pStyle w:val="Table"/>
            </w:pPr>
            <w:r w:rsidRPr="00AC17A4">
              <w:t xml:space="preserve">Établissements de plus de 20 salariés</w:t>
            </w:r>
            <w:r w:rsidR="00476A08" w:rsidRPr="00AC17A4">
              <w:t xml:space="preserve"/>
            </w:r>
            <w:r w:rsidR="00DA1C6C" w:rsidRPr="00AC17A4">
              <w:t xml:space="preserve"/>
            </w:r>
            <w:r w:rsidRPr="00AC17A4">
              <w:t xml:space="preserve"/>
            </w:r>
          </w:p>
        </w:tc>
        <w:tc>
          <w:tcPr>
            <w:tcW w:w="2500" w:type="pct"/>
            <w:shd w:val="clear" w:color="auto" w:fill="4DC0EF" w:themeFill="accent1"/>
            <w:tcMar>
              <w:top w:w="6" w:type="dxa"/>
              <w:left w:w="15" w:type="dxa"/>
              <w:bottom w:w="0" w:type="dxa"/>
              <w:right w:w="15" w:type="dxa"/>
            </w:tcMar>
            <w:vAlign w:val="center"/>
            <w:hideMark/>
          </w:tcPr>
          <w:p w14:paraId="6DC662EB" w14:textId="022AA58C" w:rsidR="00180F01" w:rsidRPr="00AC17A4" w:rsidRDefault="00B64BE9" w:rsidP="00373024">
            <w:pPr>
              <w:pStyle w:val="Table"/>
              <w:jc w:val="center"/>
              <w:rPr>
                <w:color w:val="FFFFFF" w:themeColor="background1"/>
              </w:rPr>
            </w:pPr>
            <w:r w:rsidRPr="00AC17A4">
              <w:rPr>
                <w:color w:val="FFFFFF" w:themeColor="background1"/>
              </w:rPr>
              <w:t xml:space="preserve">36</w:t>
            </w:r>
            <w:proofErr w:type="spellStart"/>
            <w:r w:rsidRPr="00AC17A4">
              <w:rPr>
                <w:color w:val="FFFFFF" w:themeColor="background1"/>
              </w:rPr>
              <w:t xml:space="preserve"/>
            </w:r>
            <w:proofErr w:type="spellEnd"/>
            <w:r w:rsidRPr="00AC17A4">
              <w:rPr>
                <w:color w:val="FFFFFF" w:themeColor="background1"/>
              </w:rPr>
              <w:t xml:space="preserve"/>
            </w:r>
            <w:proofErr w:type="spellStart"/>
            <w:r w:rsidR="001D186F" w:rsidRPr="00AC17A4">
              <w:rPr>
                <w:color w:val="FFFFFF" w:themeColor="background1"/>
              </w:rPr>
              <w:t xml:space="preserve"/>
            </w:r>
            <w:r w:rsidR="00DA1C6C" w:rsidRPr="00AC17A4">
              <w:rPr>
                <w:color w:val="FFFFFF" w:themeColor="background1"/>
              </w:rPr>
              <w:t xml:space="preserve"/>
            </w:r>
            <w:r w:rsidRPr="00AC17A4">
              <w:rPr>
                <w:color w:val="FFFFFF" w:themeColor="background1"/>
              </w:rPr>
              <w:t xml:space="preserve"/>
            </w:r>
            <w:r w:rsidR="00395E32" w:rsidRPr="00AC17A4">
              <w:rPr>
                <w:color w:val="FFFFFF" w:themeColor="background1"/>
              </w:rPr>
              <w:t xml:space="preserve"/>
            </w:r>
            <w:r w:rsidRPr="00AC17A4">
              <w:rPr>
                <w:color w:val="FFFFFF" w:themeColor="background1"/>
              </w:rPr>
              <w:t xml:space="preserve"/>
            </w:r>
            <w:proofErr w:type="spellEnd"/>
            <w:r w:rsidRPr="00AC17A4">
              <w:rPr>
                <w:color w:val="FFFFFF" w:themeColor="background1"/>
              </w:rPr>
              <w:t xml:space="preserve"/>
            </w:r>
          </w:p>
        </w:tc>
      </w:tr>
    </w:tbl>
    <w:p w14:paraId="54D0AFA7" w14:textId="2AEC997E" w:rsidR="00987091" w:rsidRDefault="00987091" w:rsidP="00987091">
      <w:pPr>
        <w:rPr>
          <w:noProof/>
        </w:rPr>
      </w:pPr>
    </w:p>
    <w:p w14:paraId="51C92E5F" w14:textId="77777777" w:rsidR="00987091" w:rsidRDefault="00987091">
      <w:pPr>
        <w:rPr>
          <w:noProof/>
        </w:rPr>
      </w:pPr>
      <w:r>
        <w:rPr>
          <w:noProof/>
        </w:rPr>
        <w:br w:type="page"/>
      </w:r>
    </w:p>
    <w:p w14:paraId="0B1C74FE" w14:textId="41310D3B" w:rsidR="0023747C" w:rsidRDefault="00987091" w:rsidP="0023747C">
      <w:pPr>
        <w:pStyle w:val="Heading2"/>
        <w:rPr>
          <w:rFonts w:eastAsia="Calibri"/>
          <w:noProof/>
        </w:rPr>
      </w:pPr>
      <w:r w:rsidRPr="00AC17A4">
        <w:rPr>
          <w:rFonts w:eastAsia="Calibri"/>
          <w:noProof/>
        </w:rPr>
        <mc:AlternateContent>
          <mc:Choice Requires="wpg">
            <w:drawing>
              <wp:anchor distT="0" distB="0" distL="114300" distR="114300" simplePos="0" relativeHeight="251816960" behindDoc="0" locked="0" layoutInCell="1" allowOverlap="1" wp14:anchorId="4FE01BE2" wp14:editId="1DCB86F5">
                <wp:simplePos x="0" y="0"/>
                <wp:positionH relativeFrom="column">
                  <wp:posOffset>-371475</wp:posOffset>
                </wp:positionH>
                <wp:positionV relativeFrom="paragraph">
                  <wp:posOffset>26670</wp:posOffset>
                </wp:positionV>
                <wp:extent cx="266978" cy="266978"/>
                <wp:effectExtent l="0" t="0" r="0" b="0"/>
                <wp:wrapNone/>
                <wp:docPr id="2137907048"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429947687"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18208295" name="Groupe 16"/>
                        <wpg:cNvGrpSpPr/>
                        <wpg:grpSpPr>
                          <a:xfrm>
                            <a:off x="96779" y="126815"/>
                            <a:ext cx="233707" cy="161924"/>
                            <a:chOff x="0" y="0"/>
                            <a:chExt cx="233707" cy="161924"/>
                          </a:xfrm>
                          <a:solidFill>
                            <a:schemeClr val="accent1"/>
                          </a:solidFill>
                        </wpg:grpSpPr>
                        <wps:wsp>
                          <wps:cNvPr id="1970595610"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8038048"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CC2A39A" id="Groupe 17" o:spid="_x0000_s1026" style="position:absolute;margin-left:-29.25pt;margin-top:2.1pt;width:21pt;height:21pt;z-index:251816960;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wEsl1AcAANInAAAOAAAAZHJzL2Uyb0RvYy54bWzsWttu3DYQfS/QfxD0WKBZ3S+L2IGbNEGB IA2QFEkfZa3WK0ArqZLsdfI1/ZZ+WQ+HlDS03JU2BtrC8ItNiTycC4fDM9Q+f3G7L4ybrGnzqjwz 7WeWaWRlWm3y8urM/O3j6x8j02i7pNwkRVVmZ+aXrDVfnH//3fNDvc6calcVm6wxMEnZrg/1mbnr unq9WrXpLtsn7bOqzkp0bqtmn3R4bK5WmyY5YPZ9sXIsK1gdqmZTN1WatS3evpKd5jnNv91maffr dttmnVGcmdCto78N/b0Uf1fnz5P1VZPUuzxVaiTfoMU+yUsIHaZ6lXSJcd3kk6n2edpUbbXtnqXV flVtt3makQ2wxrbuWPOmqa5rsuVqfbiqBzfBtXf89M3Tpu9u3jT1h/p9A08c6iv4gp6ELbfbZi/+ Q0vjllz2ZXBZdtsZKV46QRCHWOMUXapNLk138PsEle5+VjjPjm0LCyJwqg3cqhe60lQ51AiOdrS/ fZj9H3ZJnZFb2zXsf98Y+QZaOHHshUEUmkaZ7BGqrxF0mVHkl032159rQ8RgZtiuCBmhEJCD29p1 Cw8u9dmM7ck6vW67N1lFzk9u3rYdufRqgxbF2EZpmFZl2eZd9hmO3O4LBO4PK8OxYt+3jIMxuhVh eRfyO4e4seU7vrE7DvlsMykKMieFQ5Ric1IcJmWhLRok8sN5U1wuhBBzlmgI6eI5SzwuZNmqcMjC VfFPl8IhMkpm1z5gUhRkzmMcsnDtsfdOjWMOsWbNQKYaBMzvET56oQUxE7AwejnkntVAThx2frLr k0F6W6psgJaRiNPWogOorlqRdnlqQIrtH7HtZZoFSqSSGTC2LwfbJ4GxKznYOQmM7cbBlHXhiWVq YxdxsHeSZGwODvZPAiPmOTg4CYxQ5uDwJDBilYOjk8AIQQ6OOVh6XQVbA0IlqFRBVKozDVCpxjRA pS4FJlnXSSditG8ah+F4N3ZDU/Tuq5vsY0XjOhGwcrOQHjLxKR3Gcen1ZZ7+lH3lKBdpVdAIaD+i oAVNqd5QpxwnVbzbqUSrjaFJuVcmnZYk07biAOL5tKNCjjhXeB8zcegT3p2VqMQIQwZgb6R8Ibqm yox9J5o4ApWDmYVMmanLmYlj59TGomozmnJcXblkDD/SF+DHcbq31EI7vhPJdDOiegepNxQFchwz hnWe6CKGjN3Ipi3Ti3RHfbTgYNYNeXh28eXsQn1tLhn0E9Hy9Ym2qA008c4oeupWZsvY+Y8rjQ6R GYjhDymCRo9Mt62KfPM6LwqRFKgAzF4WjXGTIN8kaZqVXX+EaCOLUiSZGAQW1USCEnJbJB0dhWUl ZpOr3bTdq6TdydkIL3fmHvS5wRDoUuBERN3Rc3nRuqw2X1AeNJWsG9s6fZ1jprdJ271PGvBteA7F L3p3VfPVNA4oJM/M9o/rpMlMo/ilRKUS256HYR09eH7o4KHhPZe8p7zev6xgME5eSKOmGN8VfXPb VPtPqHkvhFR0JWUK2TjhO+Rh+fCywzO6ULGk2cUFtVFtwu9vyw91KianvAtLPt5+SpraqNE8MzsU de+qvjpK1n3pIRZvGCuQZXVx3VXbXNQl5DHpJ/WASo2VkrI5llmuHTlW5MRYLVlmUZGLworOSlH2 nVCSxkEYyrPLdoLIVtl2qE1dN7RwqIoa0w7s2CEigIQ7U5s69+Lghb4gpvg5Gqk9U2Ij/4OS1o5D y4/9wEYwHKtpyS8n1rRB7Dgq6Q3+dtzIVf4ezinmtgeVtYKtO1IA7ejjFa3tOVGEamBQ454SWKtn JWBOBC9nRbFxdHocSEOtIbPlrAkcMju/VpEKz0Sz83PIIhfxenShDRpEFeNH/YRMMPhp2TJwBE09 txS8FJ0PJD564iXE81M59hjKMSwkqskH1DUqG4m6Rsa3OBpHoiqpKTKvOH1EOhKEA0LHEfdRWTk+ cGOq/npCSc8TCihnHV4LgzQ2WZS8VGKErSef/QAdppi4HXqerP813klWy2Lzrpasixusz64/KVmU vchTjmPjOpky/EQPlkVUH12qSVxfbM14YfTZMBsQxxwx+H4A9Ksi12qi8XTJdZtTVf1A7iwnxm38 wGGfiO7/k+j+G98m/MhyI8vDvjvG44j/LuZxtht5vtzJaof3RA7FlAdarfNmhGvPfx9E5Dw78kBU pIwFVI7G71AfjAR+wv00Kud4uHqYk8CZ3CIJnJrh01Xgz0nggNCK/Bgk5bgRnJ0tEjEFzInQyNkS P3GA7YehJ2jpcTM4O1uy2Hz8QhGcoS0Rwcfbbui73qwV/LtCYIV+OLfeHBDhXtCZFYG9NxDfJVbw 8TLI55ZC/7Qwv+8m47kAJIAn5vsYmC8R32PfjBDKIK3DN6PH8iFCHWvg6yqB3UfYxUYk86mxhLLH YSARP9ourrUYd7WjyJYUetJF+/euHJ0n9qRUcl06EAhAh4kqJvoxOlIhgsCTikFBV7ugjoeuyPci unnrSe0oR7akB/T5e6mKhYtzhDST2XuBaqNj7MB19cvzwZ3TrmFtNEG6bvqT1FB6nwox38Ha8zVi fZ5r2+qKUOJGeXRmKMN0Cbov6KQgX9ARcMcV+thhdhkL0tH9EF3IxAwKLBZpoxXkPtYzSKHGfav5 VI+IK/nHcvE+XjPTdTz9cIzuHdSP3MQv0/gzjRp/inf+NwAAAP//AwBQSwMEFAAGAAgAAAAhAJu/ acDdAAAACAEAAA8AAABkcnMvZG93bnJldi54bWxMj0Frg0AQhe+F/odlCr2ZVVslGNcQQttTKDQp lNwmOlGJuyvuRs2/7/TUHD/e4803+XrWnRhpcK01CqJFCIJMaavW1Aq+D+/BEoTzaCrsrCEFN3Kw Lh4fcswqO5kvGve+FjxiXIYKGu/7TEpXNqTRLWxPhrOzHTR6xqGW1YATj+tOxmGYSo2t4QsN9rRt qLzsr1rBx4TT5iV6G3eX8/Z2PCSfP7uIlHp+mjcrEJ5m/1+GP31Wh4KdTvZqKic6BUGyTLiq4DUG wXkQpcwn5jQGWeTy/oHiFwAA//8DAFBLAQItABQABgAIAAAAIQC2gziS/gAAAOEBAAATAAAAAAAA AAAAAAAAAAAAAABbQ29udGVudF9UeXBlc10ueG1sUEsBAi0AFAAGAAgAAAAhADj9If/WAAAAlAEA AAsAAAAAAAAAAAAAAAAALwEAAF9yZWxzLy5yZWxzUEsBAi0AFAAGAAgAAAAhAOXASyXUBwAA0icA AA4AAAAAAAAAAAAAAAAALgIAAGRycy9lMm9Eb2MueG1sUEsBAi0AFAAGAAgAAAAhAJu/acDdAAAA CAEAAA8AAAAAAAAAAAAAAAAALgoAAGRycy9kb3ducmV2LnhtbFBLBQYAAAAABAAEAPMAAAA4CwAA AAA= ">
                <v:shape id="2137907049"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u3IrvygAAAOIAAAAPAAAAZHJzL2Rvd25yZXYueG1sRI9BSwMx FITvQv9DeAVvNmutbXdtWlQoeNNtS4u3x+a5CW5eliS26783guBxmJlvmNVmcJ04U4jWs4LbSQGC uPHacqvgsN/eLEHEhKyx80wKvinCZj26WmGl/YVrOu9SKzKEY4UKTEp9JWVsDDmME98TZ+/DB4cp y9BKHfCS4a6T06KYS4eW84LBnp4NNZ+7L6fAnsLdfTRbexzq8v3p9S3VhU5KXY+HxwcQiYb0H/5r v2gFs2lZzhbz5QJ+L+U7INc/AAAA//8DAFBLAQItABQABgAIAAAAIQDb4fbL7gAAAIUBAAATAAAA AAAAAAAAAAAAAAAAAABbQ29udGVudF9UeXBlc10ueG1sUEsBAi0AFAAGAAgAAAAhAFr0LFu/AAAA FQEAAAsAAAAAAAAAAAAAAAAAHwEAAF9yZWxzLy5yZWxzUEsBAi0AFAAGAAgAAAAhAC7ciu/KAAAA 4gAAAA8AAAAAAAAAAAAAAAAABwIAAGRycy9kb3ducmV2LnhtbFBLBQYAAAAAAwADALcAAAD+AgAA 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EHXzCywAAAOIAAAAPAAAAZHJzL2Rvd25yZXYueG1sRI9Pa8JA FMTvBb/D8gq91U0ilpi6ioiWHqTgHxBvj+wzCWbfhuyaxG/fLRQ8DjPzG2a+HEwtOmpdZVlBPI5A EOdWV1woOB237ykI55E11pZJwYMcLBejlzlm2va8p+7gCxEg7DJUUHrfZFK6vCSDbmwb4uBdbWvQ B9kWUrfYB7ipZRJFH9JgxWGhxIbWJeW3w90o+OqxX03iTbe7XdePy3H6c97FpNTb67D6BOFp8M/w f/tbK5jEaRKlyWwKf5fCHZCLXwAAAP//AwBQSwECLQAUAAYACAAAACEA2+H2y+4AAACFAQAAEwAA AAAAAAAAAAAAAAAAAAAAW0NvbnRlbnRfVHlwZXNdLnhtbFBLAQItABQABgAIAAAAIQBa9CxbvwAA ABUBAAALAAAAAAAAAAAAAAAAAB8BAABfcmVscy8ucmVsc1BLAQItABQABgAIAAAAIQCEHXzCywAA AOIAAAAPAAAAAAAAAAAAAAAAAAcCAABkcnMvZG93bnJldi54bWxQSwUGAAAAAAMAAwC3AAAA/wIA AAAA ">
                  <v:shape id="2137907050"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Q6q7LywAAAOMAAAAPAAAAZHJzL2Rvd25yZXYueG1sRI9BT8Mw DIXvSPyHyEjcWDKkjrVbNiEkVJA4wGA9e43XFpqkasxW/j0+IHG0/fze+9bbyffqRGPqYrAwnxlQ FOroutBY+Hh/vFmCSozBYR8DWfihBNvN5cUaCxfP4Y1OO26UmIRUoIWWeSi0TnVLHtMsDhTkdoyj R5ZxbLQb8Szmvte3xiy0xy5IQosDPbRUf+2+vYXqc8gPfCiXxxd+Nln1Wu77qrT2+mq6X4Fimvhf /Pf95KR+fmeyPFvMhUKYZAF68wsAAP//AwBQSwECLQAUAAYACAAAACEA2+H2y+4AAACFAQAAEwAA AAAAAAAAAAAAAAAAAAAAW0NvbnRlbnRfVHlwZXNdLnhtbFBLAQItABQABgAIAAAAIQBa9CxbvwAA ABUBAAALAAAAAAAAAAAAAAAAAB8BAABfcmVscy8ucmVsc1BLAQItABQABgAIAAAAIQCQ6q7LywAA AOMAAAAPAAAAAAAAAAAAAAAAAAcCAABkcnMvZG93bnJldi54bWxQSwUGAAAAAAMAAwC3AAAA/wIA 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51"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eIApfyAAAAOIAAAAPAAAAZHJzL2Rvd25yZXYueG1sRE9NawIx EL0X+h/CFHopmtTasqxGKYWKJ9FtsfQ2bMbNYjJZN6mu/745FHp8vO/5cvBOnKmPbWANj2MFgrgO puVGw+fH+6gAEROyQReYNFwpwnJxezPH0oQL7+hcpUbkEI4larApdaWUsbbkMY5DR5y5Q+g9pgz7 RpoeLzncOzlR6kV6bDk3WOzozVJ9rH68hv3K0GTzvfky9nTaVseH1m3dVev7u+F1BiLRkP7Ff+61 0TB9LtRToaZ5c76U74Bc/AIAAP//AwBQSwECLQAUAAYACAAAACEA2+H2y+4AAACFAQAAEwAAAAAA AAAAAAAAAAAAAAAAW0NvbnRlbnRfVHlwZXNdLnhtbFBLAQItABQABgAIAAAAIQBa9CxbvwAAABUB AAALAAAAAAAAAAAAAAAAAB8BAABfcmVscy8ucmVsc1BLAQItABQABgAIAAAAIQCeIApfyAAAAOIA AAAPAAAAAAAAAAAAAAAAAAcCAABkcnMvZG93bnJldi54bWxQSwUGAAAAAAMAAwC3AAAA/AI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23747C">
        <w:rPr>
          <w:rFonts w:eastAsia="Calibri"/>
          <w:noProof/>
        </w:rPr>
        <w:t xml:space="preserve">Perspectives d’évolution</w:t>
      </w:r>
    </w:p>
    <w:p w14:paraId="7F729984" w14:textId="75F5F6AD" w:rsidR="0023747C" w:rsidRDefault="0023747C" w:rsidP="0023747C">
      <w:pPr>
        <w:rPr>
          <w:color w:val="4D4A4E"/>
          <w:sz w:val="23"/>
          <w:szCs w:val="23"/>
        </w:rPr>
      </w:pPr>
      <w:r w:rsidRPr="00B32D31">
        <w:rPr>
          <w:color w:val="4D4A4E"/>
          <w:sz w:val="23"/>
          <w:szCs w:val="23"/>
        </w:rPr>
        <w:t xml:space="preserve">L'état local du marché (ELM) constitue une synthèse des données socio-démographiques et économiques de la zone ciblée, élaborée à partir des sources dûment citées. </w:t>
      </w:r>
    </w:p>
    <w:p w14:paraId="6A7850A4" w14:textId="77777777" w:rsidR="0023747C" w:rsidRDefault="0023747C" w:rsidP="0023747C">
      <w:pPr>
        <w:rPr>
          <w:color w:val="4D4A4E"/>
          <w:sz w:val="23"/>
          <w:szCs w:val="23"/>
        </w:rPr>
      </w:pPr>
    </w:p>
    <w:p w14:paraId="24BA8ECD" w14:textId="77777777" w:rsidR="0023747C" w:rsidRPr="00B32D31" w:rsidRDefault="0023747C" w:rsidP="0023747C">
      <w:pPr>
        <w:rPr>
          <w:color w:val="4D4A4E"/>
          <w:sz w:val="23"/>
          <w:szCs w:val="23"/>
        </w:rPr>
      </w:pPr>
      <w:r w:rsidRPr="00B32D31">
        <w:rPr>
          <w:color w:val="4D4A4E"/>
          <w:sz w:val="23"/>
          <w:szCs w:val="23"/>
        </w:rPr>
        <w:t xml:space="preserve">Cette analyse reflète l'état du marché local à un moment précis, tel qu'observé lors des dernières mises à jour des données utilisées, détaillées dans la section 'Sources des données'.</w:t>
      </w:r>
    </w:p>
    <w:p w14:paraId="2405258B" w14:textId="77777777" w:rsidR="0023747C" w:rsidRDefault="0023747C" w:rsidP="0023747C">
      <w:pPr>
        <w:rPr>
          <w:color w:val="4D4A4E"/>
          <w:sz w:val="23"/>
          <w:szCs w:val="23"/>
        </w:rPr>
      </w:pPr>
    </w:p>
    <w:p w14:paraId="747DFB84" w14:textId="77777777" w:rsidR="0023747C" w:rsidRDefault="0023747C" w:rsidP="0023747C">
      <w:pPr>
        <w:rPr>
          <w:color w:val="4D4A4E"/>
          <w:sz w:val="23"/>
          <w:szCs w:val="23"/>
        </w:rPr>
      </w:pPr>
      <w:r w:rsidRPr="00B32D31">
        <w:rPr>
          <w:color w:val="4D4A4E"/>
          <w:sz w:val="23"/>
          <w:szCs w:val="23"/>
        </w:rPr>
        <w:t xml:space="preserve">Il est important de noter que l'état du marché est sujet à des variations dues à divers facteurs, tels que les changements démographiques, les évolutions des structures de logement, les variations de revenus, ainsi que les dynamiques économiques affectant la concurrence et les activités commerciales au sein de la zone de chalandise. </w:t>
      </w:r>
    </w:p>
    <w:p w14:paraId="2026F5BC" w14:textId="77777777" w:rsidR="0023747C" w:rsidRDefault="0023747C" w:rsidP="0023747C">
      <w:pPr>
        <w:rPr>
          <w:color w:val="4D4A4E"/>
          <w:sz w:val="23"/>
          <w:szCs w:val="23"/>
        </w:rPr>
      </w:pPr>
    </w:p>
    <w:p w14:paraId="11ADEDAA" w14:textId="77777777" w:rsidR="0023747C" w:rsidRPr="00B32D31" w:rsidRDefault="0023747C" w:rsidP="0023747C">
      <w:pPr>
        <w:rPr>
          <w:color w:val="4D4A4E"/>
          <w:sz w:val="23"/>
          <w:szCs w:val="23"/>
        </w:rPr>
      </w:pPr>
      <w:r w:rsidRPr="00B32D31">
        <w:rPr>
          <w:color w:val="4D4A4E"/>
          <w:sz w:val="23"/>
          <w:szCs w:val="23"/>
        </w:rPr>
        <w:t xml:space="preserve">Bien que ces informations fournissent une base solide pour l'évaluation du potentiel du marché, elles ne garantissent pas les performances futures et sont susceptibles de subir des modifications défavorables. Par conséquent, il est conseillé de ne pas se fier uniquement à ces données pour prendre des décisions d'investissement sans une évaluation complémentaire approfondie.</w:t>
      </w:r>
    </w:p>
    <w:p w14:paraId="0466B3ED" w14:textId="77777777" w:rsidR="0023747C" w:rsidRPr="0023747C" w:rsidRDefault="0023747C" w:rsidP="0023747C"/>
    <w:p w14:paraId="480BD805" w14:textId="0033E386" w:rsidR="0023747C" w:rsidRDefault="0023747C">
      <w:pPr>
        <w:rPr>
          <w:rFonts w:ascii="Calibri" w:eastAsia="Calibri" w:hAnsi="Calibri" w:cs="Times New Roman"/>
          <w:sz w:val="24"/>
          <w:szCs w:val="24"/>
        </w:rPr>
      </w:pPr>
      <w:r>
        <w:rPr>
          <w:rFonts w:ascii="Calibri" w:eastAsia="Calibri" w:hAnsi="Calibri" w:cs="Times New Roman"/>
          <w:sz w:val="24"/>
          <w:szCs w:val="24"/>
        </w:rPr>
        <w:br w:type="page"/>
      </w:r>
    </w:p>
    <w:p w14:paraId="61AC290D" w14:textId="77777777" w:rsidR="009E3CC3" w:rsidRDefault="009E3CC3">
      <w:pPr>
        <w:rPr>
          <w:rFonts w:ascii="Calibri" w:eastAsia="Calibri" w:hAnsi="Calibri" w:cs="Times New Roman"/>
          <w:sz w:val="24"/>
          <w:szCs w:val="24"/>
        </w:rPr>
      </w:pPr>
    </w:p>
    <w:p w14:paraId="69E0B1D2" w14:textId="0BFCCBAF" w:rsidR="00AF275D" w:rsidRPr="00AC17A4" w:rsidRDefault="00AF275D" w:rsidP="00D14C15">
      <w:pPr>
        <w:tabs>
          <w:tab w:val="left" w:pos="2490"/>
        </w:tabs>
        <w:rPr>
          <w:rFonts w:ascii="Calibri" w:eastAsia="Calibri" w:hAnsi="Calibri" w:cs="Times New Roman"/>
          <w:sz w:val="24"/>
          <w:szCs w:val="24"/>
        </w:rPr>
      </w:pPr>
    </w:p>
    <w:p w14:paraId="248BC2D7" w14:textId="2518E7DD" w:rsidR="00AF275D" w:rsidRPr="00AC17A4" w:rsidRDefault="00AF275D" w:rsidP="00D14C15">
      <w:pPr>
        <w:tabs>
          <w:tab w:val="left" w:pos="2490"/>
        </w:tabs>
        <w:rPr>
          <w:rFonts w:ascii="Calibri" w:eastAsia="Calibri" w:hAnsi="Calibri" w:cs="Times New Roman"/>
          <w:sz w:val="24"/>
          <w:szCs w:val="24"/>
        </w:rPr>
      </w:pPr>
    </w:p>
    <w:p w14:paraId="44A4C748" w14:textId="06C23F42" w:rsidR="00AF275D" w:rsidRPr="00AC17A4" w:rsidRDefault="00AF275D" w:rsidP="00D14C15">
      <w:pPr>
        <w:tabs>
          <w:tab w:val="left" w:pos="2490"/>
        </w:tabs>
        <w:rPr>
          <w:rFonts w:ascii="Calibri" w:eastAsia="Calibri" w:hAnsi="Calibri" w:cs="Times New Roman"/>
          <w:sz w:val="24"/>
          <w:szCs w:val="24"/>
        </w:rPr>
      </w:pPr>
    </w:p>
    <w:p w14:paraId="7AD637D7" w14:textId="59F77EA4" w:rsidR="00AF275D" w:rsidRPr="00AC17A4" w:rsidRDefault="0045781C" w:rsidP="00D14C15">
      <w:pPr>
        <w:tabs>
          <w:tab w:val="left" w:pos="2490"/>
        </w:tabs>
        <w:rPr>
          <w:rFonts w:ascii="Calibri" w:eastAsia="Calibri" w:hAnsi="Calibri" w:cs="Times New Roman"/>
          <w:sz w:val="24"/>
          <w:szCs w:val="24"/>
        </w:rPr>
      </w:pPr>
      <w:r w:rsidRPr="00AC17A4">
        <w:rPr>
          <w:noProof/>
        </w:rPr>
        <mc:AlternateContent>
          <mc:Choice Requires="wps">
            <w:drawing>
              <wp:anchor distT="0" distB="0" distL="114300" distR="114300" simplePos="0" relativeHeight="251803648" behindDoc="1" locked="0" layoutInCell="1" allowOverlap="1" wp14:anchorId="41B47C1D" wp14:editId="078F459D">
                <wp:simplePos x="0" y="0"/>
                <wp:positionH relativeFrom="page">
                  <wp:posOffset>3183147</wp:posOffset>
                </wp:positionH>
                <wp:positionV relativeFrom="paragraph">
                  <wp:posOffset>-122004</wp:posOffset>
                </wp:positionV>
                <wp:extent cx="4420235" cy="7315200"/>
                <wp:effectExtent l="0" t="0" r="0" b="0"/>
                <wp:wrapNone/>
                <wp:docPr id="213790705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20235" cy="7315200"/>
                        </a:xfrm>
                        <a:prstGeom prst="rect">
                          <a:avLst/>
                        </a:prstGeom>
                        <a:solidFill>
                          <a:srgbClr val="F2F3F3"/>
                        </a:solidFill>
                        <a:ln>
                          <a:noFill/>
                        </a:ln>
                      </wps:spPr>
                      <wps:txbx>
                        <w:txbxContent>
                          <w:p w14:paraId="40F32728" w14:textId="77777777" w:rsidR="00AF275D" w:rsidRDefault="00AF275D" w:rsidP="00AF275D"/>
                        </w:txbxContent>
                      </wps:txbx>
                      <wps:bodyPr rot="0" vert="horz" wrap="square" lIns="91440" tIns="90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47C1D" id="_x0000_s1057" style="position:absolute;margin-left:250.65pt;margin-top:-9.6pt;width:348.05pt;height:8in;z-index:-25151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1rO/Q5gEAALIDAAAOAAAAZHJzL2Uyb0RvYy54bWysU8GO0zAQvSPxD5bvNGnashA1XaFdFSEt LNKyH+A4TmPheMzYbVK+nrHTdiv2hsjB8njGz/PevKxvx96wg0KvwVZ8Pss5U1ZCo+2u4s8/tu8+ cOaDsI0wYFXFj8rz283bN+vBlaqADkyjkBGI9eXgKt6F4Mos87JTvfAzcMpSsgXsRaAQd1mDYiD0 3mRFnr/PBsDGIUjlPZ3eT0m+Sfhtq2R4bFuvAjMVp95CWjGtdVyzzVqUOxSu0/LUhviHLnqhLT16 gboXQbA96ldQvZYIHtowk9Bn0LZaqsSB2Mzzv9g8dcKpxIXE8e4ik/9/sPLb4cl9x9i6dw8gf3pS JBucLy+ZGHiqYfXwFRqaodgHSGTHFvt4k2iwMWl6vGiqxsAkHS6XRV4sVpxJyt0s5iuaWlQ9E+X5 ukMfPivoWdxUHGloCV4cHnyYSs8lqU8wutlqY1KAu/rOIDsIGvC22C62ixO6vy4zNhZbiNcmxHiS eEZq0S6+DGM9Mt1QmxEintTQHIk4wuQb8jltOsDfnA3kmYr7X3uBijPzxdJQPs6Xy2iyKcjjxxle p+oULFc3BWWElYRV8XDe3oXJmXuHetfRU/Okg4VPpHirkxYvbZ36J2MkNU8mjs67jlPVy6+2+QMA AP//AwBQSwMEFAAGAAgAAAAhADKwegfmAAAADQEAAA8AAABkcnMvZG93bnJldi54bWxMj8FOwkAQ hu8mvsNmTLwY2LagQu2WKMYEiUYEYtLb0h3axu5s012gvL3bE95mMl/++f5k1umaHbG1lSEB4TAA hpQbVVEhYLt5G0yAWSdJydoQCjijhVl6fZXIWJkTfeNx7QrmQ8jGUkDpXBNzbvMStbRD0yD52960 Wjq/tgVXrTz5cF3zKAgeuJYV+Q+lbHBeYv67PmgBmXvNXho1zs5384/P99Vyv/pZfAlxe9M9PwFz 2LkLDL2+V4fUO+3MgZRltYD7IBx5VMAgnEbAeiKcPo6B7fppFE2Apwn/3yL9AwAA//8DAFBLAQIt ABQABgAIAAAAIQC2gziS/gAAAOEBAAATAAAAAAAAAAAAAAAAAAAAAABbQ29udGVudF9UeXBlc10u eG1sUEsBAi0AFAAGAAgAAAAhADj9If/WAAAAlAEAAAsAAAAAAAAAAAAAAAAALwEAAF9yZWxzLy5y ZWxzUEsBAi0AFAAGAAgAAAAhAPWs79DmAQAAsgMAAA4AAAAAAAAAAAAAAAAALgIAAGRycy9lMm9E b2MueG1sUEsBAi0AFAAGAAgAAAAhADKwegfmAAAADQEAAA8AAAAAAAAAAAAAAAAAQAQAAGRycy9k b3ducmV2LnhtbFBLBQYAAAAABAAEAPMAAABTBQAAAAA= " fillcolor="#f2f3f3" stroked="f">
                <v:textbox inset=",25mm">
                  <w:txbxContent>
                    <w:p w14:paraId="40F32728" w14:textId="77777777" w:rsidR="00AF275D" w:rsidRDefault="00AF275D" w:rsidP="00AF275D"/>
                  </w:txbxContent>
                </v:textbox>
                <w10:wrap anchorx="page"/>
              </v:rect>
            </w:pict>
          </mc:Fallback>
        </mc:AlternateContent>
      </w:r>
    </w:p>
    <w:p w14:paraId="506ED455" w14:textId="77777777" w:rsidR="00AF275D" w:rsidRPr="00AC17A4" w:rsidRDefault="00AF275D" w:rsidP="00D14C15">
      <w:pPr>
        <w:tabs>
          <w:tab w:val="left" w:pos="2490"/>
        </w:tabs>
        <w:rPr>
          <w:rFonts w:ascii="Calibri" w:eastAsia="Calibri" w:hAnsi="Calibri" w:cs="Times New Roman"/>
          <w:sz w:val="24"/>
          <w:szCs w:val="24"/>
        </w:rPr>
      </w:pPr>
    </w:p>
    <w:p w14:paraId="59151A03" w14:textId="23EFE5B1" w:rsidR="00D14C15" w:rsidRPr="00AC17A4" w:rsidRDefault="00AF275D" w:rsidP="00D14C15">
      <w:pPr>
        <w:tabs>
          <w:tab w:val="left" w:pos="2490"/>
        </w:tabs>
        <w:rPr>
          <w:rFonts w:ascii="Calibri" w:eastAsia="Calibri" w:hAnsi="Calibri" w:cs="Times New Roman"/>
          <w:sz w:val="24"/>
          <w:szCs w:val="24"/>
        </w:rPr>
      </w:pPr>
      <w:r w:rsidRPr="00AC17A4">
        <w:rPr>
          <w:rFonts w:ascii="Mulish" w:hAnsi="Mulish"/>
          <w:noProof/>
        </w:rPr>
        <mc:AlternateContent>
          <mc:Choice Requires="wps">
            <w:drawing>
              <wp:anchor distT="0" distB="0" distL="114300" distR="114300" simplePos="0" relativeHeight="251804672" behindDoc="1" locked="0" layoutInCell="1" allowOverlap="1" wp14:anchorId="59C8265F" wp14:editId="7B8DEBF8">
                <wp:simplePos x="0" y="0"/>
                <wp:positionH relativeFrom="page">
                  <wp:posOffset>-14605</wp:posOffset>
                </wp:positionH>
                <wp:positionV relativeFrom="page">
                  <wp:posOffset>5441315</wp:posOffset>
                </wp:positionV>
                <wp:extent cx="7696200" cy="1879600"/>
                <wp:effectExtent l="0" t="0" r="0" b="6350"/>
                <wp:wrapNone/>
                <wp:docPr id="213790705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8796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39FA5" id="Rectangle 76" o:spid="_x0000_s1026" style="position:absolute;margin-left:-1.15pt;margin-top:428.45pt;width:606pt;height:148pt;z-index:-25151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rUI65wEAALkDAAAOAAAAZHJzL2Uyb0RvYy54bWysU9tu2zAMfR+wfxD0vjgOsrQx4hRFig4D ugvQ7QMYWY6FyaJGKXGyrx8lp2mwvQ17EUSROuQ5OlrdHXsrDpqCQVfLcjKVQjuFjXG7Wn7/9vju VooQwTVg0elannSQd+u3b1aDr/QMO7SNJsEgLlSDr2UXo6+KIqhO9xAm6LXjZIvUQ+SQdkVDMDB6 b4vZdLooBqTGEyodAp8+jEm5zvhtq1X80rZBR2FrybPFvFJet2kt1iuodgS+M+o8BvzDFD0Yx00v UA8QQezJ/AXVG0UYsI0ThX2BbWuUzhyYTTn9g81zB15nLixO8BeZwv+DVZ8Pz/4rpdGDf0L1IwiH mw7cTt8T4dBpaLhdmYQqBh+qy4UUBL4qtsMnbPhpYR8xa3BsqU+AzE4cs9Sni9T6GIXiw5vFcsHv J4XiXHl7s1xwkHpA9XLdU4gfNPYibWpJ/JYZHg5PIY6lLyV5fLSmeTTW5iD5R28siQPwy4NS2sWR BBO9rrQu1TtMN0fQdJKpJnbJSKHaYnNipoSjf9jvvOmQfkkxsHdqGX7ugbQU9qNjtZblfJ7MloP5 +5sZB3Sd2V5nwCmGqmWUYtxu4mjQvSez67hTmXk7vGeFW5O5v051Hpb9kdU7ezkZ8DrOVa8/bv0b AAD//wMAUEsDBBQABgAIAAAAIQAS1yPd4wAAAAwBAAAPAAAAZHJzL2Rvd25yZXYueG1sTI/BaoNA EIbvhb7DMoXekjWWpNG6BimUlvQQYgvJcdWpK7qz4q7Gvn03p/Q2w3z88/3JbtYdm3CwjSEBq2UA DKk0VUO1gO+vt8UWmHWSKtkZQgG/aGGX3t8lMq7MhY445a5mPoRsLAUo5/qYc1sq1NIuTY/kbz9m 0NL5dah5NciLD9cdD4Ngw7VsyH9QssdXhWWbj1rAxzlz7/ti3JtTdmzzT3WY2vYgxOPDnL0Aczi7 GwxXfa8OqXcqzEiVZZ2ARfjkSQHb9SYCdgXCIHoGVvhptQ4j4GnC/5dI/wAAAP//AwBQSwECLQAU AAYACAAAACEAtoM4kv4AAADhAQAAEwAAAAAAAAAAAAAAAAAAAAAAW0NvbnRlbnRfVHlwZXNdLnht bFBLAQItABQABgAIAAAAIQA4/SH/1gAAAJQBAAALAAAAAAAAAAAAAAAAAC8BAABfcmVscy8ucmVs c1BLAQItABQABgAIAAAAIQB8rUI65wEAALkDAAAOAAAAAAAAAAAAAAAAAC4CAABkcnMvZTJvRG9j LnhtbFBLAQItABQABgAIAAAAIQAS1yPd4wAAAAwBAAAPAAAAAAAAAAAAAAAAAEEEAABkcnMvZG93 bnJldi54bWxQSwUGAAAAAAQABADzAAAAUQUAAAAA " fillcolor="#4dc0ef [3204]" stroked="f">
                <w10:wrap anchorx="page" anchory="page"/>
              </v:rect>
            </w:pict>
          </mc:Fallback>
        </mc:AlternateContent>
      </w:r>
      <w:r w:rsidRPr="00AC17A4">
        <w:rPr>
          <w:rFonts w:ascii="Calibri" w:eastAsia="Calibri" w:hAnsi="Calibri" w:cs="Times New Roman"/>
          <w:noProof/>
          <w:sz w:val="24"/>
          <w:szCs w:val="24"/>
        </w:rPr>
        <mc:AlternateContent>
          <mc:Choice Requires="wps">
            <w:drawing>
              <wp:anchor distT="0" distB="0" distL="114300" distR="114300" simplePos="0" relativeHeight="251805696" behindDoc="0" locked="0" layoutInCell="1" allowOverlap="1" wp14:anchorId="16BC531C" wp14:editId="422C2DBF">
                <wp:simplePos x="0" y="0"/>
                <wp:positionH relativeFrom="column">
                  <wp:posOffset>271145</wp:posOffset>
                </wp:positionH>
                <wp:positionV relativeFrom="page">
                  <wp:posOffset>5292090</wp:posOffset>
                </wp:positionV>
                <wp:extent cx="2007870" cy="2138680"/>
                <wp:effectExtent l="0" t="0" r="0" b="0"/>
                <wp:wrapNone/>
                <wp:docPr id="2137907054" name="Zone de texte 2"/>
                <wp:cNvGraphicFramePr/>
                <a:graphic xmlns:a="http://schemas.openxmlformats.org/drawingml/2006/main">
                  <a:graphicData uri="http://schemas.microsoft.com/office/word/2010/wordprocessingShape">
                    <wps:wsp>
                      <wps:cNvSpPr txBox="1"/>
                      <wps:spPr>
                        <a:xfrm>
                          <a:off x="0" y="0"/>
                          <a:ext cx="2007870" cy="2138680"/>
                        </a:xfrm>
                        <a:prstGeom prst="rect">
                          <a:avLst/>
                        </a:prstGeom>
                        <a:noFill/>
                        <a:ln w="6350">
                          <a:noFill/>
                        </a:ln>
                      </wps:spPr>
                      <wps:txbx>
                        <w:txbxContent>
                          <w:p w14:paraId="4B31F0DD" w14:textId="1902A2DE" w:rsidR="00AF275D" w:rsidRPr="00395680" w:rsidRDefault="00AF275D" w:rsidP="00AF275D">
                            <w:pPr>
                              <w:rPr>
                                <w:rFonts w:ascii="Mulish" w:hAnsi="Mulish"/>
                                <w:b/>
                                <w:bCs/>
                                <w:color w:val="FFFFFF" w:themeColor="background1"/>
                                <w:sz w:val="260"/>
                                <w:szCs w:val="52"/>
                                <w:lang w:val="en-US"/>
                              </w:rPr>
                            </w:pPr>
                            <w:r>
                              <w:rPr>
                                <w:rFonts w:ascii="Mulish" w:hAnsi="Mulish"/>
                                <w:b/>
                                <w:bCs/>
                                <w:color w:val="FFFFFF" w:themeColor="background1"/>
                                <w:sz w:val="260"/>
                                <w:szCs w:val="52"/>
                                <w:lang w:val="en-US"/>
                              </w:rPr>
                              <w:t xml:space="preserve">2</w:t>
                            </w:r>
                          </w:p>
                          <w:p w14:paraId="55F22520" w14:textId="77777777" w:rsidR="00AF275D" w:rsidRDefault="00AF275D" w:rsidP="00AF27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C531C" id="2137907055" type="#_x0000_t202" style="position:absolute;margin-left:21.35pt;margin-top:416.7pt;width:158.1pt;height:168.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eTNvHAIAADQEAAAOAAAAZHJzL2Uyb0RvYy54bWysU01vGyEQvVfqf0Dc67Udx3ZWXkduIleV rCSSU+WMWfAisQwF7F3313dg/aW0pygXGJhhPt57zO7bWpO9cF6BKeig16dEGA6lMtuC/npdfptS 4gMzJdNgREEPwtP7+dcvs8bmYggV6FI4gkmMzxtb0CoEm2eZ55Wome+BFQadElzNAh7dNisdazB7 rbNhvz/OGnCldcCF93j72DnpPOWXUvDwLKUXgeiCYm8hrS6tm7hm8xnLt47ZSvFjG+wDXdRMGSx6 TvXIAiM7p/5JVSvuwIMMPQ51BlIqLtIMOM2g/26adcWsSLMgON6eYfKfl5Y/7df2xZHQfocWCYyA NNbnHi/jPK10ddyxU4J+hPBwhk20gXC8RB4m0wm6OPqGg5vpeJqAzS7PrfPhh4CaRKOgDnlJcLH9 ygcsiaGnkFjNwFJpnbjRhjQFHd/c9tODswdfaIMPL81GK7SblqiyoNPTIBsoDzifg456b/lSYQ8r 5sMLc8g19o36Dc+4SA1YC44WJRW4P/+7j/FIAXopaVA7BfW/d8wJSvRPg+TcDUajKLZ0GN1Ohnhw 157Ntcfs6gdAeQ7wp1iezBgf9MmUDuo3lPkiVkUXMxxrFzSczIfQKRq/CReLRQpCeVkWVmZteUwd UY0Iv7ZvzNkjDQEZfIKTylj+jo0utuNjsQsgVaIq4tyheoQfpZkYPH6jqP3rc4q6fPb5XwAAAP// AwBQSwMEFAAGAAgAAAAhAESpO43jAAAACwEAAA8AAABkcnMvZG93bnJldi54bWxMj0FPg0AQhe8m /ofNmHizS6G1iCxNQ9KYGD209uJtYKdAZHeR3bbor3c86XHyvrz3Tb6eTC/ONPrOWQXzWQSCbO10 ZxsFh7ftXQrCB7Qae2dJwRd5WBfXVzlm2l3sjs770AgusT5DBW0IQyalr1sy6GduIMvZ0Y0GA59j I/WIFy43vYyj6F4a7CwvtDhQ2VL9sT8ZBc/l9hV3VWzS7758ejluhs/D+1Kp25tp8wgi0BT+YPjV Z3Uo2KlyJ6u96BUs4hWTCtIkWYBgIFmmDyAqJuerKAZZ5PL/D8UPAAAA//8DAFBLAQItABQABgAI AAAAIQC2gziS/gAAAOEBAAATAAAAAAAAAAAAAAAAAAAAAABbQ29udGVudF9UeXBlc10ueG1sUEsB Ai0AFAAGAAgAAAAhADj9If/WAAAAlAEAAAsAAAAAAAAAAAAAAAAALwEAAF9yZWxzLy5yZWxzUEsB Ai0AFAAGAAgAAAAhAGJ5M28cAgAANAQAAA4AAAAAAAAAAAAAAAAALgIAAGRycy9lMm9Eb2MueG1s UEsBAi0AFAAGAAgAAAAhAESpO43jAAAACwEAAA8AAAAAAAAAAAAAAAAAdgQAAGRycy9kb3ducmV2 LnhtbFBLBQYAAAAABAAEAPMAAACGBQAAAAA= " filled="f" stroked="f" strokeweight=".5pt">
                <v:textbox>
                  <w:txbxContent>
                    <w:p w14:paraId="4B31F0DD" w14:textId="1902A2DE" w:rsidR="00AF275D" w:rsidRPr="00395680" w:rsidRDefault="00AF275D" w:rsidP="00AF275D">
                      <w:pPr>
                        <w:rPr>
                          <w:rFonts w:ascii="Mulish" w:hAnsi="Mulish"/>
                          <w:b/>
                          <w:bCs/>
                          <w:color w:val="FFFFFF" w:themeColor="background1"/>
                          <w:sz w:val="260"/>
                          <w:szCs w:val="52"/>
                          <w:lang w:val="en-US"/>
                        </w:rPr>
                      </w:pPr>
                      <w:r>
                        <w:rPr>
                          <w:rFonts w:ascii="Mulish" w:hAnsi="Mulish"/>
                          <w:b/>
                          <w:bCs/>
                          <w:color w:val="FFFFFF" w:themeColor="background1"/>
                          <w:sz w:val="260"/>
                          <w:szCs w:val="52"/>
                          <w:lang w:val="en-US"/>
                        </w:rPr>
                        <w:t xml:space="preserve">2</w:t>
                      </w:r>
                    </w:p>
                    <w:p w14:paraId="55F22520" w14:textId="77777777" w:rsidR="00AF275D" w:rsidRDefault="00AF275D" w:rsidP="00AF275D"/>
                  </w:txbxContent>
                </v:textbox>
                <w10:wrap anchory="page"/>
              </v:shape>
            </w:pict>
          </mc:Fallback>
        </mc:AlternateContent>
      </w:r>
      <w:r w:rsidR="00D14C15" w:rsidRPr="00AC17A4">
        <w:rPr>
          <w:noProof/>
        </w:rPr>
        <mc:AlternateContent>
          <mc:Choice Requires="wpg">
            <w:drawing>
              <wp:anchor distT="0" distB="0" distL="114300" distR="114300" simplePos="0" relativeHeight="251675648" behindDoc="0" locked="0" layoutInCell="1" allowOverlap="1" wp14:anchorId="0679C6FB" wp14:editId="45ADE26C">
                <wp:simplePos x="0" y="0"/>
                <wp:positionH relativeFrom="column">
                  <wp:posOffset>-270510</wp:posOffset>
                </wp:positionH>
                <wp:positionV relativeFrom="page">
                  <wp:posOffset>2743200</wp:posOffset>
                </wp:positionV>
                <wp:extent cx="2074545" cy="2005965"/>
                <wp:effectExtent l="0" t="0" r="1905" b="0"/>
                <wp:wrapThrough wrapText="bothSides">
                  <wp:wrapPolygon edited="0">
                    <wp:start x="9521" y="0"/>
                    <wp:lineTo x="1388" y="6564"/>
                    <wp:lineTo x="793" y="7795"/>
                    <wp:lineTo x="992" y="9641"/>
                    <wp:lineTo x="0" y="10051"/>
                    <wp:lineTo x="0" y="16205"/>
                    <wp:lineTo x="1190" y="21333"/>
                    <wp:lineTo x="20231" y="21333"/>
                    <wp:lineTo x="20628" y="19692"/>
                    <wp:lineTo x="21421" y="16205"/>
                    <wp:lineTo x="21421" y="10051"/>
                    <wp:lineTo x="20033" y="9641"/>
                    <wp:lineTo x="20628" y="8000"/>
                    <wp:lineTo x="20033" y="6564"/>
                    <wp:lineTo x="12298" y="205"/>
                    <wp:lineTo x="11901" y="0"/>
                    <wp:lineTo x="9521" y="0"/>
                  </wp:wrapPolygon>
                </wp:wrapThrough>
                <wp:docPr id="2137907056" name="Graphique 7"/>
                <wp:cNvGraphicFramePr/>
                <a:graphic xmlns:a="http://schemas.openxmlformats.org/drawingml/2006/main">
                  <a:graphicData uri="http://schemas.microsoft.com/office/word/2010/wordprocessingGroup">
                    <wpg:wgp>
                      <wpg:cNvGrpSpPr/>
                      <wpg:grpSpPr>
                        <a:xfrm>
                          <a:off x="0" y="0"/>
                          <a:ext cx="2074545" cy="2005965"/>
                          <a:chOff x="0" y="0"/>
                          <a:chExt cx="2074905" cy="2006163"/>
                        </a:xfrm>
                      </wpg:grpSpPr>
                      <wps:wsp>
                        <wps:cNvPr id="1486494160" name="Forme libre : forme 1486494160"/>
                        <wps:cNvSpPr/>
                        <wps:spPr>
                          <a:xfrm>
                            <a:off x="604999" y="0"/>
                            <a:ext cx="866293" cy="2002598"/>
                          </a:xfrm>
                          <a:custGeom>
                            <a:avLst/>
                            <a:gdLst>
                              <a:gd name="connsiteX0" fmla="*/ 576473 w 866293"/>
                              <a:gd name="connsiteY0" fmla="*/ 2002599 h 2002598"/>
                              <a:gd name="connsiteX1" fmla="*/ 444141 w 866293"/>
                              <a:gd name="connsiteY1" fmla="*/ 1866900 h 2002598"/>
                              <a:gd name="connsiteX2" fmla="*/ 444141 w 866293"/>
                              <a:gd name="connsiteY2" fmla="*/ 1378978 h 2002598"/>
                              <a:gd name="connsiteX3" fmla="*/ 433048 w 866293"/>
                              <a:gd name="connsiteY3" fmla="*/ 1366894 h 2002598"/>
                              <a:gd name="connsiteX4" fmla="*/ 421954 w 866293"/>
                              <a:gd name="connsiteY4" fmla="*/ 1378978 h 2002598"/>
                              <a:gd name="connsiteX5" fmla="*/ 421954 w 866293"/>
                              <a:gd name="connsiteY5" fmla="*/ 1866900 h 2002598"/>
                              <a:gd name="connsiteX6" fmla="*/ 289623 w 866293"/>
                              <a:gd name="connsiteY6" fmla="*/ 2002599 h 2002598"/>
                              <a:gd name="connsiteX7" fmla="*/ 165216 w 866293"/>
                              <a:gd name="connsiteY7" fmla="*/ 1866900 h 2002598"/>
                              <a:gd name="connsiteX8" fmla="*/ 165216 w 866293"/>
                              <a:gd name="connsiteY8" fmla="*/ 1335198 h 2002598"/>
                              <a:gd name="connsiteX9" fmla="*/ 118068 w 866293"/>
                              <a:gd name="connsiteY9" fmla="*/ 1344707 h 2002598"/>
                              <a:gd name="connsiteX10" fmla="*/ 0 w 866293"/>
                              <a:gd name="connsiteY10" fmla="*/ 1216140 h 2002598"/>
                              <a:gd name="connsiteX11" fmla="*/ 0 w 866293"/>
                              <a:gd name="connsiteY11" fmla="*/ 765857 h 2002598"/>
                              <a:gd name="connsiteX12" fmla="*/ 239702 w 866293"/>
                              <a:gd name="connsiteY12" fmla="*/ 522787 h 2002598"/>
                              <a:gd name="connsiteX13" fmla="*/ 626394 w 866293"/>
                              <a:gd name="connsiteY13" fmla="*/ 522787 h 2002598"/>
                              <a:gd name="connsiteX14" fmla="*/ 866294 w 866293"/>
                              <a:gd name="connsiteY14" fmla="*/ 765857 h 2002598"/>
                              <a:gd name="connsiteX15" fmla="*/ 866294 w 866293"/>
                              <a:gd name="connsiteY15" fmla="*/ 1216140 h 2002598"/>
                              <a:gd name="connsiteX16" fmla="*/ 748226 w 866293"/>
                              <a:gd name="connsiteY16" fmla="*/ 1344707 h 2002598"/>
                              <a:gd name="connsiteX17" fmla="*/ 701078 w 866293"/>
                              <a:gd name="connsiteY17" fmla="*/ 1335198 h 2002598"/>
                              <a:gd name="connsiteX18" fmla="*/ 701078 w 866293"/>
                              <a:gd name="connsiteY18" fmla="*/ 1866900 h 2002598"/>
                              <a:gd name="connsiteX19" fmla="*/ 576671 w 866293"/>
                              <a:gd name="connsiteY19" fmla="*/ 2002599 h 2002598"/>
                              <a:gd name="connsiteX20" fmla="*/ 433048 w 866293"/>
                              <a:gd name="connsiteY20" fmla="*/ 1287852 h 2002598"/>
                              <a:gd name="connsiteX21" fmla="*/ 523382 w 866293"/>
                              <a:gd name="connsiteY21" fmla="*/ 1379176 h 2002598"/>
                              <a:gd name="connsiteX22" fmla="*/ 523382 w 866293"/>
                              <a:gd name="connsiteY22" fmla="*/ 1867098 h 2002598"/>
                              <a:gd name="connsiteX23" fmla="*/ 576473 w 866293"/>
                              <a:gd name="connsiteY23" fmla="*/ 1923557 h 2002598"/>
                              <a:gd name="connsiteX24" fmla="*/ 621640 w 866293"/>
                              <a:gd name="connsiteY24" fmla="*/ 1867098 h 2002598"/>
                              <a:gd name="connsiteX25" fmla="*/ 621640 w 866293"/>
                              <a:gd name="connsiteY25" fmla="*/ 1281909 h 2002598"/>
                              <a:gd name="connsiteX26" fmla="*/ 621640 w 866293"/>
                              <a:gd name="connsiteY26" fmla="*/ 1280720 h 2002598"/>
                              <a:gd name="connsiteX27" fmla="*/ 621640 w 866293"/>
                              <a:gd name="connsiteY27" fmla="*/ 775762 h 2002598"/>
                              <a:gd name="connsiteX28" fmla="*/ 661260 w 866293"/>
                              <a:gd name="connsiteY28" fmla="*/ 736142 h 2002598"/>
                              <a:gd name="connsiteX29" fmla="*/ 700880 w 866293"/>
                              <a:gd name="connsiteY29" fmla="*/ 775762 h 2002598"/>
                              <a:gd name="connsiteX30" fmla="*/ 700880 w 866293"/>
                              <a:gd name="connsiteY30" fmla="*/ 880161 h 2002598"/>
                              <a:gd name="connsiteX31" fmla="*/ 701870 w 866293"/>
                              <a:gd name="connsiteY31" fmla="*/ 889274 h 2002598"/>
                              <a:gd name="connsiteX32" fmla="*/ 701870 w 866293"/>
                              <a:gd name="connsiteY32" fmla="*/ 1216140 h 2002598"/>
                              <a:gd name="connsiteX33" fmla="*/ 748028 w 866293"/>
                              <a:gd name="connsiteY33" fmla="*/ 1265467 h 2002598"/>
                              <a:gd name="connsiteX34" fmla="*/ 786856 w 866293"/>
                              <a:gd name="connsiteY34" fmla="*/ 1216140 h 2002598"/>
                              <a:gd name="connsiteX35" fmla="*/ 786856 w 866293"/>
                              <a:gd name="connsiteY35" fmla="*/ 765857 h 2002598"/>
                              <a:gd name="connsiteX36" fmla="*/ 626196 w 866293"/>
                              <a:gd name="connsiteY36" fmla="*/ 602028 h 2002598"/>
                              <a:gd name="connsiteX37" fmla="*/ 239504 w 866293"/>
                              <a:gd name="connsiteY37" fmla="*/ 602028 h 2002598"/>
                              <a:gd name="connsiteX38" fmla="*/ 79042 w 866293"/>
                              <a:gd name="connsiteY38" fmla="*/ 765857 h 2002598"/>
                              <a:gd name="connsiteX39" fmla="*/ 79042 w 866293"/>
                              <a:gd name="connsiteY39" fmla="*/ 1216140 h 2002598"/>
                              <a:gd name="connsiteX40" fmla="*/ 117870 w 866293"/>
                              <a:gd name="connsiteY40" fmla="*/ 1265467 h 2002598"/>
                              <a:gd name="connsiteX41" fmla="*/ 164027 w 866293"/>
                              <a:gd name="connsiteY41" fmla="*/ 1216140 h 2002598"/>
                              <a:gd name="connsiteX42" fmla="*/ 164027 w 866293"/>
                              <a:gd name="connsiteY42" fmla="*/ 889274 h 2002598"/>
                              <a:gd name="connsiteX43" fmla="*/ 165018 w 866293"/>
                              <a:gd name="connsiteY43" fmla="*/ 880359 h 2002598"/>
                              <a:gd name="connsiteX44" fmla="*/ 165018 w 866293"/>
                              <a:gd name="connsiteY44" fmla="*/ 775762 h 2002598"/>
                              <a:gd name="connsiteX45" fmla="*/ 204638 w 866293"/>
                              <a:gd name="connsiteY45" fmla="*/ 736142 h 2002598"/>
                              <a:gd name="connsiteX46" fmla="*/ 244258 w 866293"/>
                              <a:gd name="connsiteY46" fmla="*/ 775762 h 2002598"/>
                              <a:gd name="connsiteX47" fmla="*/ 244258 w 866293"/>
                              <a:gd name="connsiteY47" fmla="*/ 1280919 h 2002598"/>
                              <a:gd name="connsiteX48" fmla="*/ 244258 w 866293"/>
                              <a:gd name="connsiteY48" fmla="*/ 1282107 h 2002598"/>
                              <a:gd name="connsiteX49" fmla="*/ 244258 w 866293"/>
                              <a:gd name="connsiteY49" fmla="*/ 1867296 h 2002598"/>
                              <a:gd name="connsiteX50" fmla="*/ 289425 w 866293"/>
                              <a:gd name="connsiteY50" fmla="*/ 1923755 h 2002598"/>
                              <a:gd name="connsiteX51" fmla="*/ 342516 w 866293"/>
                              <a:gd name="connsiteY51" fmla="*/ 1867296 h 2002598"/>
                              <a:gd name="connsiteX52" fmla="*/ 342516 w 866293"/>
                              <a:gd name="connsiteY52" fmla="*/ 1379374 h 2002598"/>
                              <a:gd name="connsiteX53" fmla="*/ 432850 w 866293"/>
                              <a:gd name="connsiteY53" fmla="*/ 1288050 h 2002598"/>
                              <a:gd name="connsiteX54" fmla="*/ 433048 w 866293"/>
                              <a:gd name="connsiteY54" fmla="*/ 478215 h 2002598"/>
                              <a:gd name="connsiteX55" fmla="*/ 196912 w 866293"/>
                              <a:gd name="connsiteY55" fmla="*/ 239107 h 2002598"/>
                              <a:gd name="connsiteX56" fmla="*/ 433048 w 866293"/>
                              <a:gd name="connsiteY56" fmla="*/ 0 h 2002598"/>
                              <a:gd name="connsiteX57" fmla="*/ 668986 w 866293"/>
                              <a:gd name="connsiteY57" fmla="*/ 239107 h 2002598"/>
                              <a:gd name="connsiteX58" fmla="*/ 433048 w 866293"/>
                              <a:gd name="connsiteY58" fmla="*/ 478215 h 2002598"/>
                              <a:gd name="connsiteX59" fmla="*/ 433048 w 866293"/>
                              <a:gd name="connsiteY59" fmla="*/ 79240 h 2002598"/>
                              <a:gd name="connsiteX60" fmla="*/ 276152 w 866293"/>
                              <a:gd name="connsiteY60" fmla="*/ 239107 h 2002598"/>
                              <a:gd name="connsiteX61" fmla="*/ 433048 w 866293"/>
                              <a:gd name="connsiteY61" fmla="*/ 398975 h 2002598"/>
                              <a:gd name="connsiteX62" fmla="*/ 589745 w 866293"/>
                              <a:gd name="connsiteY62" fmla="*/ 239107 h 2002598"/>
                              <a:gd name="connsiteX63" fmla="*/ 433048 w 866293"/>
                              <a:gd name="connsiteY63" fmla="*/ 79240 h 20025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866293" h="2002598">
                                <a:moveTo>
                                  <a:pt x="576473" y="2002599"/>
                                </a:moveTo>
                                <a:cubicBezTo>
                                  <a:pt x="503572" y="2002599"/>
                                  <a:pt x="444141" y="1941782"/>
                                  <a:pt x="444141" y="1866900"/>
                                </a:cubicBezTo>
                                <a:lnTo>
                                  <a:pt x="444141" y="1378978"/>
                                </a:lnTo>
                                <a:cubicBezTo>
                                  <a:pt x="444141" y="1372441"/>
                                  <a:pt x="439189" y="1366894"/>
                                  <a:pt x="433048" y="1366894"/>
                                </a:cubicBezTo>
                                <a:cubicBezTo>
                                  <a:pt x="426907" y="1366894"/>
                                  <a:pt x="421954" y="1372243"/>
                                  <a:pt x="421954" y="1378978"/>
                                </a:cubicBezTo>
                                <a:lnTo>
                                  <a:pt x="421954" y="1866900"/>
                                </a:lnTo>
                                <a:cubicBezTo>
                                  <a:pt x="421954" y="1941782"/>
                                  <a:pt x="362524" y="2002599"/>
                                  <a:pt x="289623" y="2002599"/>
                                </a:cubicBezTo>
                                <a:cubicBezTo>
                                  <a:pt x="216722" y="2002599"/>
                                  <a:pt x="165216" y="1944159"/>
                                  <a:pt x="165216" y="1866900"/>
                                </a:cubicBezTo>
                                <a:lnTo>
                                  <a:pt x="165216" y="1335198"/>
                                </a:lnTo>
                                <a:cubicBezTo>
                                  <a:pt x="150556" y="1341339"/>
                                  <a:pt x="134708" y="1344707"/>
                                  <a:pt x="118068" y="1344707"/>
                                </a:cubicBezTo>
                                <a:cubicBezTo>
                                  <a:pt x="50714" y="1344707"/>
                                  <a:pt x="0" y="1289437"/>
                                  <a:pt x="0" y="1216140"/>
                                </a:cubicBezTo>
                                <a:lnTo>
                                  <a:pt x="0" y="765857"/>
                                </a:lnTo>
                                <a:cubicBezTo>
                                  <a:pt x="0" y="631941"/>
                                  <a:pt x="107569" y="522787"/>
                                  <a:pt x="239702" y="522787"/>
                                </a:cubicBezTo>
                                <a:lnTo>
                                  <a:pt x="626394" y="522787"/>
                                </a:lnTo>
                                <a:cubicBezTo>
                                  <a:pt x="758527" y="522787"/>
                                  <a:pt x="866294" y="631743"/>
                                  <a:pt x="866294" y="765857"/>
                                </a:cubicBezTo>
                                <a:lnTo>
                                  <a:pt x="866294" y="1216140"/>
                                </a:lnTo>
                                <a:cubicBezTo>
                                  <a:pt x="866294" y="1289437"/>
                                  <a:pt x="815580" y="1344707"/>
                                  <a:pt x="748226" y="1344707"/>
                                </a:cubicBezTo>
                                <a:cubicBezTo>
                                  <a:pt x="731585" y="1344707"/>
                                  <a:pt x="715539" y="1341339"/>
                                  <a:pt x="701078" y="1335198"/>
                                </a:cubicBezTo>
                                <a:lnTo>
                                  <a:pt x="701078" y="1866900"/>
                                </a:lnTo>
                                <a:cubicBezTo>
                                  <a:pt x="701078" y="1944357"/>
                                  <a:pt x="647591" y="2002599"/>
                                  <a:pt x="576671" y="2002599"/>
                                </a:cubicBezTo>
                                <a:close/>
                                <a:moveTo>
                                  <a:pt x="433048" y="1287852"/>
                                </a:moveTo>
                                <a:cubicBezTo>
                                  <a:pt x="482969" y="1287852"/>
                                  <a:pt x="523382" y="1328859"/>
                                  <a:pt x="523382" y="1379176"/>
                                </a:cubicBezTo>
                                <a:lnTo>
                                  <a:pt x="523382" y="1867098"/>
                                </a:lnTo>
                                <a:cubicBezTo>
                                  <a:pt x="523382" y="1898200"/>
                                  <a:pt x="547154" y="1923557"/>
                                  <a:pt x="576473" y="1923557"/>
                                </a:cubicBezTo>
                                <a:cubicBezTo>
                                  <a:pt x="607376" y="1923557"/>
                                  <a:pt x="621640" y="1894238"/>
                                  <a:pt x="621640" y="1867098"/>
                                </a:cubicBezTo>
                                <a:lnTo>
                                  <a:pt x="621640" y="1281909"/>
                                </a:lnTo>
                                <a:cubicBezTo>
                                  <a:pt x="621640" y="1281909"/>
                                  <a:pt x="621640" y="1281117"/>
                                  <a:pt x="621640" y="1280720"/>
                                </a:cubicBezTo>
                                <a:lnTo>
                                  <a:pt x="621640" y="775762"/>
                                </a:lnTo>
                                <a:cubicBezTo>
                                  <a:pt x="621640" y="753971"/>
                                  <a:pt x="639469" y="736142"/>
                                  <a:pt x="661260" y="736142"/>
                                </a:cubicBezTo>
                                <a:cubicBezTo>
                                  <a:pt x="683051" y="736142"/>
                                  <a:pt x="700880" y="753971"/>
                                  <a:pt x="700880" y="775762"/>
                                </a:cubicBezTo>
                                <a:lnTo>
                                  <a:pt x="700880" y="880161"/>
                                </a:lnTo>
                                <a:cubicBezTo>
                                  <a:pt x="701474" y="883133"/>
                                  <a:pt x="701870" y="886104"/>
                                  <a:pt x="701870" y="889274"/>
                                </a:cubicBezTo>
                                <a:lnTo>
                                  <a:pt x="701870" y="1216140"/>
                                </a:lnTo>
                                <a:cubicBezTo>
                                  <a:pt x="701870" y="1243279"/>
                                  <a:pt x="722671" y="1265467"/>
                                  <a:pt x="748028" y="1265467"/>
                                </a:cubicBezTo>
                                <a:cubicBezTo>
                                  <a:pt x="774771" y="1265467"/>
                                  <a:pt x="786856" y="1240704"/>
                                  <a:pt x="786856" y="1216140"/>
                                </a:cubicBezTo>
                                <a:lnTo>
                                  <a:pt x="786856" y="765857"/>
                                </a:lnTo>
                                <a:cubicBezTo>
                                  <a:pt x="786856" y="675523"/>
                                  <a:pt x="714747" y="602028"/>
                                  <a:pt x="626196" y="602028"/>
                                </a:cubicBezTo>
                                <a:lnTo>
                                  <a:pt x="239504" y="602028"/>
                                </a:lnTo>
                                <a:cubicBezTo>
                                  <a:pt x="150953" y="602028"/>
                                  <a:pt x="79042" y="675523"/>
                                  <a:pt x="79042" y="765857"/>
                                </a:cubicBezTo>
                                <a:lnTo>
                                  <a:pt x="79042" y="1216140"/>
                                </a:lnTo>
                                <a:cubicBezTo>
                                  <a:pt x="79042" y="1240704"/>
                                  <a:pt x="91126" y="1265467"/>
                                  <a:pt x="117870" y="1265467"/>
                                </a:cubicBezTo>
                                <a:cubicBezTo>
                                  <a:pt x="144613" y="1265467"/>
                                  <a:pt x="164027" y="1243279"/>
                                  <a:pt x="164027" y="1216140"/>
                                </a:cubicBezTo>
                                <a:lnTo>
                                  <a:pt x="164027" y="889274"/>
                                </a:lnTo>
                                <a:cubicBezTo>
                                  <a:pt x="164027" y="886302"/>
                                  <a:pt x="164423" y="883133"/>
                                  <a:pt x="165018" y="880359"/>
                                </a:cubicBezTo>
                                <a:lnTo>
                                  <a:pt x="165018" y="775762"/>
                                </a:lnTo>
                                <a:cubicBezTo>
                                  <a:pt x="165018" y="753971"/>
                                  <a:pt x="182847" y="736142"/>
                                  <a:pt x="204638" y="736142"/>
                                </a:cubicBezTo>
                                <a:cubicBezTo>
                                  <a:pt x="226429" y="736142"/>
                                  <a:pt x="244258" y="753971"/>
                                  <a:pt x="244258" y="775762"/>
                                </a:cubicBezTo>
                                <a:lnTo>
                                  <a:pt x="244258" y="1280919"/>
                                </a:lnTo>
                                <a:cubicBezTo>
                                  <a:pt x="244258" y="1280919"/>
                                  <a:pt x="244258" y="1281711"/>
                                  <a:pt x="244258" y="1282107"/>
                                </a:cubicBezTo>
                                <a:lnTo>
                                  <a:pt x="244258" y="1867296"/>
                                </a:lnTo>
                                <a:cubicBezTo>
                                  <a:pt x="244258" y="1894436"/>
                                  <a:pt x="258323" y="1923755"/>
                                  <a:pt x="289425" y="1923755"/>
                                </a:cubicBezTo>
                                <a:cubicBezTo>
                                  <a:pt x="318744" y="1923755"/>
                                  <a:pt x="342516" y="1898398"/>
                                  <a:pt x="342516" y="1867296"/>
                                </a:cubicBezTo>
                                <a:lnTo>
                                  <a:pt x="342516" y="1379374"/>
                                </a:lnTo>
                                <a:cubicBezTo>
                                  <a:pt x="342516" y="1329057"/>
                                  <a:pt x="383127" y="1288050"/>
                                  <a:pt x="432850" y="1288050"/>
                                </a:cubicBezTo>
                                <a:close/>
                                <a:moveTo>
                                  <a:pt x="433048" y="478215"/>
                                </a:moveTo>
                                <a:cubicBezTo>
                                  <a:pt x="302896" y="478215"/>
                                  <a:pt x="196912" y="370844"/>
                                  <a:pt x="196912" y="239107"/>
                                </a:cubicBezTo>
                                <a:cubicBezTo>
                                  <a:pt x="196912" y="107371"/>
                                  <a:pt x="302896" y="0"/>
                                  <a:pt x="433048" y="0"/>
                                </a:cubicBezTo>
                                <a:cubicBezTo>
                                  <a:pt x="563200" y="0"/>
                                  <a:pt x="668986" y="107371"/>
                                  <a:pt x="668986" y="239107"/>
                                </a:cubicBezTo>
                                <a:cubicBezTo>
                                  <a:pt x="668986" y="370844"/>
                                  <a:pt x="563200" y="478215"/>
                                  <a:pt x="433048" y="478215"/>
                                </a:cubicBezTo>
                                <a:close/>
                                <a:moveTo>
                                  <a:pt x="433048" y="79240"/>
                                </a:moveTo>
                                <a:cubicBezTo>
                                  <a:pt x="346676" y="79240"/>
                                  <a:pt x="276152" y="150953"/>
                                  <a:pt x="276152" y="239107"/>
                                </a:cubicBezTo>
                                <a:cubicBezTo>
                                  <a:pt x="276152" y="327262"/>
                                  <a:pt x="346478" y="398975"/>
                                  <a:pt x="433048" y="398975"/>
                                </a:cubicBezTo>
                                <a:cubicBezTo>
                                  <a:pt x="519618" y="398975"/>
                                  <a:pt x="589745" y="327262"/>
                                  <a:pt x="589745" y="239107"/>
                                </a:cubicBezTo>
                                <a:cubicBezTo>
                                  <a:pt x="589745" y="150953"/>
                                  <a:pt x="519420" y="79240"/>
                                  <a:pt x="433048" y="79240"/>
                                </a:cubicBezTo>
                                <a:close/>
                              </a:path>
                            </a:pathLst>
                          </a:custGeom>
                          <a:solidFill>
                            <a:schemeClr val="accent2"/>
                          </a:solidFill>
                          <a:ln w="197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2842270" name="Forme libre : forme 1732842270"/>
                        <wps:cNvSpPr/>
                        <wps:spPr>
                          <a:xfrm>
                            <a:off x="0" y="299131"/>
                            <a:ext cx="2074905" cy="1707032"/>
                          </a:xfrm>
                          <a:custGeom>
                            <a:avLst/>
                            <a:gdLst>
                              <a:gd name="connsiteX0" fmla="*/ 1855608 w 2074905"/>
                              <a:gd name="connsiteY0" fmla="*/ 1706835 h 1707032"/>
                              <a:gd name="connsiteX1" fmla="*/ 1749426 w 2074905"/>
                              <a:gd name="connsiteY1" fmla="*/ 1599464 h 1707032"/>
                              <a:gd name="connsiteX2" fmla="*/ 1749426 w 2074905"/>
                              <a:gd name="connsiteY2" fmla="*/ 1258731 h 1707032"/>
                              <a:gd name="connsiteX3" fmla="*/ 1712976 w 2074905"/>
                              <a:gd name="connsiteY3" fmla="*/ 1219309 h 1707032"/>
                              <a:gd name="connsiteX4" fmla="*/ 1752596 w 2074905"/>
                              <a:gd name="connsiteY4" fmla="*/ 1179689 h 1707032"/>
                              <a:gd name="connsiteX5" fmla="*/ 1828666 w 2074905"/>
                              <a:gd name="connsiteY5" fmla="*/ 1255760 h 1707032"/>
                              <a:gd name="connsiteX6" fmla="*/ 1828666 w 2074905"/>
                              <a:gd name="connsiteY6" fmla="*/ 1599662 h 1707032"/>
                              <a:gd name="connsiteX7" fmla="*/ 1855608 w 2074905"/>
                              <a:gd name="connsiteY7" fmla="*/ 1627793 h 1707032"/>
                              <a:gd name="connsiteX8" fmla="*/ 1876805 w 2074905"/>
                              <a:gd name="connsiteY8" fmla="*/ 1599662 h 1707032"/>
                              <a:gd name="connsiteX9" fmla="*/ 1876805 w 2074905"/>
                              <a:gd name="connsiteY9" fmla="*/ 830042 h 1707032"/>
                              <a:gd name="connsiteX10" fmla="*/ 1916425 w 2074905"/>
                              <a:gd name="connsiteY10" fmla="*/ 790421 h 1707032"/>
                              <a:gd name="connsiteX11" fmla="*/ 1956045 w 2074905"/>
                              <a:gd name="connsiteY11" fmla="*/ 830042 h 1707032"/>
                              <a:gd name="connsiteX12" fmla="*/ 1956045 w 2074905"/>
                              <a:gd name="connsiteY12" fmla="*/ 902348 h 1707032"/>
                              <a:gd name="connsiteX13" fmla="*/ 1956837 w 2074905"/>
                              <a:gd name="connsiteY13" fmla="*/ 910074 h 1707032"/>
                              <a:gd name="connsiteX14" fmla="*/ 1956837 w 2074905"/>
                              <a:gd name="connsiteY14" fmla="*/ 1140465 h 1707032"/>
                              <a:gd name="connsiteX15" fmla="*/ 1978827 w 2074905"/>
                              <a:gd name="connsiteY15" fmla="*/ 1163643 h 1707032"/>
                              <a:gd name="connsiteX16" fmla="*/ 1995467 w 2074905"/>
                              <a:gd name="connsiteY16" fmla="*/ 1140465 h 1707032"/>
                              <a:gd name="connsiteX17" fmla="*/ 1995467 w 2074905"/>
                              <a:gd name="connsiteY17" fmla="*/ 823108 h 1707032"/>
                              <a:gd name="connsiteX18" fmla="*/ 1891464 w 2074905"/>
                              <a:gd name="connsiteY18" fmla="*/ 719303 h 1707032"/>
                              <a:gd name="connsiteX19" fmla="*/ 1851844 w 2074905"/>
                              <a:gd name="connsiteY19" fmla="*/ 679683 h 1707032"/>
                              <a:gd name="connsiteX20" fmla="*/ 1891464 w 2074905"/>
                              <a:gd name="connsiteY20" fmla="*/ 640063 h 1707032"/>
                              <a:gd name="connsiteX21" fmla="*/ 1900577 w 2074905"/>
                              <a:gd name="connsiteY21" fmla="*/ 640063 h 1707032"/>
                              <a:gd name="connsiteX22" fmla="*/ 1908501 w 2074905"/>
                              <a:gd name="connsiteY22" fmla="*/ 640855 h 1707032"/>
                              <a:gd name="connsiteX23" fmla="*/ 2074905 w 2074905"/>
                              <a:gd name="connsiteY23" fmla="*/ 823108 h 1707032"/>
                              <a:gd name="connsiteX24" fmla="*/ 2074905 w 2074905"/>
                              <a:gd name="connsiteY24" fmla="*/ 1140465 h 1707032"/>
                              <a:gd name="connsiteX25" fmla="*/ 1979025 w 2074905"/>
                              <a:gd name="connsiteY25" fmla="*/ 1242883 h 1707032"/>
                              <a:gd name="connsiteX26" fmla="*/ 1956441 w 2074905"/>
                              <a:gd name="connsiteY26" fmla="*/ 1240308 h 1707032"/>
                              <a:gd name="connsiteX27" fmla="*/ 1956441 w 2074905"/>
                              <a:gd name="connsiteY27" fmla="*/ 1599464 h 1707032"/>
                              <a:gd name="connsiteX28" fmla="*/ 1856004 w 2074905"/>
                              <a:gd name="connsiteY28" fmla="*/ 1706835 h 1707032"/>
                              <a:gd name="connsiteX29" fmla="*/ 1539043 w 2074905"/>
                              <a:gd name="connsiteY29" fmla="*/ 1706835 h 1707032"/>
                              <a:gd name="connsiteX30" fmla="*/ 1419589 w 2074905"/>
                              <a:gd name="connsiteY30" fmla="*/ 1585795 h 1707032"/>
                              <a:gd name="connsiteX31" fmla="*/ 1419589 w 2074905"/>
                              <a:gd name="connsiteY31" fmla="*/ 1172954 h 1707032"/>
                              <a:gd name="connsiteX32" fmla="*/ 1415429 w 2074905"/>
                              <a:gd name="connsiteY32" fmla="*/ 1168794 h 1707032"/>
                              <a:gd name="connsiteX33" fmla="*/ 1375808 w 2074905"/>
                              <a:gd name="connsiteY33" fmla="*/ 1129173 h 1707032"/>
                              <a:gd name="connsiteX34" fmla="*/ 1415429 w 2074905"/>
                              <a:gd name="connsiteY34" fmla="*/ 1089553 h 1707032"/>
                              <a:gd name="connsiteX35" fmla="*/ 1498829 w 2074905"/>
                              <a:gd name="connsiteY35" fmla="*/ 1172954 h 1707032"/>
                              <a:gd name="connsiteX36" fmla="*/ 1498829 w 2074905"/>
                              <a:gd name="connsiteY36" fmla="*/ 1585795 h 1707032"/>
                              <a:gd name="connsiteX37" fmla="*/ 1539043 w 2074905"/>
                              <a:gd name="connsiteY37" fmla="*/ 1627595 h 1707032"/>
                              <a:gd name="connsiteX38" fmla="*/ 1572324 w 2074905"/>
                              <a:gd name="connsiteY38" fmla="*/ 1585795 h 1707032"/>
                              <a:gd name="connsiteX39" fmla="*/ 1572324 w 2074905"/>
                              <a:gd name="connsiteY39" fmla="*/ 662448 h 1707032"/>
                              <a:gd name="connsiteX40" fmla="*/ 1611944 w 2074905"/>
                              <a:gd name="connsiteY40" fmla="*/ 622828 h 1707032"/>
                              <a:gd name="connsiteX41" fmla="*/ 1651565 w 2074905"/>
                              <a:gd name="connsiteY41" fmla="*/ 662448 h 1707032"/>
                              <a:gd name="connsiteX42" fmla="*/ 1651565 w 2074905"/>
                              <a:gd name="connsiteY42" fmla="*/ 750207 h 1707032"/>
                              <a:gd name="connsiteX43" fmla="*/ 1652357 w 2074905"/>
                              <a:gd name="connsiteY43" fmla="*/ 758527 h 1707032"/>
                              <a:gd name="connsiteX44" fmla="*/ 1652357 w 2074905"/>
                              <a:gd name="connsiteY44" fmla="*/ 1035274 h 1707032"/>
                              <a:gd name="connsiteX45" fmla="*/ 1686628 w 2074905"/>
                              <a:gd name="connsiteY45" fmla="*/ 1070932 h 1707032"/>
                              <a:gd name="connsiteX46" fmla="*/ 1714561 w 2074905"/>
                              <a:gd name="connsiteY46" fmla="*/ 1035274 h 1707032"/>
                              <a:gd name="connsiteX47" fmla="*/ 1714561 w 2074905"/>
                              <a:gd name="connsiteY47" fmla="*/ 654326 h 1707032"/>
                              <a:gd name="connsiteX48" fmla="*/ 1581833 w 2074905"/>
                              <a:gd name="connsiteY48" fmla="*/ 521797 h 1707032"/>
                              <a:gd name="connsiteX49" fmla="*/ 1542213 w 2074905"/>
                              <a:gd name="connsiteY49" fmla="*/ 482177 h 1707032"/>
                              <a:gd name="connsiteX50" fmla="*/ 1581833 w 2074905"/>
                              <a:gd name="connsiteY50" fmla="*/ 442557 h 1707032"/>
                              <a:gd name="connsiteX51" fmla="*/ 1592729 w 2074905"/>
                              <a:gd name="connsiteY51" fmla="*/ 442557 h 1707032"/>
                              <a:gd name="connsiteX52" fmla="*/ 1601049 w 2074905"/>
                              <a:gd name="connsiteY52" fmla="*/ 443349 h 1707032"/>
                              <a:gd name="connsiteX53" fmla="*/ 1793801 w 2074905"/>
                              <a:gd name="connsiteY53" fmla="*/ 654128 h 1707032"/>
                              <a:gd name="connsiteX54" fmla="*/ 1793801 w 2074905"/>
                              <a:gd name="connsiteY54" fmla="*/ 1035076 h 1707032"/>
                              <a:gd name="connsiteX55" fmla="*/ 1686628 w 2074905"/>
                              <a:gd name="connsiteY55" fmla="*/ 1149974 h 1707032"/>
                              <a:gd name="connsiteX56" fmla="*/ 1651565 w 2074905"/>
                              <a:gd name="connsiteY56" fmla="*/ 1144427 h 1707032"/>
                              <a:gd name="connsiteX57" fmla="*/ 1651565 w 2074905"/>
                              <a:gd name="connsiteY57" fmla="*/ 1585993 h 1707032"/>
                              <a:gd name="connsiteX58" fmla="*/ 1539043 w 2074905"/>
                              <a:gd name="connsiteY58" fmla="*/ 1707033 h 1707032"/>
                              <a:gd name="connsiteX59" fmla="*/ 534079 w 2074905"/>
                              <a:gd name="connsiteY59" fmla="*/ 1706835 h 1707032"/>
                              <a:gd name="connsiteX60" fmla="*/ 421558 w 2074905"/>
                              <a:gd name="connsiteY60" fmla="*/ 1585795 h 1707032"/>
                              <a:gd name="connsiteX61" fmla="*/ 421558 w 2074905"/>
                              <a:gd name="connsiteY61" fmla="*/ 1144229 h 1707032"/>
                              <a:gd name="connsiteX62" fmla="*/ 386494 w 2074905"/>
                              <a:gd name="connsiteY62" fmla="*/ 1149776 h 1707032"/>
                              <a:gd name="connsiteX63" fmla="*/ 279322 w 2074905"/>
                              <a:gd name="connsiteY63" fmla="*/ 1034877 h 1707032"/>
                              <a:gd name="connsiteX64" fmla="*/ 279322 w 2074905"/>
                              <a:gd name="connsiteY64" fmla="*/ 653930 h 1707032"/>
                              <a:gd name="connsiteX65" fmla="*/ 472074 w 2074905"/>
                              <a:gd name="connsiteY65" fmla="*/ 443151 h 1707032"/>
                              <a:gd name="connsiteX66" fmla="*/ 480394 w 2074905"/>
                              <a:gd name="connsiteY66" fmla="*/ 442359 h 1707032"/>
                              <a:gd name="connsiteX67" fmla="*/ 491289 w 2074905"/>
                              <a:gd name="connsiteY67" fmla="*/ 442359 h 1707032"/>
                              <a:gd name="connsiteX68" fmla="*/ 530910 w 2074905"/>
                              <a:gd name="connsiteY68" fmla="*/ 481979 h 1707032"/>
                              <a:gd name="connsiteX69" fmla="*/ 491289 w 2074905"/>
                              <a:gd name="connsiteY69" fmla="*/ 521599 h 1707032"/>
                              <a:gd name="connsiteX70" fmla="*/ 358562 w 2074905"/>
                              <a:gd name="connsiteY70" fmla="*/ 654128 h 1707032"/>
                              <a:gd name="connsiteX71" fmla="*/ 358562 w 2074905"/>
                              <a:gd name="connsiteY71" fmla="*/ 1035076 h 1707032"/>
                              <a:gd name="connsiteX72" fmla="*/ 386494 w 2074905"/>
                              <a:gd name="connsiteY72" fmla="*/ 1070734 h 1707032"/>
                              <a:gd name="connsiteX73" fmla="*/ 420766 w 2074905"/>
                              <a:gd name="connsiteY73" fmla="*/ 1035076 h 1707032"/>
                              <a:gd name="connsiteX74" fmla="*/ 420766 w 2074905"/>
                              <a:gd name="connsiteY74" fmla="*/ 758329 h 1707032"/>
                              <a:gd name="connsiteX75" fmla="*/ 421558 w 2074905"/>
                              <a:gd name="connsiteY75" fmla="*/ 750009 h 1707032"/>
                              <a:gd name="connsiteX76" fmla="*/ 421558 w 2074905"/>
                              <a:gd name="connsiteY76" fmla="*/ 662250 h 1707032"/>
                              <a:gd name="connsiteX77" fmla="*/ 461178 w 2074905"/>
                              <a:gd name="connsiteY77" fmla="*/ 622630 h 1707032"/>
                              <a:gd name="connsiteX78" fmla="*/ 500798 w 2074905"/>
                              <a:gd name="connsiteY78" fmla="*/ 662250 h 1707032"/>
                              <a:gd name="connsiteX79" fmla="*/ 500798 w 2074905"/>
                              <a:gd name="connsiteY79" fmla="*/ 1585795 h 1707032"/>
                              <a:gd name="connsiteX80" fmla="*/ 534079 w 2074905"/>
                              <a:gd name="connsiteY80" fmla="*/ 1627595 h 1707032"/>
                              <a:gd name="connsiteX81" fmla="*/ 574294 w 2074905"/>
                              <a:gd name="connsiteY81" fmla="*/ 1585795 h 1707032"/>
                              <a:gd name="connsiteX82" fmla="*/ 574294 w 2074905"/>
                              <a:gd name="connsiteY82" fmla="*/ 1172954 h 1707032"/>
                              <a:gd name="connsiteX83" fmla="*/ 657694 w 2074905"/>
                              <a:gd name="connsiteY83" fmla="*/ 1089553 h 1707032"/>
                              <a:gd name="connsiteX84" fmla="*/ 697314 w 2074905"/>
                              <a:gd name="connsiteY84" fmla="*/ 1129173 h 1707032"/>
                              <a:gd name="connsiteX85" fmla="*/ 657694 w 2074905"/>
                              <a:gd name="connsiteY85" fmla="*/ 1168794 h 1707032"/>
                              <a:gd name="connsiteX86" fmla="*/ 653534 w 2074905"/>
                              <a:gd name="connsiteY86" fmla="*/ 1172954 h 1707032"/>
                              <a:gd name="connsiteX87" fmla="*/ 653534 w 2074905"/>
                              <a:gd name="connsiteY87" fmla="*/ 1585795 h 1707032"/>
                              <a:gd name="connsiteX88" fmla="*/ 534079 w 2074905"/>
                              <a:gd name="connsiteY88" fmla="*/ 1706835 h 1707032"/>
                              <a:gd name="connsiteX89" fmla="*/ 219099 w 2074905"/>
                              <a:gd name="connsiteY89" fmla="*/ 1706835 h 1707032"/>
                              <a:gd name="connsiteX90" fmla="*/ 118662 w 2074905"/>
                              <a:gd name="connsiteY90" fmla="*/ 1599464 h 1707032"/>
                              <a:gd name="connsiteX91" fmla="*/ 118662 w 2074905"/>
                              <a:gd name="connsiteY91" fmla="*/ 1240308 h 1707032"/>
                              <a:gd name="connsiteX92" fmla="*/ 96079 w 2074905"/>
                              <a:gd name="connsiteY92" fmla="*/ 1242883 h 1707032"/>
                              <a:gd name="connsiteX93" fmla="*/ 0 w 2074905"/>
                              <a:gd name="connsiteY93" fmla="*/ 1140663 h 1707032"/>
                              <a:gd name="connsiteX94" fmla="*/ 0 w 2074905"/>
                              <a:gd name="connsiteY94" fmla="*/ 823306 h 1707032"/>
                              <a:gd name="connsiteX95" fmla="*/ 166404 w 2074905"/>
                              <a:gd name="connsiteY95" fmla="*/ 640855 h 1707032"/>
                              <a:gd name="connsiteX96" fmla="*/ 174329 w 2074905"/>
                              <a:gd name="connsiteY96" fmla="*/ 640063 h 1707032"/>
                              <a:gd name="connsiteX97" fmla="*/ 183441 w 2074905"/>
                              <a:gd name="connsiteY97" fmla="*/ 640063 h 1707032"/>
                              <a:gd name="connsiteX98" fmla="*/ 223061 w 2074905"/>
                              <a:gd name="connsiteY98" fmla="*/ 679683 h 1707032"/>
                              <a:gd name="connsiteX99" fmla="*/ 183441 w 2074905"/>
                              <a:gd name="connsiteY99" fmla="*/ 719303 h 1707032"/>
                              <a:gd name="connsiteX100" fmla="*/ 79438 w 2074905"/>
                              <a:gd name="connsiteY100" fmla="*/ 823108 h 1707032"/>
                              <a:gd name="connsiteX101" fmla="*/ 79438 w 2074905"/>
                              <a:gd name="connsiteY101" fmla="*/ 1140465 h 1707032"/>
                              <a:gd name="connsiteX102" fmla="*/ 96079 w 2074905"/>
                              <a:gd name="connsiteY102" fmla="*/ 1163643 h 1707032"/>
                              <a:gd name="connsiteX103" fmla="*/ 118068 w 2074905"/>
                              <a:gd name="connsiteY103" fmla="*/ 1140465 h 1707032"/>
                              <a:gd name="connsiteX104" fmla="*/ 118068 w 2074905"/>
                              <a:gd name="connsiteY104" fmla="*/ 910074 h 1707032"/>
                              <a:gd name="connsiteX105" fmla="*/ 118860 w 2074905"/>
                              <a:gd name="connsiteY105" fmla="*/ 902348 h 1707032"/>
                              <a:gd name="connsiteX106" fmla="*/ 118860 w 2074905"/>
                              <a:gd name="connsiteY106" fmla="*/ 830042 h 1707032"/>
                              <a:gd name="connsiteX107" fmla="*/ 158480 w 2074905"/>
                              <a:gd name="connsiteY107" fmla="*/ 790421 h 1707032"/>
                              <a:gd name="connsiteX108" fmla="*/ 198101 w 2074905"/>
                              <a:gd name="connsiteY108" fmla="*/ 830042 h 1707032"/>
                              <a:gd name="connsiteX109" fmla="*/ 198101 w 2074905"/>
                              <a:gd name="connsiteY109" fmla="*/ 1599464 h 1707032"/>
                              <a:gd name="connsiteX110" fmla="*/ 219297 w 2074905"/>
                              <a:gd name="connsiteY110" fmla="*/ 1627595 h 1707032"/>
                              <a:gd name="connsiteX111" fmla="*/ 246239 w 2074905"/>
                              <a:gd name="connsiteY111" fmla="*/ 1599464 h 1707032"/>
                              <a:gd name="connsiteX112" fmla="*/ 246239 w 2074905"/>
                              <a:gd name="connsiteY112" fmla="*/ 1255562 h 1707032"/>
                              <a:gd name="connsiteX113" fmla="*/ 322310 w 2074905"/>
                              <a:gd name="connsiteY113" fmla="*/ 1179491 h 1707032"/>
                              <a:gd name="connsiteX114" fmla="*/ 361930 w 2074905"/>
                              <a:gd name="connsiteY114" fmla="*/ 1219111 h 1707032"/>
                              <a:gd name="connsiteX115" fmla="*/ 325479 w 2074905"/>
                              <a:gd name="connsiteY115" fmla="*/ 1258533 h 1707032"/>
                              <a:gd name="connsiteX116" fmla="*/ 325479 w 2074905"/>
                              <a:gd name="connsiteY116" fmla="*/ 1599266 h 1707032"/>
                              <a:gd name="connsiteX117" fmla="*/ 219297 w 2074905"/>
                              <a:gd name="connsiteY117" fmla="*/ 1706637 h 1707032"/>
                              <a:gd name="connsiteX118" fmla="*/ 1866504 w 2074905"/>
                              <a:gd name="connsiteY118" fmla="*/ 600047 h 1707032"/>
                              <a:gd name="connsiteX119" fmla="*/ 1835996 w 2074905"/>
                              <a:gd name="connsiteY119" fmla="*/ 585585 h 1707032"/>
                              <a:gd name="connsiteX120" fmla="*/ 1841345 w 2074905"/>
                              <a:gd name="connsiteY120" fmla="*/ 529721 h 1707032"/>
                              <a:gd name="connsiteX121" fmla="*/ 1877994 w 2074905"/>
                              <a:gd name="connsiteY121" fmla="*/ 451867 h 1707032"/>
                              <a:gd name="connsiteX122" fmla="*/ 1776764 w 2074905"/>
                              <a:gd name="connsiteY122" fmla="*/ 350836 h 1707032"/>
                              <a:gd name="connsiteX123" fmla="*/ 1723871 w 2074905"/>
                              <a:gd name="connsiteY123" fmla="*/ 365694 h 1707032"/>
                              <a:gd name="connsiteX124" fmla="*/ 1669394 w 2074905"/>
                              <a:gd name="connsiteY124" fmla="*/ 352619 h 1707032"/>
                              <a:gd name="connsiteX125" fmla="*/ 1682468 w 2074905"/>
                              <a:gd name="connsiteY125" fmla="*/ 298141 h 1707032"/>
                              <a:gd name="connsiteX126" fmla="*/ 1776962 w 2074905"/>
                              <a:gd name="connsiteY126" fmla="*/ 271596 h 1707032"/>
                              <a:gd name="connsiteX127" fmla="*/ 1957432 w 2074905"/>
                              <a:gd name="connsiteY127" fmla="*/ 451867 h 1707032"/>
                              <a:gd name="connsiteX128" fmla="*/ 1891861 w 2074905"/>
                              <a:gd name="connsiteY128" fmla="*/ 590736 h 1707032"/>
                              <a:gd name="connsiteX129" fmla="*/ 1866702 w 2074905"/>
                              <a:gd name="connsiteY129" fmla="*/ 599849 h 1707032"/>
                              <a:gd name="connsiteX130" fmla="*/ 208006 w 2074905"/>
                              <a:gd name="connsiteY130" fmla="*/ 600047 h 1707032"/>
                              <a:gd name="connsiteX131" fmla="*/ 182847 w 2074905"/>
                              <a:gd name="connsiteY131" fmla="*/ 590934 h 1707032"/>
                              <a:gd name="connsiteX132" fmla="*/ 117276 w 2074905"/>
                              <a:gd name="connsiteY132" fmla="*/ 452066 h 1707032"/>
                              <a:gd name="connsiteX133" fmla="*/ 297745 w 2074905"/>
                              <a:gd name="connsiteY133" fmla="*/ 271794 h 1707032"/>
                              <a:gd name="connsiteX134" fmla="*/ 392041 w 2074905"/>
                              <a:gd name="connsiteY134" fmla="*/ 298339 h 1707032"/>
                              <a:gd name="connsiteX135" fmla="*/ 405116 w 2074905"/>
                              <a:gd name="connsiteY135" fmla="*/ 352817 h 1707032"/>
                              <a:gd name="connsiteX136" fmla="*/ 350638 w 2074905"/>
                              <a:gd name="connsiteY136" fmla="*/ 365892 h 1707032"/>
                              <a:gd name="connsiteX137" fmla="*/ 297745 w 2074905"/>
                              <a:gd name="connsiteY137" fmla="*/ 351034 h 1707032"/>
                              <a:gd name="connsiteX138" fmla="*/ 196516 w 2074905"/>
                              <a:gd name="connsiteY138" fmla="*/ 452066 h 1707032"/>
                              <a:gd name="connsiteX139" fmla="*/ 233164 w 2074905"/>
                              <a:gd name="connsiteY139" fmla="*/ 529919 h 1707032"/>
                              <a:gd name="connsiteX140" fmla="*/ 238513 w 2074905"/>
                              <a:gd name="connsiteY140" fmla="*/ 585783 h 1707032"/>
                              <a:gd name="connsiteX141" fmla="*/ 208006 w 2074905"/>
                              <a:gd name="connsiteY141" fmla="*/ 600245 h 1707032"/>
                              <a:gd name="connsiteX142" fmla="*/ 1551920 w 2074905"/>
                              <a:gd name="connsiteY142" fmla="*/ 378372 h 1707032"/>
                              <a:gd name="connsiteX143" fmla="*/ 1521413 w 2074905"/>
                              <a:gd name="connsiteY143" fmla="*/ 363911 h 1707032"/>
                              <a:gd name="connsiteX144" fmla="*/ 1526761 w 2074905"/>
                              <a:gd name="connsiteY144" fmla="*/ 308046 h 1707032"/>
                              <a:gd name="connsiteX145" fmla="*/ 1573711 w 2074905"/>
                              <a:gd name="connsiteY145" fmla="*/ 208402 h 1707032"/>
                              <a:gd name="connsiteX146" fmla="*/ 1444153 w 2074905"/>
                              <a:gd name="connsiteY146" fmla="*/ 79240 h 1707032"/>
                              <a:gd name="connsiteX147" fmla="*/ 1333811 w 2074905"/>
                              <a:gd name="connsiteY147" fmla="*/ 140651 h 1707032"/>
                              <a:gd name="connsiteX148" fmla="*/ 1279334 w 2074905"/>
                              <a:gd name="connsiteY148" fmla="*/ 153528 h 1707032"/>
                              <a:gd name="connsiteX149" fmla="*/ 1266457 w 2074905"/>
                              <a:gd name="connsiteY149" fmla="*/ 99050 h 1707032"/>
                              <a:gd name="connsiteX150" fmla="*/ 1444153 w 2074905"/>
                              <a:gd name="connsiteY150" fmla="*/ 0 h 1707032"/>
                              <a:gd name="connsiteX151" fmla="*/ 1652951 w 2074905"/>
                              <a:gd name="connsiteY151" fmla="*/ 208402 h 1707032"/>
                              <a:gd name="connsiteX152" fmla="*/ 1577277 w 2074905"/>
                              <a:gd name="connsiteY152" fmla="*/ 369061 h 1707032"/>
                              <a:gd name="connsiteX153" fmla="*/ 1552118 w 2074905"/>
                              <a:gd name="connsiteY153" fmla="*/ 378174 h 1707032"/>
                              <a:gd name="connsiteX154" fmla="*/ 520806 w 2074905"/>
                              <a:gd name="connsiteY154" fmla="*/ 378372 h 1707032"/>
                              <a:gd name="connsiteX155" fmla="*/ 495648 w 2074905"/>
                              <a:gd name="connsiteY155" fmla="*/ 369260 h 1707032"/>
                              <a:gd name="connsiteX156" fmla="*/ 419973 w 2074905"/>
                              <a:gd name="connsiteY156" fmla="*/ 208600 h 1707032"/>
                              <a:gd name="connsiteX157" fmla="*/ 628771 w 2074905"/>
                              <a:gd name="connsiteY157" fmla="*/ 198 h 1707032"/>
                              <a:gd name="connsiteX158" fmla="*/ 806467 w 2074905"/>
                              <a:gd name="connsiteY158" fmla="*/ 99248 h 1707032"/>
                              <a:gd name="connsiteX159" fmla="*/ 793591 w 2074905"/>
                              <a:gd name="connsiteY159" fmla="*/ 153726 h 1707032"/>
                              <a:gd name="connsiteX160" fmla="*/ 739113 w 2074905"/>
                              <a:gd name="connsiteY160" fmla="*/ 140850 h 1707032"/>
                              <a:gd name="connsiteX161" fmla="*/ 628771 w 2074905"/>
                              <a:gd name="connsiteY161" fmla="*/ 79438 h 1707032"/>
                              <a:gd name="connsiteX162" fmla="*/ 499213 w 2074905"/>
                              <a:gd name="connsiteY162" fmla="*/ 208600 h 1707032"/>
                              <a:gd name="connsiteX163" fmla="*/ 546163 w 2074905"/>
                              <a:gd name="connsiteY163" fmla="*/ 308245 h 1707032"/>
                              <a:gd name="connsiteX164" fmla="*/ 551512 w 2074905"/>
                              <a:gd name="connsiteY164" fmla="*/ 364109 h 1707032"/>
                              <a:gd name="connsiteX165" fmla="*/ 521005 w 2074905"/>
                              <a:gd name="connsiteY165" fmla="*/ 378570 h 17070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Lst>
                            <a:rect l="l" t="t" r="r" b="b"/>
                            <a:pathLst>
                              <a:path w="2074905" h="1707032">
                                <a:moveTo>
                                  <a:pt x="1855608" y="1706835"/>
                                </a:moveTo>
                                <a:cubicBezTo>
                                  <a:pt x="1797168" y="1706835"/>
                                  <a:pt x="1749426" y="1658696"/>
                                  <a:pt x="1749426" y="1599464"/>
                                </a:cubicBezTo>
                                <a:lnTo>
                                  <a:pt x="1749426" y="1258731"/>
                                </a:lnTo>
                                <a:cubicBezTo>
                                  <a:pt x="1729022" y="1257146"/>
                                  <a:pt x="1712976" y="1240110"/>
                                  <a:pt x="1712976" y="1219309"/>
                                </a:cubicBezTo>
                                <a:cubicBezTo>
                                  <a:pt x="1712976" y="1197518"/>
                                  <a:pt x="1730805" y="1179689"/>
                                  <a:pt x="1752596" y="1179689"/>
                                </a:cubicBezTo>
                                <a:cubicBezTo>
                                  <a:pt x="1794593" y="1179689"/>
                                  <a:pt x="1828666" y="1213762"/>
                                  <a:pt x="1828666" y="1255760"/>
                                </a:cubicBezTo>
                                <a:lnTo>
                                  <a:pt x="1828666" y="1599662"/>
                                </a:lnTo>
                                <a:cubicBezTo>
                                  <a:pt x="1828666" y="1615114"/>
                                  <a:pt x="1840751" y="1627793"/>
                                  <a:pt x="1855608" y="1627793"/>
                                </a:cubicBezTo>
                                <a:cubicBezTo>
                                  <a:pt x="1876211" y="1627793"/>
                                  <a:pt x="1876805" y="1602436"/>
                                  <a:pt x="1876805" y="1599662"/>
                                </a:cubicBezTo>
                                <a:lnTo>
                                  <a:pt x="1876805" y="830042"/>
                                </a:lnTo>
                                <a:cubicBezTo>
                                  <a:pt x="1876805" y="808250"/>
                                  <a:pt x="1894634" y="790421"/>
                                  <a:pt x="1916425" y="790421"/>
                                </a:cubicBezTo>
                                <a:cubicBezTo>
                                  <a:pt x="1938216" y="790421"/>
                                  <a:pt x="1956045" y="808250"/>
                                  <a:pt x="1956045" y="830042"/>
                                </a:cubicBezTo>
                                <a:lnTo>
                                  <a:pt x="1956045" y="902348"/>
                                </a:lnTo>
                                <a:cubicBezTo>
                                  <a:pt x="1956441" y="904725"/>
                                  <a:pt x="1956837" y="907301"/>
                                  <a:pt x="1956837" y="910074"/>
                                </a:cubicBezTo>
                                <a:lnTo>
                                  <a:pt x="1956837" y="1140465"/>
                                </a:lnTo>
                                <a:cubicBezTo>
                                  <a:pt x="1956837" y="1153144"/>
                                  <a:pt x="1966743" y="1163643"/>
                                  <a:pt x="1978827" y="1163643"/>
                                </a:cubicBezTo>
                                <a:cubicBezTo>
                                  <a:pt x="1995071" y="1163643"/>
                                  <a:pt x="1995467" y="1142842"/>
                                  <a:pt x="1995467" y="1140465"/>
                                </a:cubicBezTo>
                                <a:lnTo>
                                  <a:pt x="1995467" y="823108"/>
                                </a:lnTo>
                                <a:cubicBezTo>
                                  <a:pt x="1995467" y="765857"/>
                                  <a:pt x="1948913" y="719303"/>
                                  <a:pt x="1891464" y="719303"/>
                                </a:cubicBezTo>
                                <a:cubicBezTo>
                                  <a:pt x="1869673" y="719303"/>
                                  <a:pt x="1851844" y="701474"/>
                                  <a:pt x="1851844" y="679683"/>
                                </a:cubicBezTo>
                                <a:cubicBezTo>
                                  <a:pt x="1851844" y="657892"/>
                                  <a:pt x="1869673" y="640063"/>
                                  <a:pt x="1891464" y="640063"/>
                                </a:cubicBezTo>
                                <a:lnTo>
                                  <a:pt x="1900577" y="640063"/>
                                </a:lnTo>
                                <a:cubicBezTo>
                                  <a:pt x="1903350" y="640063"/>
                                  <a:pt x="1905926" y="640261"/>
                                  <a:pt x="1908501" y="640855"/>
                                </a:cubicBezTo>
                                <a:cubicBezTo>
                                  <a:pt x="2001608" y="649374"/>
                                  <a:pt x="2074905" y="727822"/>
                                  <a:pt x="2074905" y="823108"/>
                                </a:cubicBezTo>
                                <a:lnTo>
                                  <a:pt x="2074905" y="1140465"/>
                                </a:lnTo>
                                <a:cubicBezTo>
                                  <a:pt x="2074905" y="1198905"/>
                                  <a:pt x="2033701" y="1242883"/>
                                  <a:pt x="1979025" y="1242883"/>
                                </a:cubicBezTo>
                                <a:cubicBezTo>
                                  <a:pt x="1971299" y="1242883"/>
                                  <a:pt x="1963573" y="1242091"/>
                                  <a:pt x="1956441" y="1240308"/>
                                </a:cubicBezTo>
                                <a:lnTo>
                                  <a:pt x="1956441" y="1599464"/>
                                </a:lnTo>
                                <a:cubicBezTo>
                                  <a:pt x="1956441" y="1660677"/>
                                  <a:pt x="1913255" y="1706835"/>
                                  <a:pt x="1856004" y="1706835"/>
                                </a:cubicBezTo>
                                <a:close/>
                                <a:moveTo>
                                  <a:pt x="1539043" y="1706835"/>
                                </a:moveTo>
                                <a:cubicBezTo>
                                  <a:pt x="1473274" y="1706835"/>
                                  <a:pt x="1419589" y="1652555"/>
                                  <a:pt x="1419589" y="1585795"/>
                                </a:cubicBezTo>
                                <a:lnTo>
                                  <a:pt x="1419589" y="1172954"/>
                                </a:lnTo>
                                <a:cubicBezTo>
                                  <a:pt x="1419589" y="1170775"/>
                                  <a:pt x="1417806" y="1168794"/>
                                  <a:pt x="1415429" y="1168794"/>
                                </a:cubicBezTo>
                                <a:cubicBezTo>
                                  <a:pt x="1393638" y="1168794"/>
                                  <a:pt x="1375808" y="1150964"/>
                                  <a:pt x="1375808" y="1129173"/>
                                </a:cubicBezTo>
                                <a:cubicBezTo>
                                  <a:pt x="1375808" y="1107382"/>
                                  <a:pt x="1393638" y="1089553"/>
                                  <a:pt x="1415429" y="1089553"/>
                                </a:cubicBezTo>
                                <a:cubicBezTo>
                                  <a:pt x="1461388" y="1089553"/>
                                  <a:pt x="1498829" y="1126994"/>
                                  <a:pt x="1498829" y="1172954"/>
                                </a:cubicBezTo>
                                <a:lnTo>
                                  <a:pt x="1498829" y="1585795"/>
                                </a:lnTo>
                                <a:cubicBezTo>
                                  <a:pt x="1498829" y="1608775"/>
                                  <a:pt x="1516856" y="1627595"/>
                                  <a:pt x="1539043" y="1627595"/>
                                </a:cubicBezTo>
                                <a:cubicBezTo>
                                  <a:pt x="1561231" y="1627595"/>
                                  <a:pt x="1572324" y="1606596"/>
                                  <a:pt x="1572324" y="1585795"/>
                                </a:cubicBezTo>
                                <a:lnTo>
                                  <a:pt x="1572324" y="662448"/>
                                </a:lnTo>
                                <a:cubicBezTo>
                                  <a:pt x="1572324" y="640657"/>
                                  <a:pt x="1590153" y="622828"/>
                                  <a:pt x="1611944" y="622828"/>
                                </a:cubicBezTo>
                                <a:cubicBezTo>
                                  <a:pt x="1633735" y="622828"/>
                                  <a:pt x="1651565" y="640657"/>
                                  <a:pt x="1651565" y="662448"/>
                                </a:cubicBezTo>
                                <a:lnTo>
                                  <a:pt x="1651565" y="750207"/>
                                </a:lnTo>
                                <a:cubicBezTo>
                                  <a:pt x="1652159" y="752980"/>
                                  <a:pt x="1652357" y="755754"/>
                                  <a:pt x="1652357" y="758527"/>
                                </a:cubicBezTo>
                                <a:lnTo>
                                  <a:pt x="1652357" y="1035274"/>
                                </a:lnTo>
                                <a:cubicBezTo>
                                  <a:pt x="1652357" y="1054886"/>
                                  <a:pt x="1667809" y="1070932"/>
                                  <a:pt x="1686628" y="1070932"/>
                                </a:cubicBezTo>
                                <a:cubicBezTo>
                                  <a:pt x="1708617" y="1070932"/>
                                  <a:pt x="1714561" y="1048546"/>
                                  <a:pt x="1714561" y="1035274"/>
                                </a:cubicBezTo>
                                <a:lnTo>
                                  <a:pt x="1714561" y="654326"/>
                                </a:lnTo>
                                <a:cubicBezTo>
                                  <a:pt x="1714561" y="581227"/>
                                  <a:pt x="1654932" y="521797"/>
                                  <a:pt x="1581833" y="521797"/>
                                </a:cubicBezTo>
                                <a:cubicBezTo>
                                  <a:pt x="1560042" y="521797"/>
                                  <a:pt x="1542213" y="503968"/>
                                  <a:pt x="1542213" y="482177"/>
                                </a:cubicBezTo>
                                <a:cubicBezTo>
                                  <a:pt x="1542213" y="460386"/>
                                  <a:pt x="1560042" y="442557"/>
                                  <a:pt x="1581833" y="442557"/>
                                </a:cubicBezTo>
                                <a:lnTo>
                                  <a:pt x="1592729" y="442557"/>
                                </a:lnTo>
                                <a:cubicBezTo>
                                  <a:pt x="1595502" y="442557"/>
                                  <a:pt x="1598275" y="442755"/>
                                  <a:pt x="1601049" y="443349"/>
                                </a:cubicBezTo>
                                <a:cubicBezTo>
                                  <a:pt x="1709014" y="453056"/>
                                  <a:pt x="1793801" y="543984"/>
                                  <a:pt x="1793801" y="654128"/>
                                </a:cubicBezTo>
                                <a:lnTo>
                                  <a:pt x="1793801" y="1035076"/>
                                </a:lnTo>
                                <a:cubicBezTo>
                                  <a:pt x="1793801" y="1100647"/>
                                  <a:pt x="1747643" y="1149974"/>
                                  <a:pt x="1686628" y="1149974"/>
                                </a:cubicBezTo>
                                <a:cubicBezTo>
                                  <a:pt x="1674346" y="1149974"/>
                                  <a:pt x="1662460" y="1147993"/>
                                  <a:pt x="1651565" y="1144427"/>
                                </a:cubicBezTo>
                                <a:lnTo>
                                  <a:pt x="1651565" y="1585993"/>
                                </a:lnTo>
                                <a:cubicBezTo>
                                  <a:pt x="1651565" y="1654932"/>
                                  <a:pt x="1603228" y="1707033"/>
                                  <a:pt x="1539043" y="1707033"/>
                                </a:cubicBezTo>
                                <a:close/>
                                <a:moveTo>
                                  <a:pt x="534079" y="1706835"/>
                                </a:moveTo>
                                <a:cubicBezTo>
                                  <a:pt x="469895" y="1706835"/>
                                  <a:pt x="421558" y="1654932"/>
                                  <a:pt x="421558" y="1585795"/>
                                </a:cubicBezTo>
                                <a:lnTo>
                                  <a:pt x="421558" y="1144229"/>
                                </a:lnTo>
                                <a:cubicBezTo>
                                  <a:pt x="410464" y="1147795"/>
                                  <a:pt x="398578" y="1149776"/>
                                  <a:pt x="386494" y="1149776"/>
                                </a:cubicBezTo>
                                <a:cubicBezTo>
                                  <a:pt x="325479" y="1149776"/>
                                  <a:pt x="279322" y="1100449"/>
                                  <a:pt x="279322" y="1034877"/>
                                </a:cubicBezTo>
                                <a:lnTo>
                                  <a:pt x="279322" y="653930"/>
                                </a:lnTo>
                                <a:cubicBezTo>
                                  <a:pt x="279322" y="543588"/>
                                  <a:pt x="364307" y="452858"/>
                                  <a:pt x="472074" y="443151"/>
                                </a:cubicBezTo>
                                <a:cubicBezTo>
                                  <a:pt x="474649" y="442557"/>
                                  <a:pt x="477422" y="442359"/>
                                  <a:pt x="480394" y="442359"/>
                                </a:cubicBezTo>
                                <a:lnTo>
                                  <a:pt x="491289" y="442359"/>
                                </a:lnTo>
                                <a:cubicBezTo>
                                  <a:pt x="513080" y="442359"/>
                                  <a:pt x="530910" y="460188"/>
                                  <a:pt x="530910" y="481979"/>
                                </a:cubicBezTo>
                                <a:cubicBezTo>
                                  <a:pt x="530910" y="503770"/>
                                  <a:pt x="513080" y="521599"/>
                                  <a:pt x="491289" y="521599"/>
                                </a:cubicBezTo>
                                <a:cubicBezTo>
                                  <a:pt x="417992" y="521599"/>
                                  <a:pt x="358562" y="581029"/>
                                  <a:pt x="358562" y="654128"/>
                                </a:cubicBezTo>
                                <a:lnTo>
                                  <a:pt x="358562" y="1035076"/>
                                </a:lnTo>
                                <a:cubicBezTo>
                                  <a:pt x="358562" y="1048348"/>
                                  <a:pt x="364505" y="1070734"/>
                                  <a:pt x="386494" y="1070734"/>
                                </a:cubicBezTo>
                                <a:cubicBezTo>
                                  <a:pt x="405314" y="1070734"/>
                                  <a:pt x="420766" y="1054688"/>
                                  <a:pt x="420766" y="1035076"/>
                                </a:cubicBezTo>
                                <a:lnTo>
                                  <a:pt x="420766" y="758329"/>
                                </a:lnTo>
                                <a:cubicBezTo>
                                  <a:pt x="420766" y="755556"/>
                                  <a:pt x="421162" y="752782"/>
                                  <a:pt x="421558" y="750009"/>
                                </a:cubicBezTo>
                                <a:lnTo>
                                  <a:pt x="421558" y="662250"/>
                                </a:lnTo>
                                <a:cubicBezTo>
                                  <a:pt x="421558" y="640459"/>
                                  <a:pt x="439387" y="622630"/>
                                  <a:pt x="461178" y="622630"/>
                                </a:cubicBezTo>
                                <a:cubicBezTo>
                                  <a:pt x="482969" y="622630"/>
                                  <a:pt x="500798" y="640459"/>
                                  <a:pt x="500798" y="662250"/>
                                </a:cubicBezTo>
                                <a:lnTo>
                                  <a:pt x="500798" y="1585795"/>
                                </a:lnTo>
                                <a:cubicBezTo>
                                  <a:pt x="500798" y="1606596"/>
                                  <a:pt x="511099" y="1627595"/>
                                  <a:pt x="534079" y="1627595"/>
                                </a:cubicBezTo>
                                <a:cubicBezTo>
                                  <a:pt x="557059" y="1627595"/>
                                  <a:pt x="574294" y="1608775"/>
                                  <a:pt x="574294" y="1585795"/>
                                </a:cubicBezTo>
                                <a:lnTo>
                                  <a:pt x="574294" y="1172954"/>
                                </a:lnTo>
                                <a:cubicBezTo>
                                  <a:pt x="574294" y="1126994"/>
                                  <a:pt x="611735" y="1089553"/>
                                  <a:pt x="657694" y="1089553"/>
                                </a:cubicBezTo>
                                <a:cubicBezTo>
                                  <a:pt x="679485" y="1089553"/>
                                  <a:pt x="697314" y="1107382"/>
                                  <a:pt x="697314" y="1129173"/>
                                </a:cubicBezTo>
                                <a:cubicBezTo>
                                  <a:pt x="697314" y="1150964"/>
                                  <a:pt x="679485" y="1168794"/>
                                  <a:pt x="657694" y="1168794"/>
                                </a:cubicBezTo>
                                <a:cubicBezTo>
                                  <a:pt x="655317" y="1168794"/>
                                  <a:pt x="653534" y="1170577"/>
                                  <a:pt x="653534" y="1172954"/>
                                </a:cubicBezTo>
                                <a:lnTo>
                                  <a:pt x="653534" y="1585795"/>
                                </a:lnTo>
                                <a:cubicBezTo>
                                  <a:pt x="653534" y="1652555"/>
                                  <a:pt x="600047" y="1706835"/>
                                  <a:pt x="534079" y="1706835"/>
                                </a:cubicBezTo>
                                <a:close/>
                                <a:moveTo>
                                  <a:pt x="219099" y="1706835"/>
                                </a:moveTo>
                                <a:cubicBezTo>
                                  <a:pt x="161848" y="1706835"/>
                                  <a:pt x="118662" y="1660677"/>
                                  <a:pt x="118662" y="1599464"/>
                                </a:cubicBezTo>
                                <a:lnTo>
                                  <a:pt x="118662" y="1240308"/>
                                </a:lnTo>
                                <a:cubicBezTo>
                                  <a:pt x="111333" y="1242091"/>
                                  <a:pt x="103805" y="1242883"/>
                                  <a:pt x="96079" y="1242883"/>
                                </a:cubicBezTo>
                                <a:cubicBezTo>
                                  <a:pt x="41205" y="1242883"/>
                                  <a:pt x="0" y="1198905"/>
                                  <a:pt x="0" y="1140663"/>
                                </a:cubicBezTo>
                                <a:lnTo>
                                  <a:pt x="0" y="823306"/>
                                </a:lnTo>
                                <a:cubicBezTo>
                                  <a:pt x="0" y="728020"/>
                                  <a:pt x="73099" y="649572"/>
                                  <a:pt x="166404" y="640855"/>
                                </a:cubicBezTo>
                                <a:cubicBezTo>
                                  <a:pt x="168980" y="640261"/>
                                  <a:pt x="171555" y="640063"/>
                                  <a:pt x="174329" y="640063"/>
                                </a:cubicBezTo>
                                <a:lnTo>
                                  <a:pt x="183441" y="640063"/>
                                </a:lnTo>
                                <a:cubicBezTo>
                                  <a:pt x="205232" y="640063"/>
                                  <a:pt x="223061" y="657892"/>
                                  <a:pt x="223061" y="679683"/>
                                </a:cubicBezTo>
                                <a:cubicBezTo>
                                  <a:pt x="223061" y="701474"/>
                                  <a:pt x="205232" y="719303"/>
                                  <a:pt x="183441" y="719303"/>
                                </a:cubicBezTo>
                                <a:cubicBezTo>
                                  <a:pt x="125992" y="719303"/>
                                  <a:pt x="79438" y="765857"/>
                                  <a:pt x="79438" y="823108"/>
                                </a:cubicBezTo>
                                <a:lnTo>
                                  <a:pt x="79438" y="1140465"/>
                                </a:lnTo>
                                <a:cubicBezTo>
                                  <a:pt x="79438" y="1142842"/>
                                  <a:pt x="79835" y="1163643"/>
                                  <a:pt x="96079" y="1163643"/>
                                </a:cubicBezTo>
                                <a:cubicBezTo>
                                  <a:pt x="108163" y="1163643"/>
                                  <a:pt x="118068" y="1153342"/>
                                  <a:pt x="118068" y="1140465"/>
                                </a:cubicBezTo>
                                <a:lnTo>
                                  <a:pt x="118068" y="910074"/>
                                </a:lnTo>
                                <a:cubicBezTo>
                                  <a:pt x="118068" y="907499"/>
                                  <a:pt x="118266" y="904924"/>
                                  <a:pt x="118860" y="902348"/>
                                </a:cubicBezTo>
                                <a:lnTo>
                                  <a:pt x="118860" y="830042"/>
                                </a:lnTo>
                                <a:cubicBezTo>
                                  <a:pt x="118860" y="808250"/>
                                  <a:pt x="136689" y="790421"/>
                                  <a:pt x="158480" y="790421"/>
                                </a:cubicBezTo>
                                <a:cubicBezTo>
                                  <a:pt x="180272" y="790421"/>
                                  <a:pt x="198101" y="808250"/>
                                  <a:pt x="198101" y="830042"/>
                                </a:cubicBezTo>
                                <a:lnTo>
                                  <a:pt x="198101" y="1599464"/>
                                </a:lnTo>
                                <a:cubicBezTo>
                                  <a:pt x="198101" y="1602436"/>
                                  <a:pt x="198695" y="1627595"/>
                                  <a:pt x="219297" y="1627595"/>
                                </a:cubicBezTo>
                                <a:cubicBezTo>
                                  <a:pt x="234155" y="1627595"/>
                                  <a:pt x="246239" y="1614916"/>
                                  <a:pt x="246239" y="1599464"/>
                                </a:cubicBezTo>
                                <a:lnTo>
                                  <a:pt x="246239" y="1255562"/>
                                </a:lnTo>
                                <a:cubicBezTo>
                                  <a:pt x="246239" y="1213564"/>
                                  <a:pt x="280312" y="1179491"/>
                                  <a:pt x="322310" y="1179491"/>
                                </a:cubicBezTo>
                                <a:cubicBezTo>
                                  <a:pt x="344101" y="1179491"/>
                                  <a:pt x="361930" y="1197320"/>
                                  <a:pt x="361930" y="1219111"/>
                                </a:cubicBezTo>
                                <a:cubicBezTo>
                                  <a:pt x="361930" y="1240902"/>
                                  <a:pt x="345884" y="1256948"/>
                                  <a:pt x="325479" y="1258533"/>
                                </a:cubicBezTo>
                                <a:lnTo>
                                  <a:pt x="325479" y="1599266"/>
                                </a:lnTo>
                                <a:cubicBezTo>
                                  <a:pt x="325479" y="1658498"/>
                                  <a:pt x="277935" y="1706637"/>
                                  <a:pt x="219297" y="1706637"/>
                                </a:cubicBezTo>
                                <a:close/>
                                <a:moveTo>
                                  <a:pt x="1866504" y="600047"/>
                                </a:moveTo>
                                <a:cubicBezTo>
                                  <a:pt x="1855014" y="600047"/>
                                  <a:pt x="1843722" y="595094"/>
                                  <a:pt x="1835996" y="585585"/>
                                </a:cubicBezTo>
                                <a:cubicBezTo>
                                  <a:pt x="1822129" y="568747"/>
                                  <a:pt x="1824506" y="543786"/>
                                  <a:pt x="1841345" y="529721"/>
                                </a:cubicBezTo>
                                <a:cubicBezTo>
                                  <a:pt x="1864721" y="510505"/>
                                  <a:pt x="1877994" y="481979"/>
                                  <a:pt x="1877994" y="451867"/>
                                </a:cubicBezTo>
                                <a:cubicBezTo>
                                  <a:pt x="1877994" y="396201"/>
                                  <a:pt x="1832628" y="350836"/>
                                  <a:pt x="1776764" y="350836"/>
                                </a:cubicBezTo>
                                <a:cubicBezTo>
                                  <a:pt x="1757944" y="350836"/>
                                  <a:pt x="1739719" y="355987"/>
                                  <a:pt x="1723871" y="365694"/>
                                </a:cubicBezTo>
                                <a:cubicBezTo>
                                  <a:pt x="1705250" y="377184"/>
                                  <a:pt x="1680883" y="371241"/>
                                  <a:pt x="1669394" y="352619"/>
                                </a:cubicBezTo>
                                <a:cubicBezTo>
                                  <a:pt x="1657904" y="333998"/>
                                  <a:pt x="1663847" y="309631"/>
                                  <a:pt x="1682468" y="298141"/>
                                </a:cubicBezTo>
                                <a:cubicBezTo>
                                  <a:pt x="1710797" y="280709"/>
                                  <a:pt x="1743483" y="271596"/>
                                  <a:pt x="1776962" y="271596"/>
                                </a:cubicBezTo>
                                <a:cubicBezTo>
                                  <a:pt x="1876607" y="271596"/>
                                  <a:pt x="1957432" y="352421"/>
                                  <a:pt x="1957432" y="451867"/>
                                </a:cubicBezTo>
                                <a:cubicBezTo>
                                  <a:pt x="1957432" y="505751"/>
                                  <a:pt x="1933462" y="556465"/>
                                  <a:pt x="1891861" y="590736"/>
                                </a:cubicBezTo>
                                <a:cubicBezTo>
                                  <a:pt x="1884531" y="596877"/>
                                  <a:pt x="1875616" y="599849"/>
                                  <a:pt x="1866702" y="599849"/>
                                </a:cubicBezTo>
                                <a:close/>
                                <a:moveTo>
                                  <a:pt x="208006" y="600047"/>
                                </a:moveTo>
                                <a:cubicBezTo>
                                  <a:pt x="199091" y="600047"/>
                                  <a:pt x="190177" y="597075"/>
                                  <a:pt x="182847" y="590934"/>
                                </a:cubicBezTo>
                                <a:cubicBezTo>
                                  <a:pt x="141246" y="556663"/>
                                  <a:pt x="117276" y="505949"/>
                                  <a:pt x="117276" y="452066"/>
                                </a:cubicBezTo>
                                <a:cubicBezTo>
                                  <a:pt x="117276" y="352619"/>
                                  <a:pt x="198299" y="271794"/>
                                  <a:pt x="297745" y="271794"/>
                                </a:cubicBezTo>
                                <a:cubicBezTo>
                                  <a:pt x="331224" y="271794"/>
                                  <a:pt x="363713" y="280907"/>
                                  <a:pt x="392041" y="298339"/>
                                </a:cubicBezTo>
                                <a:cubicBezTo>
                                  <a:pt x="410662" y="309829"/>
                                  <a:pt x="416606" y="334196"/>
                                  <a:pt x="405116" y="352817"/>
                                </a:cubicBezTo>
                                <a:cubicBezTo>
                                  <a:pt x="393626" y="371439"/>
                                  <a:pt x="369259" y="377184"/>
                                  <a:pt x="350638" y="365892"/>
                                </a:cubicBezTo>
                                <a:cubicBezTo>
                                  <a:pt x="334790" y="356185"/>
                                  <a:pt x="316565" y="351034"/>
                                  <a:pt x="297745" y="351034"/>
                                </a:cubicBezTo>
                                <a:cubicBezTo>
                                  <a:pt x="241881" y="351034"/>
                                  <a:pt x="196516" y="396399"/>
                                  <a:pt x="196516" y="452066"/>
                                </a:cubicBezTo>
                                <a:cubicBezTo>
                                  <a:pt x="196516" y="482375"/>
                                  <a:pt x="209987" y="510703"/>
                                  <a:pt x="233164" y="529919"/>
                                </a:cubicBezTo>
                                <a:cubicBezTo>
                                  <a:pt x="250003" y="543786"/>
                                  <a:pt x="252380" y="568747"/>
                                  <a:pt x="238513" y="585783"/>
                                </a:cubicBezTo>
                                <a:cubicBezTo>
                                  <a:pt x="230589" y="595292"/>
                                  <a:pt x="219297" y="600245"/>
                                  <a:pt x="208006" y="600245"/>
                                </a:cubicBezTo>
                                <a:close/>
                                <a:moveTo>
                                  <a:pt x="1551920" y="378372"/>
                                </a:moveTo>
                                <a:cubicBezTo>
                                  <a:pt x="1540430" y="378372"/>
                                  <a:pt x="1529138" y="373420"/>
                                  <a:pt x="1521413" y="363911"/>
                                </a:cubicBezTo>
                                <a:cubicBezTo>
                                  <a:pt x="1507545" y="347072"/>
                                  <a:pt x="1509923" y="322112"/>
                                  <a:pt x="1526761" y="308046"/>
                                </a:cubicBezTo>
                                <a:cubicBezTo>
                                  <a:pt x="1556674" y="283482"/>
                                  <a:pt x="1573711" y="247031"/>
                                  <a:pt x="1573711" y="208402"/>
                                </a:cubicBezTo>
                                <a:cubicBezTo>
                                  <a:pt x="1573711" y="137086"/>
                                  <a:pt x="1515668" y="79240"/>
                                  <a:pt x="1444153" y="79240"/>
                                </a:cubicBezTo>
                                <a:cubicBezTo>
                                  <a:pt x="1398986" y="79240"/>
                                  <a:pt x="1357781" y="102220"/>
                                  <a:pt x="1333811" y="140651"/>
                                </a:cubicBezTo>
                                <a:cubicBezTo>
                                  <a:pt x="1322321" y="159273"/>
                                  <a:pt x="1297955" y="165018"/>
                                  <a:pt x="1279334" y="153528"/>
                                </a:cubicBezTo>
                                <a:cubicBezTo>
                                  <a:pt x="1260712" y="142038"/>
                                  <a:pt x="1254967" y="117672"/>
                                  <a:pt x="1266457" y="99050"/>
                                </a:cubicBezTo>
                                <a:cubicBezTo>
                                  <a:pt x="1304889" y="37045"/>
                                  <a:pt x="1371252" y="0"/>
                                  <a:pt x="1444153" y="0"/>
                                </a:cubicBezTo>
                                <a:cubicBezTo>
                                  <a:pt x="1559250" y="0"/>
                                  <a:pt x="1652951" y="93503"/>
                                  <a:pt x="1652951" y="208402"/>
                                </a:cubicBezTo>
                                <a:cubicBezTo>
                                  <a:pt x="1652951" y="270804"/>
                                  <a:pt x="1625415" y="329243"/>
                                  <a:pt x="1577277" y="369061"/>
                                </a:cubicBezTo>
                                <a:cubicBezTo>
                                  <a:pt x="1569947" y="375203"/>
                                  <a:pt x="1561033" y="378174"/>
                                  <a:pt x="1552118" y="378174"/>
                                </a:cubicBezTo>
                                <a:close/>
                                <a:moveTo>
                                  <a:pt x="520806" y="378372"/>
                                </a:moveTo>
                                <a:cubicBezTo>
                                  <a:pt x="511892" y="378372"/>
                                  <a:pt x="502977" y="375401"/>
                                  <a:pt x="495648" y="369260"/>
                                </a:cubicBezTo>
                                <a:cubicBezTo>
                                  <a:pt x="447509" y="329441"/>
                                  <a:pt x="419973" y="271002"/>
                                  <a:pt x="419973" y="208600"/>
                                </a:cubicBezTo>
                                <a:cubicBezTo>
                                  <a:pt x="419973" y="93702"/>
                                  <a:pt x="513675" y="198"/>
                                  <a:pt x="628771" y="198"/>
                                </a:cubicBezTo>
                                <a:cubicBezTo>
                                  <a:pt x="701672" y="198"/>
                                  <a:pt x="768036" y="37243"/>
                                  <a:pt x="806467" y="99248"/>
                                </a:cubicBezTo>
                                <a:cubicBezTo>
                                  <a:pt x="817957" y="117870"/>
                                  <a:pt x="812212" y="142236"/>
                                  <a:pt x="793591" y="153726"/>
                                </a:cubicBezTo>
                                <a:cubicBezTo>
                                  <a:pt x="774969" y="165216"/>
                                  <a:pt x="750603" y="159471"/>
                                  <a:pt x="739113" y="140850"/>
                                </a:cubicBezTo>
                                <a:cubicBezTo>
                                  <a:pt x="715341" y="102418"/>
                                  <a:pt x="674136" y="79438"/>
                                  <a:pt x="628771" y="79438"/>
                                </a:cubicBezTo>
                                <a:cubicBezTo>
                                  <a:pt x="557455" y="79438"/>
                                  <a:pt x="499213" y="137482"/>
                                  <a:pt x="499213" y="208600"/>
                                </a:cubicBezTo>
                                <a:cubicBezTo>
                                  <a:pt x="499213" y="247230"/>
                                  <a:pt x="516250" y="283482"/>
                                  <a:pt x="546163" y="308245"/>
                                </a:cubicBezTo>
                                <a:cubicBezTo>
                                  <a:pt x="563002" y="322112"/>
                                  <a:pt x="565379" y="347072"/>
                                  <a:pt x="551512" y="364109"/>
                                </a:cubicBezTo>
                                <a:cubicBezTo>
                                  <a:pt x="543588" y="373618"/>
                                  <a:pt x="532296" y="378570"/>
                                  <a:pt x="521005" y="378570"/>
                                </a:cubicBezTo>
                                <a:close/>
                              </a:path>
                            </a:pathLst>
                          </a:custGeom>
                          <a:solidFill>
                            <a:schemeClr val="accent1"/>
                          </a:solidFill>
                          <a:ln w="197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345E96C" id="Graphique 7" o:spid="_x0000_s1026" style="position:absolute;margin-left:-21.3pt;margin-top:3in;width:163.35pt;height:157.95pt;z-index:251675648;mso-position-vertical-relative:page;mso-height-relative:margin" coordsize="20749,2006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30dj70ywAABv6AAAOAAAAZHJzL2Uyb0RvYy54bWzsXd2OXEduvg+Qd2jMZYCszv+PYHmh2PFi AWNjwA6cXLZaPZoBZqZnu1uWvE+TZ8mT5SNZdQ5Z54wOaxfIlYCFd1p1vmKRxWL9schv/vj58WH3 2/F8uT89vbkp/1Dc7I5Ph9P7+6cPb27+85cf/nW42V2u+6f3+4fT0/HNze/Hy80fv/3nf/rm0/Pr Y3W6Oz28P553qOTp8vrT85ubu+v1+fWrV5fD3fFxf/nD6fn4hMLb0/lxf8XP84dX78/7T6j98eFV VRTdq0+n8/vn8+lwvFzwr99L4c23XP/t7fFw/Y/b28vxunt4c4O2Xfm/Z/7vO/rvq2+/2b/+cN4/ 390fQjP2f0crHvf3TyA6VfX9/rrffTzfL6p6vD+cT5fT7fUPh9Pjq9Pt7f3hyDyAm7JIuPnT+fTx mXn58PrTh+dJTBBtIqe/u9rDX3770/n55+efzpDEp+cPkAX/Il4+354f6f/Ryt1nFtnvk8iOn6+7 A/6xKvqmbdqb3QFl6JB27FoR6uEOkl/gDnf/rpBjMSO7sqsJ+SoSfmWa8+kZCnKZZXD5x2Tw893+ +ciivbyGDH467+7fQ3+boWvGpuygKk/7R+jrD9C84+7h/t35+L//83pHinjcqc9YalzFJMPL6wvE uSLArmjGcbzZLaU4dF011pMQq3YcjCj2rw8fL9c/HU/cH/vffrxcRXHf4y9Wu/ehvYfT09Pl/nr8 L3Bw+/gAXf6XV7u275q+3n3aBToBm0D+W0PQlWjFuLvbyV/cHqj3gk6p6DRNUzblJh0NKdGksSi2 6VT5dDSkrPth7IdtOuiFSW5NXRfNsMmPhpR11w1js02n0XSqcmybTToa4uYHA2zmx0dHQ9z90yk6 1TB21ba+GYhX33pFp+zaquw25WYgXn3DvDXJzUnHQOq6LUeHvsEezHTKoei29c1A6qbpi35b30o9 uotNmZnPS0i5bByDtNRD20FEf9537dB6GNHDuqrHvqi2udGYtqr6wUNIj+uu6moM6y0TWmqMm5Ae 2GyiHYQ0xi06PbK9hDTGrwh6bPfNUFXbw7TUmNKt13p091hDwchv9pLGlN6RWurx7aWkMW5bWuoR jsm76x2Tqsa4Z+9KWwXndGcwZTX0Q1tt259Kj/W2quthe9gaDGa8sew7ByU72H2UNAb91Bce212Z 0e5bZBlMOVZ16zF6lR7uHcwxrPGWlhuMnyc93r2UNAYaUY6FY+VY6fHupaQxoFT0lWNaqvR491LS mL7HKPQouR7uXVdWnaObNKavMdF6COnR3hfFMDgIGYyTo1obCCchg0HLsHjYHrW1tg+wrkO/zZHB DMNY9Y6Fd62HupeQxrgnwVqbB0yCRbU9NRkM9KdtOsdSpdbmoR+6od2ebg3Gz5Me6l5KBuNc5tV6 pGP1VY4OlgymqEjgmxvYWg90rCfbYnv1ZTCdl5AZ6GOBcb5lwmsD8UrOjHMfHQ1x60KjbUNZYlG9 PWQtxqvfjTYONPlV/absLMa7g2nMSHdS0hivGWq0ccAGExZvmyWNgWGtW8c022jb4CWkMd7Jj04B p61sVTRd7eBIY7yTX6OHedU0VesgpDFujoxpcBLSGFqhjKWnk/RA97KkMaBUYe+zbe4aPdS9lDSG VpIVjPGmYW21ecCREPppU8MNhlbHfds6KGnzUIOO41Co1Rg/T3qoeylpDO1ias8ypdVjvamrod02 rgYDjRgKgLb7SQ925x6wNZgeuufpJj3YMZ+P5fYM2GoMZmeXjrd6sHs50hiP1PQ4pzPfYXt90mqM mxk9zL3MGIy3e/Qo9xLSmH6sPIeEdLkyzxN9V+L4YGshZDFONej0EHcyZDD1iDsDh2J3eoS3wDTb ls5gvLqAG7JZdF6ONGali3Df9iFeI+3v4s3S4fNTuFrCX7s93eYWfMH5fLrQpZ6+Z8J9VvyJOyS5 wgOK7qU2wOggDS6zwBC6BldZYAhFg+PNo6/ZMH4a3GRRhkHTYL4tRR/4KMNIaXCXRRnWR4P7LDAs igbH+0lfs2ElNHjMokxXERqN31k6lipZnpaViZrhdxb1RNFwQZAFT1StzNO1MlE2/M6inqgbTuiz 4InClXkaR+ftpt/zdI4O0Q08T+volFvD8TuHdzq6NvA8rasSrcPvLOqJ1uHQOQueaB1OkrPgidZV eVpH58JGdHlaR4e9Bp6ndVWidfidxXuidVWe1tHRqW48fudQpwNRA8/TOjoaNfA8raOzSwPP0zo6 kDTwPK2rE63D7yzRJVqH88cseKJ1OCHMgidah4O/LHiidXWe1tGhnJY8fudQp5M2A8/TOjpyM/A8 raODNAPP0zo6HjPwPK2jQy8Dz9M6Osoy8DytaxKtw++sjku0rsnTOjpKMo3P0zo669Fw/M5pPB3g GHie1rWJ1uF3FvVE63D0kgVPtA7nKVnwROtwSpIFT7QO5yVZ8ETrcKyRBU+0rs3TujbROvzOoU4n CVpt8DsLnmgdzguy4InW4RQgC55o3eQxy9sw2UWGbfsZrs/k9PzATs/Xmx2cns83Ozg9vyOS+9fP +yvt9uOfu09vbtglCCTu2JWXvVCp+PH02/GXE394pb2/uJOyGIOjSWBi/vDw8d394d+OfzMw3Ff0 wr+CoSFcqfiOcqUlPHBxZhWauSgVD74oN0Po4UkT1FWK+2cAxc/WWmlBOCDnDp5aiaOnQRQweHqa VrK/qPAgfqCrrVwlW8ENVsbVWsXsuBkq7qsKc570oQjHlJKb6yrZyHWQtwIZicbP1ltJjqovdVLd VS05nWB4rXSwOIWmpaSzpgvtL2krLu/AdAqNfSLembFRTSkGYa3U8GkJRa6FoK5S3MOCRONnFhxA bdHSyTPYh/ca3MrYME3tqOGnKZYv+LbpLixL8vyMWPLoXO3CNbJt0eNUIFCNyEhVjB2uAsZGVqRp ATt2rtKKrApzUpE4GjpkIZ93NQ1lw2fRt52MH/GO1IU4BYUzJ7MyFy4UxLZL/DKXmPjVmsR6OJqG XeJMJwqGbaDIE83v7UhThUYUlkqkLZJTmHCz7pCfAS06byjbdghdK36SWozibplqxEKOts3S1r4u IZsUGkXTgyyU+gUFF4/IUMrOz4FPS8gKR4PAM14COISjQWPTYFbR7OOpQzvKLL1ihcSbklupSpfC eThdjmxi5zlNRCSn7sKm+D6GFs8fWoYDbMCdaZDdDIuSFX/IIDvc21kTZkrZCdIhWQ0Sf0aHZA1o HCAhLdm2gQZE68+Oi6aU/R+FB3FrXG3lmnC6oq/7YDlnaBSOOOxJxXSLLHvj1VL221wla9VOVynu igEUP1ttJbtdxp4nH0fNflIl3GFeLiWvxbxWisdCXiN7DNbeWF9yYQ9KKL4WponsrsjszYXLgWEm a9HtbqiLsBubkbF/xGdQql00SBeyQ6JDKgojvoUOqcBiNL1o7jDUmJo14yiE5xK3cBi6suCt2Nx8 VUgOhq4WThi/xVetKLG+q3qjXVj+wAk86B47BRoO2LcwLXX1Xd83/RcqZlfCUHFT9IlsdKl3ISE+ g1ylmUK/NPIUpoNDiJxmTz1EXSsrZ/HE05IRx0GmNhcuBBNpizpjGQIfwCUmfrVmG8q2GMn7Amu/ mc7UQvLBk7Jl66cyIw1LI1KW9vUTJEO7FGbRj2MJR1NuX3A41RIUv760dCFC22BpaNk0HT2IoQWx ePqZitm5LpQuFF6c/EKpV7cUSNzwiB6aGuW32si5GRj9NdafameFCjHfcCuWdkN86UIh+eIFapZK pB1Ewo5+jHGbdEVnadLLoRqC9i9trzjhCTV2LF9toW1vGANV1+DqgrpupVr2hJPChUkXl7Ilh5aK lYrCBI85R8etg+KYs6Vlj5dpql9tKTnOrUrm5VaKD1xmK7F4aeRaYWplO9RBv4Kzm2klrXbCalxc 4VZbaSUr/VdjBgon2ysVi+Ma9xFOMwa4uWiyppR9/VbJWuFokLi4BVD8bLWV7Kon7agrPAY3a6Ya M3XYpgVfNt1KcYkTrHi6rbby4FnIN+whFfBfXsfDQOBxK5OdUbE7xaeNC2ts9tEBSudUobj7rLd3 ZX2lkNDU2q7pVIPMYl3tU9bXmmsd0nY1rflp2JvKxL9NhL1ogSrMZEwhl/JSbVlKWnE3Fy4nJU/n s0uUr+8bvMSTvp9Asesr9mMTCclaQHW9KsyUkEJiSVjJcXGkWTfY68qhkXiqaXVTEpoLlxJaUTe8 W+6C78WMjDTFu01UfNEgVZjJp0KGpZQSHxrUBHeMhdwVm1PZksugByigU29eE0zH3/z1HFzhcnq4 f//D/cMDnXdzGJLjdw/n3W97nKXvD4fj0zUe2ZsvH57oAL0ce1KQwx6RTG4f9lf2mHs6UXXCz/ly /X5/uZPquALps0eEbDjjEzTmAY5zCH0Ro0jQX+9O739HhIrzScKXXJ4PP9yjph/3l+tP+zNiPGDI IgYLSu9O57/d7D4hnsmbm8tfP+7Px5vdw5+fECxjxGoMn135R4ODePw465J3uuTp4+N3J3CMLQeo 8Z/0/fUh/nl7Pj3+itArb4kqivZPB9CGI+D1HH98d8VvFCFmxuH49i3/jaAnEPyPTz8/H6hyvlMA J798/nV/ft494883N1fEFvnLKQbo2L+O4S6o96ZvCfl0evvxerq9p1gYLDGRU/iBYCEU0eT/I2pI D/fsBq/KweyXoobMn6HB1DIEHtmOGoJKYY6rcSzh3cFapGOvTBFUSpwZF3DgECWKoVv+obAh5YDz 7ILeVlCUF6LE5BcxQEzgELQD5wHkNKtatBU4BOesGOLkQL1BCfo4uQ7joB/HGfTib4MS9l4zyEvJ gPDCBEej25SwVVCUymrEe+VNngwItzI1P57d4An7U0WpxV2dg5IBlf0Ir/VtnrAAnSlht9F1DkoG VOGJMx7CbvYTLGc+JQOCRiCSzjYlHBcoSk4tN6Cu6vGQY5sSpmdFqe/wJGNbIwzIyxN2a/mUNAin ePQmcbObbGiQEXtkftizNXJpJogBifgIwzGeTDwRXD0igpJDfAbl5soMeDcpjRqLqka4oG0BmhEP UkNNzxm3BKhReAcDk+wgZYa8m5RBIfJL03kMuhn0uIUeKg9bBoUYYF3jGFY2VsiIS2k8k94WoTEW br7MwHfT0qihqktMpNuaYUb+gDUb5rdttjSqpwnEI0E99DHTl9iuOkhpVEcziIMULTWnoY8DBx9X BoVDuqLzkDILBFwntr1DL0ycETcpPfRxG4QHehSlZWMUkxvDJAuQwhJrWy3oiGgCBQIOUhrl1UAT NMRP6u8yGHS2NbGFrRPsp8O6W1TV4PDHoxhm6MMQwrHHIUKDwuu22jOKTbgRmrV8tLTB8K9t9djH MO4whzv4Mijvip0OhOf+wslvAVO9rfEG5aVlYoggqOCIE4JtWhZF8cRGx/AyYUT8tIypKfEmGiH8 Ni28iT4CWi2O2R18aatRlt3Qc4jBjT2CjSWCp9SDZzNnUdjDlAgduc2XsQBuvgyqGEY4mDhoGbvR jFhoeGRoUO7+MhbATcug3HpoLYBzfJlYJCX2Ja1L540FwHFQXTnsholHQq5CvvFlLICblkZhV9d4 ltY2vEhX4uTQwZZBdRVCKTjWaja+SNeWLRbJm9bQoNxcmeHvJqVRfVtgNt8eW2lYErj5OBZQBiXu dQ5SZvAjlKePlEHh2lWCPm2YQhObBPYTkneca1kUztfG2rE/NuFJcPPYtIh/ta0YxmS4+TImw01L o+BNUuPobdPC43GInv2Hcqgds79BIVprP3qUUA99miKr0kNKoxByssTSf5MrG3CkdXJlUHQbzjH8 NnTQRhxp4UzkmbYMyk1KD31Es4ZTk2OGpCcx0/oOV9U1QNsC1LsMdG+NeG/b2m4ilUADccHrIGWG vpuUQWFgFRxEcquzzGrBazBMtJKyRLhvzyGNCVcCbw/fTGJRuN1pKo++66Hvp2VQmPdHz9knHvbM +lR69wsWxbcajjUhvG9mWm0NHyePwmsQFMJ3cWFikTSIfMPhpzb2/QbkXjmZaCRuUnZjAr2Andkc xyYeSc1h8LeHsQGRvuP600FKmww4OtYVBYDZEqAGlQUOWj3mvdOD301Kgzrobe25vNAGo8H1Kkb+ NlMG1MD73nEo3umVAjw/JS71lvgMCE5tHDpuwwh2etg3CNfk2YNbkJeSNhUtbsBKina1xZMGNYg6 izG/red6zLt50iCsYmD/tinRdfA0ndYwmriZ2uTJgLwTIznw5lPSIAwo37xID/hmUk4zYUBwYYIL keOopNcjHg4giIPtkJ8G+bnSI95NSoOw6YEHm0MpzIh3Th69BmEnV3huiMkRZeop79xhQNgkVRxA bsNM9MZMYNPNIdg3Bq8BgRBcbx3S0yMecugRpXt7SGmQmycz4r2UNMg9ydNLrqmjvEsXA3Kf+gx6 zLc9zh4dk5QB+bnShsJNSoOgR74z1UGP+Q6+Bi6uNAiXc76jx0GP+W6EU4hHgBoEX3vfiSq9w5vU ws2VBrkPigdtKrDggRJuDysD8veVthVuUhrk10A97t3jSoPcWwJ6Ej71FVx4CqwPNu2SAblJjdpa 4NkwDNo2KQvC6sXlN0WvKCeu3KQMyHtlNuqBP+I9oEN+BoM3U76LQEqzNTHlWGSa77HFKTrPPfSo h7yHiv4ed7V14dhHjWawd7hNdgxbA/JeQJPH+yQ0ehTtObkyIO+t+miG+oDXzY7TJANyU9Ijvaog cQ8lDfL6P1DOt1l6Xp40yO3UQc77EylcEnII7o2VGFyJFMjrKFAWeqC7SWkQjSafZxFFBZjYcpqH 0oAwFzo9iwptICQuw7aBxU5DtTCDMT3u/cQ0yu0KRrkWJyGC1sDJSTaVQ6PcHm6FMRhuWhrldtyj sCkzX+2AIxFPh2mU2x+RInjMtMYBo8BDS6P8fGkLgFxyTloG5Z3qS+PUiRUMXJcdjBmUexdSGgfN qkGuQMd0b1FuBxmst1WX+YlpVIkLHjq92TxcKk3+N5xrwu3PI0ZrPGBMR8c5IKyM4gzvO+mccnPV aVF4QYzXvy5i2g7UFWJBuPpMoyDGocWloUOM2hD4iWkUKUiFEyMHMW0J/KqvUbR67+DE6yCmTQGt 3iXdzJYVNrnn4ONVNC5ixhbgVQbc4z0aomHoMvzPwZnx14Q3KaIcOfwhSgNrYXYqjzYaj028de2x pXFwZmANfF45udLG8VZpfDZxq4xHgC5i2oTgeHWoPdpofD1xAlIPnPxvS0EMrO4QZMlxwopNk7Ig JeLvuO4SLAweGDA9HgUxtqAbYIsdp3cwGqqNFaZB7Ai2x5lJLkd9hoy0HgXRJqRCuBtOdLKpIMYW jDjtgp/ItiU2fqJ+bbQWBPHoPBsX3N0oMbaINefTRm0KyFxJttVNbdQwWJ3B40lQGu/Nqhjg8u2Q okG5TaP1+eQgCh5aevsCIY6ee4zS+nxiTHtehVlU01aYYRx6b7w3YU0lFcVWf1lUDzcOj/UwGeTq EdEmPIthg8J4Rpw8D1/aCjQIN8Qpfjb50igYqqH0TJsm9RwMtySy2qSlTQcsMNIRevjSpsPfXxqF WGu4DvfQ0iYAj7wlTdImXxrl10NtAXCehVdinvGlUVgMSO6sLfNr3DcxYbYebzGcPWiDCFdWzzMC TD4K5bZRBgUbVWFptD2H2Vx0LZ7BI9np9rRiYIh7WvceRTQunEjJA04dPnelgdUIMObaTNicdFhA IHqChzO9XMFTDJweecSojUDZUgANFzENQ08j6aCHmLYC5JQFvycPZxrGgQw8tLQVQFCzevAxZmA4 0PY4nZTGkRNxWUa4B3oY09YDsoAN9nCm7QBiR3UIWOAhpmEjHqw7rpQRbkKNaH+PGZiLjrYc8LzD 3aZHDY3/p1sNjSsndB5rDo8ADaxGOE4My207ZZw54Q5X4XDR0VsGBjuFewUPMW0DsCpC3FwPLY1y 20TjztnQQy4XX9pwQIiUBNohRG0B8N4Jd8sevjQKwsDc4qGlLQA84REB0ENLo3Ae6SGkRz96yvdK 13iA4hTH8/ADOzU1jGGdEAPWw5NGwTwhxI6DLePM2dOc5+krg8LygzI6buuFcQF195VByeWMg5Q+ sIDvssvrHqe+SvBuFTSZ7PB6G9czju4yKCwAfOso4wSKZVTLeSe31r0Ghbuj0uN0BbuupAFLiBfI Hr40CuapRSZl01+IffM1SV9eig1YfMTNmRITToFbXYkJ0R8anJdeAzZZg/OSa8DIavAUmNDVbJhb DZ7yALjAMIUaPIWzdIHpJkij8VsiEfkSBNKNkIFzqCMKzeWjDhtk4DEOkhOO+xcDz9O0EH5/UrWv Sfr8HZcoHZL25agNXR7ojsPvLHiidbgeyIInWvc1SZ+730Ncz2nI4HeW5BND9zVJn1vydNSrhwx+ 50j+a5K+eUnxNUmfW+vomFBrHX7naN3XJH2z1n1N0ufWuhCRf5pl8DtH60KukxmeuYdINxF5u4iQ SmqmnrePQCxtM+K+Julzqw2daGhjhd85akOHFAaep3V07mDgeVpHBxAGnqd19LjUwPO0jh5/Gnje ui6kQJt0Hr+zJJ/sJpDrJgceksBM1PE7C57sJiROu1vrQmrEmXqe1tFrSS15/M5qfKJ1c6Ib1wac Xiga6nlaF6Kqz7znaR29JTTU87QuxFCfqedpHTL1WOp5WhcSuU3U8Tun4+h1nuYdv7Pgia2TtJtu paWnd4Z6ntbRczoDz7N1IVXdLLo8raMXbIZ6ntYNidbhd5bkkz3skKd1IQvpzHue1tGLMM07fuc0 PiTYm6jjdxY80To85cqCJ1qHN1pZ8ETr8FgrC57YOryoyoInWodnUlnwROvw9ikLnmidpH5xj3d6 ymTUJk/r+KmRxtM/5DSfXx3ZCvI0j18F2QrydI9f+tgK8rSPEswZGYaMc+4+KOkhj21BngaW9DrH VpCng5QvKakgTwvx3jqtIM/64TIurSBTExcXFtk3FsnES+9TslSZHqaYXsA/5FWQmEF6fZJXQaqJ uTcXZaqJ+Ie8FqSaiMDeeRWkmlhmamLIdDPNZPBdyWxBqomZdxj8AsLoQeYtBt7wJIqUeY/BDxxs CzI1MeQwm4WIf8jqxpA2XFWQNyfzKwHLQqYmhgyIqgWZmpheaVDusjwZpDYx81YDgSVSPci0ieRK b4SIf8higbzqbQWZNpFc5W0FmZqYXm+EXK/+yTW94MAzpkwZpDaxztREcj+3MsjURIoIbCvI1EQK 82sryLSJIUv4PJjwD1mKRM7ZpgX4h7wKUk2EC3ZeBakmwq06r4J0ds6884AraiqDTE2k8LVWiJma SJFsbQWZmhgyk856gH/IE2KqiZm3HwhJmLKQqYnk52tkgH/IYiFkxp5lgH/IqyDVRHjp5lWQamLm PUhM+q5YyNREcqS1QszUxPQyBCFSM2WQ2sTM+xBEHUpZyLSJ5KBqZZCpieQ/airAP2TpATmF2goy NTG9GCHfz7wWpJqIu5K8ClKbiNuSvApSTcR9iapA1gk/Xq6UX/B8PFx3SIL4gLSJSEuI/Idvbs43 u3dvbt4RRpJJhm8pnSRlgIxepbs75DcMKfno0zmrbEgELbn1uEPwHUWeDe2Yv1zL0EoBtBG/PMXF 9JwhkZ4U4w0anr2Gpl53n6lFnGdPiiU2ROTeJAKNSXtDWzVKUuEFVPxuvaXI6EtPp6FyWJ4jNnnS FE6PF4qbgiJQiFBDS3UxJ8Vbbek6ZYVFVFC887ZV09Mh0QPELaMseLaYs+lJw+Zi0gwjI/srSmps WooYRTzP2Kl3JH1e4Lmsexk/68WcNG+V5yj1qEmck08qpRf+06CM3622VDelg0u0bP3npiCCcpi5 KK4HHOqNjLT2zsU+GQ1gO/h7rlbNSfKEnQ4v5WzGbLz1pxx6K9xaLiPvUUYzSuKvBMHGzyx4BQRf c5n4ZwkhiFrYLEj4GCMgSYvHzZxLffJBCPWK8ptBh2boRBavUJAEj0uRziVtlC7ldH4eBVIgCfDj EQ69hqFnjWgl8gD1eKWvRy9K8e4wlPY1YkW9VIoT4Pmu0Qyw2DehN1SVIb6Ss5mxISXed9Ci2rQE L9qDb1KIEGWLOYkds6GKnd04IqKuCEhh537knHWhasSuk+3FC8UUJitwazU1ldFcqcTxcoloBvWY MmwSdiRQQcI2sWgShcwISJK5MRdzqU8+NDeFS+sZOvEvCemk4qJsREXWSiUI26pwrKjioOZMd1wx gmrikbblZ26UxJGzpZy6TrCckG6VbNonnIRuCYqfrbZyLGo8PE9AE/t42YhXZbEU4TdMKyUVXSyF pV5t5RpZ5H5HsghZXHTNWFupT0sbMkxVP4i7c2yULjW6ZwlFrqU3NMg/qC1qHKbMxLHSGtnkw8iT sJBWPrCqFFSE5ui52Ke0WHzhVXqKjTLAm3rksAnTP6pGGHNLebaZoEzJ5Fa7xsooJJATmmbNFr+z Ep7NZbTPCOxSdPCRMIYP8SXCrkwtPydGJJGc0DSrU0vrEBKrr6xvJd3DSg0b69sGWbKhd9w7M+Wp YZIJTorxhhZxuQxbuphM2Xw3+6WpRaMk6HDoly9K2KKKHj4wWsINwmCHizbYf8rYlhRT6jdhZC72 aSEyEiAmRYqdZCSZ3kJxW4yyR1ov5mDEgdukb43EglaZqhFDRtxF5qpVwySk8os8z8U+nvFEsIaL BOvFjJ0oS2a2wHPVIRyUpcxJ4kIxh5Ve5Tn2d+BWV2q0KX5nJbaCgjVN9QJRNzC6pCmSrc20VI+b udgnIySaQsS5l6vmLG+hGM/+k72hJGaTYsOt5TLyHrhVKOw8kKQtCDZ+ZsErIApAYG0TAutgqcYN kWRsRkCS1C0p9cmnw8SAfTbp0FrFnHhHSpeNkrQ8Uqr5tPxFrgOfCiQJ2DzCgVnj18w0zSJKgPiD TYouedK4HT22iPBR1kbHlA7IjRYIbrSSUq9xlZQxgcwv6oRIIzcWPfGmUG2DcKK2JR3MX7BvkjnN FnMKtkCTE6uttnSVco937mVs74SdJCRZ0ELVzYDHxYayKdbcWlqR98CtQknCtNDc+JkFL0HILFZJ b0ztRD1IfcPtRI/jXMc0U1KRJaU+NecksC9XzOnUpGLkjhEX26lRkmyNSyWFmr9bNLQrkELI8oPQ BBSZBlotWcxsKSdeS0oX3EZhB/FKCrUlKH622ifIjolUiAloZn9E0nKxEJRPK1ldSCK1gKX0aH7h QE2xjREo8tvI8fVEFscrSJvGpcjGh3BpRjiqVDLCrJKNXEfdm6ukQY3sKQEVv1uVjiKFAzkEbLBK 2TcIfRiPtzi7mWmopEljNrCap+Rnqy1dpUz78HDfpLCThGhuCQfgKEa4R3sepQwtiqnrVilH3oOM NAozXqh02/BRgjbhMoxhY4ILxH2dDmh7bOSMjPT8LsnNVlv68spaMhkI+XmBjEZ/eWHddNgohVbP sChfyQ/zEk+61L0y0CB0CZKQBUZjJ6ypAaIsIDVB1CAcO5o1NUYGtuyxlJKNadFK0rK0dGFE1shK iNkUGoUjecNCKayYjPu1UklLttqhkWtRPVWlJBhzyEZhYCRa8ReOraDg5sErDzHaBtxWKZ2UdGTM ANI64rB3tYVrgsHBCw4CApLSXNpqkUFmMqWIuGIKOTFZRIbCRWdYqUg6riUmfrXWQgR7w2l+golS kUxiUgjjbUWmCzl5mFsqCtkWdS/vRCaac4N4IWelwknUuEFz4UIqa3xiO4mILAky0pTsYlKIOOEy 1FYK3dOHqtA/exhQgzwHRgmhoW08uJcUYFpd9OCdS32SKehcl5kPucV0xZLNK5RiLWh1wJTqWdJ2 QVRAGbwKJGm/guLEryx2BUPRxG0bcUIgfYsVP07WkkJEYGYGJPVXoGapRNqRGmWlZAwmznBJAGHG ryx2iUFehmQ048ghvHeQXF2mhZzyS6hxIq/VFq7SROZ2PNIKGzKkANPVSn4vKVw0SBdqDi2VyK9w qDAhiVBoaPzMgpcgHKMlm2bcmyHXD7eR7rKwuDQccB7StNSl1DC1OORNoXFISz6tULo4YtCl7ula g9xnYAa0OHUhtQjb7ZBgSwtHUloJD/OBjks4OPPHvi6FRuFIWi4phUFIzqhMad7pl4EuztV0o+YD valRnJYsNGo6DfRx28K+he3uWsWUritUDJ2x57ySYSuWUjq1oPJW1eMAEJXXIKM/8TMLXoKWB7MS l1nasVx9vriktYReXhNLyq20ekj3y2viskOc+mmpHn0wYpfBE5zu0vnEceUEXZWaU3nb5igyEZKu 0lwAxM8sOIIotqe0Y+VSATvtOK3OtxmRB86VM0EHPNeTkx1Lx/4SqkjJ/XK1st4qEQQwuXuJBZwm a5VW5FSoyPeS8Cp8Hj9Ya5R83ldDIT7ykU3cMAcrjNUqTiSpqliG2w/MHiwD/JFzHYbBRqdvPDsh +mtyzYbg8OECZeWmkFNkRSQCSDtEUXJiqCXmS/JAF1XhCGnZCMlpJRUubjp1IbnArLdwrQ8UErds yc2satDapS6l8+IGzYUuEwj/obj4nZGxgzm8odS6uL6ey9x3kjMEJwnq4v1L/WAw6V0+kpTGWVCS UGntVAN0LvTJpBiAYL7X/AtKXD7FrTKSriTuBbpUM2k7PLIc7dBUpeSccgxYGLzYDKQcwJGQ5h2F CO3LHMCFBHE+k0JEMw2FVdhLLASzaGHE+L18ODkV01nxp6k78g4jC7DiisOpppLCRQutRIMkYb/C c/+VajnT00sNUoV+/x5KHcUVUlIcOl+RSSAKb7WJMyG4BCy8sEZ4b8QjsMWyV3LoCMF5UeySDDoa ZjWFxpEu2ZtCKQ4Y5bHYWqnh0/IXuZau0FVKlieHcAyorHGrrzUXs1Md3vaRDyCaqUslKZTwMJe6 hEPWM3bkDI3sSwKoUDGiB9sZUpdKzqfApxWO/SUiMtAG59hmekWWnyE844eVRtoZu+nnRFHSKMn+ tErW9ok+jSO7DxuxrbAahGkAV7da6uzBOJ9+IleTKeV8Z9JKrE5D6bJPXvZ2kEROXENY6kqLN9af WI3EW4EZFjsUa1PEIw5HPnAmS660JZ0Tk8QiHf9blexah8LsVnBjESj2IskhP0XVDY4LOGfsk3sc SewkWM7WlEEW1wnhrSJSVtBhkF6mSRInrriZjuNmWXCKJynlvE0ZZGcorrsqjCBDtq4QVZkrxvkP cjSZUkn2lJQuFWPNVaKH90l4wrNWcQ1XIumCum1HiR0xcStpn4Qs53Lyc4stIJ330JSFk0nokOEH vrO0CZBS+CBZWUgCqMAtZXXyk8VuHnO4QJHRxY4+LMHrIbwFwkq9g4+C7gJJBcVYye/kJ9tjg0/Z X8EtzC4u2UzFdKUUuJVcTraUk0IJljM9+cnCCRk5ihPo1HuSAIpLcb+MexBDVpVKzic/WQXF6CH/ bC1GysgQ9qs4Xwweo1Oj4KmJW3NulGR/8pOFfccJRIDCXhjbCYdsuJ3IKg7GGobXNEpSRgVsLF0O oBctKwX4D8ZotpDAbxhWJH8IIUpm1CQK3MSGiEHtiCu4xAxh+S49K/md/GLCjjlcYEL80HgjB876 JGLAuV4ipLlQ8uv4ac5IaFoYsDOfOF0VEwPthzHSDZJUQ9yguXDZLyuGDbl8qvBce0ZGmvBL64O3 MMYjlvyapqSIEpqc98nNJ9Y98SgG9gNs6Wob9m/kajEC4INpCjlVlBRy/ic3TXKyC0624Am38rpa SusQjmeXVhbmPrrnSR4oP80aV9vBeGNUyZw+yRbB5cO9s6R80g1S/TkXuvoTk8AQgkjNyEhTskSJ +GC3k/0bp5Diwly9VUhszO0QhNsszYdk07FMwAW64ZNTSUkh54dyyxazYkFZmqnaxbKmwjlKOOrB y4VkRSQppQRJF9AZZyXw9Aj7R1wNVNbZXG2TYKSw6DJ8GrsXCpf9+aLdxC6K0kVxoyXfSRDUhuFs cRoQwgDMsEkbwAK8MEOlOFMw9zUhaZSUciYod98gCQ882WR9jiFQJCd4WPuOIcQEtk+U0VfPe5I+ SshCauLutRTViimDkOj9B0Mruq9MKuZUUVKKRiWrFkkkJaWcHSqD27liPAKDN5vlB+4l4eiGM0GZ QskoxVSnQh+vcJ7Art0ip46F/x8S8HAhro+rpGMltZSUcr4oP6u03Q1rfhw+VBKVcCILqwV3LKkY mXCTd3rk8BCvNjhzlJ8scu7AUz+0uMIRuREiNqV4eyKlJdK52m6XdFNcyjmk/FTrAm6QYVHf0yst raaYRGBluFo7bFSXcoGvO7FpiOt8Wx0uX5BZSpqPmchYz5B2iguxssKhtp85VW8FncViX3PXQaYh GlANOyexDqZ+lgRUTFaySvnJ4khhjFsHXI4n/GCSJAcr2c9QBinTKElFlZQuxfuiEZX0UhGPzXho 9pdtKO6E6VlRaFNARVHA9xB+S6EQxtYs4SXFlBRy3ii3mJoGvgFB8ypsO221nE2Kq8WKDVONFhIW TDgskkLOH+WnOSPxVMjWCq+cLvhR4pJI05MURkwvlCw7ZMVU46qBxikJNamQXnaGkCmQtVU8HD4j 5RSjMINMvun2UMT+kjMvqBI2W0IO7zishw+58s7GpbJHBrBZSD0lSM4n5ZYncrVGZwgap/ZwE90L n9pQLQaE6WBJQSWFnFfKTxOO9uFKBnYfK0HTVT1yQMYZo7E2VHWjXH7AGLg6Eo4NTTD5EzAODsk5 JXzg8ZmdjlWhZJlyM6mROIFKvEzgtxHOS5ZLAElMxQ2SbFNumi2cWTAk2AgslixYxtchauxytSMJ qgTJWaf8NMUrUAwPTm1NZ7aYibE1ClYJ3iW6p6FteKWYFC67MxhKFFC4A+5w+oNDIPDXl+ufjqdH unu9nB7u3/9w//DAPw53x8fjdw/n3W97xFPYHw7HpytrMFDmy4cnCqKAN/sUEfiwf35zc/uwv95Q JU8nqk7mnPPl+v3+cifVcQXCzeP99XgWTXx4Qvs+PV9eX55/On/7Df317vT+95/Ou/MJ0RywMr48 H364R00/7i/Xn/bnPf/jb8czSu9O57/d7D6dqQGXv37cn483u4c/P13w1hmurMBe+QeyUtIS+6xL 3umSp4+P353AMewBqPGf9P31If55ez49/no6v39LVFG0fzqANtJWXc/xx3dX/EbR7el8OL59y38f To8Q/I9PPz8fqHK+7AYnv3z+dX9+3j3jT8SrOH6+/uX0893++cgf7H9DP4ls6AP5VgT79uP1dHvP hbOcgvg+XZ75rw+vP32gv5CIDGK5uz98v7/u9W/+6vWxOt2dHt4fz9/+HwAAAP//AwBQSwMEFAAG AAgAAAAhAJ+YDJ7jAAAACwEAAA8AAABkcnMvZG93bnJldi54bWxMj01rg0AQhu+F/odlCr0lq8bm w7qGENqeQqBJoeQ20YlK3FlxN2r+fben9jjMw/s+b7oedSN66mxtWEE4DUAQ56aouVTwdXyfLEFY h1xgY5gU3MnCOnt8SDEpzMCf1B9cKXwI2wQVVM61iZQ2r0ijnZqW2P8uptPo/NmVsuhw8OG6kVEQ zKXGmn1DhS1tK8qvh5tW8DHgsJmFb/3uetneT8eX/fcuJKWen8bNKwhHo/uD4Vffq0Pmnc7mxoUV jYJJHM09qiCeRX6UJ6JlHII4K1jEixXILJX/N2Q/AAAA//8DAFBLAQItABQABgAIAAAAIQC2gziS /gAAAOEBAAATAAAAAAAAAAAAAAAAAAAAAABbQ29udGVudF9UeXBlc10ueG1sUEsBAi0AFAAGAAgA AAAhADj9If/WAAAAlAEAAAsAAAAAAAAAAAAAAAAALwEAAF9yZWxzLy5yZWxzUEsBAi0AFAAGAAgA AAAhAPfR2PvTLAAAG/oAAA4AAAAAAAAAAAAAAAAALgIAAGRycy9lMm9Eb2MueG1sUEsBAi0AFAAG AAgAAAAhAJ+YDJ7jAAAACwEAAA8AAAAAAAAAAAAAAAAALS8AAGRycy9kb3ducmV2LnhtbFBLBQYA AAAABAAEAPMAAAA9MAAAAAA= ">
                <v:shape id="2137907057" o:spid="_x0000_s1027" style="position:absolute;left:6049;width:8663;height:20025;visibility:visible;mso-wrap-style:square;v-text-anchor:middle" coordsize="866293,200259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qi74lywAAAOMAAAAPAAAAZHJzL2Rvd25yZXYueG1sRI9BT8Mw DIXvSPyHyEjcWDpUqlGWTayAtAuHbSBxtBrTVDROlWRb9+/xAYmj7ef33rdcT35QJ4qpD2xgPitA EbfB9twZ+Di83S1ApYxscQhMBi6UYL26vlpibcOZd3Ta506JCacaDbicx1rr1DrymGZhJJbbd4ge s4yx0zbiWcz9oO+LotIee5YEhyM1jtqf/dEbqN4PTXyxmweXX7vLpz1um834ZcztzfT8BCrTlP/F f99bK/XLRVU+lvNKKIRJFqBXvwAAAP//AwBQSwECLQAUAAYACAAAACEA2+H2y+4AAACFAQAAEwAA AAAAAAAAAAAAAAAAAAAAW0NvbnRlbnRfVHlwZXNdLnhtbFBLAQItABQABgAIAAAAIQBa9CxbvwAA ABUBAAALAAAAAAAAAAAAAAAAAB8BAABfcmVscy8ucmVsc1BLAQItABQABgAIAAAAIQBqi74lywAA AOMAAAAPAAAAAAAAAAAAAAAAAAcCAABkcnMvZG93bnJldi54bWxQSwUGAAAAAAMAAwC3AAAA/wIA AAAA " path="m576473,2002599v-72901,,-132332,-60817,-132332,-135699l444141,1378978v,-6537,-4952,-12084,-11093,-12084c426907,1366894,421954,1372243,421954,1378978r,487922c421954,1941782,362524,2002599,289623,2002599v-72901,,-124407,-58440,-124407,-135699l165216,1335198v-14660,6141,-30508,9509,-47148,9509c50714,1344707,,1289437,,1216140l,765857c,631941,107569,522787,239702,522787r386692,c758527,522787,866294,631743,866294,765857r,450283c866294,1289437,815580,1344707,748226,1344707v-16641,,-32687,-3368,-47148,-9509l701078,1866900v,77457,-53487,135699,-124407,135699l576473,2002599xm433048,1287852v49921,,90334,41007,90334,91324l523382,1867098v,31102,23772,56459,53091,56459c607376,1923557,621640,1894238,621640,1867098r,-585189c621640,1281909,621640,1281117,621640,1280720r,-504958c621640,753971,639469,736142,661260,736142v21791,,39620,17829,39620,39620l700880,880161v594,2972,990,5943,990,9113l701870,1216140v,27139,20801,49327,46158,49327c774771,1265467,786856,1240704,786856,1216140r,-450283c786856,675523,714747,602028,626196,602028r-386692,c150953,602028,79042,675523,79042,765857r,450283c79042,1240704,91126,1265467,117870,1265467v26743,,46157,-22188,46157,-49327l164027,889274v,-2972,396,-6141,991,-8915l165018,775762v,-21791,17829,-39620,39620,-39620c226429,736142,244258,753971,244258,775762r,505157c244258,1280919,244258,1281711,244258,1282107r,585189c244258,1894436,258323,1923755,289425,1923755v29319,,53091,-25357,53091,-56459l342516,1379374v,-50317,40611,-91324,90334,-91324l433048,1287852xm433048,478215v-130152,,-236136,-107371,-236136,-239108c196912,107371,302896,,433048,,563200,,668986,107371,668986,239107v,131737,-105786,239108,-235938,239108xm433048,79240v-86372,,-156896,71713,-156896,159867c276152,327262,346478,398975,433048,398975v86570,,156697,-71713,156697,-159868c589745,150953,519420,79240,433048,79240xe" fillcolor="#ef7c4d [3205]" stroked="f" strokeweight=".54933mm">
                  <v:stroke joinstyle="miter"/>
                  <v:path arrowok="t" o:connecttype="custom" o:connectlocs="576473,2002599;444141,1866900;444141,1378978;433048,1366894;421954,1378978;421954,1866900;289623,2002599;165216,1866900;165216,1335198;118068,1344707;0,1216140;0,765857;239702,522787;626394,522787;866294,765857;866294,1216140;748226,1344707;701078,1335198;701078,1866900;576671,2002599;433048,1287852;523382,1379176;523382,1867098;576473,1923557;621640,1867098;621640,1281909;621640,1280720;621640,775762;661260,736142;700880,775762;700880,880161;701870,889274;701870,1216140;748028,1265467;786856,1216140;786856,765857;626196,602028;239504,602028;79042,765857;79042,1216140;117870,1265467;164027,1216140;164027,889274;165018,880359;165018,775762;204638,736142;244258,775762;244258,1280919;244258,1282107;244258,1867296;289425,1923755;342516,1867296;342516,1379374;432850,1288050;433048,478215;196912,239107;433048,0;668986,239107;433048,478215;433048,79240;276152,239107;433048,398975;589745,239107;433048,79240" o:connectangles="0,0,0,0,0,0,0,0,0,0,0,0,0,0,0,0,0,0,0,0,0,0,0,0,0,0,0,0,0,0,0,0,0,0,0,0,0,0,0,0,0,0,0,0,0,0,0,0,0,0,0,0,0,0,0,0,0,0,0,0,0,0,0,0"/>
                </v:shape>
                <v:shape id="2137907058" o:spid="_x0000_s1028" style="position:absolute;top:2991;width:20749;height:17070;visibility:visible;mso-wrap-style:square;v-text-anchor:middle" coordsize="2074905,170703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ro6sczAAAAOMAAAAPAAAAZHJzL2Rvd25yZXYueG1sRI9BT8JA EIXvJv6HzZh4ky0FhFQWgiYGLiZYPfQ46Q5tY3e2dFda/j1zMPE4M2/ee996O7pWXagPjWcD00kC irj0tuHKwPfX+9MKVIjIFlvPZOBKAbab+7s1ZtYP/EmXPFZKTDhkaKCOscu0DmVNDsPEd8RyO/ne YZSxr7TtcRBz1+o0SZ61w4YlocaO3moqf/JfZ+A4Dbv8VBTF8TycXz+uxWI/o4Uxjw/j7gVUpDH+ i/++D1bqL2fpap6mS6EQJlmA3twAAAD//wMAUEsBAi0AFAAGAAgAAAAhANvh9svuAAAAhQEAABMA AAAAAAAAAAAAAAAAAAAAAFtDb250ZW50X1R5cGVzXS54bWxQSwECLQAUAAYACAAAACEAWvQsW78A AAAVAQAACwAAAAAAAAAAAAAAAAAfAQAAX3JlbHMvLnJlbHNQSwECLQAUAAYACAAAACEAq6OrHMwA AADjAAAADwAAAAAAAAAAAAAAAAAHAgAAZHJzL2Rvd25yZXYueG1sUEsFBgAAAAADAAMAtwAAAAAD AAAAAA== " path="m1855608,1706835v-58440,,-106182,-48139,-106182,-107371l1749426,1258731v-20404,-1585,-36450,-18621,-36450,-39422c1712976,1197518,1730805,1179689,1752596,1179689v41997,,76070,34073,76070,76071l1828666,1599662v,15452,12085,28131,26942,28131c1876211,1627793,1876805,1602436,1876805,1599662r,-769620c1876805,808250,1894634,790421,1916425,790421v21791,,39620,17829,39620,39621l1956045,902348v396,2377,792,4953,792,7726l1956837,1140465v,12679,9906,23178,21990,23178c1995071,1163643,1995467,1142842,1995467,1140465r,-317357c1995467,765857,1948913,719303,1891464,719303v-21791,,-39620,-17829,-39620,-39620c1851844,657892,1869673,640063,1891464,640063r9113,c1903350,640063,1905926,640261,1908501,640855v93107,8519,166404,86967,166404,182253l2074905,1140465v,58440,-41204,102418,-95880,102418c1971299,1242883,1963573,1242091,1956441,1240308r,359156c1956441,1660677,1913255,1706835,1856004,1706835r-396,xm1539043,1706835v-65769,,-119454,-54280,-119454,-121040l1419589,1172954v,-2179,-1783,-4160,-4160,-4160c1393638,1168794,1375808,1150964,1375808,1129173v,-21791,17830,-39620,39621,-39620c1461388,1089553,1498829,1126994,1498829,1172954r,412841c1498829,1608775,1516856,1627595,1539043,1627595v22188,,33281,-20999,33281,-41800l1572324,662448v,-21791,17829,-39620,39620,-39620c1633735,622828,1651565,640657,1651565,662448r,87759c1652159,752980,1652357,755754,1652357,758527r,276747c1652357,1054886,1667809,1070932,1686628,1070932v21989,,27933,-22386,27933,-35658l1714561,654326v,-73099,-59629,-132529,-132728,-132529c1560042,521797,1542213,503968,1542213,482177v,-21791,17829,-39620,39620,-39620l1592729,442557v2773,,5546,198,8320,792c1709014,453056,1793801,543984,1793801,654128r,380948c1793801,1100647,1747643,1149974,1686628,1149974v-12282,,-24168,-1981,-35063,-5547l1651565,1585993v,68939,-48337,121040,-112522,121040l1539043,1706835xm534079,1706835v-64184,,-112521,-51903,-112521,-121040l421558,1144229v-11094,3566,-22980,5547,-35064,5547c325479,1149776,279322,1100449,279322,1034877r,-380947c279322,543588,364307,452858,472074,443151v2575,-594,5348,-792,8320,-792l491289,442359v21791,,39621,17829,39621,39620c530910,503770,513080,521599,491289,521599v-73297,,-132727,59430,-132727,132529l358562,1035076v,13272,5943,35658,27932,35658c405314,1070734,420766,1054688,420766,1035076r,-276747c420766,755556,421162,752782,421558,750009r,-87759c421558,640459,439387,622630,461178,622630v21791,,39620,17829,39620,39620l500798,1585795v,20801,10301,41800,33281,41800c557059,1627595,574294,1608775,574294,1585795r,-412841c574294,1126994,611735,1089553,657694,1089553v21791,,39620,17829,39620,39620c697314,1150964,679485,1168794,657694,1168794v-2377,,-4160,1783,-4160,4160l653534,1585795v,66760,-53487,121040,-119455,121040xm219099,1706835v-57251,,-100437,-46158,-100437,-107371l118662,1240308v-7329,1783,-14857,2575,-22583,2575c41205,1242883,,1198905,,1140663l,823306c,728020,73099,649572,166404,640855v2576,-594,5151,-792,7925,-792l183441,640063v21791,,39620,17829,39620,39620c223061,701474,205232,719303,183441,719303v-57449,,-104003,46554,-104003,103805l79438,1140465v,2377,397,23178,16641,23178c108163,1163643,118068,1153342,118068,1140465r,-230391c118068,907499,118266,904924,118860,902348r,-72306c118860,808250,136689,790421,158480,790421v21792,,39621,17829,39621,39621l198101,1599464v,2972,594,28131,21196,28131c234155,1627595,246239,1614916,246239,1599464r,-343902c246239,1213564,280312,1179491,322310,1179491v21791,,39620,17829,39620,39620c361930,1240902,345884,1256948,325479,1258533r,340733c325479,1658498,277935,1706637,219297,1706637r-198,198xm1866504,600047v-11490,,-22782,-4953,-30508,-14462c1822129,568747,1824506,543786,1841345,529721v23376,-19216,36649,-47742,36649,-77854c1877994,396201,1832628,350836,1776764,350836v-18820,,-37045,5151,-52893,14858c1705250,377184,1680883,371241,1669394,352619v-11490,-18621,-5547,-42988,13074,-54478c1710797,280709,1743483,271596,1776962,271596v99645,,180470,80825,180470,180271c1957432,505751,1933462,556465,1891861,590736v-7330,6141,-16245,9113,-25159,9113l1866504,600047xm208006,600047v-8915,,-17829,-2972,-25159,-9113c141246,556663,117276,505949,117276,452066v,-99447,81023,-180272,180469,-180272c331224,271794,363713,280907,392041,298339v18621,11490,24565,35857,13075,54478c393626,371439,369259,377184,350638,365892v-15848,-9707,-34073,-14858,-52893,-14858c241881,351034,196516,396399,196516,452066v,30309,13471,58637,36648,77853c250003,543786,252380,568747,238513,585783v-7924,9509,-19216,14462,-30507,14462l208006,600047xm1551920,378372v-11490,,-22782,-4952,-30507,-14461c1507545,347072,1509923,322112,1526761,308046v29913,-24564,46950,-61015,46950,-99644c1573711,137086,1515668,79240,1444153,79240v-45167,,-86372,22980,-110342,61411c1322321,159273,1297955,165018,1279334,153528v-18622,-11490,-24367,-35856,-12877,-54478c1304889,37045,1371252,,1444153,v115097,,208798,93503,208798,208402c1652951,270804,1625415,329243,1577277,369061v-7330,6142,-16244,9113,-25159,9113l1551920,378372xm520806,378372v-8914,,-17829,-2971,-25158,-9112c447509,329441,419973,271002,419973,208600,419973,93702,513675,198,628771,198v72901,,139265,37045,177696,99050c817957,117870,812212,142236,793591,153726v-18622,11490,-42988,5745,-54478,-12876c715341,102418,674136,79438,628771,79438v-71316,,-129558,58044,-129558,129162c499213,247230,516250,283482,546163,308245v16839,13867,19216,38827,5349,55864c543588,373618,532296,378570,521005,378570r-199,-198xe" fillcolor="#4dc0ef [3204]" stroked="f" strokeweight=".54933mm">
                  <v:stroke joinstyle="miter"/>
                  <v:path arrowok="t" o:connecttype="custom" o:connectlocs="1855608,1706835;1749426,1599464;1749426,1258731;1712976,1219309;1752596,1179689;1828666,1255760;1828666,1599662;1855608,1627793;1876805,1599662;1876805,830042;1916425,790421;1956045,830042;1956045,902348;1956837,910074;1956837,1140465;1978827,1163643;1995467,1140465;1995467,823108;1891464,719303;1851844,679683;1891464,640063;1900577,640063;1908501,640855;2074905,823108;2074905,1140465;1979025,1242883;1956441,1240308;1956441,1599464;1856004,1706835;1539043,1706835;1419589,1585795;1419589,1172954;1415429,1168794;1375808,1129173;1415429,1089553;1498829,1172954;1498829,1585795;1539043,1627595;1572324,1585795;1572324,662448;1611944,622828;1651565,662448;1651565,750207;1652357,758527;1652357,1035274;1686628,1070932;1714561,1035274;1714561,654326;1581833,521797;1542213,482177;1581833,442557;1592729,442557;1601049,443349;1793801,654128;1793801,1035076;1686628,1149974;1651565,1144427;1651565,1585993;1539043,1707033;534079,1706835;421558,1585795;421558,1144229;386494,1149776;279322,1034877;279322,653930;472074,443151;480394,442359;491289,442359;530910,481979;491289,521599;358562,654128;358562,1035076;386494,1070734;420766,1035076;420766,758329;421558,750009;421558,662250;461178,622630;500798,662250;500798,1585795;534079,1627595;574294,1585795;574294,1172954;657694,1089553;697314,1129173;657694,1168794;653534,1172954;653534,1585795;534079,1706835;219099,1706835;118662,1599464;118662,1240308;96079,1242883;0,1140663;0,823306;166404,640855;174329,640063;183441,640063;223061,679683;183441,719303;79438,823108;79438,1140465;96079,1163643;118068,1140465;118068,910074;118860,902348;118860,830042;158480,790421;198101,830042;198101,1599464;219297,1627595;246239,1599464;246239,1255562;322310,1179491;361930,1219111;325479,1258533;325479,1599266;219297,1706637;1866504,600047;1835996,585585;1841345,529721;1877994,451867;1776764,350836;1723871,365694;1669394,352619;1682468,298141;1776962,271596;1957432,451867;1891861,590736;1866702,599849;208006,600047;182847,590934;117276,452066;297745,271794;392041,298339;405116,352817;350638,365892;297745,351034;196516,452066;233164,529919;238513,585783;208006,600245;1551920,378372;1521413,363911;1526761,308046;1573711,208402;1444153,79240;1333811,140651;1279334,153528;1266457,99050;1444153,0;1652951,208402;1577277,369061;1552118,378174;520806,378372;495648,369260;419973,208600;628771,198;806467,99248;793591,153726;739113,140850;628771,79438;499213,208600;546163,308245;551512,364109;521005,378570" o:connectangles="0,0,0,0,0,0,0,0,0,0,0,0,0,0,0,0,0,0,0,0,0,0,0,0,0,0,0,0,0,0,0,0,0,0,0,0,0,0,0,0,0,0,0,0,0,0,0,0,0,0,0,0,0,0,0,0,0,0,0,0,0,0,0,0,0,0,0,0,0,0,0,0,0,0,0,0,0,0,0,0,0,0,0,0,0,0,0,0,0,0,0,0,0,0,0,0,0,0,0,0,0,0,0,0,0,0,0,0,0,0,0,0,0,0,0,0,0,0,0,0,0,0,0,0,0,0,0,0,0,0,0,0,0,0,0,0,0,0,0,0,0,0,0,0,0,0,0,0,0,0,0,0,0,0,0,0,0,0,0,0,0,0,0,0,0,0"/>
                </v:shape>
                <w10:wrap type="through" anchory="page"/>
              </v:group>
            </w:pict>
          </mc:Fallback>
        </mc:AlternateContent>
      </w:r>
    </w:p>
    <w:p w14:paraId="562A09F3" w14:textId="7E511E30" w:rsidR="00D14C15" w:rsidRPr="00AC17A4" w:rsidRDefault="00D14C15" w:rsidP="000F3D78">
      <w:pPr>
        <w:pStyle w:val="Heading1"/>
        <w:ind w:left="5040"/>
      </w:pPr>
      <w:bookmarkStart w:id="3" w:name="_Données_de_Population"/>
      <w:bookmarkStart w:id="4" w:name="_Toc157438037"/>
      <w:bookmarkEnd w:id="3"/>
      <w:r w:rsidRPr="00AC17A4">
        <w:t xml:space="preserve">D</w:t>
      </w:r>
      <w:r w:rsidR="00B26079" w:rsidRPr="00AC17A4">
        <w:t xml:space="preserve">onnées de Population</w:t>
      </w:r>
      <w:bookmarkEnd w:id="4"/>
    </w:p>
    <w:p w14:paraId="19EEEE31" w14:textId="2AAA8781" w:rsidR="00D14C15" w:rsidRPr="00AC17A4" w:rsidRDefault="00D14C15" w:rsidP="00D14C15">
      <w:pPr>
        <w:tabs>
          <w:tab w:val="left" w:pos="1089"/>
          <w:tab w:val="left" w:pos="5647"/>
        </w:tabs>
        <w:rPr>
          <w:rFonts w:ascii="Calibri" w:eastAsia="Calibri" w:hAnsi="Calibri" w:cs="Times New Roman"/>
          <w:sz w:val="24"/>
          <w:szCs w:val="24"/>
        </w:rPr>
      </w:pPr>
      <w:r w:rsidRPr="00AC17A4">
        <w:rPr>
          <w:rFonts w:ascii="Calibri" w:eastAsia="Calibri" w:hAnsi="Calibri" w:cs="Times New Roman"/>
          <w:sz w:val="24"/>
          <w:szCs w:val="24"/>
        </w:rPr>
        <w:tab/>
      </w:r>
      <w:r w:rsidRPr="00AC17A4">
        <w:rPr>
          <w:rFonts w:ascii="Calibri" w:eastAsia="Calibri" w:hAnsi="Calibri" w:cs="Times New Roman"/>
          <w:sz w:val="24"/>
          <w:szCs w:val="24"/>
        </w:rPr>
        <w:tab/>
      </w:r>
    </w:p>
    <w:p w14:paraId="7E348C10" w14:textId="3272E190" w:rsidR="00D14C15" w:rsidRPr="00AC17A4" w:rsidRDefault="00D14C15" w:rsidP="00D14C15">
      <w:pPr>
        <w:rPr>
          <w:rFonts w:ascii="Calibri" w:eastAsia="Calibri" w:hAnsi="Calibri" w:cs="Times New Roman"/>
          <w:sz w:val="24"/>
          <w:szCs w:val="24"/>
        </w:rPr>
      </w:pPr>
      <w:r w:rsidRPr="00AC17A4">
        <w:rPr>
          <w:rFonts w:ascii="Calibri" w:eastAsia="Calibri" w:hAnsi="Calibri" w:cs="Times New Roman"/>
          <w:sz w:val="24"/>
          <w:szCs w:val="24"/>
        </w:rPr>
        <w:br w:type="page"/>
      </w:r>
    </w:p>
    <w:bookmarkStart w:id="5" w:name="_Toc157438038"/>
    <w:p w14:paraId="15100EAE" w14:textId="292BCD55" w:rsidR="00D14C15" w:rsidRPr="00AC17A4" w:rsidRDefault="00943750" w:rsidP="00943750">
      <w:pPr>
        <w:pStyle w:val="Heading2"/>
        <w:rPr>
          <w:rFonts w:eastAsia="Calibri"/>
        </w:rPr>
      </w:pPr>
      <w:r w:rsidRPr="00AC17A4">
        <w:rPr>
          <w:rFonts w:eastAsia="Calibri"/>
          <w:noProof/>
        </w:rPr>
        <mc:AlternateContent>
          <mc:Choice Requires="wpg">
            <w:drawing>
              <wp:anchor distT="0" distB="0" distL="114300" distR="114300" simplePos="0" relativeHeight="251683840" behindDoc="0" locked="0" layoutInCell="1" allowOverlap="1" wp14:anchorId="241A2F92" wp14:editId="66FE4349">
                <wp:simplePos x="0" y="0"/>
                <wp:positionH relativeFrom="column">
                  <wp:posOffset>-374018</wp:posOffset>
                </wp:positionH>
                <wp:positionV relativeFrom="paragraph">
                  <wp:posOffset>23114</wp:posOffset>
                </wp:positionV>
                <wp:extent cx="266978" cy="266978"/>
                <wp:effectExtent l="0" t="0" r="0" b="0"/>
                <wp:wrapNone/>
                <wp:docPr id="2137907059"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450634311"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9412137" name="Groupe 16"/>
                        <wpg:cNvGrpSpPr/>
                        <wpg:grpSpPr>
                          <a:xfrm>
                            <a:off x="96779" y="126815"/>
                            <a:ext cx="233707" cy="161924"/>
                            <a:chOff x="0" y="0"/>
                            <a:chExt cx="233707" cy="161924"/>
                          </a:xfrm>
                          <a:solidFill>
                            <a:schemeClr val="accent1"/>
                          </a:solidFill>
                        </wpg:grpSpPr>
                        <wps:wsp>
                          <wps:cNvPr id="1390558866"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640130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D9495DC" id="Groupe 17" o:spid="_x0000_s1026" style="position:absolute;margin-left:-29.45pt;margin-top:1.8pt;width:21pt;height:21pt;z-index:251683840;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QvXQ1gcAANAnAAAOAAAAZHJzL2Uyb0RvYy54bWzsWttu3DYQfS/QfxD0WCBZ3S+L2IGb1EGB IA2QFEkfZa3Wu4BWUiXZ6+Rr8i39sh4OKWm4clfaGGgLwy82JfJwOENyeA61L17e7XLjNqubbVmc mfZzyzSyIi1X2+L6zPz94+WzyDSaNilWSV4W2Zn5JWvMl+c//vBiXy0zp9yU+SqrDXRSNMt9dWZu 2rZaLhZNusl2SfO8rLICleuy3iUtHuvrxapO9uh9ly8cywoW+7JeVXWZZk2Dt69lpXlO/a/XWdr+ tl43WWvkZybG1tLfmv5eib+L8xfJ8rpOqs02VcNIvmMUu2RbwGjf1eukTYybejvqardN67Ip1+3z tNwtyvV6m2bkA7yxrQNv3tTlTUW+XC/311UfJoT2IE7f3W367vZNXX2o3teIxL66RizoSfhyt653 4j9GadxRyL70IcvuWiPFSycI4hBznKJKlSmk6QZxH6HSzS8K59mxbWFCBE6VgVt0RhfaUPYVFkcz +N88zP8Pm6TKKKzNEv6/r43tCqPwrcD1XNs2jSLZYaleYtFlRr69qrO/vi0NsQYzw3bFkhEDArIP W7NsEMG5MZvwPVmmN037Jisp+Mnt26alkF6vUKI1tlIjTMuiaLZt9hmBXO9yLNyfFoZjxb5vGXtj CCuW5SHkDw5xY8t3fGNzHPIZkemtKMiUFQ5RA5uy4jArM33RIJEfTrviciOEmPJEQ8gQT3nicSPz ZoVDZs6Kf7oVDpGrZHLuA2ZFQaYixiEz5z5kVmbOPYdYk24gU/VLeHqP8NYzPYiZgZkecMg9s4Gc 2O/8ZNMlg/SuUNkAJSMRp61FB1BVNiLt8tSAFNs9YtvLNAuUSCUTYGxfDrZPAmNXcrBzEhjbjYMp 6yIS84aNXcTB3kmWsTk42D8JjDXPwcFJYCxlDg5PAmOtcnB0EhhLkINjDpZRV4utBqESVConKtWa BqhUbRqgUlcCkyyrpBVrtCsa+/54NzZ9UdTuytvsY0ntWrFg5WahccjEp8YwtEtvrrbpz9lXjnKR VgWNwOgHFEZBXao3VCnbySEeVirTamNoVu61Sacl2bStOIB53u0wIEecK7yOudjXiehOWlRmhCM9 sHNSvhBV48EMdSe6OABVgJmHbDDjkDMXh8qxj3nZZNTlMLtyyhh+oC/AD+30aKmJdnwnkulmQHUB Um9oFch2zBlWeWKIGDJ2I5u2TGfSHcajLQ7mXZ+HJydf9i6Gr/UlF/3ItHx9oi9qA42iM5geh5X5 MlT+40yjQmQGYvh9iqDWA9Ntyny7utzmuUgKJACzV3lt3CbIN0maZkXbHSFay7wQSSYGgYWaSCAh 13nS0lFYlKI3Odt1075Omo3sjfByZ+5An2s0wVhynIjQHR2XF6WrcvUF8qAupW5sqvRyi57eJk37 PqnBtxE5iF/Ubsr6q2nsISTPzObPm6TOTCP/tYBSiW3PQ7OWHjw/dPBQ85orXlPc7F6VcBgnL6xR UbRv8664rsvdJ2jeC2EVVUmRwjZO+BZ5WD68avGMKiiWNLu4oDLUJuL+tvhQpaJzyrvw5OPdp6Su jArFM7OFqHtXduooWXbSQ0xe31Ygi/Lipi3XW6FLKGIyTuoBSo1JSVkcZFbs2Y7t4qiTIoskLmQV nZRC9J0gSOMgDOXJZTtBZKtc2ytT1w0t2BEK0w7s2CEagHQ7oUyde3GIQSeHafUcXacdT2It/wNB a4sM7EdRAFJyTNFSXE5UtEHsOCrl9fF23EjMK90EdEcfC9uDRK3g6o40QPv5uJ61PSeKoAXYYTkC aGpWAqZMcDErpMbR7nEc9UpD5spJFzhksn9Nj4rIRJP9c8isEHE1OtMHDaKk+NE4cS06bxo4grqe mgouRKcXEm89ihLW85MYewxiDBMJLfkAVaOykVA1cn2Lg3GgqZKY4hAWp49IR4JuwOjQ4j4iK9sH bkzar6OT9DwigLLX/rVwSOOSecGFEqNrHfXsGugwxcPt0POk+tdYJ3ktpebhKFkVd1jvXX9Stih7 UaQcx8ZlMmX40ThYFlF1dKUmcey80U10TkrIELO+N8Sta6MjJaKPfQ/oZkXO1WjE4ynXu02V9oHd SUaMu/iewT7R3P8nzf0Xvkzgu4pn2a6F/XiMxxH/nc3jbDfyfLmT1Q7viByklAdarfNmLNeO/z6I yHl25IGoSBszqBy130AfDAT+OJVzPNDeKQucyc2ywKkZPlwF/pQFDgityI9BUo47wdnZLBNjwJQJ jZzNiRMH2H4YeoKWHneDs7M5k83bzzTBGdocE7w9pKfvepNeQMf07D2wQj+cmm8OiHAr6Eya4B8X 5njB28tFPjUV+oeF6X03as8NIAE8Md/HwHyJ+B77YoSlDNLafzF6LJ8h1LEGvq4S2H2EXWxEcp8K cyh7HAYS8Qz3Ldp1vx1F4scEiOWoivbvoR2dJ3akVNJQOhAIQIeJEhNdGx2pECANcmAYoKtdT8d9 VeR7Ed28daR2sCNLMgJ6/51VaWdwRWbvGUMbAmMHrqtfnffhHFf1c6MZ0semP8kRyuiLebB9B3PP 9QWrEz/9UFeEEjfYozNDOaZb0GNBJwXNEh0BB6HQ2/a9ywDKQHdNdCMjN2hhEXk6rKLwsZreChXu m80nPSIu5B/LtftwzUyX8fSzMbp3UD9xE79L48/Uavgh3vnfAAAA//8DAFBLAwQUAAYACAAAACEA ghM7u98AAAAIAQAADwAAAGRycy9kb3ducmV2LnhtbEyPQUvDQBSE74L/YXmCt3QTa0KNeSmlqKci 2AribZt9TUKzuyG7TdJ/7/Okx2GGmW+K9Ww6MdLgW2cRkkUMgmzldGtrhM/Da7QC4YOyWnXOEsKV PKzL25tC5dpN9oPGfagFl1ifK4QmhD6X0lcNGeUXrifL3skNRgWWQy31oCYuN518iONMGtVaXmhU T9uGqvP+YhDeJjVtlsnLuDufttfvQ/r+tUsI8f5u3jyDCDSHvzD84jM6lMx0dBervegQonT1xFGE ZQaC/SjJWB8RHtMMZFnI/wfKHwAAAP//AwBQSwECLQAUAAYACAAAACEAtoM4kv4AAADhAQAAEwAA AAAAAAAAAAAAAAAAAAAAW0NvbnRlbnRfVHlwZXNdLnhtbFBLAQItABQABgAIAAAAIQA4/SH/1gAA AJQBAAALAAAAAAAAAAAAAAAAAC8BAABfcmVscy8ucmVsc1BLAQItABQABgAIAAAAIQBeQvXQ1gcA ANAnAAAOAAAAAAAAAAAAAAAAAC4CAABkcnMvZTJvRG9jLnhtbFBLAQItABQABgAIAAAAIQCCEzu7 3wAAAAgBAAAPAAAAAAAAAAAAAAAAADAKAABkcnMvZG93bnJldi54bWxQSwUGAAAAAAQABADzAAAA PAsAAAAA ">
                <v:shape id="2137907060"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0L7qbyQAAAOIAAAAPAAAAZHJzL2Rvd25yZXYueG1sRI9BSwMx FITvgv8hPMGbTdZtS12bFhUK3nSrVLw9Ns9NcPOyJLFd/70RBI/DzHzDrLeTH8SRYnKBNVQzBYK4 C8Zxr+H1ZXe1ApEyssEhMGn4pgTbzfnZGhsTTtzScZ97USCcGtRgcx4bKVNnyWOahZG4eB8hesxF xl6aiKcC94O8VmopPTouCxZHerDUfe6/vAb3FutFsjt3mNqb9/un59wqk7W+vJjubkFkmvJ/+K/9 aDTMF2pZz+uqgt9L5Q7IzQ8AAAD//wMAUEsBAi0AFAAGAAgAAAAhANvh9svuAAAAhQEAABMAAAAA AAAAAAAAAAAAAAAAAFtDb250ZW50X1R5cGVzXS54bWxQSwECLQAUAAYACAAAACEAWvQsW78AAAAV AQAACwAAAAAAAAAAAAAAAAAfAQAAX3JlbHMvLnJlbHNQSwECLQAUAAYACAAAACEANC+6m8kAAADi AAAADwAAAAAAAAAAAAAAAAAHAgAAZHJzL2Rvd25yZXYueG1sUEsFBgAAAAADAAMAtwAAAP0CAAAA 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N30wryQAAAOAAAAAPAAAAZHJzL2Rvd25yZXYueG1sRI9Ba8JA FITvBf/D8gredLNaraauItKWHqSgFsTbI/tMgtm3IbtN4r/vFgo9DjPzDbPa9LYSLTW+dKxBjRMQ xJkzJecavk5vowUIH5ANVo5Jw508bNaDhxWmxnV8oPYYchEh7FPUUIRQp1L6rCCLfuxq4uhdXWMx RNnk0jTYRbit5CRJ5tJiyXGhwJp2BWW347fV8N5ht52q13Z/u+7ul9Ps87xXpPXwsd++gAjUh//w X/vDaFg+qYmaPsPvoXgG5PoHAAD//wMAUEsBAi0AFAAGAAgAAAAhANvh9svuAAAAhQEAABMAAAAA AAAAAAAAAAAAAAAAAFtDb250ZW50X1R5cGVzXS54bWxQSwECLQAUAAYACAAAACEAWvQsW78AAAAV AQAACwAAAAAAAAAAAAAAAAAfAQAAX3JlbHMvLnJlbHNQSwECLQAUAAYACAAAACEAzd9MK8kAAADg AAAADwAAAAAAAAAAAAAAAAAHAgAAZHJzL2Rvd25yZXYueG1sUEsFBgAAAAADAAMAtwAAAP0CAAAA AA== ">
                  <v:shape id="2137907061"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ECz8KxwAAAOMAAAAPAAAAZHJzL2Rvd25yZXYueG1sRE/NSsNA EL4LvsMygje7q5KQxm6LCBIFD1o152l2mkSzsyE7tvHtXUHwON//rDazH9SBptgHtnC5MKCIm+B6 bi28vd5fFKCiIDscApOFb4qwWZ+erLB04cgvdNhKq1IIxxItdCJjqXVsOvIYF2EkTtw+TB4lnVOr 3YTHFO4HfWVMrj32nBo6HOmuo+Zz++Ut1B/jcie7qtg/yaPJ6ufqfagra8/P5tsbUEKz/Iv/3A8u zb9emiwrijyH358SAHr9AwAA//8DAFBLAQItABQABgAIAAAAIQDb4fbL7gAAAIUBAAATAAAAAAAA AAAAAAAAAAAAAABbQ29udGVudF9UeXBlc10ueG1sUEsBAi0AFAAGAAgAAAAhAFr0LFu/AAAAFQEA AAsAAAAAAAAAAAAAAAAAHwEAAF9yZWxzLy5yZWxzUEsBAi0AFAAGAAgAAAAhAMQLPwrHAAAA4wAA AA8AAAAAAAAAAAAAAAAABwIAAGRycy9kb3ducmV2LnhtbFBLBQYAAAAAAwADALcAAAD7Ag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62"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l2JFsygAAAOIAAAAPAAAAZHJzL2Rvd25yZXYueG1sRI9BSwMx FITvgv8hPMGLtMmussjatIigeCp1FYu3x+a5WZq8bDex3f57Iwg9DjPzDbNYTd6JA42xD6yhmCsQ xG0wPXcaPt6fZ/cgYkI26AKThhNFWC0vLxZYm3DkNzo0qRMZwrFGDTaloZYytpY8xnkYiLP3HUaP Kcuxk2bEY4Z7J0ulKumx57xgcaAnS+2u+fEaPl8Mleuv9dbY/X7T7G56t3Enra+vpscHEImmdA7/ t1+NhrKq7lRxqwr4u5TvgFz+AgAA//8DAFBLAQItABQABgAIAAAAIQDb4fbL7gAAAIUBAAATAAAA AAAAAAAAAAAAAAAAAABbQ29udGVudF9UeXBlc10ueG1sUEsBAi0AFAAGAAgAAAAhAFr0LFu/AAAA FQEAAAsAAAAAAAAAAAAAAAAAHwEAAF9yZWxzLy5yZWxzUEsBAi0AFAAGAAgAAAAhAOXYkWzKAAAA 4gAAAA8AAAAAAAAAAAAAAAAABwIAAGRycy9kb3ducmV2LnhtbFBLBQYAAAAAAwADALcAAAD+AgAA 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0C1E88" w:rsidRPr="00AC17A4">
        <w:rPr>
          <w:rFonts w:eastAsia="Calibri"/>
          <w:noProof/>
        </w:rPr>
        <w:t xml:space="preserve">Â</w:t>
      </w:r>
      <w:proofErr w:type="spellStart"/>
      <w:r w:rsidR="00B26079" w:rsidRPr="00AC17A4">
        <w:rPr>
          <w:rFonts w:eastAsia="Calibri"/>
        </w:rPr>
        <w:t xml:space="preserve">ge</w:t>
      </w:r>
      <w:proofErr w:type="spellEnd"/>
      <w:r w:rsidR="00B26079" w:rsidRPr="00AC17A4">
        <w:rPr>
          <w:rFonts w:eastAsia="Calibri"/>
        </w:rPr>
        <w:t xml:space="preserve"> et sexe</w:t>
      </w:r>
      <w:bookmarkEnd w:id="5"/>
    </w:p>
    <w:p w14:paraId="04EC32A4" w14:textId="2732785D" w:rsidR="00AF3D50" w:rsidRPr="00AC17A4" w:rsidRDefault="004D483D" w:rsidP="004D483D">
      <w:pPr>
        <w:tabs>
          <w:tab w:val="right" w:pos="9072"/>
        </w:tabs>
      </w:pPr>
      <w:r w:rsidRPr="00AC17A4">
        <w:drawing>
          <wp:inline distT="0" distB="0" distL="0" distR="0">
            <wp:extent cx="2520000" cy="3240000"/>
            <wp:docPr id="2137907063" name="Picture 2137907063"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063" descr="desc"/>
                    <pic:cNvPicPr>
                      <a:picLocks noChangeAspect="1" noChangeArrowheads="1"/>
                    </pic:cNvPicPr>
                  </pic:nvPicPr>
                  <pic:blipFill>
                    <a:blip r:embed="img2137907063"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r w:rsidRPr="00AC17A4">
        <w:tab/>
        <w:drawing>
          <wp:inline distT="0" distB="0" distL="0" distR="0">
            <wp:extent cx="2520000" cy="3240000"/>
            <wp:docPr id="2137907064" name="Picture 2137907064"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064" descr="desc"/>
                    <pic:cNvPicPr>
                      <a:picLocks noChangeAspect="1" noChangeArrowheads="1"/>
                    </pic:cNvPicPr>
                  </pic:nvPicPr>
                  <pic:blipFill>
                    <a:blip r:embed="img2137907064"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AC17A4">
        <w:t xml:space="preserve"/>
      </w:r>
      <w:proofErr w:type="spellEnd"/>
      <w:r w:rsidRPr="00AC17A4">
        <w:t xml:space="preserve"/>
      </w:r>
    </w:p>
    <w:p w14:paraId="2525A05E" w14:textId="77777777" w:rsidR="00BB14C1" w:rsidRPr="00AC17A4" w:rsidRDefault="00BB14C1" w:rsidP="00557252"/>
    <w:p w14:paraId="4D7D1310" w14:textId="5B960408" w:rsidR="00AF3D50" w:rsidRPr="00AC17A4" w:rsidRDefault="00AF3D50" w:rsidP="005E5BB6">
      <w:pPr>
        <w:jc w:val="center"/>
      </w:pPr>
      <w:r w:rsidRPr="00AC17A4">
        <w:drawing>
          <wp:inline distT="0" distB="0" distL="0" distR="0">
            <wp:extent cx="5760000" cy="3240000"/>
            <wp:docPr id="2137907065" name="Picture 2137907065"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065" descr="desc"/>
                    <pic:cNvPicPr>
                      <a:picLocks noChangeAspect="1" noChangeArrowheads="1"/>
                    </pic:cNvPicPr>
                  </pic:nvPicPr>
                  <pic:blipFill>
                    <a:blip r:embed="img2137907065" cstate="print">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roofErr w:type="spellStart"/>
      <w:r w:rsidRPr="00AC17A4">
        <w:t xml:space="preserve"/>
      </w:r>
      <w:proofErr w:type="spellEnd"/>
      <w:r w:rsidRPr="00AC17A4">
        <w:t xml:space="preserve"/>
      </w:r>
    </w:p>
    <w:p w14:paraId="6562710F" w14:textId="3198C9A8" w:rsidR="00373E1D" w:rsidRPr="00AC17A4" w:rsidRDefault="00F200A1" w:rsidP="00557252">
      <w:r w:rsidRPr="00AC17A4">
        <w:br w:type="page"/>
      </w:r>
    </w:p>
    <w:tbl>
      <w:tblPr>
        <w:tblStyle w:val="TableGrid"/>
        <w:tblW w:w="5003"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6"/>
        <w:gridCol w:w="1453"/>
        <w:gridCol w:w="1452"/>
        <w:gridCol w:w="1452"/>
        <w:gridCol w:w="1452"/>
        <w:gridCol w:w="1452"/>
      </w:tblGrid>
      <w:tr w:rsidR="006C07B9" w:rsidRPr="00AC17A4" w14:paraId="507D2DBD" w14:textId="77777777" w:rsidTr="006C07B9">
        <w:tc>
          <w:tcPr>
            <w:tcW w:w="1000" w:type="pct"/>
            <w:vAlign w:val="center"/>
          </w:tcPr>
          <w:p w14:paraId="7C72AB76" w14:textId="77777777" w:rsidR="008C11B0" w:rsidRPr="00AC17A4" w:rsidRDefault="008C11B0" w:rsidP="008C11B0"/>
        </w:tc>
        <w:tc>
          <w:tcPr>
            <w:tcW w:w="800" w:type="pct"/>
            <w:vAlign w:val="center"/>
          </w:tcPr>
          <w:p w14:paraId="480EA601" w14:textId="77B77D7B" w:rsidR="008C11B0" w:rsidRPr="00AC17A4" w:rsidRDefault="00811D6E" w:rsidP="008C11B0">
            <w:pPr>
              <w:jc w:val="center"/>
            </w:pPr>
            <w:r w:rsidRPr="00AC17A4">
              <w:rPr>
                <w:noProof/>
              </w:rPr>
              <mc:AlternateContent>
                <mc:Choice Requires="wpg">
                  <w:drawing>
                    <wp:inline distT="0" distB="0" distL="0" distR="0" wp14:anchorId="5555C4B4" wp14:editId="56681251">
                      <wp:extent cx="281995" cy="501108"/>
                      <wp:effectExtent l="0" t="0" r="3810" b="0"/>
                      <wp:docPr id="2137907066" name="Graphique 12"/>
                      <wp:cNvGraphicFramePr/>
                      <a:graphic xmlns:a="http://schemas.openxmlformats.org/drawingml/2006/main">
                        <a:graphicData uri="http://schemas.microsoft.com/office/word/2010/wordprocessingGroup">
                          <wpg:wgp>
                            <wpg:cNvGrpSpPr/>
                            <wpg:grpSpPr>
                              <a:xfrm>
                                <a:off x="0" y="0"/>
                                <a:ext cx="281995" cy="501108"/>
                                <a:chOff x="0" y="0"/>
                                <a:chExt cx="281995" cy="501108"/>
                              </a:xfrm>
                              <a:solidFill>
                                <a:schemeClr val="accent1"/>
                              </a:solidFill>
                            </wpg:grpSpPr>
                            <wps:wsp>
                              <wps:cNvPr id="483162082" name="Freeform: Shape 483162082"/>
                              <wps:cNvSpPr/>
                              <wps:spPr>
                                <a:xfrm>
                                  <a:off x="0" y="201023"/>
                                  <a:ext cx="281995" cy="300085"/>
                                </a:xfrm>
                                <a:custGeom>
                                  <a:avLst/>
                                  <a:gdLst>
                                    <a:gd name="connsiteX0" fmla="*/ 251361 w 281995"/>
                                    <a:gd name="connsiteY0" fmla="*/ 300085 h 300085"/>
                                    <a:gd name="connsiteX1" fmla="*/ 30614 w 281995"/>
                                    <a:gd name="connsiteY1" fmla="*/ 300085 h 300085"/>
                                    <a:gd name="connsiteX2" fmla="*/ 4841 w 281995"/>
                                    <a:gd name="connsiteY2" fmla="*/ 285969 h 300085"/>
                                    <a:gd name="connsiteX3" fmla="*/ 2824 w 281995"/>
                                    <a:gd name="connsiteY3" fmla="*/ 256604 h 300085"/>
                                    <a:gd name="connsiteX4" fmla="*/ 113166 w 281995"/>
                                    <a:gd name="connsiteY4" fmla="*/ 17771 h 300085"/>
                                    <a:gd name="connsiteX5" fmla="*/ 140956 w 281995"/>
                                    <a:gd name="connsiteY5" fmla="*/ 0 h 300085"/>
                                    <a:gd name="connsiteX6" fmla="*/ 168746 w 281995"/>
                                    <a:gd name="connsiteY6" fmla="*/ 17771 h 300085"/>
                                    <a:gd name="connsiteX7" fmla="*/ 279151 w 281995"/>
                                    <a:gd name="connsiteY7" fmla="*/ 256604 h 300085"/>
                                    <a:gd name="connsiteX8" fmla="*/ 277135 w 281995"/>
                                    <a:gd name="connsiteY8" fmla="*/ 285969 h 300085"/>
                                    <a:gd name="connsiteX9" fmla="*/ 251361 w 281995"/>
                                    <a:gd name="connsiteY9" fmla="*/ 300085 h 300085"/>
                                    <a:gd name="connsiteX10" fmla="*/ 250542 w 281995"/>
                                    <a:gd name="connsiteY10" fmla="*/ 269837 h 300085"/>
                                    <a:gd name="connsiteX11" fmla="*/ 250542 w 281995"/>
                                    <a:gd name="connsiteY11" fmla="*/ 269837 h 300085"/>
                                    <a:gd name="connsiteX12" fmla="*/ 32001 w 281995"/>
                                    <a:gd name="connsiteY12" fmla="*/ 268577 h 300085"/>
                                    <a:gd name="connsiteX13" fmla="*/ 249975 w 281995"/>
                                    <a:gd name="connsiteY13" fmla="*/ 268577 h 300085"/>
                                    <a:gd name="connsiteX14" fmla="*/ 140956 w 281995"/>
                                    <a:gd name="connsiteY14" fmla="*/ 32769 h 300085"/>
                                    <a:gd name="connsiteX15" fmla="*/ 32001 w 281995"/>
                                    <a:gd name="connsiteY15" fmla="*/ 268577 h 300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81995" h="300085">
                                      <a:moveTo>
                                        <a:pt x="251361" y="300085"/>
                                      </a:moveTo>
                                      <a:lnTo>
                                        <a:pt x="30614" y="300085"/>
                                      </a:lnTo>
                                      <a:cubicBezTo>
                                        <a:pt x="20091" y="300085"/>
                                        <a:pt x="10449" y="294792"/>
                                        <a:pt x="4841" y="285969"/>
                                      </a:cubicBezTo>
                                      <a:cubicBezTo>
                                        <a:pt x="-768" y="277147"/>
                                        <a:pt x="-1587" y="266182"/>
                                        <a:pt x="2824" y="256604"/>
                                      </a:cubicBezTo>
                                      <a:lnTo>
                                        <a:pt x="113166" y="17771"/>
                                      </a:lnTo>
                                      <a:cubicBezTo>
                                        <a:pt x="118207" y="6806"/>
                                        <a:pt x="128857" y="0"/>
                                        <a:pt x="140956" y="0"/>
                                      </a:cubicBezTo>
                                      <a:cubicBezTo>
                                        <a:pt x="153055" y="0"/>
                                        <a:pt x="163705" y="6806"/>
                                        <a:pt x="168746" y="17771"/>
                                      </a:cubicBezTo>
                                      <a:lnTo>
                                        <a:pt x="279151" y="256604"/>
                                      </a:lnTo>
                                      <a:cubicBezTo>
                                        <a:pt x="283562" y="266119"/>
                                        <a:pt x="282806" y="277084"/>
                                        <a:pt x="277135" y="285969"/>
                                      </a:cubicBezTo>
                                      <a:cubicBezTo>
                                        <a:pt x="271463" y="294855"/>
                                        <a:pt x="261822" y="300085"/>
                                        <a:pt x="251361" y="300085"/>
                                      </a:cubicBezTo>
                                      <a:close/>
                                      <a:moveTo>
                                        <a:pt x="250542" y="269837"/>
                                      </a:moveTo>
                                      <a:lnTo>
                                        <a:pt x="250542" y="269837"/>
                                      </a:lnTo>
                                      <a:close/>
                                      <a:moveTo>
                                        <a:pt x="32001" y="268577"/>
                                      </a:moveTo>
                                      <a:lnTo>
                                        <a:pt x="249975" y="268577"/>
                                      </a:lnTo>
                                      <a:lnTo>
                                        <a:pt x="140956" y="32769"/>
                                      </a:lnTo>
                                      <a:lnTo>
                                        <a:pt x="32001" y="268577"/>
                                      </a:ln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3315806" name="Freeform: Shape 1883315806"/>
                              <wps:cNvSpPr/>
                              <wps:spPr>
                                <a:xfrm>
                                  <a:off x="48763" y="0"/>
                                  <a:ext cx="184386" cy="184386"/>
                                </a:xfrm>
                                <a:custGeom>
                                  <a:avLst/>
                                  <a:gdLst>
                                    <a:gd name="connsiteX0" fmla="*/ 92193 w 184386"/>
                                    <a:gd name="connsiteY0" fmla="*/ 184387 h 184386"/>
                                    <a:gd name="connsiteX1" fmla="*/ 0 w 184386"/>
                                    <a:gd name="connsiteY1" fmla="*/ 92193 h 184386"/>
                                    <a:gd name="connsiteX2" fmla="*/ 92193 w 184386"/>
                                    <a:gd name="connsiteY2" fmla="*/ 0 h 184386"/>
                                    <a:gd name="connsiteX3" fmla="*/ 184386 w 184386"/>
                                    <a:gd name="connsiteY3" fmla="*/ 92193 h 184386"/>
                                    <a:gd name="connsiteX4" fmla="*/ 92193 w 184386"/>
                                    <a:gd name="connsiteY4" fmla="*/ 184387 h 184386"/>
                                    <a:gd name="connsiteX5" fmla="*/ 92193 w 184386"/>
                                    <a:gd name="connsiteY5" fmla="*/ 31508 h 184386"/>
                                    <a:gd name="connsiteX6" fmla="*/ 31508 w 184386"/>
                                    <a:gd name="connsiteY6" fmla="*/ 92193 h 184386"/>
                                    <a:gd name="connsiteX7" fmla="*/ 92193 w 184386"/>
                                    <a:gd name="connsiteY7" fmla="*/ 152878 h 184386"/>
                                    <a:gd name="connsiteX8" fmla="*/ 152878 w 184386"/>
                                    <a:gd name="connsiteY8" fmla="*/ 92193 h 184386"/>
                                    <a:gd name="connsiteX9" fmla="*/ 92193 w 184386"/>
                                    <a:gd name="connsiteY9" fmla="*/ 31508 h 184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4386" h="184386">
                                      <a:moveTo>
                                        <a:pt x="92193" y="184387"/>
                                      </a:moveTo>
                                      <a:cubicBezTo>
                                        <a:pt x="41339" y="184387"/>
                                        <a:pt x="0" y="143048"/>
                                        <a:pt x="0" y="92193"/>
                                      </a:cubicBezTo>
                                      <a:cubicBezTo>
                                        <a:pt x="0" y="41339"/>
                                        <a:pt x="41402" y="0"/>
                                        <a:pt x="92193" y="0"/>
                                      </a:cubicBezTo>
                                      <a:cubicBezTo>
                                        <a:pt x="142984" y="0"/>
                                        <a:pt x="184386" y="41339"/>
                                        <a:pt x="184386" y="92193"/>
                                      </a:cubicBezTo>
                                      <a:cubicBezTo>
                                        <a:pt x="184386" y="143048"/>
                                        <a:pt x="143047" y="184387"/>
                                        <a:pt x="92193" y="184387"/>
                                      </a:cubicBezTo>
                                      <a:close/>
                                      <a:moveTo>
                                        <a:pt x="92193" y="31508"/>
                                      </a:moveTo>
                                      <a:cubicBezTo>
                                        <a:pt x="58731" y="31508"/>
                                        <a:pt x="31508" y="58731"/>
                                        <a:pt x="31508" y="92193"/>
                                      </a:cubicBezTo>
                                      <a:cubicBezTo>
                                        <a:pt x="31508" y="125655"/>
                                        <a:pt x="58731" y="152878"/>
                                        <a:pt x="92193" y="152878"/>
                                      </a:cubicBezTo>
                                      <a:cubicBezTo>
                                        <a:pt x="125655" y="152878"/>
                                        <a:pt x="152878" y="125655"/>
                                        <a:pt x="152878" y="92193"/>
                                      </a:cubicBezTo>
                                      <a:cubicBezTo>
                                        <a:pt x="152878" y="58731"/>
                                        <a:pt x="125655" y="31508"/>
                                        <a:pt x="92193" y="31508"/>
                                      </a:cubicBez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DE040B0" id="Graphique 12" o:spid="_x0000_s1026" style="width:22.2pt;height:39.45pt;mso-position-horizontal-relative:char;mso-position-vertical-relative:line" coordsize="281995,50110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XxE0hQcAAK8iAAAOAAAAZHJzL2Uyb0RvYy54bWzsWk1v3DYQvRfofxB0LJCsqG8tsg7cpA4K BGmApEh6lLVa7wJaUZVkr5Nf38ehKJHW2pLSooc2F1sS+fhmhsPhzNgvXt4fC+sur5sDLzc2e+7Y Vl5mfHsobzb27x+vnsW21bRpuU0LXuYb+0ve2C8vfvzhxala5y7f82Kb1xYWKZv1qdrY+7at1qtV k+3zY9o851VeYnDH62Pa4rW+WW3r9ITVj8XKdZxwdeL1tqp5ljcNvr6Wg/YFrb/b5Vn7227X5K1V bGzI1tLPmn5ei5+rixfp+qZOq/0h68RIv0GKY3ooQdov9TptU+u2PoyWOh6ymjd81z7P+HHFd7tD lpMO0IY5D7R5U/PbinS5WZ9uqt5MMO0DO33zstm7uzd19aF6X8MSp+oGtqA3ocv9rj6K35DSuieT felNlt+3VoaPbsySJLCtDEOBw5gTS5Nme9h9hMr2vzyJWw2kDS8O26tDUQgJyB3yV0Vt3aXYyDTL 8rJlggkIbebK0OBUwaeawWzN3zPbh31a5bQbzRpme19bh+3G9mOPha4Tu7ZVpkd4+FWd58Jf1xYB rGECWZiwvb2bdQPTP2ps4ROuJy16zuKe4zhx0NlBbVd227Rvck5bl969bVrp41s8CaKbbSdoxsuy ObT5Z5yL3bGA2/+0styAeSGzTla3sR32AeQPHSKFsPbWIM05FqaxeE7I/EkSEyE0nSTBLvSq+LE/ rYgOcOMgCZNJDk/jcGN3Wg8DEISh409y+BoHY/CwcNJaBiSKIjZJgmPbG4v5ThJMk+gQZ5Ig1AnC OPKnCQzILC0ijcSNEhZMb7oBmbchuMZ6W7kwrhdMbogBmedaic4y7yTqkLknUT+9buAEvjupDDMw YRJ70eT2M/0Az+UxMDN59EPsISuY9gCmQ9wwDqIZ6hjn2E+SaNoHmIGZyWOc5HnnkukYz41mhDGm n+WZVtMhZ6yGy/hGXTPpXt082X3ZXT14slKRGDqUK1W8ERmCfg8hi1CvuGPk/Q6UuLcmwPAbHayS g3lgeIMOdhcxY4t1MF3XsMQ8ZuybDvYXMWM7dLBKBOYxI9Lq4HARMyKoDo4WgREYdTBljLMNhnin g5NFzCKK6Wi8L/Kxh062zMtE0DHYl/mZiCUGfJmniRBhwJf5mggXBtzwNrl93TGvUXWJequgequ1 LdRbtW2h3roW5k7XVdqK6KAerdNQR+w3dpdGitEjv8s/cprXilAhs1MSZEg2wT3MK0p9PuWZ4+lq UnZ7fch+zr/qEFwfidzmgQESEz1zfF/6n5v4UULbp8ZEtklMMotUfmUwnON7FoXyPIiswqeDpJZ8 xoJYHjQ3DBkqDGk8aQkknpKO8pezdErNTnhKIwnDRGLVQdSkc7IxkDpSgjB2KEIo2Zgb49Kk1boi umOh+2r4Lhxj0gYs8JxA+pe5WOhFjvw+4qd0cqSNyaV0k6LJ5JAgrm40NcvEdpjYC0J5bMUeMAo3 ygZI/oVVxLHA5jkxHah+kJJEOUjJ39ktOssJPwjlWYebxTCMvu/CEaRAY/987HiYLFnBm5yWHI5N py3lglJmSr06mYd5ylZPz1ezHmeifKMjEsnXFBFlW+P5ikj9lmLJWoZmUyrULa4mqd9y8iOSqElK BfixiFrUcOjDFzn3UGxrjYj5LYt0XZQiAIbMQxzIUvTAdkXaUoJUctEAkbtfN+3rtNnLBggxSbc4 ooKvMQWyFMiT0AFRPQXxdM23X9CoqLlsfDVVdnXASm/Tpn2f1ij5cSGie4fRPa+/2tYJnbCN3fx5 m9a5bRW/luiZJMz3Ma2lFz+IXLzU+si1PlLeHl9xBH8EQ7DRo5jfFupxV/PjJzTtLgUrhtIyAzfy vhZ3hHx51eIdQ2ijZPnlJT2jXQa7vy0/VJlYnO4EaPLx/lNaV1aFx43dokfyjqs+TbpW3Q+xef1c gSz55W3LdwfRGiGLSTt1L+gZiV7Yv9A8YnHseYjyIoqc7x5pMyCrEAqtp+n2kR9HXQjpAqrqHrHY 92KwiX5d9yyd5x/pHiUuSzzUksPKZzpBRvOIZora60nIZ3hTX347kwT6bCnS1PqIqP3685TQEaIT 8rT8ehkoZ04qoUPmKYGEYKESOmLmTuA6XkiiI+DsTjxpLfhnzyERUy6lI+YZC7lLzzFvx3UEC9w4 mlZEbwF1kClNdMg8TfQO0DxNdMR4RxAtv1fxy2ormYr3nYtllZVMcHuwUVdNtj3g+HpV9l+o4kVW 1beMvqWW7EKxhVqyezxXS9JRIevJyDdKQc2sWWaLPvM8WQEOIJXxI2ERl6rvOX73RzCJkd8lnbxr zZXNNx0j2YBRFD5SW5n8G3XSoAp9Fgacrrl8N0HFIkQ21lLGw/cRvTa2TB0NOLYPfZGl5Niog2rD 2Fi/RyuaAU5xbtYeo+j2ZCnfY5T95QdhMzlJ25phaJlpBhxDVWoWe4Mk8vKQGb/0kEGzYWxsGMMN JLCjIV+lW0xftVuLBkfiaIPLdNSAI7tp4ozMPejYD41V7PYeA98LNFRr/5sCjf7Wj/+KoNK3+w8O 8W8X+jsVdMP/mVz8BQAA//8DAFBLAwQUAAYACAAAACEAO0Yn3NwAAAADAQAADwAAAGRycy9kb3du cmV2LnhtbEyPQUvDQBCF70L/wzIFb3YTjbbGbEop6qkUbAvibZqdJqHZ2ZDdJum/d/Wil4HHe7z3 TbYcTSN66lxtWUE8i0AQF1bXXCo47N/uFiCcR9bYWCYFV3KwzCc3GabaDvxB/c6XIpSwS1FB5X2b SumKigy6mW2Jg3eynUEfZFdK3eEQyk0j76PoSRqsOSxU2NK6ouK8uxgF7wMOq4f4td+cT+vr1/5x +7mJSanb6bh6AeFp9H9h+MEP6JAHpqO9sHaiURAe8b83eEmSgDgqmC+eQeaZ/M+efwMAAP//AwBQ SwECLQAUAAYACAAAACEAtoM4kv4AAADhAQAAEwAAAAAAAAAAAAAAAAAAAAAAW0NvbnRlbnRfVHlw ZXNdLnhtbFBLAQItABQABgAIAAAAIQA4/SH/1gAAAJQBAAALAAAAAAAAAAAAAAAAAC8BAABfcmVs cy8ucmVsc1BLAQItABQABgAIAAAAIQBdXxE0hQcAAK8iAAAOAAAAAAAAAAAAAAAAAC4CAABkcnMv ZTJvRG9jLnhtbFBLAQItABQABgAIAAAAIQA7Rifc3AAAAAMBAAAPAAAAAAAAAAAAAAAAAN8JAABk cnMvZG93bnJldi54bWxQSwUGAAAAAAQABADzAAAA6AoAAAAA ">
                      <v:shape id="2137907067" o:spid="_x0000_s1027" style="position:absolute;top:201023;width:281995;height:300085;visibility:visible;mso-wrap-style:square;v-text-anchor:middle" coordsize="281995,3000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3srBDywAAAOIAAAAPAAAAZHJzL2Rvd25yZXYueG1sRI9BSwMx FITvQv9DeAVvNulal+3atJQWQdCL1UKPj+S5u+3mZbuJ7frvjSB4HGbmG2axGlwrLtSHxrOG6USB IDbeNlxp+Hh/uitAhIhssfVMGr4pwGo5ullgaf2V3+iyi5VIEA4laqhj7Eopg6nJYZj4jjh5n753 GJPsK2l7vCa4a2WmVC4dNpwWauxoU5M57b6chrN6OT2Y/HVj9mc6huYwP25nc61vx8P6EUSkIf6H /9rPVsOsuJ/mmSoy+L2U7oBc/gAAAP//AwBQSwECLQAUAAYACAAAACEA2+H2y+4AAACFAQAAEwAA AAAAAAAAAAAAAAAAAAAAW0NvbnRlbnRfVHlwZXNdLnhtbFBLAQItABQABgAIAAAAIQBa9CxbvwAA ABUBAAALAAAAAAAAAAAAAAAAAB8BAABfcmVscy8ucmVsc1BLAQItABQABgAIAAAAIQB3srBDywAA AOIAAAAPAAAAAAAAAAAAAAAAAAcCAABkcnMvZG93bnJldi54bWxQSwUGAAAAAAMAAwC3AAAA/wIA AAAA " path="m251361,300085r-220747,c20091,300085,10449,294792,4841,285969,-768,277147,-1587,266182,2824,256604l113166,17771c118207,6806,128857,,140956,v12099,,22749,6806,27790,17771l279151,256604v4411,9515,3655,20480,-2016,29365c271463,294855,261822,300085,251361,300085xm250542,269837r,xm32001,268577r217974,l140956,32769,32001,268577xe" fillcolor="#4dc0ef [3204]" stroked="f" strokeweight=".1705mm">
                        <v:stroke joinstyle="miter"/>
                        <v:path arrowok="t" o:connecttype="custom" o:connectlocs="251361,300085;30614,300085;4841,285969;2824,256604;113166,17771;140956,0;168746,17771;279151,256604;277135,285969;251361,300085;250542,269837;250542,269837;32001,268577;249975,268577;140956,32769;32001,268577" o:connectangles="0,0,0,0,0,0,0,0,0,0,0,0,0,0,0,0"/>
                      </v:shape>
                      <v:shape id="2137907068" o:spid="_x0000_s1028" style="position:absolute;left:48763;width:184386;height:184386;visibility:visible;mso-wrap-style:square;v-text-anchor:middle" coordsize="184386,1843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xHyewyAAAAOMAAAAPAAAAZHJzL2Rvd25yZXYueG1sRE9fa8Iw EH8X9h3CDXzTpLpJ6IyigkOQbc4N9no0t7asuZQms923N4PBHu/3/5brwTXiQl2oPRvIpgoEceFt zaWB97f9RIMIEdli45kM/FCA9epmtMTc+p5f6XKOpUghHHI0UMXY5lKGoiKHYepb4sR9+s5hTGdX Stthn8JdI2dKLaTDmlNDhS3tKiq+zt/OQHhUWzpq9bF9unsuD7vsNPQvJ2PGt8PmAUSkIf6L/9wH m+ZrPZ9n91ot4PenBIBcXQEAAP//AwBQSwECLQAUAAYACAAAACEA2+H2y+4AAACFAQAAEwAAAAAA AAAAAAAAAAAAAAAAW0NvbnRlbnRfVHlwZXNdLnhtbFBLAQItABQABgAIAAAAIQBa9CxbvwAAABUB AAALAAAAAAAAAAAAAAAAAB8BAABfcmVscy8ucmVsc1BLAQItABQABgAIAAAAIQCxHyewyAAAAOMA AAAPAAAAAAAAAAAAAAAAAAcCAABkcnMvZG93bnJldi54bWxQSwUGAAAAAAMAAwC3AAAA/AIAAAAA " path="m92193,184387c41339,184387,,143048,,92193,,41339,41402,,92193,v50791,,92193,41339,92193,92193c184386,143048,143047,184387,92193,184387xm92193,31508v-33462,,-60685,27223,-60685,60685c31508,125655,58731,152878,92193,152878v33462,,60685,-27223,60685,-60685c152878,58731,125655,31508,92193,31508xe" fillcolor="#4dc0ef [3204]" stroked="f" strokeweight=".1705mm">
                        <v:stroke joinstyle="miter"/>
                        <v:path arrowok="t" o:connecttype="custom" o:connectlocs="92193,184387;0,92193;92193,0;184386,92193;92193,184387;92193,31508;31508,92193;92193,152878;152878,92193;92193,31508" o:connectangles="0,0,0,0,0,0,0,0,0,0"/>
                      </v:shape>
                      <w10:anchorlock/>
                    </v:group>
                  </w:pict>
                </mc:Fallback>
              </mc:AlternateContent>
            </w:r>
          </w:p>
          <w:p w14:paraId="5628D3EA" w14:textId="541AA2B2" w:rsidR="008C11B0" w:rsidRPr="00AC17A4" w:rsidRDefault="008C11B0" w:rsidP="008C11B0">
            <w:pPr>
              <w:pStyle w:val="Aucunstyle"/>
              <w:jc w:val="center"/>
            </w:pPr>
            <w:r w:rsidRPr="00AC17A4">
              <w:rPr>
                <w:rFonts w:ascii="Mulish" w:hAnsi="Mulish" w:cs="Calibri"/>
                <w:color w:val="1F1735"/>
                <w:sz w:val="22"/>
                <w:szCs w:val="22"/>
              </w:rPr>
              <w:t xml:space="preserve">Fem</w:t>
            </w:r>
            <w:r w:rsidR="000C1E88" w:rsidRPr="00AC17A4">
              <w:rPr>
                <w:rFonts w:ascii="Mulish" w:hAnsi="Mulish" w:cs="Calibri"/>
                <w:color w:val="1F1735"/>
                <w:sz w:val="22"/>
                <w:szCs w:val="22"/>
              </w:rPr>
              <w:t xml:space="preserve">mes</w:t>
            </w:r>
          </w:p>
        </w:tc>
        <w:tc>
          <w:tcPr>
            <w:tcW w:w="800" w:type="pct"/>
            <w:vAlign w:val="center"/>
          </w:tcPr>
          <w:p w14:paraId="0A8FE781" w14:textId="251B78E7" w:rsidR="008C11B0" w:rsidRPr="00AC17A4" w:rsidRDefault="00F200A1" w:rsidP="008C11B0">
            <w:pPr>
              <w:pStyle w:val="Aucunstyle"/>
              <w:jc w:val="center"/>
            </w:pPr>
            <w:r w:rsidRPr="00AC17A4">
              <w:rPr>
                <w:noProof/>
              </w:rPr>
              <mc:AlternateContent>
                <mc:Choice Requires="wpg">
                  <w:drawing>
                    <wp:inline distT="0" distB="0" distL="0" distR="0" wp14:anchorId="29FA0D83" wp14:editId="78E51B06">
                      <wp:extent cx="264257" cy="469553"/>
                      <wp:effectExtent l="0" t="0" r="2540" b="6985"/>
                      <wp:docPr id="2137907069" name="Graphique 13"/>
                      <wp:cNvGraphicFramePr/>
                      <a:graphic xmlns:a="http://schemas.openxmlformats.org/drawingml/2006/main">
                        <a:graphicData uri="http://schemas.microsoft.com/office/word/2010/wordprocessingGroup">
                          <wpg:wgp>
                            <wpg:cNvGrpSpPr/>
                            <wpg:grpSpPr>
                              <a:xfrm>
                                <a:off x="0" y="0"/>
                                <a:ext cx="264257" cy="469553"/>
                                <a:chOff x="0" y="0"/>
                                <a:chExt cx="264257" cy="469553"/>
                              </a:xfrm>
                              <a:solidFill>
                                <a:srgbClr val="221D37"/>
                              </a:solidFill>
                            </wpg:grpSpPr>
                            <wps:wsp>
                              <wps:cNvPr id="898584249" name="Freeform: Shape 898584249"/>
                              <wps:cNvSpPr/>
                              <wps:spPr>
                                <a:xfrm>
                                  <a:off x="45769" y="0"/>
                                  <a:ext cx="172775" cy="172775"/>
                                </a:xfrm>
                                <a:custGeom>
                                  <a:avLst/>
                                  <a:gdLst>
                                    <a:gd name="connsiteX0" fmla="*/ 86388 w 172775"/>
                                    <a:gd name="connsiteY0" fmla="*/ 172776 h 172775"/>
                                    <a:gd name="connsiteX1" fmla="*/ 0 w 172775"/>
                                    <a:gd name="connsiteY1" fmla="*/ 86388 h 172775"/>
                                    <a:gd name="connsiteX2" fmla="*/ 86388 w 172775"/>
                                    <a:gd name="connsiteY2" fmla="*/ 0 h 172775"/>
                                    <a:gd name="connsiteX3" fmla="*/ 172776 w 172775"/>
                                    <a:gd name="connsiteY3" fmla="*/ 86388 h 172775"/>
                                    <a:gd name="connsiteX4" fmla="*/ 86388 w 172775"/>
                                    <a:gd name="connsiteY4" fmla="*/ 172776 h 172775"/>
                                    <a:gd name="connsiteX5" fmla="*/ 86388 w 172775"/>
                                    <a:gd name="connsiteY5" fmla="*/ 29524 h 172775"/>
                                    <a:gd name="connsiteX6" fmla="*/ 29524 w 172775"/>
                                    <a:gd name="connsiteY6" fmla="*/ 86388 h 172775"/>
                                    <a:gd name="connsiteX7" fmla="*/ 86388 w 172775"/>
                                    <a:gd name="connsiteY7" fmla="*/ 143252 h 172775"/>
                                    <a:gd name="connsiteX8" fmla="*/ 143252 w 172775"/>
                                    <a:gd name="connsiteY8" fmla="*/ 86388 h 172775"/>
                                    <a:gd name="connsiteX9" fmla="*/ 86388 w 172775"/>
                                    <a:gd name="connsiteY9" fmla="*/ 29524 h 172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2775" h="172775">
                                      <a:moveTo>
                                        <a:pt x="86388" y="172776"/>
                                      </a:moveTo>
                                      <a:cubicBezTo>
                                        <a:pt x="38795" y="172776"/>
                                        <a:pt x="0" y="133981"/>
                                        <a:pt x="0" y="86388"/>
                                      </a:cubicBezTo>
                                      <a:cubicBezTo>
                                        <a:pt x="0" y="38795"/>
                                        <a:pt x="38736" y="0"/>
                                        <a:pt x="86388" y="0"/>
                                      </a:cubicBezTo>
                                      <a:cubicBezTo>
                                        <a:pt x="134040" y="0"/>
                                        <a:pt x="172776" y="38736"/>
                                        <a:pt x="172776" y="86388"/>
                                      </a:cubicBezTo>
                                      <a:cubicBezTo>
                                        <a:pt x="172776" y="134040"/>
                                        <a:pt x="134040" y="172776"/>
                                        <a:pt x="86388" y="172776"/>
                                      </a:cubicBezTo>
                                      <a:close/>
                                      <a:moveTo>
                                        <a:pt x="86388" y="29524"/>
                                      </a:moveTo>
                                      <a:cubicBezTo>
                                        <a:pt x="55033" y="29524"/>
                                        <a:pt x="29524" y="55033"/>
                                        <a:pt x="29524" y="86388"/>
                                      </a:cubicBezTo>
                                      <a:cubicBezTo>
                                        <a:pt x="29524" y="117743"/>
                                        <a:pt x="55033" y="143252"/>
                                        <a:pt x="86388" y="143252"/>
                                      </a:cubicBezTo>
                                      <a:cubicBezTo>
                                        <a:pt x="117743" y="143252"/>
                                        <a:pt x="143252" y="117743"/>
                                        <a:pt x="143252" y="86388"/>
                                      </a:cubicBezTo>
                                      <a:cubicBezTo>
                                        <a:pt x="143252" y="55033"/>
                                        <a:pt x="117743" y="29524"/>
                                        <a:pt x="86388" y="29524"/>
                                      </a:cubicBez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3181778" name="Freeform: Shape 343181778"/>
                              <wps:cNvSpPr/>
                              <wps:spPr>
                                <a:xfrm>
                                  <a:off x="0" y="188423"/>
                                  <a:ext cx="264257" cy="281129"/>
                                </a:xfrm>
                                <a:custGeom>
                                  <a:avLst/>
                                  <a:gdLst>
                                    <a:gd name="connsiteX0" fmla="*/ 132158 w 264257"/>
                                    <a:gd name="connsiteY0" fmla="*/ 281071 h 281129"/>
                                    <a:gd name="connsiteX1" fmla="*/ 132158 w 264257"/>
                                    <a:gd name="connsiteY1" fmla="*/ 281071 h 281129"/>
                                    <a:gd name="connsiteX2" fmla="*/ 106118 w 264257"/>
                                    <a:gd name="connsiteY2" fmla="*/ 264419 h 281129"/>
                                    <a:gd name="connsiteX3" fmla="*/ 2665 w 264257"/>
                                    <a:gd name="connsiteY3" fmla="*/ 40684 h 281129"/>
                                    <a:gd name="connsiteX4" fmla="*/ 4555 w 264257"/>
                                    <a:gd name="connsiteY4" fmla="*/ 13227 h 281129"/>
                                    <a:gd name="connsiteX5" fmla="*/ 28705 w 264257"/>
                                    <a:gd name="connsiteY5" fmla="*/ 0 h 281129"/>
                                    <a:gd name="connsiteX6" fmla="*/ 235552 w 264257"/>
                                    <a:gd name="connsiteY6" fmla="*/ 0 h 281129"/>
                                    <a:gd name="connsiteX7" fmla="*/ 259703 w 264257"/>
                                    <a:gd name="connsiteY7" fmla="*/ 13227 h 281129"/>
                                    <a:gd name="connsiteX8" fmla="*/ 261592 w 264257"/>
                                    <a:gd name="connsiteY8" fmla="*/ 40743 h 281129"/>
                                    <a:gd name="connsiteX9" fmla="*/ 158140 w 264257"/>
                                    <a:gd name="connsiteY9" fmla="*/ 264478 h 281129"/>
                                    <a:gd name="connsiteX10" fmla="*/ 158140 w 264257"/>
                                    <a:gd name="connsiteY10" fmla="*/ 264478 h 281129"/>
                                    <a:gd name="connsiteX11" fmla="*/ 132099 w 264257"/>
                                    <a:gd name="connsiteY11" fmla="*/ 281130 h 281129"/>
                                    <a:gd name="connsiteX12" fmla="*/ 131391 w 264257"/>
                                    <a:gd name="connsiteY12" fmla="*/ 252019 h 281129"/>
                                    <a:gd name="connsiteX13" fmla="*/ 131391 w 264257"/>
                                    <a:gd name="connsiteY13" fmla="*/ 252019 h 281129"/>
                                    <a:gd name="connsiteX14" fmla="*/ 144795 w 264257"/>
                                    <a:gd name="connsiteY14" fmla="*/ 258219 h 281129"/>
                                    <a:gd name="connsiteX15" fmla="*/ 131391 w 264257"/>
                                    <a:gd name="connsiteY15" fmla="*/ 252019 h 281129"/>
                                    <a:gd name="connsiteX16" fmla="*/ 30004 w 264257"/>
                                    <a:gd name="connsiteY16" fmla="*/ 29465 h 281129"/>
                                    <a:gd name="connsiteX17" fmla="*/ 132099 w 264257"/>
                                    <a:gd name="connsiteY17" fmla="*/ 250425 h 281129"/>
                                    <a:gd name="connsiteX18" fmla="*/ 234194 w 264257"/>
                                    <a:gd name="connsiteY18" fmla="*/ 29465 h 281129"/>
                                    <a:gd name="connsiteX19" fmla="*/ 30004 w 264257"/>
                                    <a:gd name="connsiteY19" fmla="*/ 29465 h 281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4257" h="281129">
                                      <a:moveTo>
                                        <a:pt x="132158" y="281071"/>
                                      </a:moveTo>
                                      <a:lnTo>
                                        <a:pt x="132158" y="281071"/>
                                      </a:lnTo>
                                      <a:cubicBezTo>
                                        <a:pt x="120821" y="281071"/>
                                        <a:pt x="110901" y="274694"/>
                                        <a:pt x="106118" y="264419"/>
                                      </a:cubicBezTo>
                                      <a:lnTo>
                                        <a:pt x="2665" y="40684"/>
                                      </a:lnTo>
                                      <a:cubicBezTo>
                                        <a:pt x="-1468" y="31768"/>
                                        <a:pt x="-760" y="21494"/>
                                        <a:pt x="4555" y="13227"/>
                                      </a:cubicBezTo>
                                      <a:cubicBezTo>
                                        <a:pt x="9869" y="4960"/>
                                        <a:pt x="18903" y="0"/>
                                        <a:pt x="28705" y="0"/>
                                      </a:cubicBezTo>
                                      <a:lnTo>
                                        <a:pt x="235552" y="0"/>
                                      </a:lnTo>
                                      <a:cubicBezTo>
                                        <a:pt x="245413" y="0"/>
                                        <a:pt x="254448" y="4960"/>
                                        <a:pt x="259703" y="13227"/>
                                      </a:cubicBezTo>
                                      <a:cubicBezTo>
                                        <a:pt x="265017" y="21494"/>
                                        <a:pt x="265726" y="31768"/>
                                        <a:pt x="261592" y="40743"/>
                                      </a:cubicBezTo>
                                      <a:lnTo>
                                        <a:pt x="158140" y="264478"/>
                                      </a:lnTo>
                                      <a:lnTo>
                                        <a:pt x="158140" y="264478"/>
                                      </a:lnTo>
                                      <a:cubicBezTo>
                                        <a:pt x="153416" y="274753"/>
                                        <a:pt x="143437" y="281130"/>
                                        <a:pt x="132099" y="281130"/>
                                      </a:cubicBezTo>
                                      <a:close/>
                                      <a:moveTo>
                                        <a:pt x="131391" y="252019"/>
                                      </a:moveTo>
                                      <a:lnTo>
                                        <a:pt x="131391" y="252019"/>
                                      </a:lnTo>
                                      <a:lnTo>
                                        <a:pt x="144795" y="258219"/>
                                      </a:lnTo>
                                      <a:lnTo>
                                        <a:pt x="131391" y="252019"/>
                                      </a:lnTo>
                                      <a:close/>
                                      <a:moveTo>
                                        <a:pt x="30004" y="29465"/>
                                      </a:moveTo>
                                      <a:lnTo>
                                        <a:pt x="132099" y="250425"/>
                                      </a:lnTo>
                                      <a:lnTo>
                                        <a:pt x="234194" y="29465"/>
                                      </a:lnTo>
                                      <a:lnTo>
                                        <a:pt x="30004" y="29465"/>
                                      </a:ln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6B61404" id="Graphique 13" o:spid="_x0000_s1026" style="width:20.8pt;height:36.95pt;mso-position-horizontal-relative:char;mso-position-vertical-relative:line" coordsize="264257,46955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Mqgd2AcAAOElAAAOAAAAZHJzL2Uyb0RvYy54bWzsWttu20YQfS/QfyD4WCARd3kXYgduXAcF gjRAUiR9pCnKEkCRLElbTr6+Zy8kh5KsJd30qXmxSO2encvO7M4Z69Xrx11uPWR1sy2LC5u9dGwr K9JytS3uLuw/P928iGyraZNileRlkV3YX7PGfn3580+v9tUy4+WmzFdZbWGRolnuqwt707bVcrFo 0k22S5qXZZUVGFyX9S5p8VrfLVZ1ssfqu3zBHSdY7Mt6VdVlmjUNvr1Wg/alXH+9ztL2j/W6yVor v7ChWyv/1vLvrfi7uHyVLO/qpNpsU61G8gwtdsm2gNB+qeukTaz7enu01G6b1mVTrtuXablblOv1 Ns2kDbCGOQfWvK3L+0racrfc31W9m+DaAz89e9n0/cPbuvpYfajhiX11B1/IN2HL47reiU9oaT1K l33tXZY9tlaKL3ngcT+0rRRDXhD7vqtcmm7g9yNUuvntLG4xCG3KfLu62ea50KCp727f5LX1kGAb OWfXbijEYDqZthipv68QUM3gs+bf+ezjJqkyuRXNEj77UFvb1YUdxZEfedyLbatIdgjvmzrLRLAu LQmwhgnSvRLbO7tZNvD7CU97fhhgyWNvs5CHoa+8rZ+VG7qtSu+b9m1Wym1LHt41LYYRlCs8qQet Z1oWRbNtsy/IifUuR8j/srCiwI0ia28NKwvoAeIvipAzA2tzHvKFESGOUQCdrVQyrc/J+tOMoAjH qL9L1tcmm7xEIdOM8IiQaUZQxMSdQOzM3G6K4LHPPaO3AiJDIUzOoohpzsKJM9MOimCey31uNARX Vy9EQ0yWUMg0S5DnvZBp204RxzuCM7FP92TTnQDpY6GPADxZibicHXlfVWUjTml6HuDY6V6R7Op8 AUqcHwYwMpeC2SwwUpKC+Sww0o2C5SUET0xTG3lEwd4sycgPCvZngRH4FBzMAiOiKbi7EafZjECl 4GiWZHU39UESU7Dyug62GvWXqLxyWXm1toXKq7YtVF63ApMsq6QVMdo9WnvUkPqO2/SPYnRXPmSf SjmvFQErU0XaoE4+rcIwLb2/3aa/Zt8oyI3CWO3XAIIOckFca3AIc904knE7/l6J07kwWvmUHLWW kqbMlCLwhat2XNedSvJgSp9tRgnM9RxPiRmtpe0SpihpRDwZm2cOAWq5dNVBk2OnDqYNYyJAxvbl ZZPJFYfdO/SMPOcm7bHvO646DXpMt5XqC+EbNYlYMQzNc82AYywMPV38Ku0HTdTloSP+MHzlXaRN O3DMyE1qUS1GxmqP7AzUcuTgkTpkcJ6NBHjkN6LOkbuHze+Hntx7DIijQJb0/ZkgZw/1LCn1JzKC ZJkX4kjxQ4a0TxPwy3WetPLiK0pBLlQI1E17nTQbRS+kGLVXO1TINaZAkRz3HwhGV7KLp9ty9RU8 oC4VqWyq9GaLld4lTfshqVFSIz/BjDG6KetvtrUHy7ywm7/vkzqzrfz3ApQkZp5I41a+oOzneKnp yC0dKe53b0ocp7hnIU0+ivlt3j2u63L3GYT4SkjFUFKkkI37vMWpq17etHjHEFhKml1dyWdQUTj9 XfGxSsXi8pSFJZ8ePyd1ZVV4vLBbML73ZUeDkmXHLsTO9XMFsiiv7ttyvRXUQ3pM+Um/gJIJntn8 99zM9VwWIQtw053mZsMEaCpUAq8zczO4TtwTEWifzvZTVJhHjPHuXvwu5Iy5nPmCnWnGLSP3PDuD Ek7IUOYO2pwgdCN2NlEKpWgTpVDGxZyAMbMtFAKrPRYbbaG0iweBb/QXBXhOEAl6c95dlHV5vm8W QQHwLw+NInBY9ZyAR6FjlkERgs+eN4HyLe7CBm70E4WYBVCyxf04dFyjAAqZ5iXKtXjA/NhsBYV4 Du5ro6so2UL+MU/0L86nIIWIsA0joxQmDuSuDTNRzAgzVQ5NXHjZiWOjOYxiRFy55v1nNHWZy9yY meVQDOi5MyHdGU3fqXIoZqqcUQ5jS2NzSjKK4X7Ep9hD83iqPRQz1R6azq7jOJ55eyiExx7OVtMx ww5yelK0UQz3HXSXzXJoWnMX98QEc0aYaebQxJ7oNAo5dhpqpx+9mh+9GlNbDaGKkrNvt3y/Xo25 oaeq3V407hxFh6Y1mcTVQTXH+yw4boQRfF5PUFwOI/i8SBPn9wg+ry8oGOcIPq8zyHDcjuDzeoPi 6B3B53UH2UHI4X3WxuHYG0nvmJAMG0Hr+3b0czqEuvyy0CHUde6pDqGiMlIRzAIR0iYMTaa8oM3B p+Z3s8a9Gd2N4Q7u9QMZfTeGObGjB0P8b1TGTz8oKZBCSmrTOXjU8+lkK2mC0EiEJCoa0E05pd4L 5gVqJ10W4klyRrXWizBQuc2ZN9ZMcBopRVbhJ9U6JSuO9L8svRgrE0ksih2ViaOvJa+Rcvoz5Zzp kqWMpp8znHu+p9N/LNT3PE955FBNRVOeYTgPfEen25EvMRZylclHO6AoixQoqchJT3dG6nCTBERC VMGvMd2s7nPa7FO7yHyUT0phHnph9998vaCHlok6WBQPGG2zZBNKN0kSTtqTPtnrVdWuwsviX+Of TlfBKo7ndz7oPjvVRc2uZ4tS/LznJGN5eu2nrZBloQKKmtJog2BgWo4odc9qpSrbo8U7Q7tPZfBp Rbo5nQGiefej7fp/abvKH8jgd0Syoa1/8yR+qETfZZt2+GXW5T8AAAD//wMAUEsDBBQABgAIAAAA IQCo4i803AAAAAMBAAAPAAAAZHJzL2Rvd25yZXYueG1sTI9Ba8JAEIXvBf/DMoXe6ibaWptmIyJt TyKoBeltzI5JMDsbsmsS/323vdTLwOM93vsmXQymFh21rrKsIB5HIIhzqysuFHztPx7nIJxH1lhb JgVXcrDIRncpJtr2vKVu5wsRStglqKD0vkmkdHlJBt3YNsTBO9nWoA+yLaRusQ/lppaTKJpJgxWH hRIbWpWUn3cXo+Czx345jd+79fm0un7vnzeHdUxKPdwPyzcQngb/H4Zf/IAOWWA62gtrJ2oF4RH/ d4P3FM9AHBW8TF9BZqm8Zc9+AAAA//8DAFBLAQItABQABgAIAAAAIQC2gziS/gAAAOEBAAATAAAA AAAAAAAAAAAAAAAAAABbQ29udGVudF9UeXBlc10ueG1sUEsBAi0AFAAGAAgAAAAhADj9If/WAAAA lAEAAAsAAAAAAAAAAAAAAAAALwEAAF9yZWxzLy5yZWxzUEsBAi0AFAAGAAgAAAAhAAYyqB3YBwAA 4SUAAA4AAAAAAAAAAAAAAAAALgIAAGRycy9lMm9Eb2MueG1sUEsBAi0AFAAGAAgAAAAhAKjiLzTc AAAAAwEAAA8AAAAAAAAAAAAAAAAAMgoAAGRycy9kb3ducmV2LnhtbFBLBQYAAAAABAAEAPMAAAA7 CwAAAAA= ">
                      <v:shape id="2137907070" o:spid="_x0000_s1027" style="position:absolute;left:45769;width:172775;height:172775;visibility:visible;mso-wrap-style:square;v-text-anchor:middle" coordsize="172775,1727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4O3uzygAAAOIAAAAPAAAAZHJzL2Rvd25yZXYueG1sRI9BawIx FITvBf9DeEJvNavd2nVrFClYCp5cC14fm+du6OZl3URN/31TKHgcZuYbZrmOthNXGrxxrGA6yUAQ 104bbhR8HbZPBQgfkDV2jknBD3lYr0YPSyy1u/GerlVoRIKwL1FBG0JfSunrliz6ieuJk3dyg8WQ 5NBIPeAtwW0nZ1k2lxYNp4UWe3pvqf6uLlZB3J43zS7mrwezqz/2F/Nc5fOjUo/juHkDESiGe/i/ /akVFIvipchn+QL+LqU7IFe/AAAA//8DAFBLAQItABQABgAIAAAAIQDb4fbL7gAAAIUBAAATAAAA AAAAAAAAAAAAAAAAAABbQ29udGVudF9UeXBlc10ueG1sUEsBAi0AFAAGAAgAAAAhAFr0LFu/AAAA FQEAAAsAAAAAAAAAAAAAAAAAHwEAAF9yZWxzLy5yZWxzUEsBAi0AFAAGAAgAAAAhAHg7e7PKAAAA 4gAAAA8AAAAAAAAAAAAAAAAABwIAAGRycy9kb3ducmV2LnhtbFBLBQYAAAAAAwADALcAAAD+AgAA AAA= " path="m86388,172776c38795,172776,,133981,,86388,,38795,38736,,86388,v47652,,86388,38736,86388,86388c172776,134040,134040,172776,86388,172776xm86388,29524v-31355,,-56864,25509,-56864,56864c29524,117743,55033,143252,86388,143252v31355,,56864,-25509,56864,-56864c143252,55033,117743,29524,86388,29524xe" fillcolor="#221d37" stroked="f" strokeweight=".45pt">
                        <v:stroke joinstyle="miter"/>
                        <v:path arrowok="t" o:connecttype="custom" o:connectlocs="86388,172776;0,86388;86388,0;172776,86388;86388,172776;86388,29524;29524,86388;86388,143252;143252,86388;86388,29524" o:connectangles="0,0,0,0,0,0,0,0,0,0"/>
                      </v:shape>
                      <v:shape id="2137907071" o:spid="_x0000_s1028" style="position:absolute;top:188423;width:264257;height:281129;visibility:visible;mso-wrap-style:square;v-text-anchor:middle" coordsize="264257,28112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mMTcxwAAAOIAAAAPAAAAZHJzL2Rvd25yZXYueG1sRE/dasIw FL4f7B3CGexupl2nls4oQ1gVBGFuD3DWHNuy5qQksa1vv1wIXn58/6vNZDoxkPOtZQXpLAFBXFnd cq3g5/vzJQfhA7LGzjIpuJKHzfrxYYWFtiN/0XAKtYgh7AtU0ITQF1L6qiGDfmZ74sidrTMYInS1 1A7HGG46+ZokC2mw5djQYE/bhqq/08UoWLjyXKX73+O8HHMr5YGHcpcp9fw0fbyDCDSFu/jm3msF 2VuW5ulyGTfHS/EOyPU/AAAA//8DAFBLAQItABQABgAIAAAAIQDb4fbL7gAAAIUBAAATAAAAAAAA AAAAAAAAAAAAAABbQ29udGVudF9UeXBlc10ueG1sUEsBAi0AFAAGAAgAAAAhAFr0LFu/AAAAFQEA AAsAAAAAAAAAAAAAAAAAHwEAAF9yZWxzLy5yZWxzUEsBAi0AFAAGAAgAAAAhAJKYxNzHAAAA4gAA AA8AAAAAAAAAAAAAAAAABwIAAGRycy9kb3ducmV2LnhtbFBLBQYAAAAAAwADALcAAAD7AgAAAAA= " path="m132158,281071r,c120821,281071,110901,274694,106118,264419l2665,40684c-1468,31768,-760,21494,4555,13227,9869,4960,18903,,28705,l235552,v9861,,18896,4960,24151,13227c265017,21494,265726,31768,261592,40743l158140,264478r,c153416,274753,143437,281130,132099,281130r59,-59xm131391,252019r,l144795,258219r-13404,-6200xm30004,29465l132099,250425,234194,29465r-204190,xe" fillcolor="#221d37" stroked="f" strokeweight=".45pt">
                        <v:stroke joinstyle="miter"/>
                        <v:path arrowok="t" o:connecttype="custom" o:connectlocs="132158,281071;132158,281071;106118,264419;2665,40684;4555,13227;28705,0;235552,0;259703,13227;261592,40743;158140,264478;158140,264478;132099,281130;131391,252019;131391,252019;144795,258219;131391,252019;30004,29465;132099,250425;234194,29465;30004,29465" o:connectangles="0,0,0,0,0,0,0,0,0,0,0,0,0,0,0,0,0,0,0,0"/>
                      </v:shape>
                      <w10:anchorlock/>
                    </v:group>
                  </w:pict>
                </mc:Fallback>
              </mc:AlternateContent>
            </w:r>
          </w:p>
          <w:p w14:paraId="77569032" w14:textId="5E1303BD" w:rsidR="008C11B0" w:rsidRPr="00AC17A4" w:rsidRDefault="000C1E88" w:rsidP="008C11B0">
            <w:pPr>
              <w:pStyle w:val="Aucunstyle"/>
              <w:jc w:val="center"/>
            </w:pPr>
            <w:r w:rsidRPr="00AC17A4">
              <w:rPr>
                <w:rFonts w:ascii="Mulish" w:hAnsi="Mulish" w:cs="Calibri"/>
                <w:color w:val="1F1735"/>
                <w:sz w:val="22"/>
                <w:szCs w:val="22"/>
              </w:rPr>
              <w:t xml:space="preserve">Hommes</w:t>
            </w:r>
          </w:p>
        </w:tc>
        <w:tc>
          <w:tcPr>
            <w:tcW w:w="800" w:type="pct"/>
            <w:vAlign w:val="center"/>
          </w:tcPr>
          <w:p w14:paraId="4EC90BA0" w14:textId="7FDAD53A" w:rsidR="008C11B0" w:rsidRPr="00AC17A4" w:rsidRDefault="00F200A1" w:rsidP="008C11B0">
            <w:pPr>
              <w:pStyle w:val="Aucunstyle"/>
              <w:jc w:val="center"/>
            </w:pPr>
            <w:r w:rsidRPr="00AC17A4">
              <w:rPr>
                <w:noProof/>
              </w:rPr>
              <mc:AlternateContent>
                <mc:Choice Requires="wpg">
                  <w:drawing>
                    <wp:inline distT="0" distB="0" distL="0" distR="0" wp14:anchorId="3F9E17D4" wp14:editId="2F04F775">
                      <wp:extent cx="281995" cy="501108"/>
                      <wp:effectExtent l="0" t="0" r="3810" b="0"/>
                      <wp:docPr id="2137907072" name="Graphique 12"/>
                      <wp:cNvGraphicFramePr/>
                      <a:graphic xmlns:a="http://schemas.openxmlformats.org/drawingml/2006/main">
                        <a:graphicData uri="http://schemas.microsoft.com/office/word/2010/wordprocessingGroup">
                          <wpg:wgp>
                            <wpg:cNvGrpSpPr/>
                            <wpg:grpSpPr>
                              <a:xfrm>
                                <a:off x="0" y="0"/>
                                <a:ext cx="281995" cy="501108"/>
                                <a:chOff x="0" y="0"/>
                                <a:chExt cx="281995" cy="501108"/>
                              </a:xfrm>
                              <a:solidFill>
                                <a:schemeClr val="accent1"/>
                              </a:solidFill>
                            </wpg:grpSpPr>
                            <wps:wsp>
                              <wps:cNvPr id="62476879" name="Freeform: Shape 62476879"/>
                              <wps:cNvSpPr/>
                              <wps:spPr>
                                <a:xfrm>
                                  <a:off x="0" y="201023"/>
                                  <a:ext cx="281995" cy="300085"/>
                                </a:xfrm>
                                <a:custGeom>
                                  <a:avLst/>
                                  <a:gdLst>
                                    <a:gd name="connsiteX0" fmla="*/ 251361 w 281995"/>
                                    <a:gd name="connsiteY0" fmla="*/ 300085 h 300085"/>
                                    <a:gd name="connsiteX1" fmla="*/ 30614 w 281995"/>
                                    <a:gd name="connsiteY1" fmla="*/ 300085 h 300085"/>
                                    <a:gd name="connsiteX2" fmla="*/ 4841 w 281995"/>
                                    <a:gd name="connsiteY2" fmla="*/ 285969 h 300085"/>
                                    <a:gd name="connsiteX3" fmla="*/ 2824 w 281995"/>
                                    <a:gd name="connsiteY3" fmla="*/ 256604 h 300085"/>
                                    <a:gd name="connsiteX4" fmla="*/ 113166 w 281995"/>
                                    <a:gd name="connsiteY4" fmla="*/ 17771 h 300085"/>
                                    <a:gd name="connsiteX5" fmla="*/ 140956 w 281995"/>
                                    <a:gd name="connsiteY5" fmla="*/ 0 h 300085"/>
                                    <a:gd name="connsiteX6" fmla="*/ 168746 w 281995"/>
                                    <a:gd name="connsiteY6" fmla="*/ 17771 h 300085"/>
                                    <a:gd name="connsiteX7" fmla="*/ 279151 w 281995"/>
                                    <a:gd name="connsiteY7" fmla="*/ 256604 h 300085"/>
                                    <a:gd name="connsiteX8" fmla="*/ 277135 w 281995"/>
                                    <a:gd name="connsiteY8" fmla="*/ 285969 h 300085"/>
                                    <a:gd name="connsiteX9" fmla="*/ 251361 w 281995"/>
                                    <a:gd name="connsiteY9" fmla="*/ 300085 h 300085"/>
                                    <a:gd name="connsiteX10" fmla="*/ 250542 w 281995"/>
                                    <a:gd name="connsiteY10" fmla="*/ 269837 h 300085"/>
                                    <a:gd name="connsiteX11" fmla="*/ 250542 w 281995"/>
                                    <a:gd name="connsiteY11" fmla="*/ 269837 h 300085"/>
                                    <a:gd name="connsiteX12" fmla="*/ 32001 w 281995"/>
                                    <a:gd name="connsiteY12" fmla="*/ 268577 h 300085"/>
                                    <a:gd name="connsiteX13" fmla="*/ 249975 w 281995"/>
                                    <a:gd name="connsiteY13" fmla="*/ 268577 h 300085"/>
                                    <a:gd name="connsiteX14" fmla="*/ 140956 w 281995"/>
                                    <a:gd name="connsiteY14" fmla="*/ 32769 h 300085"/>
                                    <a:gd name="connsiteX15" fmla="*/ 32001 w 281995"/>
                                    <a:gd name="connsiteY15" fmla="*/ 268577 h 300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81995" h="300085">
                                      <a:moveTo>
                                        <a:pt x="251361" y="300085"/>
                                      </a:moveTo>
                                      <a:lnTo>
                                        <a:pt x="30614" y="300085"/>
                                      </a:lnTo>
                                      <a:cubicBezTo>
                                        <a:pt x="20091" y="300085"/>
                                        <a:pt x="10449" y="294792"/>
                                        <a:pt x="4841" y="285969"/>
                                      </a:cubicBezTo>
                                      <a:cubicBezTo>
                                        <a:pt x="-768" y="277147"/>
                                        <a:pt x="-1587" y="266182"/>
                                        <a:pt x="2824" y="256604"/>
                                      </a:cubicBezTo>
                                      <a:lnTo>
                                        <a:pt x="113166" y="17771"/>
                                      </a:lnTo>
                                      <a:cubicBezTo>
                                        <a:pt x="118207" y="6806"/>
                                        <a:pt x="128857" y="0"/>
                                        <a:pt x="140956" y="0"/>
                                      </a:cubicBezTo>
                                      <a:cubicBezTo>
                                        <a:pt x="153055" y="0"/>
                                        <a:pt x="163705" y="6806"/>
                                        <a:pt x="168746" y="17771"/>
                                      </a:cubicBezTo>
                                      <a:lnTo>
                                        <a:pt x="279151" y="256604"/>
                                      </a:lnTo>
                                      <a:cubicBezTo>
                                        <a:pt x="283562" y="266119"/>
                                        <a:pt x="282806" y="277084"/>
                                        <a:pt x="277135" y="285969"/>
                                      </a:cubicBezTo>
                                      <a:cubicBezTo>
                                        <a:pt x="271463" y="294855"/>
                                        <a:pt x="261822" y="300085"/>
                                        <a:pt x="251361" y="300085"/>
                                      </a:cubicBezTo>
                                      <a:close/>
                                      <a:moveTo>
                                        <a:pt x="250542" y="269837"/>
                                      </a:moveTo>
                                      <a:lnTo>
                                        <a:pt x="250542" y="269837"/>
                                      </a:lnTo>
                                      <a:close/>
                                      <a:moveTo>
                                        <a:pt x="32001" y="268577"/>
                                      </a:moveTo>
                                      <a:lnTo>
                                        <a:pt x="249975" y="268577"/>
                                      </a:lnTo>
                                      <a:lnTo>
                                        <a:pt x="140956" y="32769"/>
                                      </a:lnTo>
                                      <a:lnTo>
                                        <a:pt x="32001" y="268577"/>
                                      </a:ln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7034637" name="Freeform: Shape 1457034637"/>
                              <wps:cNvSpPr/>
                              <wps:spPr>
                                <a:xfrm>
                                  <a:off x="48763" y="0"/>
                                  <a:ext cx="184386" cy="184386"/>
                                </a:xfrm>
                                <a:custGeom>
                                  <a:avLst/>
                                  <a:gdLst>
                                    <a:gd name="connsiteX0" fmla="*/ 92193 w 184386"/>
                                    <a:gd name="connsiteY0" fmla="*/ 184387 h 184386"/>
                                    <a:gd name="connsiteX1" fmla="*/ 0 w 184386"/>
                                    <a:gd name="connsiteY1" fmla="*/ 92193 h 184386"/>
                                    <a:gd name="connsiteX2" fmla="*/ 92193 w 184386"/>
                                    <a:gd name="connsiteY2" fmla="*/ 0 h 184386"/>
                                    <a:gd name="connsiteX3" fmla="*/ 184386 w 184386"/>
                                    <a:gd name="connsiteY3" fmla="*/ 92193 h 184386"/>
                                    <a:gd name="connsiteX4" fmla="*/ 92193 w 184386"/>
                                    <a:gd name="connsiteY4" fmla="*/ 184387 h 184386"/>
                                    <a:gd name="connsiteX5" fmla="*/ 92193 w 184386"/>
                                    <a:gd name="connsiteY5" fmla="*/ 31508 h 184386"/>
                                    <a:gd name="connsiteX6" fmla="*/ 31508 w 184386"/>
                                    <a:gd name="connsiteY6" fmla="*/ 92193 h 184386"/>
                                    <a:gd name="connsiteX7" fmla="*/ 92193 w 184386"/>
                                    <a:gd name="connsiteY7" fmla="*/ 152878 h 184386"/>
                                    <a:gd name="connsiteX8" fmla="*/ 152878 w 184386"/>
                                    <a:gd name="connsiteY8" fmla="*/ 92193 h 184386"/>
                                    <a:gd name="connsiteX9" fmla="*/ 92193 w 184386"/>
                                    <a:gd name="connsiteY9" fmla="*/ 31508 h 184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4386" h="184386">
                                      <a:moveTo>
                                        <a:pt x="92193" y="184387"/>
                                      </a:moveTo>
                                      <a:cubicBezTo>
                                        <a:pt x="41339" y="184387"/>
                                        <a:pt x="0" y="143048"/>
                                        <a:pt x="0" y="92193"/>
                                      </a:cubicBezTo>
                                      <a:cubicBezTo>
                                        <a:pt x="0" y="41339"/>
                                        <a:pt x="41402" y="0"/>
                                        <a:pt x="92193" y="0"/>
                                      </a:cubicBezTo>
                                      <a:cubicBezTo>
                                        <a:pt x="142984" y="0"/>
                                        <a:pt x="184386" y="41339"/>
                                        <a:pt x="184386" y="92193"/>
                                      </a:cubicBezTo>
                                      <a:cubicBezTo>
                                        <a:pt x="184386" y="143048"/>
                                        <a:pt x="143047" y="184387"/>
                                        <a:pt x="92193" y="184387"/>
                                      </a:cubicBezTo>
                                      <a:close/>
                                      <a:moveTo>
                                        <a:pt x="92193" y="31508"/>
                                      </a:moveTo>
                                      <a:cubicBezTo>
                                        <a:pt x="58731" y="31508"/>
                                        <a:pt x="31508" y="58731"/>
                                        <a:pt x="31508" y="92193"/>
                                      </a:cubicBezTo>
                                      <a:cubicBezTo>
                                        <a:pt x="31508" y="125655"/>
                                        <a:pt x="58731" y="152878"/>
                                        <a:pt x="92193" y="152878"/>
                                      </a:cubicBezTo>
                                      <a:cubicBezTo>
                                        <a:pt x="125655" y="152878"/>
                                        <a:pt x="152878" y="125655"/>
                                        <a:pt x="152878" y="92193"/>
                                      </a:cubicBezTo>
                                      <a:cubicBezTo>
                                        <a:pt x="152878" y="58731"/>
                                        <a:pt x="125655" y="31508"/>
                                        <a:pt x="92193" y="31508"/>
                                      </a:cubicBez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523A63A" id="Graphique 12" o:spid="_x0000_s1026" style="width:22.2pt;height:39.45pt;mso-position-horizontal-relative:char;mso-position-vertical-relative:line" coordsize="281995,50110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pNagQcAAK0iAAAOAAAAZHJzL2Uyb0RvYy54bWzsWk1v3DYQvRfofxB0LJCsqG8tsg7cpA4K BGmApEh6lLVa7wJaSZVkr5Nf38ehKJHW2pTSooc2F1sS+fhmhsPhzNgvXt4fC+sub9pDVW5s9tyx rbzMqu2hvNnYv3+8ehbbVtul5TYtqjLf2F/y1n558eMPL071OnerfVVs88bCImW7PtUbe9919Xq1 arN9fkzb51WdlxjcVc0x7fDa3Ky2TXrC6sdi5TpOuDpVzbZuqixvW3x9LQbtC1p/t8uz7rfdrs07 q9jYkK2jnw39vOY/Vxcv0vVNk9b7Q9aLkX6DFMf0UIJ0WOp12qXWbXOYLHU8ZE3VVrvueVYdV9Vu d8hy0gHaMOeBNm+a6rYmXW7Wp5t6MBNM+8BO37xs9u7uTVN/qN83sMSpvoEt6I3rcr9rjvw3pLTu yWRfBpPl952V4aMbsyQJbCvDUOAw5sTCpNkedp+gsv0vT+JWI2lbFYft1aEouATkDvmrorHuUmxk mmV52THOBIQyc6VpcKrhU+1otvbvme3DPq1z2o12DbO9b6zDdmOHrh+FcZTYVpke4eBXTZ5zd11b NN8axsm+hBys3a5bGP5RU3OPcD1hz3P29hzHiYPeCnKzstu2e5NXtHHp3du2Ex6+xRMnutn2cmZV WbaHLv+MU7E7FnD6n1aWGzAvZNbJ6re1xz6A/KFChBDW3hqlOcfCFBbPCZlvJNERXFMjiauQ+LFv VkQFuHGQhImRw1M43Ng166EBgjB0fCOHr3Aw5rEwNFpLg0RRxIwkOLTDvjPfSQIziQpxjAShSoAj 4psJNMgsLSKFxI0SFpg3XYPM2xBcYoOtXBjXC4wbokHmuRZiyMgy7ySqkLknUT29buAEvmtUhmmY MIm9yLj9TD3Ac3k0zEwe9RB7yAnMHsBUiBvGQTRDHe0c+0kSmX2AaZiZPNpJnncumYrx3GhGGGPq WZ5pNRVyxmq4im/kNZPu5c2T3Zf91YMnK+VpoUOZUl21PD9Q7yHkEPIVd4y43YHi95YBDL9RwTI1 mAeGN6hgdxEztlgF03UNS8xjxr6pYH8RM7ZDBctEYB4zIq0KDhcxI4Kq4GgRGIFRBVO+ONtgiHcq OFnEzKOYisb7Ih976GTLvIwHHY19mZ/xWKLBl3kaDxEafJmv8XChwTVvE9vXH/MGNRevtgqqtjrb QrXV2BaqrWtu7nRdpx2PDvLROo1VxH5j92kkHz1Wd/nHiuZ1PFSI7JQEGZNNcI/zilKdT3nmdLqc lN1eH7Kf868qBNdHIrZ5ZIDERM8c3xf+5yZ+lND2yTGebRKTyCKlX2kM5/ieoXYQOGQVPh0kueQz FsTioLlhyGKNjieeAkb5y1k6qWYvPKWRhGE8seohctI52RhIHSFBGDsUIaRszI1xadJqfQnds9B9 NX7njmG0AQs8JxD+pS8WepEjvk/4KZ2caKNzSd2EaCI5JIirGk3O0rE9JvaCUBxbvgeMwo20AfaA W4UfC6SETkwHahikJFEMUvJ3dovOcsIPQnHW4WYxDCMOjTgB3BGEQFP/fOx46CxZUbU5LTkem15b ygWFzJR69TKP86Stnp4vZz3ORPlGT8STLxMRZVvT+ZJI/hZiiVqGZlMq1C8uJ8nfYvIjkshJUgX4 MY9a1G4Ywhc591hsK22I+Q2LdF2UPACGzEMcyFJ0wHZF2lGCVFa8/SF2v2m712m7F+0PYhJucUQF 32AKZCmQJ6H/IXsK/Om62n5Bm6KpRNurrbOrA1Z6m7bd+7RByY8LEb07jO6r5qttndAH29jtn7dp k9tW8WuJjknCfB/TOnrxg8jFS6OOXKsj5e3xVYXgj2AINnrk87tCPu6a6vgJLbtLzoqhtMzAjbyv wx0hXl51eMcQuihZfnlJz2iWwe5vyw91xhenOwGafLz/lDa1VeNxY3fokbyrZJcmXcvuB9+8YS5H ltXlbVftDrw1QhYTdupf0DHinbB/oXXEYE7Hw2lHJD3fPFJmQFYuFBpP5vaRH0d9COkDquwesdj3 YsQs3q3rn4Xz/CPdo8RliYdaclz5TCdIax7RTF57PQn5DG8aCmPHSKDOFiKZ1kdEHdafp4SK4J2Q p+VXy0Ax06iECpmnBBKChUqoiJk7get4IYmK8FjgxEZrqU0ggTC5lIqYZyycuIV6qAgWuHFkVkRt AfUQkyYqZJ4magdonu+qiOmOIFp+r+KX1VYiFR86F8sqK5HgDmCtrjK2PUT6OYD/C1U8z6qGltG3 1JJ9KLZQS/aP52pJOiqUJIrIN0lB9axZZIs+8zxRAY4gmfEjYeGXqu85fv8nMIER3wWduGv1lfU3 FSPYgJEUPlJbkfxrddKoCn3mBjTXXL6boGLhImtrSePh+4ReGVumjgKc2oe+iFJyatRRtXFsqt+j Fc0Ipzg3a49RdHuilB8w0v7iA7eZmKRszTi0zDQjjqEq1Yu9URJxeYiMX3jIqNk4NjWM5gYC2NOQ r9Itpq7ar0WDE3GUwWU6KsCJ3RRxJuYedRyGpir2e4+B7wUaqrX/TYFGf+nH/0RQ6dv//wb/pwv1 nQq68b9MLv4CAAD//wMAUEsDBBQABgAIAAAAIQA7Rifc3AAAAAMBAAAPAAAAZHJzL2Rvd25yZXYu eG1sTI9BS8NAEIXvQv/DMgVvdhONtsZsSinqqRRsC+Jtmp0modnZkN0m6b939aKXgcd7vPdNthxN I3rqXG1ZQTyLQBAXVtdcKjjs3+4WIJxH1thYJgVXcrDMJzcZptoO/EH9zpcilLBLUUHlfZtK6YqK DLqZbYmDd7KdQR9kV0rd4RDKTSPvo+hJGqw5LFTY0rqi4ry7GAXvAw6rh/i135xP6+vX/nH7uYlJ qdvpuHoB4Wn0f2H4wQ/okAemo72wdqJREB7xvzd4SZKAOCqYL55B5pn8z55/AwAA//8DAFBLAQIt ABQABgAIAAAAIQC2gziS/gAAAOEBAAATAAAAAAAAAAAAAAAAAAAAAABbQ29udGVudF9UeXBlc10u eG1sUEsBAi0AFAAGAAgAAAAhADj9If/WAAAAlAEAAAsAAAAAAAAAAAAAAAAALwEAAF9yZWxzLy5y ZWxzUEsBAi0AFAAGAAgAAAAhAH9yk1qBBwAArSIAAA4AAAAAAAAAAAAAAAAALgIAAGRycy9lMm9E b2MueG1sUEsBAi0AFAAGAAgAAAAhADtGJ9zcAAAAAwEAAA8AAAAAAAAAAAAAAAAA2wkAAGRycy9k b3ducmV2LnhtbFBLBQYAAAAABAAEAPMAAADkCgAAAAA= ">
                      <v:shape id="2137907073" o:spid="_x0000_s1027" style="position:absolute;top:201023;width:281995;height:300085;visibility:visible;mso-wrap-style:square;v-text-anchor:middle" coordsize="281995,3000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CkIiTygAAAOEAAAAPAAAAZHJzL2Rvd25yZXYueG1sRI9Ba8JA FITvBf/D8gre6qaiiUldRZSCYC9VCz0+dl+TaPZtzG41/vtuodDjMDPfMPNlbxtxpc7XjhU8jxIQ xNqZmksFx8Pr0wyED8gGG8ek4E4elovBwxwL4278Ttd9KEWEsC9QQRVCW0jpdUUW/ci1xNH7cp3F EGVXStPhLcJtI8dJkkqLNceFCltaV6TP+2+r4JLszlOdvq31x4VOvv7MT5tJrtTwsV+9gAjUh//w X3trFKTjSZbOshx+H8U3IBc/AAAA//8DAFBLAQItABQABgAIAAAAIQDb4fbL7gAAAIUBAAATAAAA AAAAAAAAAAAAAAAAAABbQ29udGVudF9UeXBlc10ueG1sUEsBAi0AFAAGAAgAAAAhAFr0LFu/AAAA FQEAAAsAAAAAAAAAAAAAAAAAHwEAAF9yZWxzLy5yZWxzUEsBAi0AFAAGAAgAAAAhAIKQiJPKAAAA 4QAAAA8AAAAAAAAAAAAAAAAABwIAAGRycy9kb3ducmV2LnhtbFBLBQYAAAAAAwADALcAAAD+AgAA AAA= " path="m251361,300085r-220747,c20091,300085,10449,294792,4841,285969,-768,277147,-1587,266182,2824,256604l113166,17771c118207,6806,128857,,140956,v12099,,22749,6806,27790,17771l279151,256604v4411,9515,3655,20480,-2016,29365c271463,294855,261822,300085,251361,300085xm250542,269837r,xm32001,268577r217974,l140956,32769,32001,268577xe" fillcolor="#4dc0ef [3204]" stroked="f" strokeweight=".1705mm">
                        <v:stroke joinstyle="miter"/>
                        <v:path arrowok="t" o:connecttype="custom" o:connectlocs="251361,300085;30614,300085;4841,285969;2824,256604;113166,17771;140956,0;168746,17771;279151,256604;277135,285969;251361,300085;250542,269837;250542,269837;32001,268577;249975,268577;140956,32769;32001,268577" o:connectangles="0,0,0,0,0,0,0,0,0,0,0,0,0,0,0,0"/>
                      </v:shape>
                      <v:shape id="2137907074" o:spid="_x0000_s1028" style="position:absolute;left:48763;width:184386;height:184386;visibility:visible;mso-wrap-style:square;v-text-anchor:middle" coordsize="184386,1843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NtaffyAAAAOMAAAAPAAAAZHJzL2Rvd25yZXYueG1sRE/da8Iw EH8f7H8IJ+xtJs5OpRplChvC8Fvw9WjOtqy5lCaz3X+/DAY+3u/7ZovOVuJGjS8daxj0FQjizJmS cw3n0/vzBIQPyAYrx6Thhzws5o8PM0yNa/lAt2PIRQxhn6KGIoQ6ldJnBVn0fVcTR+7qGoshnk0u TYNtDLeVfFFqJC2WHBsKrGlVUPZ1/LYa/Ida0udEXZabZJuvV4N91+72Wj/1urcpiEBduIv/3WsT 5yevYzVMRsMx/P0UAZDzXwAAAP//AwBQSwECLQAUAAYACAAAACEA2+H2y+4AAACFAQAAEwAAAAAA AAAAAAAAAAAAAAAAW0NvbnRlbnRfVHlwZXNdLnhtbFBLAQItABQABgAIAAAAIQBa9CxbvwAAABUB AAALAAAAAAAAAAAAAAAAAB8BAABfcmVscy8ucmVsc1BLAQItABQABgAIAAAAIQBNtaffyAAAAOMA AAAPAAAAAAAAAAAAAAAAAAcCAABkcnMvZG93bnJldi54bWxQSwUGAAAAAAMAAwC3AAAA/AIAAAAA " path="m92193,184387c41339,184387,,143048,,92193,,41339,41402,,92193,v50791,,92193,41339,92193,92193c184386,143048,143047,184387,92193,184387xm92193,31508v-33462,,-60685,27223,-60685,60685c31508,125655,58731,152878,92193,152878v33462,,60685,-27223,60685,-60685c152878,58731,125655,31508,92193,31508xe" fillcolor="#4dc0ef [3204]" stroked="f" strokeweight=".1705mm">
                        <v:stroke joinstyle="miter"/>
                        <v:path arrowok="t" o:connecttype="custom" o:connectlocs="92193,184387;0,92193;92193,0;184386,92193;92193,184387;92193,31508;31508,92193;92193,152878;152878,92193;92193,31508" o:connectangles="0,0,0,0,0,0,0,0,0,0"/>
                      </v:shape>
                      <w10:anchorlock/>
                    </v:group>
                  </w:pict>
                </mc:Fallback>
              </mc:AlternateContent>
            </w:r>
            <w:r w:rsidRPr="00AC17A4">
              <w:rPr>
                <w:noProof/>
              </w:rPr>
              <mc:AlternateContent>
                <mc:Choice Requires="wpg">
                  <w:drawing>
                    <wp:inline distT="0" distB="0" distL="0" distR="0" wp14:anchorId="09332083" wp14:editId="1900F109">
                      <wp:extent cx="284749" cy="505841"/>
                      <wp:effectExtent l="0" t="0" r="1270" b="8890"/>
                      <wp:docPr id="2137907075" name="Graphique 13"/>
                      <wp:cNvGraphicFramePr/>
                      <a:graphic xmlns:a="http://schemas.openxmlformats.org/drawingml/2006/main">
                        <a:graphicData uri="http://schemas.microsoft.com/office/word/2010/wordprocessingGroup">
                          <wpg:wgp>
                            <wpg:cNvGrpSpPr/>
                            <wpg:grpSpPr>
                              <a:xfrm>
                                <a:off x="0" y="0"/>
                                <a:ext cx="284749" cy="505841"/>
                                <a:chOff x="0" y="0"/>
                                <a:chExt cx="264257" cy="469553"/>
                              </a:xfrm>
                              <a:solidFill>
                                <a:srgbClr val="221D37"/>
                              </a:solidFill>
                            </wpg:grpSpPr>
                            <wps:wsp>
                              <wps:cNvPr id="1476977514" name="Freeform: Shape 1476977514"/>
                              <wps:cNvSpPr/>
                              <wps:spPr>
                                <a:xfrm>
                                  <a:off x="45769" y="0"/>
                                  <a:ext cx="172775" cy="172775"/>
                                </a:xfrm>
                                <a:custGeom>
                                  <a:avLst/>
                                  <a:gdLst>
                                    <a:gd name="connsiteX0" fmla="*/ 86388 w 172775"/>
                                    <a:gd name="connsiteY0" fmla="*/ 172776 h 172775"/>
                                    <a:gd name="connsiteX1" fmla="*/ 0 w 172775"/>
                                    <a:gd name="connsiteY1" fmla="*/ 86388 h 172775"/>
                                    <a:gd name="connsiteX2" fmla="*/ 86388 w 172775"/>
                                    <a:gd name="connsiteY2" fmla="*/ 0 h 172775"/>
                                    <a:gd name="connsiteX3" fmla="*/ 172776 w 172775"/>
                                    <a:gd name="connsiteY3" fmla="*/ 86388 h 172775"/>
                                    <a:gd name="connsiteX4" fmla="*/ 86388 w 172775"/>
                                    <a:gd name="connsiteY4" fmla="*/ 172776 h 172775"/>
                                    <a:gd name="connsiteX5" fmla="*/ 86388 w 172775"/>
                                    <a:gd name="connsiteY5" fmla="*/ 29524 h 172775"/>
                                    <a:gd name="connsiteX6" fmla="*/ 29524 w 172775"/>
                                    <a:gd name="connsiteY6" fmla="*/ 86388 h 172775"/>
                                    <a:gd name="connsiteX7" fmla="*/ 86388 w 172775"/>
                                    <a:gd name="connsiteY7" fmla="*/ 143252 h 172775"/>
                                    <a:gd name="connsiteX8" fmla="*/ 143252 w 172775"/>
                                    <a:gd name="connsiteY8" fmla="*/ 86388 h 172775"/>
                                    <a:gd name="connsiteX9" fmla="*/ 86388 w 172775"/>
                                    <a:gd name="connsiteY9" fmla="*/ 29524 h 172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2775" h="172775">
                                      <a:moveTo>
                                        <a:pt x="86388" y="172776"/>
                                      </a:moveTo>
                                      <a:cubicBezTo>
                                        <a:pt x="38795" y="172776"/>
                                        <a:pt x="0" y="133981"/>
                                        <a:pt x="0" y="86388"/>
                                      </a:cubicBezTo>
                                      <a:cubicBezTo>
                                        <a:pt x="0" y="38795"/>
                                        <a:pt x="38736" y="0"/>
                                        <a:pt x="86388" y="0"/>
                                      </a:cubicBezTo>
                                      <a:cubicBezTo>
                                        <a:pt x="134040" y="0"/>
                                        <a:pt x="172776" y="38736"/>
                                        <a:pt x="172776" y="86388"/>
                                      </a:cubicBezTo>
                                      <a:cubicBezTo>
                                        <a:pt x="172776" y="134040"/>
                                        <a:pt x="134040" y="172776"/>
                                        <a:pt x="86388" y="172776"/>
                                      </a:cubicBezTo>
                                      <a:close/>
                                      <a:moveTo>
                                        <a:pt x="86388" y="29524"/>
                                      </a:moveTo>
                                      <a:cubicBezTo>
                                        <a:pt x="55033" y="29524"/>
                                        <a:pt x="29524" y="55033"/>
                                        <a:pt x="29524" y="86388"/>
                                      </a:cubicBezTo>
                                      <a:cubicBezTo>
                                        <a:pt x="29524" y="117743"/>
                                        <a:pt x="55033" y="143252"/>
                                        <a:pt x="86388" y="143252"/>
                                      </a:cubicBezTo>
                                      <a:cubicBezTo>
                                        <a:pt x="117743" y="143252"/>
                                        <a:pt x="143252" y="117743"/>
                                        <a:pt x="143252" y="86388"/>
                                      </a:cubicBezTo>
                                      <a:cubicBezTo>
                                        <a:pt x="143252" y="55033"/>
                                        <a:pt x="117743" y="29524"/>
                                        <a:pt x="86388" y="29524"/>
                                      </a:cubicBez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541290" name="Freeform: Shape 1889541290"/>
                              <wps:cNvSpPr/>
                              <wps:spPr>
                                <a:xfrm>
                                  <a:off x="0" y="188423"/>
                                  <a:ext cx="264257" cy="281129"/>
                                </a:xfrm>
                                <a:custGeom>
                                  <a:avLst/>
                                  <a:gdLst>
                                    <a:gd name="connsiteX0" fmla="*/ 132158 w 264257"/>
                                    <a:gd name="connsiteY0" fmla="*/ 281071 h 281129"/>
                                    <a:gd name="connsiteX1" fmla="*/ 132158 w 264257"/>
                                    <a:gd name="connsiteY1" fmla="*/ 281071 h 281129"/>
                                    <a:gd name="connsiteX2" fmla="*/ 106118 w 264257"/>
                                    <a:gd name="connsiteY2" fmla="*/ 264419 h 281129"/>
                                    <a:gd name="connsiteX3" fmla="*/ 2665 w 264257"/>
                                    <a:gd name="connsiteY3" fmla="*/ 40684 h 281129"/>
                                    <a:gd name="connsiteX4" fmla="*/ 4555 w 264257"/>
                                    <a:gd name="connsiteY4" fmla="*/ 13227 h 281129"/>
                                    <a:gd name="connsiteX5" fmla="*/ 28705 w 264257"/>
                                    <a:gd name="connsiteY5" fmla="*/ 0 h 281129"/>
                                    <a:gd name="connsiteX6" fmla="*/ 235552 w 264257"/>
                                    <a:gd name="connsiteY6" fmla="*/ 0 h 281129"/>
                                    <a:gd name="connsiteX7" fmla="*/ 259703 w 264257"/>
                                    <a:gd name="connsiteY7" fmla="*/ 13227 h 281129"/>
                                    <a:gd name="connsiteX8" fmla="*/ 261592 w 264257"/>
                                    <a:gd name="connsiteY8" fmla="*/ 40743 h 281129"/>
                                    <a:gd name="connsiteX9" fmla="*/ 158140 w 264257"/>
                                    <a:gd name="connsiteY9" fmla="*/ 264478 h 281129"/>
                                    <a:gd name="connsiteX10" fmla="*/ 158140 w 264257"/>
                                    <a:gd name="connsiteY10" fmla="*/ 264478 h 281129"/>
                                    <a:gd name="connsiteX11" fmla="*/ 132099 w 264257"/>
                                    <a:gd name="connsiteY11" fmla="*/ 281130 h 281129"/>
                                    <a:gd name="connsiteX12" fmla="*/ 131391 w 264257"/>
                                    <a:gd name="connsiteY12" fmla="*/ 252019 h 281129"/>
                                    <a:gd name="connsiteX13" fmla="*/ 131391 w 264257"/>
                                    <a:gd name="connsiteY13" fmla="*/ 252019 h 281129"/>
                                    <a:gd name="connsiteX14" fmla="*/ 144795 w 264257"/>
                                    <a:gd name="connsiteY14" fmla="*/ 258219 h 281129"/>
                                    <a:gd name="connsiteX15" fmla="*/ 131391 w 264257"/>
                                    <a:gd name="connsiteY15" fmla="*/ 252019 h 281129"/>
                                    <a:gd name="connsiteX16" fmla="*/ 30004 w 264257"/>
                                    <a:gd name="connsiteY16" fmla="*/ 29465 h 281129"/>
                                    <a:gd name="connsiteX17" fmla="*/ 132099 w 264257"/>
                                    <a:gd name="connsiteY17" fmla="*/ 250425 h 281129"/>
                                    <a:gd name="connsiteX18" fmla="*/ 234194 w 264257"/>
                                    <a:gd name="connsiteY18" fmla="*/ 29465 h 281129"/>
                                    <a:gd name="connsiteX19" fmla="*/ 30004 w 264257"/>
                                    <a:gd name="connsiteY19" fmla="*/ 29465 h 281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4257" h="281129">
                                      <a:moveTo>
                                        <a:pt x="132158" y="281071"/>
                                      </a:moveTo>
                                      <a:lnTo>
                                        <a:pt x="132158" y="281071"/>
                                      </a:lnTo>
                                      <a:cubicBezTo>
                                        <a:pt x="120821" y="281071"/>
                                        <a:pt x="110901" y="274694"/>
                                        <a:pt x="106118" y="264419"/>
                                      </a:cubicBezTo>
                                      <a:lnTo>
                                        <a:pt x="2665" y="40684"/>
                                      </a:lnTo>
                                      <a:cubicBezTo>
                                        <a:pt x="-1468" y="31768"/>
                                        <a:pt x="-760" y="21494"/>
                                        <a:pt x="4555" y="13227"/>
                                      </a:cubicBezTo>
                                      <a:cubicBezTo>
                                        <a:pt x="9869" y="4960"/>
                                        <a:pt x="18903" y="0"/>
                                        <a:pt x="28705" y="0"/>
                                      </a:cubicBezTo>
                                      <a:lnTo>
                                        <a:pt x="235552" y="0"/>
                                      </a:lnTo>
                                      <a:cubicBezTo>
                                        <a:pt x="245413" y="0"/>
                                        <a:pt x="254448" y="4960"/>
                                        <a:pt x="259703" y="13227"/>
                                      </a:cubicBezTo>
                                      <a:cubicBezTo>
                                        <a:pt x="265017" y="21494"/>
                                        <a:pt x="265726" y="31768"/>
                                        <a:pt x="261592" y="40743"/>
                                      </a:cubicBezTo>
                                      <a:lnTo>
                                        <a:pt x="158140" y="264478"/>
                                      </a:lnTo>
                                      <a:lnTo>
                                        <a:pt x="158140" y="264478"/>
                                      </a:lnTo>
                                      <a:cubicBezTo>
                                        <a:pt x="153416" y="274753"/>
                                        <a:pt x="143437" y="281130"/>
                                        <a:pt x="132099" y="281130"/>
                                      </a:cubicBezTo>
                                      <a:close/>
                                      <a:moveTo>
                                        <a:pt x="131391" y="252019"/>
                                      </a:moveTo>
                                      <a:lnTo>
                                        <a:pt x="131391" y="252019"/>
                                      </a:lnTo>
                                      <a:lnTo>
                                        <a:pt x="144795" y="258219"/>
                                      </a:lnTo>
                                      <a:lnTo>
                                        <a:pt x="131391" y="252019"/>
                                      </a:lnTo>
                                      <a:close/>
                                      <a:moveTo>
                                        <a:pt x="30004" y="29465"/>
                                      </a:moveTo>
                                      <a:lnTo>
                                        <a:pt x="132099" y="250425"/>
                                      </a:lnTo>
                                      <a:lnTo>
                                        <a:pt x="234194" y="29465"/>
                                      </a:lnTo>
                                      <a:lnTo>
                                        <a:pt x="30004" y="29465"/>
                                      </a:ln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67A8F15" id="Graphique 13" o:spid="_x0000_s1026" style="width:22.4pt;height:39.85pt;mso-position-horizontal-relative:char;mso-position-vertical-relative:line" coordsize="264257,46955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aPbJU6AcAAOUlAAAOAAAAZHJzL2Uyb0RvYy54bWzsWl2Pm0YUfa/U/4B4rJSYGQYDVjZRmjRR pSiNlFRJH1mM15YwUGDXm/z6nvkALrbXA5uqL83LLnjmzP2Ye2fuufazF/f73LnL6mZXFlcue+q5 Tlak5XpX3Fy5f3568yRynaZNinWSl0V25X7NGvfF859/enaoVhkvt2W+zmoHixTN6lBdudu2rVaL RZNus33SPC2rrMDgpqz3SYvX+maxrpMDVt/nC+55y8WhrNdVXaZZ0+DT13rQfa7W32yytP1js2my 1smvXOjWqr+1+nst/y6eP0tWN3VSbXepUSN5hBb7ZFdAaL/U66RNnNt6d7LUfpfWZVNu2qdpuV+U m80uzZQNsIZ5R9a8rcvbStlyszrcVL2b4NojPz162fT93du6+lh9qOGJQ3UDX6g3acv9pt7L/9DS uVcu+9q7LLtvnRQf8kiEInadFEOBF0SCaZemW/j9BJVuf+twS8GDUOPEMg4CX+IWg9CmzHfrN7s8 lxo09c31q7x27hJsI+fstR+a6WTaYqT+oUJANYPPmu/z2cdtUmVqK5oVfPahdnZrxLsIl3EYBky4 TpHsEd9v6iyT0bpyFMIhM5SDFbp3d7Nq4PkzvhYBFnadU3+zkEOe9pt5HvstvW3at1mpNi65e9e0 GEZYrvGkH4yiaVkUza7NviArNvscQf/LwomWfhQ5B2dYWUKPEH9RhJq5dLaXIV8YEeJZBdDZWiXb +pysP80IivCs+vtkfWOyzUsUMs0IBNHMnaCIiTuB2JkphCJ4HHBh9daSyNAIm7MoYpqzcHbMtIMi mPB5wK2G4PLqhRiIzRIKmWYJ8rwXMi12KeJ0R3CI9umebLsTIL0vzBGAJyeR17OnbqyqbOQ5Tc8D HDvdK5Jdny9AyfPDAkbmUrC6DKDPNDBSkoL5LMlINwrurpNpkpFHFCxmSUZ+UHAwC4zAp+DlLDAi moK7O3GazQhUCo5mSdZ3Ux8kMQXr/TbBVqMCk7VXrmqv1nVQe9Wug9rrWmKSVZW0Mka7R+eAW9Xc cdv+UY7uy7vsU6nmtTJgVaooG/TJZ1QYpqW317v01+wbBflRGOv9GkDQQS2Iaw0OYb4fR6aIoZ9r cSYXRiufk6PX0tK0mUoEPvD1jpvKU0sYTOmzzSqB+cITWsxoLWOXNEVLI+LJ2DxzCNDIpasOmpw6 dTBtGJMBMrYvL5tMrTjs3rFn1Dk3aY+DwPP1adBjui3WH0jf6EnEimFonmsGHGNhKNS504kbNNGX h4n44/BVd5Ex7cgxIzdplxgxKlZ7ZCfRyFGDJ+qQwXk2EuCJ34g6J+4eNr8fenDvMSCPAsUB+jNB zR7qWVLsT+QEySov5JEShAxpnyZgmJs8adXFV5SSXugQqJv2ddJsNcFQYvRe7VEh15gCRXLcf6AY Xckun67L9VcwgbrUtLKp0jc7rPQuadoPSY2SGvkJbozRbVl/c50DeOaV2/x9m9SZ6+S/FyAlMRMy jVv1grKf46WmI9d0pLjdvypxnOKehTT1KOe3efe4qcv9Z1Dil1IqhpIihWzc5y1OXf3yqsU7hkBT 0uzlS/UMMgqnvys+VqlcXJ2ysOTT/eekrpwKj1duC873vuyIULLq2IXcuX6uRBbly9u23Owk9VAe 034yLyBlkmk2/wE7i6I4EIzHMPYBdjbMgK5SKXA7OzvDevKmiCLBTb73dJjQWh4xyDZ53XHp76Jn zOcskPyMazEqdi/zMyjhhQyF7qDNGUo34mcTpVCSNlEK5VzMWzJmt4VCYLVgsdUWSrz4chlY/UUB wltGkuBcdhflXSII7CIoAP7loVUEjqueFfAo9OwyKEIy2ssmUMbFfdjArX6iELsASrd4EIeebxVA IdO8RNkWX7IgtltBIcLDjW11FaVbyD8mZAfjcgpSiAzbMLJKYfJI7hoxE8WMMFPl0MSFl704tprD KEbGlW/ff0ZTl/nMj5ldDsWAoHsT0p3R9J0qh2KmyhnlMLY0tqek7Av2e8qDiE+xh+bxVHsoZqo9 NJ19z/OEfXsohMcCZ6vtmGFHOT0p2iiGBx46xXY5NK25j3tigjkjzDRzaGJPdBqFnDoN1dOPbs2P bo2tsYZQRcnZN1z+vW6NvaWnq91eNO4cTYimtZnk1UE1x/ssOG6EEXxeV1BeDiP4vEiT5/cIPq8z KDnnCD6vN8hw3I7g87qD8ugdwef1B9lRyOF91sbh2BtJ75iQChtJ7PuG9GN6hKb8ctAjNHXuuR6h pjJKEcwCETImDG2mvKDtwYfmd7PG3RnTj+Ee7vUjGX0/hnmxZwZDfM+p4qcfVBRIIxW16Rw86vp0 srU0SWgUQhEVA+imnFPvCRNLvZM+C/GkOKNe60m41LnNmRhrJjmNkqKq8LNqnZMVR+ZLSxFjZSKJ RbGnM3H0seI1Sk5/plwyXbGU0fRLhnMB7n9OaCCE0B45VlPTlEcYzpeBZ9LtxJcYC7nO5JMd0JRF CVRU5KynOyNNuCkCoiC64DeYblb3f9rsc7vIApRPWmEeilB/M9/HrPAFvnyXqa15wGibFZs4GpSp PtrV9MFur652NV4V/8a2h9NVsorT+Z0Puv/GF6pmN7NlKX7Zc4qxPLz2w1aoslADZU1ptUEyMCNH lroXtdKV7cninaHdf23weUW6OZ0Bsn33o/H6f2m8qh/J4LdEqqVtfvckf6xE31Wjdvh11vN/AAAA //8DAFBLAwQUAAYACAAAACEAJNb+jtsAAAADAQAADwAAAGRycy9kb3ducmV2LnhtbEyPQUvDQBCF 74L/YRnBm91Eq60xm1KKeioFW6F4mybTJDQ7G7LbJP33jl708mB4w3vfSxejbVRPna8dG4gnESji 3BU1lwY+d293c1A+IBfYOCYDF/KwyK6vUkwKN/AH9dtQKglhn6CBKoQ20drnFVn0E9cSi3d0ncUg Z1fqosNBwm2j76PoSVusWRoqbGlVUX7anq2B9wGH5UP82q9Px9Xla/e42a9jMub2Zly+gAo0hr9n +MEXdMiE6eDOXHjVGJAh4VfFm05lxcHA7HkGOkv1f/bsGwAA//8DAFBLAQItABQABgAIAAAAIQC2 gziS/gAAAOEBAAATAAAAAAAAAAAAAAAAAAAAAABbQ29udGVudF9UeXBlc10ueG1sUEsBAi0AFAAG AAgAAAAhADj9If/WAAAAlAEAAAsAAAAAAAAAAAAAAAAALwEAAF9yZWxzLy5yZWxzUEsBAi0AFAAG AAgAAAAhABo9slToBwAA5SUAAA4AAAAAAAAAAAAAAAAALgIAAGRycy9lMm9Eb2MueG1sUEsBAi0A FAAGAAgAAAAhACTW/o7bAAAAAwEAAA8AAAAAAAAAAAAAAAAAQgoAAGRycy9kb3ducmV2LnhtbFBL BQYAAAAABAAEAPMAAABKCwAAAAA= ">
                      <v:shape id="2137907076" o:spid="_x0000_s1027" style="position:absolute;left:45769;width:172775;height:172775;visibility:visible;mso-wrap-style:square;v-text-anchor:middle" coordsize="172775,1727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xFdUgyAAAAOMAAAAPAAAAZHJzL2Rvd25yZXYueG1sRE9fa8Iw EH8f+B3CCXubqVvXzs4oMnAIPlkHez2asw1rLl0TNfv2izDY4/3+33IdbS8uNHrjWMF8loEgbpw2 3Cr4OG4fXkD4gKyxd0wKfsjDejW5W2Kl3ZUPdKlDK1II+woVdCEMlZS+6ciin7mBOHEnN1oM6Rxb qUe8pnDby8csK6RFw6mhw4HeOmq+6rNVELffm3Yf8/Jo9s374Wye6rz4VOp+GjevIALF8C/+c+90 mp+XxaIsn+c53H5KAMjVLwAAAP//AwBQSwECLQAUAAYACAAAACEA2+H2y+4AAACFAQAAEwAAAAAA AAAAAAAAAAAAAAAAW0NvbnRlbnRfVHlwZXNdLnhtbFBLAQItABQABgAIAAAAIQBa9CxbvwAAABUB AAALAAAAAAAAAAAAAAAAAB8BAABfcmVscy8ucmVsc1BLAQItABQABgAIAAAAIQAxFdUgyAAAAOMA AAAPAAAAAAAAAAAAAAAAAAcCAABkcnMvZG93bnJldi54bWxQSwUGAAAAAAMAAwC3AAAA/AIAAAAA " path="m86388,172776c38795,172776,,133981,,86388,,38795,38736,,86388,v47652,,86388,38736,86388,86388c172776,134040,134040,172776,86388,172776xm86388,29524v-31355,,-56864,25509,-56864,56864c29524,117743,55033,143252,86388,143252v31355,,56864,-25509,56864,-56864c143252,55033,117743,29524,86388,29524xe" fillcolor="#221d37" stroked="f" strokeweight=".45pt">
                        <v:stroke joinstyle="miter"/>
                        <v:path arrowok="t" o:connecttype="custom" o:connectlocs="86388,172776;0,86388;86388,0;172776,86388;86388,172776;86388,29524;29524,86388;86388,143252;143252,86388;86388,29524" o:connectangles="0,0,0,0,0,0,0,0,0,0"/>
                      </v:shape>
                      <v:shape id="2137907077" o:spid="_x0000_s1028" style="position:absolute;top:188423;width:264257;height:281129;visibility:visible;mso-wrap-style:square;v-text-anchor:middle" coordsize="264257,28112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upoFygAAAOMAAAAPAAAAZHJzL2Rvd25yZXYueG1sRI/RSsNA EEXfBf9hGcE3u0m1JU27LSIYC4Jg9QOm2WkSzM6G3TWJf+88CD7OzJ1779kdZterkULsPBvIFxko 4trbjhsDnx/PdwWomJAt9p7JwA9FOOyvr3ZYWj/xO42n1Cgx4ViigTalodQ61i05jAs/EMvt4oPD JGNotA04ibnr9TLL1tphx5LQ4kBPLdVfp29nYB2qS50fz2+raiq81q88Vi/3xtzezI9bUInm9C/+ +z5aqV8Um9VDvtwIhTDJAvT+FwAA//8DAFBLAQItABQABgAIAAAAIQDb4fbL7gAAAIUBAAATAAAA AAAAAAAAAAAAAAAAAABbQ29udGVudF9UeXBlc10ueG1sUEsBAi0AFAAGAAgAAAAhAFr0LFu/AAAA FQEAAAsAAAAAAAAAAAAAAAAAHwEAAF9yZWxzLy5yZWxzUEsBAi0AFAAGAAgAAAAhAOu6mgXKAAAA 4wAAAA8AAAAAAAAAAAAAAAAABwIAAGRycy9kb3ducmV2LnhtbFBLBQYAAAAAAwADALcAAAD+AgAA AAA= " path="m132158,281071r,c120821,281071,110901,274694,106118,264419l2665,40684c-1468,31768,-760,21494,4555,13227,9869,4960,18903,,28705,l235552,v9861,,18896,4960,24151,13227c265017,21494,265726,31768,261592,40743l158140,264478r,c153416,274753,143437,281130,132099,281130r59,-59xm131391,252019r,l144795,258219r-13404,-6200xm30004,29465l132099,250425,234194,29465r-204190,xe" fillcolor="#221d37" stroked="f" strokeweight=".45pt">
                        <v:stroke joinstyle="miter"/>
                        <v:path arrowok="t" o:connecttype="custom" o:connectlocs="132158,281071;132158,281071;106118,264419;2665,40684;4555,13227;28705,0;235552,0;259703,13227;261592,40743;158140,264478;158140,264478;132099,281130;131391,252019;131391,252019;144795,258219;131391,252019;30004,29465;132099,250425;234194,29465;30004,29465" o:connectangles="0,0,0,0,0,0,0,0,0,0,0,0,0,0,0,0,0,0,0,0"/>
                      </v:shape>
                      <w10:anchorlock/>
                    </v:group>
                  </w:pict>
                </mc:Fallback>
              </mc:AlternateContent>
            </w:r>
          </w:p>
          <w:p w14:paraId="4EE6C659" w14:textId="650C9443" w:rsidR="008C11B0" w:rsidRPr="00AC17A4" w:rsidRDefault="008C11B0" w:rsidP="008C11B0">
            <w:pPr>
              <w:pStyle w:val="Aucunstyle"/>
              <w:jc w:val="center"/>
            </w:pPr>
            <w:r w:rsidRPr="00AC17A4">
              <w:rPr>
                <w:rFonts w:ascii="Mulish" w:hAnsi="Mulish" w:cs="Calibri"/>
                <w:color w:val="1F1735"/>
                <w:sz w:val="22"/>
                <w:szCs w:val="22"/>
              </w:rPr>
              <w:t xml:space="preserve">Total</w:t>
            </w:r>
          </w:p>
        </w:tc>
        <w:tc>
          <w:tcPr>
            <w:tcW w:w="800" w:type="pct"/>
            <w:shd w:val="clear" w:color="auto" w:fill="F2F2F2" w:themeFill="background1" w:themeFillShade="F2"/>
            <w:vAlign w:val="center"/>
          </w:tcPr>
          <w:p w14:paraId="25F6FF90" w14:textId="1E3E3267" w:rsidR="008C11B0" w:rsidRPr="00AC17A4" w:rsidRDefault="00F200A1" w:rsidP="008C11B0">
            <w:pPr>
              <w:pStyle w:val="Aucunstyle"/>
              <w:jc w:val="center"/>
              <w:rPr>
                <w:rFonts w:ascii="Mulish" w:hAnsi="Mulish" w:cs="Calibri"/>
                <w:color w:val="1F1735"/>
                <w:sz w:val="22"/>
                <w:szCs w:val="22"/>
              </w:rPr>
            </w:pPr>
            <w:r w:rsidRPr="00AC17A4">
              <w:rPr>
                <w:noProof/>
              </w:rPr>
              <mc:AlternateContent>
                <mc:Choice Requires="wps">
                  <w:drawing>
                    <wp:inline distT="0" distB="0" distL="0" distR="0" wp14:anchorId="532069BE" wp14:editId="1D856D13">
                      <wp:extent cx="762444" cy="590995"/>
                      <wp:effectExtent l="0" t="0" r="19050" b="19050"/>
                      <wp:docPr id="2137907078" name="Graphique 1"/>
                      <wp:cNvGraphicFramePr/>
                      <a:graphic xmlns:a="http://schemas.openxmlformats.org/drawingml/2006/main">
                        <a:graphicData uri="http://schemas.microsoft.com/office/word/2010/wordprocessingShape">
                          <wps:wsp>
                            <wps:cNvSpPr/>
                            <wps:spPr>
                              <a:xfrm>
                                <a:off x="0" y="0"/>
                                <a:ext cx="762444" cy="590995"/>
                              </a:xfrm>
                              <a:custGeom>
                                <a:avLst/>
                                <a:gdLst>
                                  <a:gd name="connsiteX0" fmla="*/ 218150 w 762444"/>
                                  <a:gd name="connsiteY0" fmla="*/ 14664 h 590995"/>
                                  <a:gd name="connsiteX1" fmla="*/ 235491 w 762444"/>
                                  <a:gd name="connsiteY1" fmla="*/ 1278 h 590995"/>
                                  <a:gd name="connsiteX2" fmla="*/ 242695 w 762444"/>
                                  <a:gd name="connsiteY2" fmla="*/ 1066 h 590995"/>
                                  <a:gd name="connsiteX3" fmla="*/ 534217 w 762444"/>
                                  <a:gd name="connsiteY3" fmla="*/ 199915 h 590995"/>
                                  <a:gd name="connsiteX4" fmla="*/ 535958 w 762444"/>
                                  <a:gd name="connsiteY4" fmla="*/ 201726 h 590995"/>
                                  <a:gd name="connsiteX5" fmla="*/ 575412 w 762444"/>
                                  <a:gd name="connsiteY5" fmla="*/ 264789 h 590995"/>
                                  <a:gd name="connsiteX6" fmla="*/ 577302 w 762444"/>
                                  <a:gd name="connsiteY6" fmla="*/ 266700 h 590995"/>
                                  <a:gd name="connsiteX7" fmla="*/ 615150 w 762444"/>
                                  <a:gd name="connsiteY7" fmla="*/ 290937 h 590995"/>
                                  <a:gd name="connsiteX8" fmla="*/ 616606 w 762444"/>
                                  <a:gd name="connsiteY8" fmla="*/ 292242 h 590995"/>
                                  <a:gd name="connsiteX9" fmla="*/ 669883 w 762444"/>
                                  <a:gd name="connsiteY9" fmla="*/ 358046 h 590995"/>
                                  <a:gd name="connsiteX10" fmla="*/ 675751 w 762444"/>
                                  <a:gd name="connsiteY10" fmla="*/ 360218 h 590995"/>
                                  <a:gd name="connsiteX11" fmla="*/ 740665 w 762444"/>
                                  <a:gd name="connsiteY11" fmla="*/ 348345 h 590995"/>
                                  <a:gd name="connsiteX12" fmla="*/ 746925 w 762444"/>
                                  <a:gd name="connsiteY12" fmla="*/ 351057 h 590995"/>
                                  <a:gd name="connsiteX13" fmla="*/ 761470 w 762444"/>
                                  <a:gd name="connsiteY13" fmla="*/ 373662 h 590995"/>
                                  <a:gd name="connsiteX14" fmla="*/ 762096 w 762444"/>
                                  <a:gd name="connsiteY14" fmla="*/ 379008 h 590995"/>
                                  <a:gd name="connsiteX15" fmla="*/ 732482 w 762444"/>
                                  <a:gd name="connsiteY15" fmla="*/ 462994 h 590995"/>
                                  <a:gd name="connsiteX16" fmla="*/ 728354 w 762444"/>
                                  <a:gd name="connsiteY16" fmla="*/ 466856 h 590995"/>
                                  <a:gd name="connsiteX17" fmla="*/ 529336 w 762444"/>
                                  <a:gd name="connsiteY17" fmla="*/ 522526 h 590995"/>
                                  <a:gd name="connsiteX18" fmla="*/ 525844 w 762444"/>
                                  <a:gd name="connsiteY18" fmla="*/ 525092 h 590995"/>
                                  <a:gd name="connsiteX19" fmla="*/ 494949 w 762444"/>
                                  <a:gd name="connsiteY19" fmla="*/ 572716 h 590995"/>
                                  <a:gd name="connsiteX20" fmla="*/ 486088 w 762444"/>
                                  <a:gd name="connsiteY20" fmla="*/ 574255 h 590995"/>
                                  <a:gd name="connsiteX21" fmla="*/ 433508 w 762444"/>
                                  <a:gd name="connsiteY21" fmla="*/ 534192 h 590995"/>
                                  <a:gd name="connsiteX22" fmla="*/ 428129 w 762444"/>
                                  <a:gd name="connsiteY22" fmla="*/ 533167 h 590995"/>
                                  <a:gd name="connsiteX23" fmla="*/ 353998 w 762444"/>
                                  <a:gd name="connsiteY23" fmla="*/ 554055 h 590995"/>
                                  <a:gd name="connsiteX24" fmla="*/ 350179 w 762444"/>
                                  <a:gd name="connsiteY24" fmla="*/ 557210 h 590995"/>
                                  <a:gd name="connsiteX25" fmla="*/ 334965 w 762444"/>
                                  <a:gd name="connsiteY25" fmla="*/ 587610 h 590995"/>
                                  <a:gd name="connsiteX26" fmla="*/ 328654 w 762444"/>
                                  <a:gd name="connsiteY26" fmla="*/ 590940 h 590995"/>
                                  <a:gd name="connsiteX27" fmla="*/ 290796 w 762444"/>
                                  <a:gd name="connsiteY27" fmla="*/ 585781 h 590995"/>
                                  <a:gd name="connsiteX28" fmla="*/ 286519 w 762444"/>
                                  <a:gd name="connsiteY28" fmla="*/ 583103 h 590995"/>
                                  <a:gd name="connsiteX29" fmla="*/ 179550 w 762444"/>
                                  <a:gd name="connsiteY29" fmla="*/ 422304 h 590995"/>
                                  <a:gd name="connsiteX30" fmla="*/ 178568 w 762444"/>
                                  <a:gd name="connsiteY30" fmla="*/ 419640 h 590995"/>
                                  <a:gd name="connsiteX31" fmla="*/ 170754 w 762444"/>
                                  <a:gd name="connsiteY31" fmla="*/ 354260 h 590995"/>
                                  <a:gd name="connsiteX32" fmla="*/ 169662 w 762444"/>
                                  <a:gd name="connsiteY32" fmla="*/ 351435 h 590995"/>
                                  <a:gd name="connsiteX33" fmla="*/ 63824 w 762444"/>
                                  <a:gd name="connsiteY33" fmla="*/ 202805 h 590995"/>
                                  <a:gd name="connsiteX34" fmla="*/ 59639 w 762444"/>
                                  <a:gd name="connsiteY34" fmla="*/ 200287 h 590995"/>
                                  <a:gd name="connsiteX35" fmla="*/ 20450 w 762444"/>
                                  <a:gd name="connsiteY35" fmla="*/ 195065 h 590995"/>
                                  <a:gd name="connsiteX36" fmla="*/ 15308 w 762444"/>
                                  <a:gd name="connsiteY36" fmla="*/ 190460 h 590995"/>
                                  <a:gd name="connsiteX37" fmla="*/ 179 w 762444"/>
                                  <a:gd name="connsiteY37" fmla="*/ 129111 h 590995"/>
                                  <a:gd name="connsiteX38" fmla="*/ 3686 w 762444"/>
                                  <a:gd name="connsiteY38" fmla="*/ 122031 h 590995"/>
                                  <a:gd name="connsiteX39" fmla="*/ 115073 w 762444"/>
                                  <a:gd name="connsiteY39" fmla="*/ 73648 h 590995"/>
                                  <a:gd name="connsiteX40" fmla="*/ 117895 w 762444"/>
                                  <a:gd name="connsiteY40" fmla="*/ 73152 h 590995"/>
                                  <a:gd name="connsiteX41" fmla="*/ 194223 w 762444"/>
                                  <a:gd name="connsiteY41" fmla="*/ 77859 h 590995"/>
                                  <a:gd name="connsiteX42" fmla="*/ 200505 w 762444"/>
                                  <a:gd name="connsiteY42" fmla="*/ 73391 h 590995"/>
                                  <a:gd name="connsiteX43" fmla="*/ 215995 w 762444"/>
                                  <a:gd name="connsiteY43" fmla="*/ 17866 h 590995"/>
                                  <a:gd name="connsiteX44" fmla="*/ 218150 w 762444"/>
                                  <a:gd name="connsiteY44" fmla="*/ 14664 h 590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62444" h="590995">
                                    <a:moveTo>
                                      <a:pt x="218150" y="14664"/>
                                    </a:moveTo>
                                    <a:lnTo>
                                      <a:pt x="235491" y="1278"/>
                                    </a:lnTo>
                                    <a:cubicBezTo>
                                      <a:pt x="237591" y="-344"/>
                                      <a:pt x="240501" y="-430"/>
                                      <a:pt x="242695" y="1066"/>
                                    </a:cubicBezTo>
                                    <a:lnTo>
                                      <a:pt x="534217" y="199915"/>
                                    </a:lnTo>
                                    <a:cubicBezTo>
                                      <a:pt x="534916" y="200391"/>
                                      <a:pt x="535508" y="201009"/>
                                      <a:pt x="535958" y="201726"/>
                                    </a:cubicBezTo>
                                    <a:lnTo>
                                      <a:pt x="575412" y="264789"/>
                                    </a:lnTo>
                                    <a:cubicBezTo>
                                      <a:pt x="575892" y="265559"/>
                                      <a:pt x="576537" y="266210"/>
                                      <a:pt x="577302" y="266700"/>
                                    </a:cubicBezTo>
                                    <a:lnTo>
                                      <a:pt x="615150" y="290937"/>
                                    </a:lnTo>
                                    <a:cubicBezTo>
                                      <a:pt x="615701" y="291292"/>
                                      <a:pt x="616194" y="291731"/>
                                      <a:pt x="616606" y="292242"/>
                                    </a:cubicBezTo>
                                    <a:lnTo>
                                      <a:pt x="669883" y="358046"/>
                                    </a:lnTo>
                                    <a:cubicBezTo>
                                      <a:pt x="671292" y="359790"/>
                                      <a:pt x="673544" y="360623"/>
                                      <a:pt x="675751" y="360218"/>
                                    </a:cubicBezTo>
                                    <a:lnTo>
                                      <a:pt x="740665" y="348345"/>
                                    </a:lnTo>
                                    <a:cubicBezTo>
                                      <a:pt x="743108" y="347898"/>
                                      <a:pt x="745580" y="348969"/>
                                      <a:pt x="746925" y="351057"/>
                                    </a:cubicBezTo>
                                    <a:lnTo>
                                      <a:pt x="761470" y="373662"/>
                                    </a:lnTo>
                                    <a:cubicBezTo>
                                      <a:pt x="762494" y="375252"/>
                                      <a:pt x="762725" y="377226"/>
                                      <a:pt x="762096" y="379008"/>
                                    </a:cubicBezTo>
                                    <a:lnTo>
                                      <a:pt x="732482" y="462994"/>
                                    </a:lnTo>
                                    <a:cubicBezTo>
                                      <a:pt x="731818" y="464876"/>
                                      <a:pt x="730277" y="466317"/>
                                      <a:pt x="728354" y="466856"/>
                                    </a:cubicBezTo>
                                    <a:lnTo>
                                      <a:pt x="529336" y="522526"/>
                                    </a:lnTo>
                                    <a:cubicBezTo>
                                      <a:pt x="527897" y="522928"/>
                                      <a:pt x="526657" y="523841"/>
                                      <a:pt x="525844" y="525092"/>
                                    </a:cubicBezTo>
                                    <a:lnTo>
                                      <a:pt x="494949" y="572716"/>
                                    </a:lnTo>
                                    <a:cubicBezTo>
                                      <a:pt x="493006" y="575708"/>
                                      <a:pt x="488926" y="576416"/>
                                      <a:pt x="486088" y="574255"/>
                                    </a:cubicBezTo>
                                    <a:lnTo>
                                      <a:pt x="433508" y="534192"/>
                                    </a:lnTo>
                                    <a:cubicBezTo>
                                      <a:pt x="431976" y="533024"/>
                                      <a:pt x="429984" y="532644"/>
                                      <a:pt x="428129" y="533167"/>
                                    </a:cubicBezTo>
                                    <a:lnTo>
                                      <a:pt x="353998" y="554055"/>
                                    </a:lnTo>
                                    <a:cubicBezTo>
                                      <a:pt x="352337" y="554522"/>
                                      <a:pt x="350951" y="555669"/>
                                      <a:pt x="350179" y="557210"/>
                                    </a:cubicBezTo>
                                    <a:lnTo>
                                      <a:pt x="334965" y="587610"/>
                                    </a:lnTo>
                                    <a:cubicBezTo>
                                      <a:pt x="333791" y="589956"/>
                                      <a:pt x="331253" y="591293"/>
                                      <a:pt x="328654" y="590940"/>
                                    </a:cubicBezTo>
                                    <a:lnTo>
                                      <a:pt x="290796" y="585781"/>
                                    </a:lnTo>
                                    <a:cubicBezTo>
                                      <a:pt x="289051" y="585545"/>
                                      <a:pt x="287494" y="584569"/>
                                      <a:pt x="286519" y="583103"/>
                                    </a:cubicBezTo>
                                    <a:lnTo>
                                      <a:pt x="179550" y="422304"/>
                                    </a:lnTo>
                                    <a:cubicBezTo>
                                      <a:pt x="179018" y="421506"/>
                                      <a:pt x="178682" y="420594"/>
                                      <a:pt x="178568" y="419640"/>
                                    </a:cubicBezTo>
                                    <a:lnTo>
                                      <a:pt x="170754" y="354260"/>
                                    </a:lnTo>
                                    <a:cubicBezTo>
                                      <a:pt x="170632" y="353241"/>
                                      <a:pt x="170257" y="352272"/>
                                      <a:pt x="169662" y="351435"/>
                                    </a:cubicBezTo>
                                    <a:lnTo>
                                      <a:pt x="63824" y="202805"/>
                                    </a:lnTo>
                                    <a:cubicBezTo>
                                      <a:pt x="62839" y="201424"/>
                                      <a:pt x="61323" y="200511"/>
                                      <a:pt x="59639" y="200287"/>
                                    </a:cubicBezTo>
                                    <a:lnTo>
                                      <a:pt x="20450" y="195065"/>
                                    </a:lnTo>
                                    <a:cubicBezTo>
                                      <a:pt x="17951" y="194732"/>
                                      <a:pt x="15911" y="192906"/>
                                      <a:pt x="15308" y="190460"/>
                                    </a:cubicBezTo>
                                    <a:lnTo>
                                      <a:pt x="179" y="129111"/>
                                    </a:lnTo>
                                    <a:cubicBezTo>
                                      <a:pt x="-536" y="126213"/>
                                      <a:pt x="946" y="123221"/>
                                      <a:pt x="3686" y="122031"/>
                                    </a:cubicBezTo>
                                    <a:lnTo>
                                      <a:pt x="115073" y="73648"/>
                                    </a:lnTo>
                                    <a:cubicBezTo>
                                      <a:pt x="115961" y="73262"/>
                                      <a:pt x="116928" y="73092"/>
                                      <a:pt x="117895" y="73152"/>
                                    </a:cubicBezTo>
                                    <a:lnTo>
                                      <a:pt x="194223" y="77859"/>
                                    </a:lnTo>
                                    <a:cubicBezTo>
                                      <a:pt x="197110" y="78037"/>
                                      <a:pt x="199729" y="76175"/>
                                      <a:pt x="200505" y="73391"/>
                                    </a:cubicBezTo>
                                    <a:lnTo>
                                      <a:pt x="215995" y="17866"/>
                                    </a:lnTo>
                                    <a:cubicBezTo>
                                      <a:pt x="216348" y="16594"/>
                                      <a:pt x="217104" y="15471"/>
                                      <a:pt x="218150" y="14664"/>
                                    </a:cubicBezTo>
                                    <a:close/>
                                  </a:path>
                                </a:pathLst>
                              </a:custGeom>
                              <a:noFill/>
                              <a:ln w="24281"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8E6E7A" id="2137907079" o:spid="_x0000_s1026" style="width:60.05pt;height:46.55pt;visibility:visible;mso-wrap-style:square;mso-left-percent:-10001;mso-top-percent:-10001;mso-position-horizontal:absolute;mso-position-horizontal-relative:char;mso-position-vertical:absolute;mso-position-vertical-relative:line;mso-left-percent:-10001;mso-top-percent:-10001;v-text-anchor:middle" coordsize="762444,5909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CG9UjwoAABgwAAAOAAAAZHJzL2Uyb0RvYy54bWysWtuO3LgRfQ+QfxD6MYA94l0ceLxwbDgI YOwasBebPGo0ak8D3VJH0ly8X7+nSKmHlJOQCgIDbWmooyoVq4qsOnzz0/PpWDy2w3jou5sde13u irZr+rtD9+1m9+vXj6+qXTFOdXdXH/uuvdl9b8fdT2///Kc3T+frlvf3/fGuHQq8pBuvn843u/tp Ol9fXY3NfXuqx9f9ue0wuO+HUz3hdvh2dTfUT3j76XjFy1JfPfXD3Xnom3Yc8dcPfnD31r1/v2+b 6Zf9fmyn4nizg26T+x3c7y39Xr19U19/G+rz/aGZ1aj/By1O9aGD0MurPtRTXTwMhx9edTo0Qz/2 ++l105+u+v3+0LTuG/A1rFx9zZf7+ty6b4FxxvPFTOP/77XNz49fzp8HmOHpPF6PuKSveN4PJ/of +hXPzljfL8Zqn6eiwR+N5lLKXdFgSNnSWkXGvHoBNw/j9Le2dy+qHz+Nk7f1Ha6cpe6Krj7BJZq+ 68bD1P4D87M/HWH+v1wVnFVMlcVTMYuZsSvIP0MIk1rL4r54UQbT8YMQFgoRSlqWFBJCGDdVUgYP ZUiurUrKCCGs1DopQwQylJCcmaSMEMKstUwlpWB+L1OihLKqSkoJIfBpw9PfokIpRknGk1JCCNfS VDb5LTqSYkSZlhJCuNamLJNSTCBFM5XjxCGEI5KESUpBVr3Mi2ZalzppsRDCLeeSJ6XYUIq2VSWS UkKIUFUp07PPwiDWRhmVEZIhRugS6SL5NSyMYyMRZOmwjDBCVkKmY4aFsWyktjxDTogRipUq7QMs jGejmTTpfBlhhBFap72AhRGNdFzatLNFGGFsWWbMTxjTRnBZpQOUhRipubUZK0AY1YZXWASSbs1C DNaZSmX4dRjXilshMuwWY7jKyJ4sjGzFVSUzvmeFKW2GH4SxLS39S9stxCjDDUvbjYexLStdVulF J8IoI7lKxykP84EUQsFHU/uNCINll2XYjYexLXnFeNpuEUYJwXQ6H/AwHwglrM34nhCjlCxz7Bbm A1iNmYzvCTEKjsDSKykPY1sIaTPydYRRFbJihpwwtgWvdEY+4CGGNpwyQ04Y21jnTUYe5SFGVcpU LLnO8TC26XNYxvyEGFUJVoq0nDC24QQqY7/OQ4zkXJTpfC3CfMAMUm/aryMMolRnzI8I8wEzJTai yXwQYbCQcJ32AxHmA6YtrcGpvBNhsD+QIp3fRBjbWlQ843NCCC95VWaIiULbapH2NhFCUMXzKp3d RJgNeCkznC2CMKtKJJBUeSjCwGZKZKwJMcRiy5vhA2Fc5yRQEQG4ZSydCEQY1EJX6e1HhGCclyJD ShjSDPWOSVcJIsRgFyrTu0MZZQGkgYyiOsIYwVR6kyOjJGApRSWDM8IYJKh0LSrDHIAIUAi0VA6I MEYIdC5S3iyjeGYKTZq0mBADO2f0IqgNdClHMzs3EebH1g36SN+WTlF9vzSPmudu7h7hqqipx1i6 ttu5H6lRFbaS0JZabtEm8q0poKj1lADDBUIw2wTGxIZgvgkM04dgsQmMSQjBchMY2TUEL728PIMh Z4ZgvUkyElsINpvAyHAhuNoERhIKwXYTmLoWIRr3m3xs7WTbvIx6DJH0bX5GbYAIvs3TqLqP4Nt8 jYr2CL7N26gWj+Db/I2tHA73myZu5XKovjfBV07Htnkd1bnht+N+i3QqXyP4Nq+jqjSCb/M6KlAj +Dav4yuvw/2mb195HUrFTfCV16EC3ARfeR0Ku03wldehxtsEX3kdyrAtcKqmwonD/Sb4yutQNG2C r7wOtdAm+MrrUBZtgq+8DrXLJvjK61CTbIKvvA61xib4yutQRWyCr7wO5cEm+MrrsOvfAqfde+h1 uN8EX3kddumb4Cuvw+57E3zlddiJb4KvvA675QCOzTE2ZvNOeADHTez20bHb064Auz3sCrDbt4Sp r8/1RBvo5bJ4euFu7y/ULY2e+sf2a++em2g37XfybhLcBn1W4eWxYxc97thU/zhY0vnp5Znm4fbQ /LX9PUYYZf00vRL+E6Gul41WZDkPSZ9vXoaIUfVyQOIshonev0j1L/P8qEc43jNDN2DsvNNAfYZi izCLCqBC0S12LyTavnSOHQyCJ10GwX/maOhYT49xbGaOhkZV1nsp10qpWAmjFfUMEEAgLtFujdQ3 xH4ug2A1MzT0XKbHOI4yQ0NgzDyJ6FiAdAyVAG3JrHdzDKI6Xw2C05ylEVeZo6FjKB3GM485Ghqn FpkJ7DZ4qkgJA4/2GoJi1Ni+BC7giUovzfGPGRp60tFjHJeYoaGRaMZ6bxJEc7u4WlzNSAWOdXmh 1ZELeOpxtgcxijkaOhrRYxw7mKMhDoLMEykM+KdolsEXGmrKk4GN4T4YLuo7MnEeJI4wR0NHDDqM 5/tyNBQ4TeJtKNFrMi4iL0ogFIyPFBB7wpcDl0FHD87SiPXL0NBTfQ6jODF4GRoqJEzrlQDG+u3d ogReoTF7ZEPFReUXspdBIvzmQQUeL0NDT955jOPkMjSUVuC41YxBWEd+KCtkomVQS+TNIFI8hTcj iZnL0dDRcR7jWLYcDQWzmFpnJoFJdUvmYiYJariazSRwYGQ1SKTcggTXlqGhJ9g8xvFmGRoKTN+c lMG1YaIJs2gIJs0qv+Ihmes4lj3NNksj9ixHQ0eZeYxjwnI0hH7ziozFxXp/v2goGFd+X4NlG4R2 pL4jzrw0x4dlaOhJsFlD4rYyNOSVLRczVWTFUAkQCUsqQlSo2IaeCpulEcOVoaGntRzGs1UZGgJT LtmGox8eBQM1VCu/9EpeKuTNwAU8ueWlOc4qS0MiqhzG809ZGpaaGCW36iGfRksvmC8+Zxv4K7J3 pKGjq2YksVAZGjrqyUE8o5ShoEba9fGI7ZWMI1kzMTcSqG+OAzqBARXRT7MoYpUytHNUkoN4hihD O3IKH6jYwOCgSqgBeux0ZgiWxdEAu5p7opPmMWKJMrSDKA9wjE+Gbq8U0VEknmPXF0WolcuI4GgE BWYjbmgGEeWTo5fjeRzG0TcZmoEastqbBjbTsdVAgxJtDb2xM433icxxPfMYKJwc7Rxv4yFEx+Ro Zw2bW7qmKn2dvOQ9nJU08/KAAwUmzjiOu5m1m6sEKs/+SzWCnECHZd0kEb2SoR1nGofPPESvkgZO frLSJwCmpIkm9j9UcLF2zbEfW3gD1KZS8XLhakb3LS/neLv+4+F4dK5z7KiSxNYcabtoapzd3h/r ybExY3883NGDtLq5o9zt++NQPNYoU+umabtp8bHoyfMwTh/q8d4/6IbINihMcTp48BoeQeBcvRxV pqvb/u7756EYen+4ezw3Hw9406d6nD7XA44TY4OME+rTL/jZH3sojTrXXe2K+374/d/9nZ7HIWuM 7oonnA6/2Y3/eqiHdlcc/97h+LVlktoTk7uROM+CmyEcuQ1HuofT+x7fDkNBO3dJz0/H5XI/9Kff cJD9HUnFUN01kA0CaxqWm/cT7jGEo/BN++6du8YRcszYp+7LuaGXu70Evvzr82/1cC7InDe7Cee1 f+6Xk+T19XISm2b78iwhu/7dw9TvD3RM21nY23W+wfFz5xjzUXk63x7eu6deDvS//QMAAP//AwBQ SwMEFAAGAAgAAAAhAHeOlRjbAAAABAEAAA8AAABkcnMvZG93bnJldi54bWxMj81OwzAQhO9IvIO1 SNyok5aiNs2mKn8S4oBE4QGceLGjxusodtrw9rhc4LLSaEYz35bbyXXiSENoPSPkswwEceN1ywbh 8+P5ZgUiRMVadZ4J4ZsCbKvLi1IV2p/4nY77aEQq4VAoBBtjX0gZGktOhZnviZP35QenYpKDkXpQ p1TuOjnPsjvpVMtpwaqeHiw1h/3oEOrHe7sYX57M7eFVLrVZrt7qXUC8vpp2GxCRpvgXhjN+Qocq MdV+ZB1Eh5Aeib/37M2zHESNsF7kIKtS/oevfgAAAP//AwBQSwECLQAUAAYACAAAACEAtoM4kv4A AADhAQAAEwAAAAAAAAAAAAAAAAAAAAAAW0NvbnRlbnRfVHlwZXNdLnhtbFBLAQItABQABgAIAAAA IQA4/SH/1gAAAJQBAAALAAAAAAAAAAAAAAAAAC8BAABfcmVscy8ucmVsc1BLAQItABQABgAIAAAA IQAHCG9UjwoAABgwAAAOAAAAAAAAAAAAAAAAAC4CAABkcnMvZTJvRG9jLnhtbFBLAQItABQABgAI AAAAIQB3jpUY2wAAAAQBAAAPAAAAAAAAAAAAAAAAAOkMAABkcnMvZG93bnJldi54bWxQSwUGAAAA AAQABADzAAAA8Q0AAAAA " path="m218150,14664l235491,1278v2100,-1622,5010,-1708,7204,-212l534217,199915v699,476,1291,1094,1741,1811l575412,264789v480,770,1125,1421,1890,1911l615150,290937v551,355,1044,794,1456,1305l669883,358046v1409,1744,3661,2577,5868,2172l740665,348345v2443,-447,4915,624,6260,2712l761470,373662v1024,1590,1255,3564,626,5346l732482,462994v-664,1882,-2205,3323,-4128,3862l529336,522526v-1439,402,-2679,1315,-3492,2566l494949,572716v-1943,2992,-6023,3700,-8861,1539l433508,534192v-1532,-1168,-3524,-1548,-5379,-1025l353998,554055v-1661,467,-3047,1614,-3819,3155l334965,587610v-1174,2346,-3712,3683,-6311,3330l290796,585781v-1745,-236,-3302,-1212,-4277,-2678l179550,422304v-532,-798,-868,-1710,-982,-2664l170754,354260v-122,-1019,-497,-1988,-1092,-2825l63824,202805v-985,-1381,-2501,-2294,-4185,-2518l20450,195065v-2499,-333,-4539,-2159,-5142,-4605l179,129111v-715,-2898,767,-5890,3507,-7080l115073,73648v888,-386,1855,-556,2822,-496l194223,77859v2887,178,5506,-1684,6282,-4468l215995,17866v353,-1272,1109,-2395,2155,-3202xe" filled="f" strokecolor="#4dc0ef [3204]" strokeweight=".67447mm">
                      <v:stroke joinstyle="miter"/>
                      <v:path arrowok="t" o:connecttype="custom" o:connectlocs="218150,14664;235491,1278;242695,1066;534217,199915;535958,201726;575412,264789;577302,266700;615150,290937;616606,292242;669883,358046;675751,360218;740665,348345;746925,351057;761470,373662;762096,379008;732482,462994;728354,466856;529336,522526;525844,525092;494949,572716;486088,574255;433508,534192;428129,533167;353998,554055;350179,557210;334965,587610;328654,590940;290796,585781;286519,583103;179550,422304;178568,419640;170754,354260;169662,351435;63824,202805;59639,200287;20450,195065;15308,190460;179,129111;3686,122031;115073,73648;117895,73152;194223,77859;200505,73391;215995,17866;218150,14664" o:connectangles="0,0,0,0,0,0,0,0,0,0,0,0,0,0,0,0,0,0,0,0,0,0,0,0,0,0,0,0,0,0,0,0,0,0,0,0,0,0,0,0,0,0,0,0,0"/>
                      <w10:anchorlock/>
                    </v:shape>
                  </w:pict>
                </mc:Fallback>
              </mc:AlternateContent>
            </w:r>
          </w:p>
          <w:p w14:paraId="06542BA9" w14:textId="003A136B" w:rsidR="008C11B0" w:rsidRPr="00AC17A4" w:rsidRDefault="008C11B0" w:rsidP="008C11B0">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Zone</w:t>
            </w:r>
          </w:p>
        </w:tc>
        <w:tc>
          <w:tcPr>
            <w:tcW w:w="800" w:type="pct"/>
            <w:vAlign w:val="center"/>
          </w:tcPr>
          <w:p w14:paraId="7ACE5E55" w14:textId="2CF16562" w:rsidR="008C11B0" w:rsidRPr="00AC17A4" w:rsidRDefault="007967B6" w:rsidP="007967B6">
            <w:pPr>
              <w:pStyle w:val="Aucunstyle"/>
              <w:jc w:val="center"/>
              <w:rPr>
                <w:rFonts w:ascii="Mulish" w:hAnsi="Mulish" w:cs="Calibri"/>
                <w:color w:val="1F1735"/>
                <w:sz w:val="22"/>
                <w:szCs w:val="22"/>
              </w:rPr>
            </w:pPr>
            <w:r w:rsidRPr="00AC17A4">
              <w:rPr>
                <w:rFonts w:ascii="Mulish" w:hAnsi="Mulish" w:cstheme="minorHAnsi"/>
                <w:noProof/>
                <w:color w:val="A6A6A6" w:themeColor="background1" w:themeShade="A6"/>
                <w:sz w:val="28"/>
                <w:szCs w:val="13"/>
              </w:rPr>
              <w:drawing>
                <wp:inline distT="0" distB="0" distL="0" distR="0" wp14:anchorId="15E1BE6E" wp14:editId="10533CC8">
                  <wp:extent cx="669956" cy="677238"/>
                  <wp:effectExtent l="0" t="0" r="0" b="8890"/>
                  <wp:docPr id="2137907080"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74916" cy="682251"/>
                          </a:xfrm>
                          <a:prstGeom prst="rect">
                            <a:avLst/>
                          </a:prstGeom>
                        </pic:spPr>
                      </pic:pic>
                    </a:graphicData>
                  </a:graphic>
                </wp:inline>
              </w:drawing>
            </w:r>
          </w:p>
          <w:p w14:paraId="661BB860" w14:textId="6CEF1E05" w:rsidR="008C11B0" w:rsidRPr="00AC17A4" w:rsidRDefault="008C11B0" w:rsidP="008C11B0">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France</w:t>
            </w:r>
          </w:p>
        </w:tc>
      </w:tr>
      <w:tr w:rsidR="00D46DB2" w:rsidRPr="00AC17A4" w14:paraId="45909FFF" w14:textId="77777777" w:rsidTr="006C07B9">
        <w:trPr>
          <w:trHeight w:val="562"/>
        </w:trPr>
        <w:tc>
          <w:tcPr>
            <w:tcW w:w="800" w:type="pct"/>
            <w:gridSpan w:val="6"/>
            <w:shd w:val="clear" w:color="auto" w:fill="4DC0EF" w:themeFill="accent1"/>
            <w:vAlign w:val="center"/>
          </w:tcPr>
          <w:p w14:paraId="03E00E48" w14:textId="428D91CE" w:rsidR="00D46DB2" w:rsidRPr="00AC17A4" w:rsidRDefault="00D46DB2" w:rsidP="00ED0BCF">
            <w:pPr>
              <w:pStyle w:val="TitreTable"/>
            </w:pPr>
            <w:r w:rsidRPr="00AC17A4">
              <w:t xml:space="preserve">Gen</w:t>
            </w:r>
            <w:r w:rsidR="00373E1D" w:rsidRPr="00AC17A4">
              <w:t xml:space="preserve">re</w:t>
            </w:r>
          </w:p>
        </w:tc>
      </w:tr>
      <w:tr w:rsidR="006C07B9" w:rsidRPr="00533339" w14:paraId="7277357E" w14:textId="77777777" w:rsidTr="006C07B9">
        <w:trPr>
          <w:trHeight w:val="432"/>
        </w:trPr>
        <w:tc>
          <w:tcPr>
            <w:tcW w:w="1000" w:type="pct"/>
            <w:vAlign w:val="center"/>
          </w:tcPr>
          <w:p w14:paraId="046846E6" w14:textId="4CC8171A" w:rsidR="008C11B0" w:rsidRPr="00AC17A4" w:rsidRDefault="00D46DB2" w:rsidP="00373024">
            <w:pPr>
              <w:pStyle w:val="Table"/>
              <w:rPr>
                <w:sz w:val="22"/>
                <w:szCs w:val="9"/>
              </w:rPr>
            </w:pPr>
            <w:r w:rsidRPr="00AC17A4">
              <w:rPr>
                <w:sz w:val="22"/>
                <w:szCs w:val="9"/>
              </w:rPr>
              <w:t xml:space="preserve">Total</w:t>
            </w:r>
          </w:p>
        </w:tc>
        <w:tc>
          <w:tcPr>
            <w:tcW w:w="800" w:type="pct"/>
            <w:vAlign w:val="center"/>
          </w:tcPr>
          <w:p w14:paraId="2F74A0F9" w14:textId="6446AAD4" w:rsidR="008C11B0" w:rsidRPr="00F666E6" w:rsidRDefault="008925D7" w:rsidP="00ED0BCF">
            <w:pPr>
              <w:pStyle w:val="Table"/>
              <w:jc w:val="center"/>
              <w:rPr>
                <w:sz w:val="22"/>
                <w:szCs w:val="9"/>
                <w:lang w:val="en-US"/>
              </w:rPr>
            </w:pPr>
            <w:r w:rsidRPr="00F666E6">
              <w:rPr>
                <w:sz w:val="22"/>
                <w:szCs w:val="9"/>
                <w:lang w:val="en-US"/>
              </w:rPr>
              <w:t xml:space="preserve">9 792</w:t>
            </w:r>
          </w:p>
        </w:tc>
        <w:tc>
          <w:tcPr>
            <w:tcW w:w="800" w:type="pct"/>
            <w:vAlign w:val="center"/>
          </w:tcPr>
          <w:p w14:paraId="28504BDF" w14:textId="7169723E" w:rsidR="008C11B0" w:rsidRPr="00F666E6" w:rsidRDefault="008925D7" w:rsidP="00ED0BCF">
            <w:pPr>
              <w:pStyle w:val="Table"/>
              <w:jc w:val="center"/>
              <w:rPr>
                <w:sz w:val="22"/>
                <w:szCs w:val="9"/>
                <w:lang w:val="en-US"/>
              </w:rPr>
            </w:pPr>
            <w:r w:rsidRPr="00F666E6">
              <w:rPr>
                <w:sz w:val="22"/>
                <w:szCs w:val="9"/>
                <w:lang w:val="en-US"/>
              </w:rPr>
              <w:t xml:space="preserve">8 530</w:t>
            </w:r>
          </w:p>
        </w:tc>
        <w:tc>
          <w:tcPr>
            <w:tcW w:w="800" w:type="pct"/>
            <w:vAlign w:val="center"/>
          </w:tcPr>
          <w:p w14:paraId="2B7B7491" w14:textId="72869340" w:rsidR="008C11B0" w:rsidRPr="00F666E6" w:rsidRDefault="008925D7" w:rsidP="00ED0BCF">
            <w:pPr>
              <w:pStyle w:val="Table"/>
              <w:jc w:val="center"/>
              <w:rPr>
                <w:sz w:val="22"/>
                <w:szCs w:val="9"/>
                <w:lang w:val="en-US"/>
              </w:rPr>
            </w:pPr>
            <w:r w:rsidRPr="00F666E6">
              <w:rPr>
                <w:sz w:val="22"/>
                <w:szCs w:val="9"/>
                <w:lang w:val="en-US"/>
              </w:rPr>
              <w:t xml:space="preserve">18 322</w:t>
            </w:r>
            <w:proofErr w:type="spellStart"/>
            <w:r w:rsidRPr="00F666E6">
              <w:rPr>
                <w:sz w:val="22"/>
                <w:szCs w:val="9"/>
                <w:lang w:val="en-US"/>
              </w:rPr>
              <w:t xml:space="preserve"/>
            </w:r>
            <w:proofErr w:type="spellEnd"/>
            <w:r w:rsidRPr="00F666E6">
              <w:rPr>
                <w:sz w:val="22"/>
                <w:szCs w:val="9"/>
                <w:lang w:val="en-US"/>
              </w:rPr>
              <w:t xml:space="preserve"/>
            </w:r>
            <w:proofErr w:type="spellStart"/>
            <w:r w:rsidRPr="00F666E6">
              <w:rPr>
                <w:sz w:val="22"/>
                <w:szCs w:val="9"/>
                <w:lang w:val="en-US"/>
              </w:rPr>
              <w:t xml:space="preserve"/>
            </w:r>
            <w:proofErr w:type="spellEnd"/>
            <w:r w:rsidRPr="00F666E6">
              <w:rPr>
                <w:sz w:val="22"/>
                <w:szCs w:val="9"/>
                <w:lang w:val="en-US"/>
              </w:rPr>
              <w:t xml:space="preserve"/>
            </w:r>
          </w:p>
        </w:tc>
        <w:tc>
          <w:tcPr>
            <w:tcW w:w="800" w:type="pct"/>
            <w:shd w:val="clear" w:color="auto" w:fill="F2F2F2" w:themeFill="background1" w:themeFillShade="F2"/>
            <w:vAlign w:val="center"/>
          </w:tcPr>
          <w:p w14:paraId="3A33AE40" w14:textId="77777777" w:rsidR="008C11B0" w:rsidRPr="00F666E6" w:rsidRDefault="008C11B0" w:rsidP="00ED0BCF">
            <w:pPr>
              <w:pStyle w:val="Table"/>
              <w:jc w:val="center"/>
              <w:rPr>
                <w:sz w:val="22"/>
                <w:szCs w:val="9"/>
                <w:lang w:val="en-US"/>
              </w:rPr>
            </w:pPr>
          </w:p>
        </w:tc>
        <w:tc>
          <w:tcPr>
            <w:tcW w:w="800" w:type="pct"/>
            <w:vAlign w:val="center"/>
          </w:tcPr>
          <w:p w14:paraId="6BB0A357" w14:textId="77777777" w:rsidR="008C11B0" w:rsidRPr="00F666E6" w:rsidRDefault="008C11B0" w:rsidP="00ED0BCF">
            <w:pPr>
              <w:pStyle w:val="Table"/>
              <w:jc w:val="center"/>
              <w:rPr>
                <w:sz w:val="22"/>
                <w:szCs w:val="9"/>
                <w:lang w:val="en-US"/>
              </w:rPr>
            </w:pPr>
          </w:p>
        </w:tc>
      </w:tr>
      <w:tr w:rsidR="00D46DB2" w:rsidRPr="00AC17A4" w14:paraId="1B5FA2E8" w14:textId="77777777" w:rsidTr="006C07B9">
        <w:trPr>
          <w:trHeight w:val="547"/>
        </w:trPr>
        <w:tc>
          <w:tcPr>
            <w:tcW w:w="800" w:type="pct"/>
            <w:gridSpan w:val="6"/>
            <w:shd w:val="clear" w:color="auto" w:fill="4DC0EF" w:themeFill="accent1"/>
            <w:vAlign w:val="center"/>
          </w:tcPr>
          <w:p w14:paraId="4B0F0C82" w14:textId="032AA12E" w:rsidR="00D46DB2" w:rsidRPr="00AC17A4" w:rsidRDefault="0042576C" w:rsidP="00ED0BCF">
            <w:pPr>
              <w:pStyle w:val="TitreTable"/>
            </w:pPr>
            <w:r w:rsidRPr="00AC17A4">
              <w:t xml:space="preserve">Tranches d’âge</w:t>
            </w:r>
          </w:p>
        </w:tc>
      </w:tr>
      <w:tr w:rsidR="006C07B9" w:rsidRPr="00AC17A4" w14:paraId="3A11B444" w14:textId="77777777" w:rsidTr="006C07B9">
        <w:trPr>
          <w:trHeight w:val="432"/>
        </w:trPr>
        <w:tc>
          <w:tcPr>
            <w:tcW w:w="1000" w:type="pct"/>
            <w:vAlign w:val="center"/>
          </w:tcPr>
          <w:p w14:paraId="2F721B29" w14:textId="5E09E6E9" w:rsidR="00D46DB2" w:rsidRPr="00AC17A4" w:rsidRDefault="00D46DB2" w:rsidP="00373024">
            <w:pPr>
              <w:pStyle w:val="Table"/>
              <w:rPr>
                <w:sz w:val="22"/>
                <w:szCs w:val="9"/>
              </w:rPr>
            </w:pPr>
            <w:r w:rsidRPr="00AC17A4">
              <w:rPr>
                <w:sz w:val="22"/>
                <w:szCs w:val="9"/>
              </w:rPr>
              <w:t xml:space="preserve">Moins de 15 ans</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4788B322" w14:textId="4E7E4853" w:rsidR="00D46DB2" w:rsidRPr="00AC17A4" w:rsidRDefault="00D46DB2" w:rsidP="00ED0BCF">
            <w:pPr>
              <w:pStyle w:val="Table"/>
              <w:jc w:val="center"/>
              <w:rPr>
                <w:sz w:val="22"/>
                <w:szCs w:val="9"/>
              </w:rPr>
            </w:pPr>
            <w:r w:rsidRPr="00AC17A4">
              <w:rPr>
                <w:sz w:val="22"/>
                <w:szCs w:val="9"/>
              </w:rPr>
              <w:t xml:space="preserve">756</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624D04E1" w14:textId="5BADF22B" w:rsidR="00D46DB2" w:rsidRPr="00AC17A4" w:rsidRDefault="00D46DB2" w:rsidP="00ED0BCF">
            <w:pPr>
              <w:pStyle w:val="Table"/>
              <w:jc w:val="center"/>
              <w:rPr>
                <w:sz w:val="22"/>
                <w:szCs w:val="9"/>
              </w:rPr>
            </w:pPr>
            <w:r w:rsidRPr="00AC17A4">
              <w:rPr>
                <w:sz w:val="22"/>
                <w:szCs w:val="9"/>
              </w:rPr>
              <w:t xml:space="preserve">664</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3FC10A4C" w14:textId="6F8CF653" w:rsidR="00D46DB2" w:rsidRPr="00AC17A4" w:rsidRDefault="00D46DB2" w:rsidP="00ED0BCF">
            <w:pPr>
              <w:pStyle w:val="Table"/>
              <w:jc w:val="center"/>
              <w:rPr>
                <w:sz w:val="22"/>
                <w:szCs w:val="9"/>
              </w:rPr>
            </w:pPr>
            <w:r w:rsidRPr="00AC17A4">
              <w:rPr>
                <w:sz w:val="22"/>
                <w:szCs w:val="9"/>
              </w:rPr>
              <w:t xml:space="preserve">1 421</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vAlign w:val="center"/>
          </w:tcPr>
          <w:p w14:paraId="6BB4E84A" w14:textId="03CF656F" w:rsidR="00D46DB2" w:rsidRPr="00AC17A4" w:rsidRDefault="00D46DB2" w:rsidP="00ED0BCF">
            <w:pPr>
              <w:pStyle w:val="Table"/>
              <w:jc w:val="center"/>
              <w:rPr>
                <w:sz w:val="22"/>
                <w:szCs w:val="9"/>
              </w:rPr>
            </w:pPr>
            <w:r w:rsidRPr="00AC17A4">
              <w:rPr>
                <w:sz w:val="22"/>
                <w:szCs w:val="9"/>
              </w:rPr>
              <w:t xml:space="preserve">7,76</w:t>
              <w:t xml:space="preserve"/>
            </w:r>
            <w:proofErr w:type="spellStart"/>
            <w:r w:rsidRPr="00AC17A4">
              <w:rPr>
                <w:sz w:val="22"/>
                <w:szCs w:val="9"/>
              </w:rPr>
              <w:t xml:space="preserve"/>
            </w:r>
            <w:proofErr w:type="spellEnd"/>
            <w:r w:rsidRPr="00AC17A4">
              <w:rPr>
                <w:sz w:val="22"/>
                <w:szCs w:val="9"/>
              </w:rPr>
              <w:t xml:space="preserve"> %</w:t>
            </w:r>
          </w:p>
        </w:tc>
        <w:tc>
          <w:tcPr>
            <w:tcW w:w="800" w:type="pct"/>
            <w:vAlign w:val="center"/>
          </w:tcPr>
          <w:p w14:paraId="16404131" w14:textId="33C4EDA8" w:rsidR="00D46DB2" w:rsidRPr="00AC17A4" w:rsidRDefault="00D46DB2" w:rsidP="00ED0BCF">
            <w:pPr>
              <w:pStyle w:val="Table"/>
              <w:jc w:val="center"/>
              <w:rPr>
                <w:sz w:val="22"/>
                <w:szCs w:val="9"/>
              </w:rPr>
            </w:pPr>
            <w:r w:rsidRPr="00AC17A4">
              <w:rPr>
                <w:sz w:val="22"/>
                <w:szCs w:val="9"/>
              </w:rPr>
              <w:t xml:space="preserve">17,33</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3A11B444" w14:textId="77777777" w:rsidTr="006C07B9">
        <w:trPr>
          <w:trHeight w:val="432"/>
        </w:trPr>
        <w:tc>
          <w:tcPr>
            <w:tcW w:w="1000" w:type="pct"/>
            <w:vAlign w:val="center"/>
          </w:tcPr>
          <w:p w14:paraId="2F721B29" w14:textId="5E09E6E9" w:rsidR="00D46DB2" w:rsidRPr="00AC17A4" w:rsidRDefault="00D46DB2" w:rsidP="00373024">
            <w:pPr>
              <w:pStyle w:val="Table"/>
              <w:rPr>
                <w:sz w:val="22"/>
                <w:szCs w:val="9"/>
              </w:rPr>
            </w:pPr>
            <w:r w:rsidRPr="00AC17A4">
              <w:rPr>
                <w:sz w:val="22"/>
                <w:szCs w:val="9"/>
              </w:rPr>
              <w:t xml:space="preserve">15 à 29 ans</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4788B322" w14:textId="4E7E4853" w:rsidR="00D46DB2" w:rsidRPr="00AC17A4" w:rsidRDefault="00D46DB2" w:rsidP="00ED0BCF">
            <w:pPr>
              <w:pStyle w:val="Table"/>
              <w:jc w:val="center"/>
              <w:rPr>
                <w:sz w:val="22"/>
                <w:szCs w:val="9"/>
              </w:rPr>
            </w:pPr>
            <w:r w:rsidRPr="00AC17A4">
              <w:rPr>
                <w:sz w:val="22"/>
                <w:szCs w:val="9"/>
              </w:rPr>
              <w:t xml:space="preserve">4 304</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624D04E1" w14:textId="5BADF22B" w:rsidR="00D46DB2" w:rsidRPr="00AC17A4" w:rsidRDefault="00D46DB2" w:rsidP="00ED0BCF">
            <w:pPr>
              <w:pStyle w:val="Table"/>
              <w:jc w:val="center"/>
              <w:rPr>
                <w:sz w:val="22"/>
                <w:szCs w:val="9"/>
              </w:rPr>
            </w:pPr>
            <w:r w:rsidRPr="00AC17A4">
              <w:rPr>
                <w:sz w:val="22"/>
                <w:szCs w:val="9"/>
              </w:rPr>
              <w:t xml:space="preserve">3 475</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3FC10A4C" w14:textId="6F8CF653" w:rsidR="00D46DB2" w:rsidRPr="00AC17A4" w:rsidRDefault="00D46DB2" w:rsidP="00ED0BCF">
            <w:pPr>
              <w:pStyle w:val="Table"/>
              <w:jc w:val="center"/>
              <w:rPr>
                <w:sz w:val="22"/>
                <w:szCs w:val="9"/>
              </w:rPr>
            </w:pPr>
            <w:r w:rsidRPr="00AC17A4">
              <w:rPr>
                <w:sz w:val="22"/>
                <w:szCs w:val="9"/>
              </w:rPr>
              <w:t xml:space="preserve">7 779</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vAlign w:val="center"/>
          </w:tcPr>
          <w:p w14:paraId="6BB4E84A" w14:textId="03CF656F" w:rsidR="00D46DB2" w:rsidRPr="00AC17A4" w:rsidRDefault="00D46DB2" w:rsidP="00ED0BCF">
            <w:pPr>
              <w:pStyle w:val="Table"/>
              <w:jc w:val="center"/>
              <w:rPr>
                <w:sz w:val="22"/>
                <w:szCs w:val="9"/>
              </w:rPr>
            </w:pPr>
            <w:r w:rsidRPr="00AC17A4">
              <w:rPr>
                <w:sz w:val="22"/>
                <w:szCs w:val="9"/>
              </w:rPr>
              <w:t xml:space="preserve">42,46</w:t>
              <w:t xml:space="preserve"/>
            </w:r>
            <w:proofErr w:type="spellStart"/>
            <w:r w:rsidRPr="00AC17A4">
              <w:rPr>
                <w:sz w:val="22"/>
                <w:szCs w:val="9"/>
              </w:rPr>
              <w:t xml:space="preserve"/>
            </w:r>
            <w:proofErr w:type="spellEnd"/>
            <w:r w:rsidRPr="00AC17A4">
              <w:rPr>
                <w:sz w:val="22"/>
                <w:szCs w:val="9"/>
              </w:rPr>
              <w:t xml:space="preserve"> %</w:t>
            </w:r>
          </w:p>
        </w:tc>
        <w:tc>
          <w:tcPr>
            <w:tcW w:w="800" w:type="pct"/>
            <w:vAlign w:val="center"/>
          </w:tcPr>
          <w:p w14:paraId="16404131" w14:textId="33C4EDA8" w:rsidR="00D46DB2" w:rsidRPr="00AC17A4" w:rsidRDefault="00D46DB2" w:rsidP="00ED0BCF">
            <w:pPr>
              <w:pStyle w:val="Table"/>
              <w:jc w:val="center"/>
              <w:rPr>
                <w:sz w:val="22"/>
                <w:szCs w:val="9"/>
              </w:rPr>
            </w:pPr>
            <w:r w:rsidRPr="00AC17A4">
              <w:rPr>
                <w:sz w:val="22"/>
                <w:szCs w:val="9"/>
              </w:rPr>
              <w:t xml:space="preserve">17,50</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3A11B444" w14:textId="77777777" w:rsidTr="006C07B9">
        <w:trPr>
          <w:trHeight w:val="432"/>
        </w:trPr>
        <w:tc>
          <w:tcPr>
            <w:tcW w:w="1000" w:type="pct"/>
            <w:vAlign w:val="center"/>
          </w:tcPr>
          <w:p w14:paraId="2F721B29" w14:textId="5E09E6E9" w:rsidR="00D46DB2" w:rsidRPr="00AC17A4" w:rsidRDefault="00D46DB2" w:rsidP="00373024">
            <w:pPr>
              <w:pStyle w:val="Table"/>
              <w:rPr>
                <w:sz w:val="22"/>
                <w:szCs w:val="9"/>
              </w:rPr>
            </w:pPr>
            <w:r w:rsidRPr="00AC17A4">
              <w:rPr>
                <w:sz w:val="22"/>
                <w:szCs w:val="9"/>
              </w:rPr>
              <w:t xml:space="preserve">30 à 44 ans</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4788B322" w14:textId="4E7E4853" w:rsidR="00D46DB2" w:rsidRPr="00AC17A4" w:rsidRDefault="00D46DB2" w:rsidP="00ED0BCF">
            <w:pPr>
              <w:pStyle w:val="Table"/>
              <w:jc w:val="center"/>
              <w:rPr>
                <w:sz w:val="22"/>
                <w:szCs w:val="9"/>
              </w:rPr>
            </w:pPr>
            <w:r w:rsidRPr="00AC17A4">
              <w:rPr>
                <w:sz w:val="22"/>
                <w:szCs w:val="9"/>
              </w:rPr>
              <w:t xml:space="preserve">1 625</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624D04E1" w14:textId="5BADF22B" w:rsidR="00D46DB2" w:rsidRPr="00AC17A4" w:rsidRDefault="00D46DB2" w:rsidP="00ED0BCF">
            <w:pPr>
              <w:pStyle w:val="Table"/>
              <w:jc w:val="center"/>
              <w:rPr>
                <w:sz w:val="22"/>
                <w:szCs w:val="9"/>
              </w:rPr>
            </w:pPr>
            <w:r w:rsidRPr="00AC17A4">
              <w:rPr>
                <w:sz w:val="22"/>
                <w:szCs w:val="9"/>
              </w:rPr>
              <w:t xml:space="preserve">1 843</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3FC10A4C" w14:textId="6F8CF653" w:rsidR="00D46DB2" w:rsidRPr="00AC17A4" w:rsidRDefault="00D46DB2" w:rsidP="00ED0BCF">
            <w:pPr>
              <w:pStyle w:val="Table"/>
              <w:jc w:val="center"/>
              <w:rPr>
                <w:sz w:val="22"/>
                <w:szCs w:val="9"/>
              </w:rPr>
            </w:pPr>
            <w:r w:rsidRPr="00AC17A4">
              <w:rPr>
                <w:sz w:val="22"/>
                <w:szCs w:val="9"/>
              </w:rPr>
              <w:t xml:space="preserve">3 467</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vAlign w:val="center"/>
          </w:tcPr>
          <w:p w14:paraId="6BB4E84A" w14:textId="03CF656F" w:rsidR="00D46DB2" w:rsidRPr="00AC17A4" w:rsidRDefault="00D46DB2" w:rsidP="00ED0BCF">
            <w:pPr>
              <w:pStyle w:val="Table"/>
              <w:jc w:val="center"/>
              <w:rPr>
                <w:sz w:val="22"/>
                <w:szCs w:val="9"/>
              </w:rPr>
            </w:pPr>
            <w:r w:rsidRPr="00AC17A4">
              <w:rPr>
                <w:sz w:val="22"/>
                <w:szCs w:val="9"/>
              </w:rPr>
              <w:t xml:space="preserve">18,92</w:t>
              <w:t xml:space="preserve"/>
            </w:r>
            <w:proofErr w:type="spellStart"/>
            <w:r w:rsidRPr="00AC17A4">
              <w:rPr>
                <w:sz w:val="22"/>
                <w:szCs w:val="9"/>
              </w:rPr>
              <w:t xml:space="preserve"/>
            </w:r>
            <w:proofErr w:type="spellEnd"/>
            <w:r w:rsidRPr="00AC17A4">
              <w:rPr>
                <w:sz w:val="22"/>
                <w:szCs w:val="9"/>
              </w:rPr>
              <w:t xml:space="preserve"> %</w:t>
            </w:r>
          </w:p>
        </w:tc>
        <w:tc>
          <w:tcPr>
            <w:tcW w:w="800" w:type="pct"/>
            <w:vAlign w:val="center"/>
          </w:tcPr>
          <w:p w14:paraId="16404131" w14:textId="33C4EDA8" w:rsidR="00D46DB2" w:rsidRPr="00AC17A4" w:rsidRDefault="00D46DB2" w:rsidP="00ED0BCF">
            <w:pPr>
              <w:pStyle w:val="Table"/>
              <w:jc w:val="center"/>
              <w:rPr>
                <w:sz w:val="22"/>
                <w:szCs w:val="9"/>
              </w:rPr>
            </w:pPr>
            <w:r w:rsidRPr="00AC17A4">
              <w:rPr>
                <w:sz w:val="22"/>
                <w:szCs w:val="9"/>
              </w:rPr>
              <w:t xml:space="preserve">18,57</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3A11B444" w14:textId="77777777" w:rsidTr="006C07B9">
        <w:trPr>
          <w:trHeight w:val="432"/>
        </w:trPr>
        <w:tc>
          <w:tcPr>
            <w:tcW w:w="1000" w:type="pct"/>
            <w:vAlign w:val="center"/>
          </w:tcPr>
          <w:p w14:paraId="2F721B29" w14:textId="5E09E6E9" w:rsidR="00D46DB2" w:rsidRPr="00AC17A4" w:rsidRDefault="00D46DB2" w:rsidP="00373024">
            <w:pPr>
              <w:pStyle w:val="Table"/>
              <w:rPr>
                <w:sz w:val="22"/>
                <w:szCs w:val="9"/>
              </w:rPr>
            </w:pPr>
            <w:r w:rsidRPr="00AC17A4">
              <w:rPr>
                <w:sz w:val="22"/>
                <w:szCs w:val="9"/>
              </w:rPr>
              <w:t xml:space="preserve">45 à 59 ans</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4788B322" w14:textId="4E7E4853" w:rsidR="00D46DB2" w:rsidRPr="00AC17A4" w:rsidRDefault="00D46DB2" w:rsidP="00ED0BCF">
            <w:pPr>
              <w:pStyle w:val="Table"/>
              <w:jc w:val="center"/>
              <w:rPr>
                <w:sz w:val="22"/>
                <w:szCs w:val="9"/>
              </w:rPr>
            </w:pPr>
            <w:r w:rsidRPr="00AC17A4">
              <w:rPr>
                <w:sz w:val="22"/>
                <w:szCs w:val="9"/>
              </w:rPr>
              <w:t xml:space="preserve">1 066</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624D04E1" w14:textId="5BADF22B" w:rsidR="00D46DB2" w:rsidRPr="00AC17A4" w:rsidRDefault="00D46DB2" w:rsidP="00ED0BCF">
            <w:pPr>
              <w:pStyle w:val="Table"/>
              <w:jc w:val="center"/>
              <w:rPr>
                <w:sz w:val="22"/>
                <w:szCs w:val="9"/>
              </w:rPr>
            </w:pPr>
            <w:r w:rsidRPr="00AC17A4">
              <w:rPr>
                <w:sz w:val="22"/>
                <w:szCs w:val="9"/>
              </w:rPr>
              <w:t xml:space="preserve">1 255</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3FC10A4C" w14:textId="6F8CF653" w:rsidR="00D46DB2" w:rsidRPr="00AC17A4" w:rsidRDefault="00D46DB2" w:rsidP="00ED0BCF">
            <w:pPr>
              <w:pStyle w:val="Table"/>
              <w:jc w:val="center"/>
              <w:rPr>
                <w:sz w:val="22"/>
                <w:szCs w:val="9"/>
              </w:rPr>
            </w:pPr>
            <w:r w:rsidRPr="00AC17A4">
              <w:rPr>
                <w:sz w:val="22"/>
                <w:szCs w:val="9"/>
              </w:rPr>
              <w:t xml:space="preserve">2 321</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vAlign w:val="center"/>
          </w:tcPr>
          <w:p w14:paraId="6BB4E84A" w14:textId="03CF656F" w:rsidR="00D46DB2" w:rsidRPr="00AC17A4" w:rsidRDefault="00D46DB2" w:rsidP="00ED0BCF">
            <w:pPr>
              <w:pStyle w:val="Table"/>
              <w:jc w:val="center"/>
              <w:rPr>
                <w:sz w:val="22"/>
                <w:szCs w:val="9"/>
              </w:rPr>
            </w:pPr>
            <w:r w:rsidRPr="00AC17A4">
              <w:rPr>
                <w:sz w:val="22"/>
                <w:szCs w:val="9"/>
              </w:rPr>
              <w:t xml:space="preserve">12,67</w:t>
              <w:t xml:space="preserve"/>
            </w:r>
            <w:proofErr w:type="spellStart"/>
            <w:r w:rsidRPr="00AC17A4">
              <w:rPr>
                <w:sz w:val="22"/>
                <w:szCs w:val="9"/>
              </w:rPr>
              <w:t xml:space="preserve"/>
            </w:r>
            <w:proofErr w:type="spellEnd"/>
            <w:r w:rsidRPr="00AC17A4">
              <w:rPr>
                <w:sz w:val="22"/>
                <w:szCs w:val="9"/>
              </w:rPr>
              <w:t xml:space="preserve"> %</w:t>
            </w:r>
          </w:p>
        </w:tc>
        <w:tc>
          <w:tcPr>
            <w:tcW w:w="800" w:type="pct"/>
            <w:vAlign w:val="center"/>
          </w:tcPr>
          <w:p w14:paraId="16404131" w14:textId="33C4EDA8" w:rsidR="00D46DB2" w:rsidRPr="00AC17A4" w:rsidRDefault="00D46DB2" w:rsidP="00ED0BCF">
            <w:pPr>
              <w:pStyle w:val="Table"/>
              <w:jc w:val="center"/>
              <w:rPr>
                <w:sz w:val="22"/>
                <w:szCs w:val="9"/>
              </w:rPr>
            </w:pPr>
            <w:r w:rsidRPr="00AC17A4">
              <w:rPr>
                <w:sz w:val="22"/>
                <w:szCs w:val="9"/>
              </w:rPr>
              <w:t xml:space="preserve">19,59</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3A11B444" w14:textId="77777777" w:rsidTr="006C07B9">
        <w:trPr>
          <w:trHeight w:val="432"/>
        </w:trPr>
        <w:tc>
          <w:tcPr>
            <w:tcW w:w="1000" w:type="pct"/>
            <w:vAlign w:val="center"/>
          </w:tcPr>
          <w:p w14:paraId="2F721B29" w14:textId="5E09E6E9" w:rsidR="00D46DB2" w:rsidRPr="00AC17A4" w:rsidRDefault="00D46DB2" w:rsidP="00373024">
            <w:pPr>
              <w:pStyle w:val="Table"/>
              <w:rPr>
                <w:sz w:val="22"/>
                <w:szCs w:val="9"/>
              </w:rPr>
            </w:pPr>
            <w:r w:rsidRPr="00AC17A4">
              <w:rPr>
                <w:sz w:val="22"/>
                <w:szCs w:val="9"/>
              </w:rPr>
              <w:t xml:space="preserve">60 à 74 ans</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4788B322" w14:textId="4E7E4853" w:rsidR="00D46DB2" w:rsidRPr="00AC17A4" w:rsidRDefault="00D46DB2" w:rsidP="00ED0BCF">
            <w:pPr>
              <w:pStyle w:val="Table"/>
              <w:jc w:val="center"/>
              <w:rPr>
                <w:sz w:val="22"/>
                <w:szCs w:val="9"/>
              </w:rPr>
            </w:pPr>
            <w:r w:rsidRPr="00AC17A4">
              <w:rPr>
                <w:sz w:val="22"/>
                <w:szCs w:val="9"/>
              </w:rPr>
              <w:t xml:space="preserve">1 069</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624D04E1" w14:textId="5BADF22B" w:rsidR="00D46DB2" w:rsidRPr="00AC17A4" w:rsidRDefault="00D46DB2" w:rsidP="00ED0BCF">
            <w:pPr>
              <w:pStyle w:val="Table"/>
              <w:jc w:val="center"/>
              <w:rPr>
                <w:sz w:val="22"/>
                <w:szCs w:val="9"/>
              </w:rPr>
            </w:pPr>
            <w:r w:rsidRPr="00AC17A4">
              <w:rPr>
                <w:sz w:val="22"/>
                <w:szCs w:val="9"/>
              </w:rPr>
              <w:t xml:space="preserve">752</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3FC10A4C" w14:textId="6F8CF653" w:rsidR="00D46DB2" w:rsidRPr="00AC17A4" w:rsidRDefault="00D46DB2" w:rsidP="00ED0BCF">
            <w:pPr>
              <w:pStyle w:val="Table"/>
              <w:jc w:val="center"/>
              <w:rPr>
                <w:sz w:val="22"/>
                <w:szCs w:val="9"/>
              </w:rPr>
            </w:pPr>
            <w:r w:rsidRPr="00AC17A4">
              <w:rPr>
                <w:sz w:val="22"/>
                <w:szCs w:val="9"/>
              </w:rPr>
              <w:t xml:space="preserve">1 821</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vAlign w:val="center"/>
          </w:tcPr>
          <w:p w14:paraId="6BB4E84A" w14:textId="03CF656F" w:rsidR="00D46DB2" w:rsidRPr="00AC17A4" w:rsidRDefault="00D46DB2" w:rsidP="00ED0BCF">
            <w:pPr>
              <w:pStyle w:val="Table"/>
              <w:jc w:val="center"/>
              <w:rPr>
                <w:sz w:val="22"/>
                <w:szCs w:val="9"/>
              </w:rPr>
            </w:pPr>
            <w:r w:rsidRPr="00AC17A4">
              <w:rPr>
                <w:sz w:val="22"/>
                <w:szCs w:val="9"/>
              </w:rPr>
              <w:t xml:space="preserve">9,94</w:t>
              <w:t xml:space="preserve"/>
            </w:r>
            <w:proofErr w:type="spellStart"/>
            <w:r w:rsidRPr="00AC17A4">
              <w:rPr>
                <w:sz w:val="22"/>
                <w:szCs w:val="9"/>
              </w:rPr>
              <w:t xml:space="preserve"/>
            </w:r>
            <w:proofErr w:type="spellEnd"/>
            <w:r w:rsidRPr="00AC17A4">
              <w:rPr>
                <w:sz w:val="22"/>
                <w:szCs w:val="9"/>
              </w:rPr>
              <w:t xml:space="preserve"> %</w:t>
            </w:r>
          </w:p>
        </w:tc>
        <w:tc>
          <w:tcPr>
            <w:tcW w:w="800" w:type="pct"/>
            <w:vAlign w:val="center"/>
          </w:tcPr>
          <w:p w14:paraId="16404131" w14:textId="33C4EDA8" w:rsidR="00D46DB2" w:rsidRPr="00AC17A4" w:rsidRDefault="00D46DB2" w:rsidP="00ED0BCF">
            <w:pPr>
              <w:pStyle w:val="Table"/>
              <w:jc w:val="center"/>
              <w:rPr>
                <w:sz w:val="22"/>
                <w:szCs w:val="9"/>
              </w:rPr>
            </w:pPr>
            <w:r w:rsidRPr="00AC17A4">
              <w:rPr>
                <w:sz w:val="22"/>
                <w:szCs w:val="9"/>
              </w:rPr>
              <w:t xml:space="preserve">17,19</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3A11B444" w14:textId="77777777" w:rsidTr="006C07B9">
        <w:trPr>
          <w:trHeight w:val="432"/>
        </w:trPr>
        <w:tc>
          <w:tcPr>
            <w:tcW w:w="1000" w:type="pct"/>
            <w:vAlign w:val="center"/>
          </w:tcPr>
          <w:p w14:paraId="2F721B29" w14:textId="5E09E6E9" w:rsidR="00D46DB2" w:rsidRPr="00AC17A4" w:rsidRDefault="00D46DB2" w:rsidP="00373024">
            <w:pPr>
              <w:pStyle w:val="Table"/>
              <w:rPr>
                <w:sz w:val="22"/>
                <w:szCs w:val="9"/>
              </w:rPr>
            </w:pPr>
            <w:r w:rsidRPr="00AC17A4">
              <w:rPr>
                <w:sz w:val="22"/>
                <w:szCs w:val="9"/>
              </w:rPr>
              <w:t xml:space="preserve">Plus de 75 ans</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4788B322" w14:textId="4E7E4853" w:rsidR="00D46DB2" w:rsidRPr="00AC17A4" w:rsidRDefault="00D46DB2" w:rsidP="00ED0BCF">
            <w:pPr>
              <w:pStyle w:val="Table"/>
              <w:jc w:val="center"/>
              <w:rPr>
                <w:sz w:val="22"/>
                <w:szCs w:val="9"/>
              </w:rPr>
            </w:pPr>
            <w:r w:rsidRPr="00AC17A4">
              <w:rPr>
                <w:sz w:val="22"/>
                <w:szCs w:val="9"/>
              </w:rPr>
              <w:t xml:space="preserve">972</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624D04E1" w14:textId="5BADF22B" w:rsidR="00D46DB2" w:rsidRPr="00AC17A4" w:rsidRDefault="00D46DB2" w:rsidP="00ED0BCF">
            <w:pPr>
              <w:pStyle w:val="Table"/>
              <w:jc w:val="center"/>
              <w:rPr>
                <w:sz w:val="22"/>
                <w:szCs w:val="9"/>
              </w:rPr>
            </w:pPr>
            <w:r w:rsidRPr="00AC17A4">
              <w:rPr>
                <w:sz w:val="22"/>
                <w:szCs w:val="9"/>
              </w:rPr>
              <w:t xml:space="preserve">541</w:t>
            </w:r>
            <w:proofErr w:type="spellStart"/>
            <w:r w:rsidRPr="00AC17A4">
              <w:rPr>
                <w:sz w:val="22"/>
                <w:szCs w:val="9"/>
              </w:rPr>
              <w:t xml:space="preserve"/>
            </w:r>
            <w:proofErr w:type="spellEnd"/>
            <w:r w:rsidRPr="00AC17A4">
              <w:rPr>
                <w:sz w:val="22"/>
                <w:szCs w:val="9"/>
              </w:rPr>
              <w:t xml:space="preserve"/>
            </w:r>
          </w:p>
        </w:tc>
        <w:tc>
          <w:tcPr>
            <w:tcW w:w="800" w:type="pct"/>
            <w:vAlign w:val="center"/>
          </w:tcPr>
          <w:p w14:paraId="3FC10A4C" w14:textId="6F8CF653" w:rsidR="00D46DB2" w:rsidRPr="00AC17A4" w:rsidRDefault="00D46DB2" w:rsidP="00ED0BCF">
            <w:pPr>
              <w:pStyle w:val="Table"/>
              <w:jc w:val="center"/>
              <w:rPr>
                <w:sz w:val="22"/>
                <w:szCs w:val="9"/>
              </w:rPr>
            </w:pPr>
            <w:r w:rsidRPr="00AC17A4">
              <w:rPr>
                <w:sz w:val="22"/>
                <w:szCs w:val="9"/>
              </w:rPr>
              <w:t xml:space="preserve">1 513</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vAlign w:val="center"/>
          </w:tcPr>
          <w:p w14:paraId="6BB4E84A" w14:textId="03CF656F" w:rsidR="00D46DB2" w:rsidRPr="00AC17A4" w:rsidRDefault="00D46DB2" w:rsidP="00ED0BCF">
            <w:pPr>
              <w:pStyle w:val="Table"/>
              <w:jc w:val="center"/>
              <w:rPr>
                <w:sz w:val="22"/>
                <w:szCs w:val="9"/>
              </w:rPr>
            </w:pPr>
            <w:r w:rsidRPr="00AC17A4">
              <w:rPr>
                <w:sz w:val="22"/>
                <w:szCs w:val="9"/>
              </w:rPr>
              <w:t xml:space="preserve">8,26</w:t>
              <w:t xml:space="preserve"/>
            </w:r>
            <w:proofErr w:type="spellStart"/>
            <w:r w:rsidRPr="00AC17A4">
              <w:rPr>
                <w:sz w:val="22"/>
                <w:szCs w:val="9"/>
              </w:rPr>
              <w:t xml:space="preserve"/>
            </w:r>
            <w:proofErr w:type="spellEnd"/>
            <w:r w:rsidRPr="00AC17A4">
              <w:rPr>
                <w:sz w:val="22"/>
                <w:szCs w:val="9"/>
              </w:rPr>
              <w:t xml:space="preserve"> %</w:t>
            </w:r>
          </w:p>
        </w:tc>
        <w:tc>
          <w:tcPr>
            <w:tcW w:w="800" w:type="pct"/>
            <w:vAlign w:val="center"/>
          </w:tcPr>
          <w:p w14:paraId="16404131" w14:textId="33C4EDA8" w:rsidR="00D46DB2" w:rsidRPr="00AC17A4" w:rsidRDefault="00D46DB2" w:rsidP="00ED0BCF">
            <w:pPr>
              <w:pStyle w:val="Table"/>
              <w:jc w:val="center"/>
              <w:rPr>
                <w:sz w:val="22"/>
                <w:szCs w:val="9"/>
              </w:rPr>
            </w:pPr>
            <w:r w:rsidRPr="00AC17A4">
              <w:rPr>
                <w:sz w:val="22"/>
                <w:szCs w:val="9"/>
              </w:rPr>
              <w:t xml:space="preserve">9,82</w:t>
              <w:t xml:space="preserve"/>
            </w:r>
            <w:proofErr w:type="spellStart"/>
            <w:r w:rsidRPr="00AC17A4">
              <w:rPr>
                <w:sz w:val="22"/>
                <w:szCs w:val="9"/>
              </w:rPr>
              <w:t xml:space="preserve"/>
            </w:r>
            <w:proofErr w:type="spellEnd"/>
            <w:r w:rsidRPr="00AC17A4">
              <w:rPr>
                <w:sz w:val="22"/>
                <w:szCs w:val="9"/>
              </w:rPr>
              <w:t xml:space="preserve"> %</w:t>
            </w:r>
          </w:p>
        </w:tc>
      </w:tr>
      <w:tr w:rsidR="00C160F5" w:rsidRPr="00AC17A4" w14:paraId="45A9348F" w14:textId="77777777" w:rsidTr="006C07B9">
        <w:tblPrEx>
          <w:tblCellMar>
            <w:top w:w="57" w:type="dxa"/>
            <w:left w:w="0" w:type="dxa"/>
            <w:right w:w="0" w:type="dxa"/>
          </w:tblCellMar>
        </w:tblPrEx>
        <w:trPr>
          <w:trHeight w:val="567"/>
        </w:trPr>
        <w:tc>
          <w:tcPr>
            <w:tcW w:w="800" w:type="pct"/>
            <w:gridSpan w:val="6"/>
            <w:shd w:val="clear" w:color="auto" w:fill="4DC0EF" w:themeFill="accent1"/>
            <w:vAlign w:val="center"/>
          </w:tcPr>
          <w:p w14:paraId="471D2F37" w14:textId="77777777" w:rsidR="00C160F5" w:rsidRPr="00AC17A4" w:rsidRDefault="00C160F5" w:rsidP="00ED0BCF">
            <w:pPr>
              <w:pStyle w:val="TitreTable"/>
              <w:rPr>
                <w:sz w:val="22"/>
                <w:szCs w:val="9"/>
              </w:rPr>
            </w:pPr>
            <w:r w:rsidRPr="00AC17A4">
              <w:t xml:space="preserve">Tranches d’âge détaillées</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Moins de 2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317</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1,73</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3,07</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3 à 5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278</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1,52</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3,31</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6 à 10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430</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2,35</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5,98</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11 à 17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768</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4,19</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8,71</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18 à 24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5 069</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27,66</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8,14</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25 à 39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4 910</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26,80</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17,93</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40 à 54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2 478</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13,52</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19,33</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55 à 64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1 391</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7,59</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12,70</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65 à 79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1 687</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9,21</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14,77</w:t>
              <w:t xml:space="preserve"/>
            </w:r>
            <w:proofErr w:type="spellStart"/>
            <w:r w:rsidRPr="00AC17A4">
              <w:rPr>
                <w:sz w:val="22"/>
                <w:szCs w:val="9"/>
              </w:rPr>
              <w:t xml:space="preserve"/>
            </w:r>
            <w:proofErr w:type="spellEnd"/>
            <w:r w:rsidRPr="00AC17A4">
              <w:rPr>
                <w:sz w:val="22"/>
                <w:szCs w:val="9"/>
              </w:rPr>
              <w:t xml:space="preserve"> %</w:t>
            </w:r>
          </w:p>
        </w:tc>
      </w:tr>
      <w:tr w:rsidR="006C07B9" w:rsidRPr="00AC17A4" w14:paraId="04061B77" w14:textId="77777777" w:rsidTr="006C07B9">
        <w:trPr>
          <w:trHeight w:val="432"/>
        </w:trPr>
        <w:tc>
          <w:tcPr>
            <w:tcW w:w="1000" w:type="pct"/>
          </w:tcPr>
          <w:p w14:paraId="3A760712" w14:textId="5FA61B61" w:rsidR="00C160F5" w:rsidRPr="00AC17A4" w:rsidRDefault="00C160F5" w:rsidP="00373024">
            <w:pPr>
              <w:pStyle w:val="Table"/>
              <w:rPr>
                <w:sz w:val="22"/>
                <w:szCs w:val="9"/>
              </w:rPr>
            </w:pPr>
            <w:r w:rsidRPr="00AC17A4">
              <w:rPr>
                <w:sz w:val="22"/>
                <w:szCs w:val="9"/>
              </w:rPr>
              <w:t xml:space="preserve">Plus de 80 ans</w:t>
            </w:r>
            <w:proofErr w:type="spellStart"/>
            <w:r w:rsidRPr="00AC17A4">
              <w:rPr>
                <w:sz w:val="22"/>
                <w:szCs w:val="9"/>
              </w:rPr>
              <w:t xml:space="preserve"/>
            </w:r>
            <w:proofErr w:type="spellEnd"/>
            <w:r w:rsidRPr="00AC17A4">
              <w:rPr>
                <w:sz w:val="22"/>
                <w:szCs w:val="9"/>
              </w:rPr>
              <w:t xml:space="preserve"/>
            </w:r>
          </w:p>
        </w:tc>
        <w:tc>
          <w:tcPr>
            <w:tcW w:w="800" w:type="pct"/>
          </w:tcPr>
          <w:p w14:paraId="5CFA0B77" w14:textId="77777777" w:rsidR="00C160F5" w:rsidRPr="00AC17A4" w:rsidRDefault="00C160F5" w:rsidP="00ED0BCF">
            <w:pPr>
              <w:pStyle w:val="Table"/>
              <w:jc w:val="center"/>
              <w:rPr>
                <w:sz w:val="22"/>
                <w:szCs w:val="9"/>
              </w:rPr>
            </w:pPr>
          </w:p>
        </w:tc>
        <w:tc>
          <w:tcPr>
            <w:tcW w:w="800" w:type="pct"/>
          </w:tcPr>
          <w:p w14:paraId="7F96AA78" w14:textId="77777777" w:rsidR="00C160F5" w:rsidRPr="00AC17A4" w:rsidRDefault="00C160F5" w:rsidP="00ED0BCF">
            <w:pPr>
              <w:pStyle w:val="Table"/>
              <w:jc w:val="center"/>
              <w:rPr>
                <w:sz w:val="22"/>
                <w:szCs w:val="9"/>
              </w:rPr>
            </w:pPr>
          </w:p>
        </w:tc>
        <w:tc>
          <w:tcPr>
            <w:tcW w:w="800" w:type="pct"/>
          </w:tcPr>
          <w:p w14:paraId="5216C06B" w14:textId="4F805941" w:rsidR="00C160F5" w:rsidRPr="00AC17A4" w:rsidRDefault="00C160F5" w:rsidP="00ED0BCF">
            <w:pPr>
              <w:pStyle w:val="Table"/>
              <w:jc w:val="center"/>
              <w:rPr>
                <w:sz w:val="22"/>
                <w:szCs w:val="9"/>
              </w:rPr>
            </w:pPr>
            <w:r w:rsidRPr="00AC17A4">
              <w:rPr>
                <w:sz w:val="22"/>
                <w:szCs w:val="9"/>
              </w:rPr>
              <w:t xml:space="preserve">995</w:t>
            </w:r>
            <w:proofErr w:type="spellStart"/>
            <w:r w:rsidRPr="00AC17A4">
              <w:rPr>
                <w:sz w:val="22"/>
                <w:szCs w:val="9"/>
              </w:rPr>
              <w:t xml:space="preserve"/>
            </w:r>
            <w:proofErr w:type="spellEnd"/>
            <w:r w:rsidRPr="00AC17A4">
              <w:rPr>
                <w:sz w:val="22"/>
                <w:szCs w:val="9"/>
              </w:rPr>
              <w:t xml:space="preserve"/>
            </w:r>
          </w:p>
        </w:tc>
        <w:tc>
          <w:tcPr>
            <w:tcW w:w="800" w:type="pct"/>
            <w:shd w:val="clear" w:color="auto" w:fill="F2F2F2" w:themeFill="background1" w:themeFillShade="F2"/>
          </w:tcPr>
          <w:p w14:paraId="4DE0A867" w14:textId="765B8640" w:rsidR="00C160F5" w:rsidRPr="00AC17A4" w:rsidRDefault="00C160F5" w:rsidP="00ED0BCF">
            <w:pPr>
              <w:pStyle w:val="Table"/>
              <w:jc w:val="center"/>
              <w:rPr>
                <w:sz w:val="22"/>
                <w:szCs w:val="9"/>
              </w:rPr>
            </w:pPr>
            <w:r w:rsidRPr="00AC17A4">
              <w:rPr>
                <w:sz w:val="22"/>
                <w:szCs w:val="9"/>
              </w:rPr>
              <w:t xml:space="preserve">5,43</w:t>
              <w:t xml:space="preserve"/>
            </w:r>
            <w:proofErr w:type="spellStart"/>
            <w:r w:rsidRPr="00AC17A4">
              <w:rPr>
                <w:sz w:val="22"/>
                <w:szCs w:val="9"/>
              </w:rPr>
              <w:t xml:space="preserve"/>
            </w:r>
            <w:proofErr w:type="spellEnd"/>
            <w:r w:rsidRPr="00AC17A4">
              <w:rPr>
                <w:sz w:val="22"/>
                <w:szCs w:val="9"/>
              </w:rPr>
              <w:t xml:space="preserve"> %</w:t>
            </w:r>
          </w:p>
        </w:tc>
        <w:tc>
          <w:tcPr>
            <w:tcW w:w="800" w:type="pct"/>
          </w:tcPr>
          <w:p w14:paraId="3EA967F6" w14:textId="57213EC0" w:rsidR="00C160F5" w:rsidRPr="00AC17A4" w:rsidRDefault="00C160F5" w:rsidP="00ED0BCF">
            <w:pPr>
              <w:pStyle w:val="Table"/>
              <w:jc w:val="center"/>
              <w:rPr>
                <w:sz w:val="22"/>
                <w:szCs w:val="9"/>
              </w:rPr>
            </w:pPr>
            <w:r w:rsidRPr="00AC17A4">
              <w:rPr>
                <w:sz w:val="22"/>
                <w:szCs w:val="9"/>
              </w:rPr>
              <w:t xml:space="preserve">6,07</w:t>
              <w:t xml:space="preserve"/>
            </w:r>
            <w:proofErr w:type="spellStart"/>
            <w:r w:rsidRPr="00AC17A4">
              <w:rPr>
                <w:sz w:val="22"/>
                <w:szCs w:val="9"/>
              </w:rPr>
              <w:t xml:space="preserve"/>
            </w:r>
            <w:proofErr w:type="spellEnd"/>
            <w:r w:rsidRPr="00AC17A4">
              <w:rPr>
                <w:sz w:val="22"/>
                <w:szCs w:val="9"/>
              </w:rPr>
              <w:t xml:space="preserve"> %</w:t>
            </w:r>
          </w:p>
        </w:tc>
      </w:tr>
    </w:tbl>
    <w:p w14:paraId="5ED57135" w14:textId="77777777" w:rsidR="00F4289E" w:rsidRPr="00AC17A4" w:rsidRDefault="00F4289E">
      <w:r w:rsidRPr="00AC17A4">
        <w:br w:type="page"/>
      </w:r>
    </w:p>
    <w:bookmarkStart w:id="6" w:name="_Toc157438039"/>
    <w:p w14:paraId="0447508B" w14:textId="15FC474A" w:rsidR="003B64FA" w:rsidRPr="00AC17A4" w:rsidRDefault="003B64FA" w:rsidP="000D6BA6">
      <w:pPr>
        <w:pStyle w:val="Heading2"/>
        <w:rPr>
          <w:rFonts w:eastAsia="Calibri"/>
        </w:rPr>
      </w:pPr>
      <w:r w:rsidRPr="00AC17A4">
        <w:rPr>
          <w:rFonts w:eastAsia="Calibri"/>
          <w:noProof/>
        </w:rPr>
        <mc:AlternateContent>
          <mc:Choice Requires="wpg">
            <w:drawing>
              <wp:anchor distT="0" distB="0" distL="114300" distR="114300" simplePos="0" relativeHeight="251708416" behindDoc="0" locked="0" layoutInCell="1" allowOverlap="1" wp14:anchorId="68D2DF74" wp14:editId="2EFDE839">
                <wp:simplePos x="0" y="0"/>
                <wp:positionH relativeFrom="column">
                  <wp:posOffset>-374018</wp:posOffset>
                </wp:positionH>
                <wp:positionV relativeFrom="paragraph">
                  <wp:posOffset>23114</wp:posOffset>
                </wp:positionV>
                <wp:extent cx="266978" cy="266978"/>
                <wp:effectExtent l="0" t="0" r="0" b="0"/>
                <wp:wrapNone/>
                <wp:docPr id="2137907081"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512200827"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29928935" name="Groupe 16"/>
                        <wpg:cNvGrpSpPr/>
                        <wpg:grpSpPr>
                          <a:xfrm>
                            <a:off x="96779" y="126815"/>
                            <a:ext cx="233707" cy="161924"/>
                            <a:chOff x="0" y="0"/>
                            <a:chExt cx="233707" cy="161924"/>
                          </a:xfrm>
                          <a:solidFill>
                            <a:schemeClr val="accent1"/>
                          </a:solidFill>
                        </wpg:grpSpPr>
                        <wps:wsp>
                          <wps:cNvPr id="698338469"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07154998"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9486452" id="Groupe 17" o:spid="_x0000_s1026" style="position:absolute;margin-left:-29.45pt;margin-top:1.8pt;width:21pt;height:21pt;z-index:25170841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HGDW0wcAANInAAAOAAAAZHJzL2Uyb0RvYy54bWzsWttu20YQfS/QfyD4WKCReCeFyIGbNEGB IA2QFEkfaYqyBFAkS9KWk6/pt/TLenZ2Sc6KrkjGQFsYfrFJ7Z6dndnZ2XNWev7i7pAZt2lV74t8 bVrPlqaR5kmx2efXa/O3j69/DE2jbuJ8E2dFnq7NL2ltvrj4/rvnx3KV2sWuyDZpZWCQvF4dy7W5 a5pytVjUyS49xPWzokxzNG6L6hA3eK2uF5sqPmL0Q7awl0t/cSyqTVkVSVrX+PSVbDQvaPztNk2a X7fbOm2MbG1ibg39rejvlfi7uHger66ruNztEzWN+BtmcYj3OYx2Q72Km9i4qfaDoQ77pCrqYts8 S4rDothu90lKPsAba3nizZuquCnJl+vV8brswoTQnsTpm4dN3t2+qcoP5fsKkTiW14gFvQlf7rbV QfzHLI07CtmXLmTpXWMk+ND2/SjAGidoUs8U0mSHuA9Qye5nhXOtyFpiQQROPQO3aI0utKkcSyRH 3ftfP8z/D7u4TCms9Qr+v6+M/WZtepaNhArtwDTy+IBUfY2kS41sf1Wlf/25MkQOpobliJQREwKy C1u9qhHBqTEb8T1eJTd18yYtKPjx7du6oZBeb/BEObZRM0yKPK/3TfoZgdweMiTuDwvDXkaetzSO Rh9WpOUp5HcOcaKlZ3vG7jzks8WsKMiYFQ5RExuzYjMrE33RIKEXjLvicCOEGPNEQ8gQj3niciPT VoVDJq6KN98Kh8gsGV17n1lRkLGIccjEtcfem5vHHLIcdQOVqjMwvkd474keRMzAxOzlkHtWAzWx 2/nxri0GyV2uqgGejFictks6gMqiFmWXlwaU2PYV216WWaBEKRkBY/tysDULjF3JwfYsMLYbB1PV RSSmTRu7iIPdWZaxOTjYmwVGznOwPwuMVObgYBYYucrB4SwwUpCDIw6WUVfJVoFQCSqVEZVqTANU qjINUKkrgYlXZdyIHG0fjWN3vBu77lG0Horb9GNB/RqRsHKz0Dxk4VNz6PslN1f75Kf0K0c5KKuC RmD2PQqzoCHVJ9Qo+8kpnjYq02pjaFbutUmnJdm0lpEP83zYfkK2OFd4G3OxaxPRHbWozAhHOmDr pPxANA0n07fNdLEHqgAzD9lkhiFnLvaNQx+zok5pyH515ZIxfE9fgO/76dFSC217dijLTY9qA6Q+ oSyQ/ZgzrHFmiBgyckKLtkxr0unnoyUH866rw6OLL0cX09fGkkk/MC0/numL2kCD6PSmh2FlvvSN /7jSaBCVgRh+VyKod8906yLbb17vs0wUBRKA6cusMm5j1Js4SdK8aY8QrWeWiyITgcBCTcSQkNss bugozAsxmlztqm5exfVOjkZ4uTMPoM8VumAuGU5E6I6Wy4unq2LzBfKgKqRurMvk9R4jvY3r5n1c gW8jchC/aN0V1VfTOEJIrs36j5u4Sk0j+yWHUoks10W3hl5cL7DxUvGWK96S3xxeFnAYJy+s0aPo 32Tt47YqDp+geS+FVTTFeQLbOOEb1GH58rLBO5qgWJL08pKeoTYR97f5hzIRg1PdhScf7z7FVWmU eFybDUTdu6JVR/GqlR5i8bq+ApkXlzdNsd0LXUIRk3FSL1BqTErKx15mWXYU2WHkYLWkzCKRC2FF Z6WQfTMkaeQHgTy7LNsPLVVtO23qOMESh6rQmJZvRTYRARTcEW1q34tDFFpBTPlzNlNbpsR6/geS 1o9CxwldHyE6J2kpLDMlrR/Ztqp5XbhtJ3RUuLtjikXtQapWkHVbGqANfV7QWq4dhhAD3TTuUcCa nJWAMRNczQqtcXZ4nEed1JDFctQFDhkdXxOkIjLh6PgcMilEXI5O9EGDKC1+Nk4oBF2cpi0DR9DQ Y0vBleh4IvHegyghn5/U2GNQY1hIiMkHyBpVjYSskfktTsaep0pmilNYHD6iHAm+AaN9j/uYrOzv OxGJv5ZP0vuAAcpRu4+FQxqZzHKulBhfa7ln20GHKSJuBa4r5b9GO8lrqTVPZ8mauMP66PqbskXV iyJl2xZuk6nCD+bBqohqozs1iWu11kgU+ph1owFxLhBd7DtAuypyrQYzHi657nOixA/sjlJiXMZ3 FPaJ5/4/ee6/8NWE5S8Dy3OjCBvvHJEj/juZyFmghp7cymqLt0wOYsoFZ9R5M/K15b8PYnKuFbpg KtLGBC5H/XfQBz2BH5A/jcvZLq4exixwKjfJAudm+OrK98YscECwDL0ILOW8E5yeTTIxBIyZ0NjZ lDhxgOUFgSt46Xk3OD2bsti8/0QTnKJNMcH7W07gOe6oF/x7BWw/Lxhbbw4IcS9oj5rA3uuY7xQv eH+Z5GNLgU08y8KgPzeAAvBEfR8D9SXme+47I6QyWGv3ndFj+SJCHWsg7KqA3cfYxUYk9+lhCmeP Al8ifrScSLvwt8LQkhx60ET799SOThRbVirJLh0IBKDDRKmJto+OVAjfd+XEMEFHu6COuqbQc0O6 eWtZbW9HPskI6OO3VhUNF+cIzUxW7wlT6wNj+Y6jX5534Rw2dWujGdLnpr/JGcrokxLzbKw9Fxis zXUsS10RSlxvj84M5ZhuQY8FnRQUCzoCTkKh9+1Gl7kgA9120Y0M3KDEIvJ02kThYy2dFXq4bzWf BIm4kn8sF+/9NTNdx9MPx+jiQf3ITfwyjb9Tr/6neBd/AwAA//8DAFBLAwQUAAYACAAAACEAghM7 u98AAAAIAQAADwAAAGRycy9kb3ducmV2LnhtbEyPQUvDQBSE74L/YXmCt3QTa0KNeSmlqKci2Ari bZt9TUKzuyG7TdJ/7/Okx2GGmW+K9Ww6MdLgW2cRkkUMgmzldGtrhM/Da7QC4YOyWnXOEsKVPKzL 25tC5dpN9oPGfagFl1ifK4QmhD6X0lcNGeUXrifL3skNRgWWQy31oCYuN518iONMGtVaXmhUT9uG qvP+YhDeJjVtlsnLuDufttfvQ/r+tUsI8f5u3jyDCDSHvzD84jM6lMx0dBervegQonT1xFGEZQaC /SjJWB8RHtMMZFnI/wfKHwAAAP//AwBQSwECLQAUAAYACAAAACEAtoM4kv4AAADhAQAAEwAAAAAA AAAAAAAAAAAAAAAAW0NvbnRlbnRfVHlwZXNdLnhtbFBLAQItABQABgAIAAAAIQA4/SH/1gAAAJQB AAALAAAAAAAAAAAAAAAAAC8BAABfcmVscy8ucmVsc1BLAQItABQABgAIAAAAIQCmHGDW0wcAANIn AAAOAAAAAAAAAAAAAAAAAC4CAABkcnMvZTJvRG9jLnhtbFBLAQItABQABgAIAAAAIQCCEzu73wAA AAgBAAAPAAAAAAAAAAAAAAAAAC0KAABkcnMvZG93bnJldi54bWxQSwUGAAAAAAQABADzAAAAOQsA AAAA ">
                <v:shape id="2137907082"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OdhLfyAAAAOIAAAAPAAAAZHJzL2Rvd25yZXYueG1sRI9BSwMx FITvgv8hPMGbzXalWtemRYWCN90qirfH5rkJbl6W5Nmu/94IQo/DzHzDrDZTGNSeUvaRDcxnFSji LlrPvYHXl+3FElQWZItDZDLwQxk269OTFTY2Hril/U56VSCcGzTgRMZG69w5CphncSQu3mdMAaXI 1Gub8FDgYdB1VV3pgJ7LgsORHhx1X7vvYMC/p8tFdlv/NrU3H/dPz9JWVow5P5vubkEJTXIM/7cf rYHFvC7QZX0Nf5fKHdDrXwAAAP//AwBQSwECLQAUAAYACAAAACEA2+H2y+4AAACFAQAAEwAAAAAA AAAAAAAAAAAAAAAAW0NvbnRlbnRfVHlwZXNdLnhtbFBLAQItABQABgAIAAAAIQBa9CxbvwAAABUB AAALAAAAAAAAAAAAAAAAAB8BAABfcmVscy8ucmVsc1BLAQItABQABgAIAAAAIQCOdhLfyAAAAOIA AAAPAAAAAAAAAAAAAAAAAAcCAABkcnMvZG93bnJldi54bWxQSwUGAAAAAAMAAwC3AAAA/AI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yN/sDxwAAAOIAAAAPAAAAZHJzL2Rvd25yZXYueG1sRE9Na8JA EL0L/Q/LFHrTTSKKSV1FpJYeRKgWSm9DdkyC2dmQXZP477uC4PHxvpfrwdSio9ZVlhXEkwgEcW51 xYWCn9NuvADhPLLG2jIpuJGD9epltMRM256/qTv6QoQQdhkqKL1vMildXpJBN7ENceDOtjXoA2wL qVvsQ7ipZRJFc2mw4tBQYkPbkvLL8WoUfPbYb6bxR7e/nLe3v9Ps8LuPSam312HzDsLT4J/ih/tL h/lJmiaLdDqD+6WAQa7+AQAA//8DAFBLAQItABQABgAIAAAAIQDb4fbL7gAAAIUBAAATAAAAAAAA AAAAAAAAAAAAAABbQ29udGVudF9UeXBlc10ueG1sUEsBAi0AFAAGAAgAAAAhAFr0LFu/AAAAFQEA AAsAAAAAAAAAAAAAAAAAHwEAAF9yZWxzLy5yZWxzUEsBAi0AFAAGAAgAAAAhAPI3+wPHAAAA4gAA AA8AAAAAAAAAAAAAAAAABwIAAGRycy9kb3ducmV2LnhtbFBLBQYAAAAAAwADALcAAAD7AgAAAAA= ">
                  <v:shape id="2137907083"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Ev3JygAAAOIAAAAPAAAAZHJzL2Rvd25yZXYueG1sRI9BS8NA FITvgv9heYI3u9FqSNJuiwgSBQ+12pxfs69JNPs2ZJ9t/PeuIHgcZuYbZrmeXK+ONIbOs4HrWQKK uPa248bA+9vjVQYqCLLF3jMZ+KYA69X52RIL60/8SsetNCpCOBRooBUZCq1D3ZLDMPMDcfQOfnQo UY6NtiOeItz1+iZJUu2w47jQ4kAPLdWf2y9noPoY8r3sy+zwIs/JXbUpd31VGnN5Md0vQAlN8h/+ az9ZA2mezefZbZrD76V4B/TqBwAA//8DAFBLAQItABQABgAIAAAAIQDb4fbL7gAAAIUBAAATAAAA AAAAAAAAAAAAAAAAAABbQ29udGVudF9UeXBlc10ueG1sUEsBAi0AFAAGAAgAAAAhAFr0LFu/AAAA FQEAAAsAAAAAAAAAAAAAAAAAHwEAAF9yZWxzLy5yZWxzUEsBAi0AFAAGAAgAAAAhAB0S/cnKAAAA 4gAAAA8AAAAAAAAAAAAAAAAABwIAAGRycy9kb3ducmV2LnhtbFBLBQYAAAAAAwADALcAAAD+AgAA 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084"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mbxkzAAAAOMAAAAPAAAAZHJzL2Rvd25yZXYueG1sRI9BSwMx EIXvgv8hjOBF2myLVrs2LSIonkpdi+Jt2Iybpclku4nt9t87h4LHmffmvW8WqyF4daA+tZENTMYF KOI62pYbA9uPl9EDqJSRLfrIZOBECVbLy4sFljYe+Z0OVW6UhHAq0YDLuSu1TrWjgGkcO2LRfmIf MMvYN9r2eJTw4PW0KGY6YMvS4LCjZ0f1rvoNBj5fLU3X3+sv6/b7TbW7af3Gn4y5vhqeHkFlGvK/ +Xz9ZgV/VtxP7m7nc4GWn2QBevkHAAD//wMAUEsBAi0AFAAGAAgAAAAhANvh9svuAAAAhQEAABMA AAAAAAAAAAAAAAAAAAAAAFtDb250ZW50X1R5cGVzXS54bWxQSwECLQAUAAYACAAAACEAWvQsW78A AAAVAQAACwAAAAAAAAAAAAAAAAAfAQAAX3JlbHMvLnJlbHNQSwECLQAUAAYACAAAACEAA5m8ZMwA AADjAAAADwAAAAAAAAAAAAAAAAAHAgAAZHJzL2Rvd25yZXYueG1sUEsFBgAAAAADAAMAtwAAAAAD A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0C1E88" w:rsidRPr="00AC17A4">
        <w:rPr>
          <w:rFonts w:eastAsia="Calibri"/>
        </w:rPr>
        <w:t xml:space="preserve">Ménage</w:t>
      </w:r>
      <w:bookmarkEnd w:id="6"/>
      <w:r w:rsidR="000C1E88" w:rsidRPr="00AC17A4">
        <w:rPr>
          <w:rFonts w:eastAsia="Calibri"/>
        </w:rPr>
        <w:t xml:space="preserve">s</w:t>
      </w:r>
    </w:p>
    <w:p w14:paraId="3E865B94" w14:textId="43B3BA0C" w:rsidR="005E5BB6" w:rsidRPr="00F666E6" w:rsidRDefault="005E5BB6" w:rsidP="00EB4BC0">
      <w:pPr>
        <w:tabs>
          <w:tab w:val="right" w:pos="9072"/>
        </w:tabs>
        <w:rPr>
          <w:lang w:val="en-US"/>
        </w:rPr>
      </w:pPr>
      <w:r w:rsidRPr="00F666E6">
        <w:rPr>
          <w:lang w:val="en-US"/>
        </w:rPr>
        <w:drawing>
          <wp:inline distT="0" distB="0" distL="0" distR="0">
            <wp:extent cx="2520000" cy="3240000"/>
            <wp:docPr id="2137907085" name="Picture 2137907085"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085" descr="desc"/>
                    <pic:cNvPicPr>
                      <a:picLocks noChangeAspect="1" noChangeArrowheads="1"/>
                    </pic:cNvPicPr>
                  </pic:nvPicPr>
                  <pic:blipFill>
                    <a:blip r:embed="img2137907085"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r w:rsidRPr="00F666E6">
        <w:rPr>
          <w:lang w:val="en-US"/>
        </w:rPr>
        <w:tab/>
        <w:drawing>
          <wp:inline distT="0" distB="0" distL="0" distR="0">
            <wp:extent cx="2520000" cy="3240000"/>
            <wp:docPr id="2137907086" name="Picture 2137907086"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086" descr="desc"/>
                    <pic:cNvPicPr>
                      <a:picLocks noChangeAspect="1" noChangeArrowheads="1"/>
                    </pic:cNvPicPr>
                  </pic:nvPicPr>
                  <pic:blipFill>
                    <a:blip r:embed="img2137907086"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p>
    <w:p w14:paraId="1081450D" w14:textId="77777777" w:rsidR="005E5BB6" w:rsidRPr="00F666E6" w:rsidRDefault="005E5BB6" w:rsidP="000D6BA6">
      <w:pPr>
        <w:rPr>
          <w:lang w:val="en-US"/>
        </w:rPr>
      </w:pPr>
    </w:p>
    <w:p w14:paraId="60ABE36C" w14:textId="0CF3F692" w:rsidR="000C1E88" w:rsidRPr="00AC17A4" w:rsidRDefault="00A15021" w:rsidP="0060734E">
      <w:pPr>
        <w:jc w:val="center"/>
      </w:pPr>
      <w:r w:rsidRPr="00AC17A4">
        <w:drawing>
          <wp:inline distT="0" distB="0" distL="0" distR="0">
            <wp:extent cx="5760000" cy="3240000"/>
            <wp:docPr id="2137907087" name="Picture 2137907087"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087" descr="desc"/>
                    <pic:cNvPicPr>
                      <a:picLocks noChangeAspect="1" noChangeArrowheads="1"/>
                    </pic:cNvPicPr>
                  </pic:nvPicPr>
                  <pic:blipFill>
                    <a:blip r:embed="img2137907087" cstate="print">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roofErr w:type="spellStart"/>
      <w:r w:rsidRPr="00AC17A4">
        <w:t xml:space="preserve"/>
      </w:r>
      <w:proofErr w:type="spellEnd"/>
      <w:r w:rsidRPr="00AC17A4">
        <w:t xml:space="preserve"/>
      </w:r>
      <w:r w:rsidR="00F4289E" w:rsidRPr="00AC17A4">
        <w:br w:type="page"/>
      </w:r>
    </w:p>
    <w:tbl>
      <w:tblPr>
        <w:tblStyle w:val="TableGrid"/>
        <w:tblpPr w:leftFromText="141" w:rightFromText="141" w:vertAnchor="page" w:horzAnchor="margin" w:tblpY="200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3960"/>
        <w:gridCol w:w="2070"/>
        <w:gridCol w:w="1620"/>
        <w:gridCol w:w="1422"/>
      </w:tblGrid>
      <w:tr w:rsidR="00BF59AB" w:rsidRPr="00AC17A4" w14:paraId="38D76873" w14:textId="77777777" w:rsidTr="00BA6795">
        <w:trPr>
          <w:trHeight w:val="567"/>
        </w:trPr>
        <w:tc>
          <w:tcPr>
            <w:tcW w:w="3960" w:type="dxa"/>
            <w:vAlign w:val="center"/>
          </w:tcPr>
          <w:p w14:paraId="32D2A0C5" w14:textId="77777777" w:rsidR="00BF59AB" w:rsidRPr="00AC17A4" w:rsidRDefault="00BF59AB" w:rsidP="006372CB">
            <w:pPr>
              <w:pStyle w:val="Aucunstyle"/>
              <w:jc w:val="center"/>
              <w:rPr>
                <w:rFonts w:ascii="Calibri" w:hAnsi="Calibri" w:cs="Calibri"/>
                <w:color w:val="40458F"/>
                <w:sz w:val="22"/>
                <w:szCs w:val="22"/>
              </w:rPr>
            </w:pPr>
          </w:p>
        </w:tc>
        <w:tc>
          <w:tcPr>
            <w:tcW w:w="2070" w:type="dxa"/>
            <w:vAlign w:val="center"/>
          </w:tcPr>
          <w:p w14:paraId="556E8540" w14:textId="449E1570" w:rsidR="00BF59AB" w:rsidRPr="00AC17A4" w:rsidRDefault="00F200A1" w:rsidP="006372CB">
            <w:pPr>
              <w:pStyle w:val="Aucunstyle"/>
              <w:jc w:val="center"/>
              <w:rPr>
                <w:rFonts w:ascii="Calibri" w:hAnsi="Calibri" w:cs="Calibri"/>
                <w:color w:val="2F3885"/>
                <w:sz w:val="22"/>
                <w:szCs w:val="22"/>
              </w:rPr>
            </w:pPr>
            <w:r w:rsidRPr="00AC17A4">
              <w:rPr>
                <w:noProof/>
              </w:rPr>
              <mc:AlternateContent>
                <mc:Choice Requires="wpg">
                  <w:drawing>
                    <wp:inline distT="0" distB="0" distL="0" distR="0" wp14:anchorId="31899CF0" wp14:editId="07567743">
                      <wp:extent cx="281995" cy="501108"/>
                      <wp:effectExtent l="0" t="0" r="3810" b="0"/>
                      <wp:docPr id="2137907088" name="Graphique 12"/>
                      <wp:cNvGraphicFramePr/>
                      <a:graphic xmlns:a="http://schemas.openxmlformats.org/drawingml/2006/main">
                        <a:graphicData uri="http://schemas.microsoft.com/office/word/2010/wordprocessingGroup">
                          <wpg:wgp>
                            <wpg:cNvGrpSpPr/>
                            <wpg:grpSpPr>
                              <a:xfrm>
                                <a:off x="0" y="0"/>
                                <a:ext cx="281995" cy="501108"/>
                                <a:chOff x="0" y="0"/>
                                <a:chExt cx="281995" cy="501108"/>
                              </a:xfrm>
                              <a:solidFill>
                                <a:schemeClr val="accent1"/>
                              </a:solidFill>
                            </wpg:grpSpPr>
                            <wps:wsp>
                              <wps:cNvPr id="214764907" name="Freeform: Shape 214764907"/>
                              <wps:cNvSpPr/>
                              <wps:spPr>
                                <a:xfrm>
                                  <a:off x="0" y="201023"/>
                                  <a:ext cx="281995" cy="300085"/>
                                </a:xfrm>
                                <a:custGeom>
                                  <a:avLst/>
                                  <a:gdLst>
                                    <a:gd name="connsiteX0" fmla="*/ 251361 w 281995"/>
                                    <a:gd name="connsiteY0" fmla="*/ 300085 h 300085"/>
                                    <a:gd name="connsiteX1" fmla="*/ 30614 w 281995"/>
                                    <a:gd name="connsiteY1" fmla="*/ 300085 h 300085"/>
                                    <a:gd name="connsiteX2" fmla="*/ 4841 w 281995"/>
                                    <a:gd name="connsiteY2" fmla="*/ 285969 h 300085"/>
                                    <a:gd name="connsiteX3" fmla="*/ 2824 w 281995"/>
                                    <a:gd name="connsiteY3" fmla="*/ 256604 h 300085"/>
                                    <a:gd name="connsiteX4" fmla="*/ 113166 w 281995"/>
                                    <a:gd name="connsiteY4" fmla="*/ 17771 h 300085"/>
                                    <a:gd name="connsiteX5" fmla="*/ 140956 w 281995"/>
                                    <a:gd name="connsiteY5" fmla="*/ 0 h 300085"/>
                                    <a:gd name="connsiteX6" fmla="*/ 168746 w 281995"/>
                                    <a:gd name="connsiteY6" fmla="*/ 17771 h 300085"/>
                                    <a:gd name="connsiteX7" fmla="*/ 279151 w 281995"/>
                                    <a:gd name="connsiteY7" fmla="*/ 256604 h 300085"/>
                                    <a:gd name="connsiteX8" fmla="*/ 277135 w 281995"/>
                                    <a:gd name="connsiteY8" fmla="*/ 285969 h 300085"/>
                                    <a:gd name="connsiteX9" fmla="*/ 251361 w 281995"/>
                                    <a:gd name="connsiteY9" fmla="*/ 300085 h 300085"/>
                                    <a:gd name="connsiteX10" fmla="*/ 250542 w 281995"/>
                                    <a:gd name="connsiteY10" fmla="*/ 269837 h 300085"/>
                                    <a:gd name="connsiteX11" fmla="*/ 250542 w 281995"/>
                                    <a:gd name="connsiteY11" fmla="*/ 269837 h 300085"/>
                                    <a:gd name="connsiteX12" fmla="*/ 32001 w 281995"/>
                                    <a:gd name="connsiteY12" fmla="*/ 268577 h 300085"/>
                                    <a:gd name="connsiteX13" fmla="*/ 249975 w 281995"/>
                                    <a:gd name="connsiteY13" fmla="*/ 268577 h 300085"/>
                                    <a:gd name="connsiteX14" fmla="*/ 140956 w 281995"/>
                                    <a:gd name="connsiteY14" fmla="*/ 32769 h 300085"/>
                                    <a:gd name="connsiteX15" fmla="*/ 32001 w 281995"/>
                                    <a:gd name="connsiteY15" fmla="*/ 268577 h 300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81995" h="300085">
                                      <a:moveTo>
                                        <a:pt x="251361" y="300085"/>
                                      </a:moveTo>
                                      <a:lnTo>
                                        <a:pt x="30614" y="300085"/>
                                      </a:lnTo>
                                      <a:cubicBezTo>
                                        <a:pt x="20091" y="300085"/>
                                        <a:pt x="10449" y="294792"/>
                                        <a:pt x="4841" y="285969"/>
                                      </a:cubicBezTo>
                                      <a:cubicBezTo>
                                        <a:pt x="-768" y="277147"/>
                                        <a:pt x="-1587" y="266182"/>
                                        <a:pt x="2824" y="256604"/>
                                      </a:cubicBezTo>
                                      <a:lnTo>
                                        <a:pt x="113166" y="17771"/>
                                      </a:lnTo>
                                      <a:cubicBezTo>
                                        <a:pt x="118207" y="6806"/>
                                        <a:pt x="128857" y="0"/>
                                        <a:pt x="140956" y="0"/>
                                      </a:cubicBezTo>
                                      <a:cubicBezTo>
                                        <a:pt x="153055" y="0"/>
                                        <a:pt x="163705" y="6806"/>
                                        <a:pt x="168746" y="17771"/>
                                      </a:cubicBezTo>
                                      <a:lnTo>
                                        <a:pt x="279151" y="256604"/>
                                      </a:lnTo>
                                      <a:cubicBezTo>
                                        <a:pt x="283562" y="266119"/>
                                        <a:pt x="282806" y="277084"/>
                                        <a:pt x="277135" y="285969"/>
                                      </a:cubicBezTo>
                                      <a:cubicBezTo>
                                        <a:pt x="271463" y="294855"/>
                                        <a:pt x="261822" y="300085"/>
                                        <a:pt x="251361" y="300085"/>
                                      </a:cubicBezTo>
                                      <a:close/>
                                      <a:moveTo>
                                        <a:pt x="250542" y="269837"/>
                                      </a:moveTo>
                                      <a:lnTo>
                                        <a:pt x="250542" y="269837"/>
                                      </a:lnTo>
                                      <a:close/>
                                      <a:moveTo>
                                        <a:pt x="32001" y="268577"/>
                                      </a:moveTo>
                                      <a:lnTo>
                                        <a:pt x="249975" y="268577"/>
                                      </a:lnTo>
                                      <a:lnTo>
                                        <a:pt x="140956" y="32769"/>
                                      </a:lnTo>
                                      <a:lnTo>
                                        <a:pt x="32001" y="268577"/>
                                      </a:ln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06503824" name="Freeform: Shape 1206503824"/>
                              <wps:cNvSpPr/>
                              <wps:spPr>
                                <a:xfrm>
                                  <a:off x="48763" y="0"/>
                                  <a:ext cx="184386" cy="184386"/>
                                </a:xfrm>
                                <a:custGeom>
                                  <a:avLst/>
                                  <a:gdLst>
                                    <a:gd name="connsiteX0" fmla="*/ 92193 w 184386"/>
                                    <a:gd name="connsiteY0" fmla="*/ 184387 h 184386"/>
                                    <a:gd name="connsiteX1" fmla="*/ 0 w 184386"/>
                                    <a:gd name="connsiteY1" fmla="*/ 92193 h 184386"/>
                                    <a:gd name="connsiteX2" fmla="*/ 92193 w 184386"/>
                                    <a:gd name="connsiteY2" fmla="*/ 0 h 184386"/>
                                    <a:gd name="connsiteX3" fmla="*/ 184386 w 184386"/>
                                    <a:gd name="connsiteY3" fmla="*/ 92193 h 184386"/>
                                    <a:gd name="connsiteX4" fmla="*/ 92193 w 184386"/>
                                    <a:gd name="connsiteY4" fmla="*/ 184387 h 184386"/>
                                    <a:gd name="connsiteX5" fmla="*/ 92193 w 184386"/>
                                    <a:gd name="connsiteY5" fmla="*/ 31508 h 184386"/>
                                    <a:gd name="connsiteX6" fmla="*/ 31508 w 184386"/>
                                    <a:gd name="connsiteY6" fmla="*/ 92193 h 184386"/>
                                    <a:gd name="connsiteX7" fmla="*/ 92193 w 184386"/>
                                    <a:gd name="connsiteY7" fmla="*/ 152878 h 184386"/>
                                    <a:gd name="connsiteX8" fmla="*/ 152878 w 184386"/>
                                    <a:gd name="connsiteY8" fmla="*/ 92193 h 184386"/>
                                    <a:gd name="connsiteX9" fmla="*/ 92193 w 184386"/>
                                    <a:gd name="connsiteY9" fmla="*/ 31508 h 184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4386" h="184386">
                                      <a:moveTo>
                                        <a:pt x="92193" y="184387"/>
                                      </a:moveTo>
                                      <a:cubicBezTo>
                                        <a:pt x="41339" y="184387"/>
                                        <a:pt x="0" y="143048"/>
                                        <a:pt x="0" y="92193"/>
                                      </a:cubicBezTo>
                                      <a:cubicBezTo>
                                        <a:pt x="0" y="41339"/>
                                        <a:pt x="41402" y="0"/>
                                        <a:pt x="92193" y="0"/>
                                      </a:cubicBezTo>
                                      <a:cubicBezTo>
                                        <a:pt x="142984" y="0"/>
                                        <a:pt x="184386" y="41339"/>
                                        <a:pt x="184386" y="92193"/>
                                      </a:cubicBezTo>
                                      <a:cubicBezTo>
                                        <a:pt x="184386" y="143048"/>
                                        <a:pt x="143047" y="184387"/>
                                        <a:pt x="92193" y="184387"/>
                                      </a:cubicBezTo>
                                      <a:close/>
                                      <a:moveTo>
                                        <a:pt x="92193" y="31508"/>
                                      </a:moveTo>
                                      <a:cubicBezTo>
                                        <a:pt x="58731" y="31508"/>
                                        <a:pt x="31508" y="58731"/>
                                        <a:pt x="31508" y="92193"/>
                                      </a:cubicBezTo>
                                      <a:cubicBezTo>
                                        <a:pt x="31508" y="125655"/>
                                        <a:pt x="58731" y="152878"/>
                                        <a:pt x="92193" y="152878"/>
                                      </a:cubicBezTo>
                                      <a:cubicBezTo>
                                        <a:pt x="125655" y="152878"/>
                                        <a:pt x="152878" y="125655"/>
                                        <a:pt x="152878" y="92193"/>
                                      </a:cubicBezTo>
                                      <a:cubicBezTo>
                                        <a:pt x="152878" y="58731"/>
                                        <a:pt x="125655" y="31508"/>
                                        <a:pt x="92193" y="31508"/>
                                      </a:cubicBez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421CD2F" id="Graphique 12" o:spid="_x0000_s1026" style="width:22.2pt;height:39.45pt;mso-position-horizontal-relative:char;mso-position-vertical-relative:line" coordsize="281995,50110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T8urfAcAAK8iAAAOAAAAZHJzL2Uyb0RvYy54bWzsWt9v3DYMfh+w/8Hw44D2LP/2oZcia5di QNEVaId2j4rPlzvAZ3m2k0v714+iLJuKL5HdDXvY+pLYlj59JEVRJJMXL++PpXNXNO1BVBuXPfdc p6hysT1UNxv3949Xz1LXaTtebXkpqmLjfila9+XFjz+8ONXrwhd7UW6LxoFFqnZ9qjfuvuvq9WrV 5vviyNvnoi4qGNyJ5sg7eG1uVtuGn2D1Y7nyPS9enUSzrRuRF20LX1+rQfcC19/tirz7bbdri84p Ny7I1uHPBn9ey5+rixd8fdPwen/IezH4N0hx5IcKSIelXvOOO7fNYbLU8ZA3ohW77nkujiux2x3y AnUAbZj3QJs3jbitUZeb9emmHswEpn1gp29eNn9396apP9TvG7DEqb4BW+Cb1OV+1xzlb5DSuUeT fRlMVtx3Tg4f/ZRlWeQ6OQxFHmNeqkya78HuE1S+/+VJ3GokbUV52F4dylJKgO5QvCob547DRvI8 L6qOSSZAkJkrQ4NTDT7VjmZr/57ZPux5XeButGsw2/vGOWzBACxM4jDzEtep+BE8/KopCumvawcB zjgBLYzYwd7tugXTP2ps6RN+oCx6zuKB53lp1NtBb1d+23ZvCoFbx+/etp3y8S08SaKbbS9oLqqq PXTFZzgXu2MJbv/TyvEjFsTMOTn9xvbYB5A/KEQJ4eydUZpzLIywBF7MQiuJiZCaWkl8QhKmoV0R CvDTKIszK0dAOPzUt+thAKI49kIrR0g4GAtYHFutZUCSJGFWEji2w76z0MsiOwmFeFaCmBLEaRLa CQzILC3g4A1a+EnGIvumG5B5GwLXGGFJWBBZN8SAzHOtjLLMO4kUMvck0tPrR14U+lZlmIGJszRI rNvP6AGey2NgZvLQQxxAVmD3AEYhfpxGyQx1jHMcZlli9wFmYGbyGCd53rlkFBP4yYwwxuhZnmk1 CjljNbiMb/Q1w/f65snvq/7qgSeHy8TQw1ypFq3MEOg9BFmEfoU7Rt3vgJL3lgUMfkPBOjmYBwZv oGB/ETNsMQXjdQ2WmMcM+0bB4SJm2A4K1onAPGaItBQcL2KGCErBySIwBEYKxoxxtsEg3lFwtohZ RjGKhvdFPvbQyZZ5mQw6BvsyP5OxxIAv8zQZIgz4Ml+T4cKAG96mtq8/5g1UXbLeKrHe6lwH6q3G daDeupbm5uuadzI66EfnNNYR+43bp5Fy9Cjuio8C53UyVKjsFAUZk03gHueVFZ2PeeZ0up6U314f 8p+LrxQC10emtnlkAImRnnlhqPzPz8Ikw+3TYzLbRCaVRWq/MhjO8T1LYnUefEjZQjxIeslnLErV QfPjmKUGnUw8FR3mL2fptJq98JhGIobJxKqH6EnnZGNAKgsb2Pc49TBCaNmYn8KliUN9Ed2z4H01 fpeOYbUBiwIvUv5lLhYHiae+T/gxnZxoY3Jp3ZRoKjlEiE+NpmeZ2B6TBlGsjq3cA4bhRtsA9kBa RZoHNs9L8UANg2DiQMm+0CN88INYnXVwsxQMow6NOgHSEZRAU/987HiYmuWlaAtccjw2vbaYCyqF MPXqfWScp2319Hw963EmzDd6Ipl82Ygw25rO10T6txJL1TI4G1OhB55uTn5EEj1JqwB+LKMWNhyG 8IXOPRbbpBExv2XB12UlA2DMAogDOYce2K7kHSZIlZANELX7Tdu95u1eNUCQSbnFESr4BqaALCXk SdAB0T0F+XQttl+gUdEI1fhq6/zqACu95W33njdQ8sOFCN07GN2L5qvrnKATtnHbP295U7hO+WsF PZOMhSFM6/AljBIfXho6ck1HqtvjKwHBH4IhsOGjnN+V+nHXiOMnaNpdSlYY4lUO3JD3dXBHqJdX HbzDELRR8uLyEp+hXQZ2f1t9qHO5ON4JoMnH+0+8qZ0aHjduBz2Sd0L3afhadz/k5g1zJbISl7ed 2B1kawQtpuzUv0DPSPbC/oXmEfO9OPICjOXnu0dkBsgqhYLWk719FKZJH0L6gKq7RywNgxRiluzX 9c/Kef6R7lHmsyyAWnJc+UwnyGge4UxZez0J+QzeNJTfnpWAzlYi2daHiDqsP08JipCdkKflp2Wg mmlVgkLmKQEJwUIlKGLmTsCVtpCEIgIWeanVWrQJpBA2l6KIecaC3GWhHhTBIj9N7IrQFlAPsWlC IfM0oR2geb5LEdMdgWj5vYpfVlupVHzoXCyrrFSSOICNusra9lDp5wD+L1TxMqsaWkbfUkv2odiB WrJ/PFdL4lHBJFFFvkkKambNKrUMWRCoCnAE6YwfEhZ5qYaBF/Z/BFMY9V3RqbvWXNl8oxjFBhhN EUJqq5J/o04aVcHP0oD2miv0M6hYpMjGWtp48H1CT8aWqUOAU/vgF1VKTo06qjaOTfV7tKIZ4Rjn Zu0xFN2BKuUHjLa/+iBtpiaRrRmHlplmxDGoSs1ib5REXR4q41ceMmo2jk0NY7iBAvY06Kt4i9FV +7VwcCIOGVymIwFO7EbEmZh71HEYmqrY7z0MfC/QoFr73xRo+Ld++K8ILH37/+CQ/3ZB37GgG//P 5OIvAAAA//8DAFBLAwQUAAYACAAAACEAO0Yn3NwAAAADAQAADwAAAGRycy9kb3ducmV2LnhtbEyP QUvDQBCF70L/wzIFb3YTjbbGbEop6qkUbAvibZqdJqHZ2ZDdJum/d/Wil4HHe7z3TbYcTSN66lxt WUE8i0AQF1bXXCo47N/uFiCcR9bYWCYFV3KwzCc3GabaDvxB/c6XIpSwS1FB5X2bSumKigy6mW2J g3eynUEfZFdK3eEQyk0j76PoSRqsOSxU2NK6ouK8uxgF7wMOq4f4td+cT+vr1/5x+7mJSanb6bh6 AeFp9H9h+MEP6JAHpqO9sHaiURAe8b83eEmSgDgqmC+eQeaZ/M+efwMAAP//AwBQSwECLQAUAAYA CAAAACEAtoM4kv4AAADhAQAAEwAAAAAAAAAAAAAAAAAAAAAAW0NvbnRlbnRfVHlwZXNdLnhtbFBL AQItABQABgAIAAAAIQA4/SH/1gAAAJQBAAALAAAAAAAAAAAAAAAAAC8BAABfcmVscy8ucmVsc1BL AQItABQABgAIAAAAIQDuT8urfAcAAK8iAAAOAAAAAAAAAAAAAAAAAC4CAABkcnMvZTJvRG9jLnht bFBLAQItABQABgAIAAAAIQA7Rifc3AAAAAMBAAAPAAAAAAAAAAAAAAAAANYJAABkcnMvZG93bnJl di54bWxQSwUGAAAAAAQABADzAAAA3woAAAAA ">
                      <v:shape id="2137907089" o:spid="_x0000_s1027" style="position:absolute;top:201023;width:281995;height:300085;visibility:visible;mso-wrap-style:square;v-text-anchor:middle" coordsize="281995,3000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cgMYRywAAAOIAAAAPAAAAZHJzL2Rvd25yZXYueG1sRI9BSwMx FITvQv9DeII3m7Ss2+7atJRKQdCL1YLHR/Lc3Xbzst2k7frvjSB4HGbmG2axGlwrLtSHxrOGyViB IDbeNlxp+Hjf3s9BhIhssfVMGr4pwGo5ullgaf2V3+iyi5VIEA4laqhj7Eopg6nJYRj7jjh5X753 GJPsK2l7vCa4a+VUqVw6bDgt1NjRpiZz3J2dhpN6OT6Y/HVj9ic6hOazODxlhdZ3t8P6EUSkIf6H /9rPVsN0ks3yrFAz+L2U7oBc/gAAAP//AwBQSwECLQAUAAYACAAAACEA2+H2y+4AAACFAQAAEwAA AAAAAAAAAAAAAAAAAAAAW0NvbnRlbnRfVHlwZXNdLnhtbFBLAQItABQABgAIAAAAIQBa9CxbvwAA ABUBAAALAAAAAAAAAAAAAAAAAB8BAABfcmVscy8ucmVsc1BLAQItABQABgAIAAAAIQDcgMYRywAA AOIAAAAPAAAAAAAAAAAAAAAAAAcCAABkcnMvZG93bnJldi54bWxQSwUGAAAAAAMAAwC3AAAA/wIA AAAA " path="m251361,300085r-220747,c20091,300085,10449,294792,4841,285969,-768,277147,-1587,266182,2824,256604l113166,17771c118207,6806,128857,,140956,v12099,,22749,6806,27790,17771l279151,256604v4411,9515,3655,20480,-2016,29365c271463,294855,261822,300085,251361,300085xm250542,269837r,xm32001,268577r217974,l140956,32769,32001,268577xe" fillcolor="#4dc0ef [3204]" stroked="f" strokeweight=".1705mm">
                        <v:stroke joinstyle="miter"/>
                        <v:path arrowok="t" o:connecttype="custom" o:connectlocs="251361,300085;30614,300085;4841,285969;2824,256604;113166,17771;140956,0;168746,17771;279151,256604;277135,285969;251361,300085;250542,269837;250542,269837;32001,268577;249975,268577;140956,32769;32001,268577" o:connectangles="0,0,0,0,0,0,0,0,0,0,0,0,0,0,0,0"/>
                      </v:shape>
                      <v:shape id="2137907090" o:spid="_x0000_s1028" style="position:absolute;left:48763;width:184386;height:184386;visibility:visible;mso-wrap-style:square;v-text-anchor:middle" coordsize="184386,1843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SGqityAAAAOMAAAAPAAAAZHJzL2Rvd25yZXYueG1sRE/da8Iw EH8f7H8IN9jbTKxOSjXKFByCzPkFvh7N2ZY1l9JktvvvzWCwx/t932zR21rcqPWVYw3DgQJBnDtT caHhfFq/pCB8QDZYOyYNP+RhMX98mGFmXMcHuh1DIWII+ww1lCE0mZQ+L8miH7iGOHJX11oM8WwL aVrsYritZaLURFqsODaU2NCqpPzr+G01+He1pG2qLsuP8a7YrIb7vvvca/381L9NQQTqw7/4z70x cX6iJq9qlCZj+P0pAiDndwAAAP//AwBQSwECLQAUAAYACAAAACEA2+H2y+4AAACFAQAAEwAAAAAA AAAAAAAAAAAAAAAAW0NvbnRlbnRfVHlwZXNdLnhtbFBLAQItABQABgAIAAAAIQBa9CxbvwAAABUB AAALAAAAAAAAAAAAAAAAAB8BAABfcmVscy8ucmVsc1BLAQItABQABgAIAAAAIQBSGqityAAAAOMA AAAPAAAAAAAAAAAAAAAAAAcCAABkcnMvZG93bnJldi54bWxQSwUGAAAAAAMAAwC3AAAA/AIAAAAA " path="m92193,184387c41339,184387,,143048,,92193,,41339,41402,,92193,v50791,,92193,41339,92193,92193c184386,143048,143047,184387,92193,184387xm92193,31508v-33462,,-60685,27223,-60685,60685c31508,125655,58731,152878,92193,152878v33462,,60685,-27223,60685,-60685c152878,58731,125655,31508,92193,31508xe" fillcolor="#4dc0ef [3204]" stroked="f" strokeweight=".1705mm">
                        <v:stroke joinstyle="miter"/>
                        <v:path arrowok="t" o:connecttype="custom" o:connectlocs="92193,184387;0,92193;92193,0;184386,92193;92193,184387;92193,31508;31508,92193;92193,152878;152878,92193;92193,31508" o:connectangles="0,0,0,0,0,0,0,0,0,0"/>
                      </v:shape>
                      <w10:anchorlock/>
                    </v:group>
                  </w:pict>
                </mc:Fallback>
              </mc:AlternateContent>
            </w:r>
            <w:r w:rsidRPr="00AC17A4">
              <w:rPr>
                <w:noProof/>
              </w:rPr>
              <mc:AlternateContent>
                <mc:Choice Requires="wpg">
                  <w:drawing>
                    <wp:inline distT="0" distB="0" distL="0" distR="0" wp14:anchorId="7FA942C6" wp14:editId="1B73A503">
                      <wp:extent cx="264257" cy="469553"/>
                      <wp:effectExtent l="0" t="0" r="2540" b="6985"/>
                      <wp:docPr id="2137907091" name="Graphique 13"/>
                      <wp:cNvGraphicFramePr/>
                      <a:graphic xmlns:a="http://schemas.openxmlformats.org/drawingml/2006/main">
                        <a:graphicData uri="http://schemas.microsoft.com/office/word/2010/wordprocessingGroup">
                          <wpg:wgp>
                            <wpg:cNvGrpSpPr/>
                            <wpg:grpSpPr>
                              <a:xfrm>
                                <a:off x="0" y="0"/>
                                <a:ext cx="264257" cy="469553"/>
                                <a:chOff x="0" y="0"/>
                                <a:chExt cx="264257" cy="469553"/>
                              </a:xfrm>
                              <a:solidFill>
                                <a:srgbClr val="221D37"/>
                              </a:solidFill>
                            </wpg:grpSpPr>
                            <wps:wsp>
                              <wps:cNvPr id="1899412809" name="Freeform: Shape 1899412809"/>
                              <wps:cNvSpPr/>
                              <wps:spPr>
                                <a:xfrm>
                                  <a:off x="45769" y="0"/>
                                  <a:ext cx="172775" cy="172775"/>
                                </a:xfrm>
                                <a:custGeom>
                                  <a:avLst/>
                                  <a:gdLst>
                                    <a:gd name="connsiteX0" fmla="*/ 86388 w 172775"/>
                                    <a:gd name="connsiteY0" fmla="*/ 172776 h 172775"/>
                                    <a:gd name="connsiteX1" fmla="*/ 0 w 172775"/>
                                    <a:gd name="connsiteY1" fmla="*/ 86388 h 172775"/>
                                    <a:gd name="connsiteX2" fmla="*/ 86388 w 172775"/>
                                    <a:gd name="connsiteY2" fmla="*/ 0 h 172775"/>
                                    <a:gd name="connsiteX3" fmla="*/ 172776 w 172775"/>
                                    <a:gd name="connsiteY3" fmla="*/ 86388 h 172775"/>
                                    <a:gd name="connsiteX4" fmla="*/ 86388 w 172775"/>
                                    <a:gd name="connsiteY4" fmla="*/ 172776 h 172775"/>
                                    <a:gd name="connsiteX5" fmla="*/ 86388 w 172775"/>
                                    <a:gd name="connsiteY5" fmla="*/ 29524 h 172775"/>
                                    <a:gd name="connsiteX6" fmla="*/ 29524 w 172775"/>
                                    <a:gd name="connsiteY6" fmla="*/ 86388 h 172775"/>
                                    <a:gd name="connsiteX7" fmla="*/ 86388 w 172775"/>
                                    <a:gd name="connsiteY7" fmla="*/ 143252 h 172775"/>
                                    <a:gd name="connsiteX8" fmla="*/ 143252 w 172775"/>
                                    <a:gd name="connsiteY8" fmla="*/ 86388 h 172775"/>
                                    <a:gd name="connsiteX9" fmla="*/ 86388 w 172775"/>
                                    <a:gd name="connsiteY9" fmla="*/ 29524 h 172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2775" h="172775">
                                      <a:moveTo>
                                        <a:pt x="86388" y="172776"/>
                                      </a:moveTo>
                                      <a:cubicBezTo>
                                        <a:pt x="38795" y="172776"/>
                                        <a:pt x="0" y="133981"/>
                                        <a:pt x="0" y="86388"/>
                                      </a:cubicBezTo>
                                      <a:cubicBezTo>
                                        <a:pt x="0" y="38795"/>
                                        <a:pt x="38736" y="0"/>
                                        <a:pt x="86388" y="0"/>
                                      </a:cubicBezTo>
                                      <a:cubicBezTo>
                                        <a:pt x="134040" y="0"/>
                                        <a:pt x="172776" y="38736"/>
                                        <a:pt x="172776" y="86388"/>
                                      </a:cubicBezTo>
                                      <a:cubicBezTo>
                                        <a:pt x="172776" y="134040"/>
                                        <a:pt x="134040" y="172776"/>
                                        <a:pt x="86388" y="172776"/>
                                      </a:cubicBezTo>
                                      <a:close/>
                                      <a:moveTo>
                                        <a:pt x="86388" y="29524"/>
                                      </a:moveTo>
                                      <a:cubicBezTo>
                                        <a:pt x="55033" y="29524"/>
                                        <a:pt x="29524" y="55033"/>
                                        <a:pt x="29524" y="86388"/>
                                      </a:cubicBezTo>
                                      <a:cubicBezTo>
                                        <a:pt x="29524" y="117743"/>
                                        <a:pt x="55033" y="143252"/>
                                        <a:pt x="86388" y="143252"/>
                                      </a:cubicBezTo>
                                      <a:cubicBezTo>
                                        <a:pt x="117743" y="143252"/>
                                        <a:pt x="143252" y="117743"/>
                                        <a:pt x="143252" y="86388"/>
                                      </a:cubicBezTo>
                                      <a:cubicBezTo>
                                        <a:pt x="143252" y="55033"/>
                                        <a:pt x="117743" y="29524"/>
                                        <a:pt x="86388" y="29524"/>
                                      </a:cubicBez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7614965" name="Freeform: Shape 737614965"/>
                              <wps:cNvSpPr/>
                              <wps:spPr>
                                <a:xfrm>
                                  <a:off x="0" y="188423"/>
                                  <a:ext cx="264257" cy="281129"/>
                                </a:xfrm>
                                <a:custGeom>
                                  <a:avLst/>
                                  <a:gdLst>
                                    <a:gd name="connsiteX0" fmla="*/ 132158 w 264257"/>
                                    <a:gd name="connsiteY0" fmla="*/ 281071 h 281129"/>
                                    <a:gd name="connsiteX1" fmla="*/ 132158 w 264257"/>
                                    <a:gd name="connsiteY1" fmla="*/ 281071 h 281129"/>
                                    <a:gd name="connsiteX2" fmla="*/ 106118 w 264257"/>
                                    <a:gd name="connsiteY2" fmla="*/ 264419 h 281129"/>
                                    <a:gd name="connsiteX3" fmla="*/ 2665 w 264257"/>
                                    <a:gd name="connsiteY3" fmla="*/ 40684 h 281129"/>
                                    <a:gd name="connsiteX4" fmla="*/ 4555 w 264257"/>
                                    <a:gd name="connsiteY4" fmla="*/ 13227 h 281129"/>
                                    <a:gd name="connsiteX5" fmla="*/ 28705 w 264257"/>
                                    <a:gd name="connsiteY5" fmla="*/ 0 h 281129"/>
                                    <a:gd name="connsiteX6" fmla="*/ 235552 w 264257"/>
                                    <a:gd name="connsiteY6" fmla="*/ 0 h 281129"/>
                                    <a:gd name="connsiteX7" fmla="*/ 259703 w 264257"/>
                                    <a:gd name="connsiteY7" fmla="*/ 13227 h 281129"/>
                                    <a:gd name="connsiteX8" fmla="*/ 261592 w 264257"/>
                                    <a:gd name="connsiteY8" fmla="*/ 40743 h 281129"/>
                                    <a:gd name="connsiteX9" fmla="*/ 158140 w 264257"/>
                                    <a:gd name="connsiteY9" fmla="*/ 264478 h 281129"/>
                                    <a:gd name="connsiteX10" fmla="*/ 158140 w 264257"/>
                                    <a:gd name="connsiteY10" fmla="*/ 264478 h 281129"/>
                                    <a:gd name="connsiteX11" fmla="*/ 132099 w 264257"/>
                                    <a:gd name="connsiteY11" fmla="*/ 281130 h 281129"/>
                                    <a:gd name="connsiteX12" fmla="*/ 131391 w 264257"/>
                                    <a:gd name="connsiteY12" fmla="*/ 252019 h 281129"/>
                                    <a:gd name="connsiteX13" fmla="*/ 131391 w 264257"/>
                                    <a:gd name="connsiteY13" fmla="*/ 252019 h 281129"/>
                                    <a:gd name="connsiteX14" fmla="*/ 144795 w 264257"/>
                                    <a:gd name="connsiteY14" fmla="*/ 258219 h 281129"/>
                                    <a:gd name="connsiteX15" fmla="*/ 131391 w 264257"/>
                                    <a:gd name="connsiteY15" fmla="*/ 252019 h 281129"/>
                                    <a:gd name="connsiteX16" fmla="*/ 30004 w 264257"/>
                                    <a:gd name="connsiteY16" fmla="*/ 29465 h 281129"/>
                                    <a:gd name="connsiteX17" fmla="*/ 132099 w 264257"/>
                                    <a:gd name="connsiteY17" fmla="*/ 250425 h 281129"/>
                                    <a:gd name="connsiteX18" fmla="*/ 234194 w 264257"/>
                                    <a:gd name="connsiteY18" fmla="*/ 29465 h 281129"/>
                                    <a:gd name="connsiteX19" fmla="*/ 30004 w 264257"/>
                                    <a:gd name="connsiteY19" fmla="*/ 29465 h 281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4257" h="281129">
                                      <a:moveTo>
                                        <a:pt x="132158" y="281071"/>
                                      </a:moveTo>
                                      <a:lnTo>
                                        <a:pt x="132158" y="281071"/>
                                      </a:lnTo>
                                      <a:cubicBezTo>
                                        <a:pt x="120821" y="281071"/>
                                        <a:pt x="110901" y="274694"/>
                                        <a:pt x="106118" y="264419"/>
                                      </a:cubicBezTo>
                                      <a:lnTo>
                                        <a:pt x="2665" y="40684"/>
                                      </a:lnTo>
                                      <a:cubicBezTo>
                                        <a:pt x="-1468" y="31768"/>
                                        <a:pt x="-760" y="21494"/>
                                        <a:pt x="4555" y="13227"/>
                                      </a:cubicBezTo>
                                      <a:cubicBezTo>
                                        <a:pt x="9869" y="4960"/>
                                        <a:pt x="18903" y="0"/>
                                        <a:pt x="28705" y="0"/>
                                      </a:cubicBezTo>
                                      <a:lnTo>
                                        <a:pt x="235552" y="0"/>
                                      </a:lnTo>
                                      <a:cubicBezTo>
                                        <a:pt x="245413" y="0"/>
                                        <a:pt x="254448" y="4960"/>
                                        <a:pt x="259703" y="13227"/>
                                      </a:cubicBezTo>
                                      <a:cubicBezTo>
                                        <a:pt x="265017" y="21494"/>
                                        <a:pt x="265726" y="31768"/>
                                        <a:pt x="261592" y="40743"/>
                                      </a:cubicBezTo>
                                      <a:lnTo>
                                        <a:pt x="158140" y="264478"/>
                                      </a:lnTo>
                                      <a:lnTo>
                                        <a:pt x="158140" y="264478"/>
                                      </a:lnTo>
                                      <a:cubicBezTo>
                                        <a:pt x="153416" y="274753"/>
                                        <a:pt x="143437" y="281130"/>
                                        <a:pt x="132099" y="281130"/>
                                      </a:cubicBezTo>
                                      <a:close/>
                                      <a:moveTo>
                                        <a:pt x="131391" y="252019"/>
                                      </a:moveTo>
                                      <a:lnTo>
                                        <a:pt x="131391" y="252019"/>
                                      </a:lnTo>
                                      <a:lnTo>
                                        <a:pt x="144795" y="258219"/>
                                      </a:lnTo>
                                      <a:lnTo>
                                        <a:pt x="131391" y="252019"/>
                                      </a:lnTo>
                                      <a:close/>
                                      <a:moveTo>
                                        <a:pt x="30004" y="29465"/>
                                      </a:moveTo>
                                      <a:lnTo>
                                        <a:pt x="132099" y="250425"/>
                                      </a:lnTo>
                                      <a:lnTo>
                                        <a:pt x="234194" y="29465"/>
                                      </a:lnTo>
                                      <a:lnTo>
                                        <a:pt x="30004" y="29465"/>
                                      </a:ln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864DDC2" id="Graphique 13" o:spid="_x0000_s1026" style="width:20.8pt;height:36.95pt;mso-position-horizontal-relative:char;mso-position-vertical-relative:line" coordsize="264257,46955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RzZC1wcAAOMlAAAOAAAAZHJzL2Uyb0RvYy54bWzsWttu20YQfS/QfyD4WCARd3kXYgduXAcF gjRAUiR9pCnKEkCRLElbTr6+Zy8kh5KsJd30qXmxSe2encvO7M4Z6dXrx11uPWR1sy2LC5u9dGwr K9JytS3uLuw/P928iGyraZNileRlkV3YX7PGfn3580+v9tUy4+WmzFdZbWGRolnuqwt707bVcrFo 0k22S5qXZZUVGFyX9S5p8VrfLVZ1ssfqu3zBHSdY7Mt6VdVlmjUNPr1Wg/alXH+9ztL2j/W6yVor v7ChWyv/1vLvrfi7uHyVLO/qpNpsU61G8gwtdsm2gNB+qeukTaz7enu01G6b1mVTrtuXablblOv1 Ns2kDbCGOQfWvK3L+0racrfc31W9m+DaAz89e9n0/cPbuvpYfajhiX11B1/IN2HL47reif/Q0nqU Lvvauyx7bK0UH/LA435oWymGvCD2fVe5NN3A70eodPPbWdxiENqU+XZ1s81zoUFT392+yWvrIcE2 cs6u3VCIwXQybTFSf18hoJrBZ82/89nHTVJlciuaJXz2oba2K8R7FMce45ET21aR7BDfN3WWiWhd WhJhkRnSwRLdu7tZNvD8CV97fhhgzWN/s5CHoa/8rZ+VI7rNSu+b9m1Wyo1LHt41LYYRlis8qQet aFoWRbNtsy/IivUuR9D/srCiwI0ia28NKwvoAeIvipAzA2tzHvKFESGOUQCdrVQyrc/J+tOMoAjH qL9L1tcmm7xEIdOM8IiQaUZQxMSdQOzM3G6K4LHPPaO3AiJDIUzOoohpzsKZM9MOimCey31uNASX Vy9EQ0yWUMg0S5DnvZBp204RxzuCU7FP92TTnQDpY6GPADxZibieHXljVWUjzml6HuDY6V6R7Op8 AUqcHwYwMpeC2SwwUpKC+Sww0o2C5TUET0xTG3lEwd4sycgPCvZngRH4FBzMAiOiKbi7E6fZjECl 4GiWZHU39UESU7Dyug62GhWYqL1yWXu1toXaq7Yt1F63ApMsq6QVMdo9WnvcqvqO2/SPYnRXPmSf SjmvFQErU0XaoE4+rcIwLb2/3aa/Zt8oyI3CWO3XAIIOckFca3AIc904knE7/lyJ07kwWvmUHLWW kqbMlCLwgat2XFeeSvJgSp9tRgnM9RxPiRmtpe0SpihpRDwZm2cOAWq5dNVBk2OnDqYNYyJAxvbl ZZPJFYfdO/SMPOcm7bHvO646DXpMt5XqA+EbNYlYMQzNc82AYywMPV3+Ku0HTdTloSP+MHzlXaRN O3DMyE1qUS1GxmqP7AzUcuTgkTpkcJ6NBHjkN6LOkbuHze+Hntx7DIijQBb1/ZkgZw/1LCn2J3KC ZJkX4kjxQ4a0TxMwzHWetPLiK0pBL1QI1E17nTQbRTCkGLVXO1TINaZAkRz3HyhGV7KLp9ty9RVM oC4VrWyq9GaLld4lTfshqVFSIz/BjTG6KetvtrUHz7ywm7/vkzqzrfz3AqQkZp5I41a+oOzneKnp yC0dKe53b0ocp7hnIU0+ivlt3j2u63L3GZT4SkjFUFKkkI37vMWpq17etHjHEGhKml1dyWeQUTj9 XfGxSsXi8pSFJZ8ePyd1ZVV4vLBbcL73ZUeEkmXHLsTO9XMFsiiv7ttyvRXUQ3pM+Um/gJQJptn8 9+wsdMOAeXGAnT9NzoYJ0FSoBGZn5mZwnbgnosjjOttPkWEeMca7e/G7kDPmcuYLdqY5t4zc8+wM SjghQ5k7aHOC0I3Y2UQplKJNlEIZF3MCxsy2UAis9lhstIXSLh4EvtFfFOA5QSTozXl3Udbl+b5Z BAXAvzw0ikDI9pyAR6FjlkERgs+eN4HyLe7CBm70E4WYBVCyxf04dFyjAAqZ5iXKtXjA/NhsBYV4 Du5ro6so2UL+MU/0L86nIIWIsA0joxQmDuSuDTNRzAgzVQ5NXHjZiWOjOYxiRFy55v1nNHWZy9yY meVQDOi5MyHdGU3fqXIoZqqcUQ5jS2NzSjKK4X7Ep9hD83iqPRQz1R6azq7jOJ55eyiExx7OVtMx ww5yelK0UQz3HfSXzXJoWnMX98QEc0aYaebQxJ7oNAo5dhpqpx+9mh+9GlNbDaGKkrNvt3y/Xo25 oaeq3V407hxFh6Y1mcTVQTXH+yw4boQRfF5PUFwOI/i8SBPn9wg+ry8oGOcIPq8zyHDcjuDzeoPi 6B3B53UH2UHI4X3WxuHYG0nvmJAMG0Hr+3b0czqEuvyy0CHUde6pDqGiMlIRzAIR0iYMTaa8oM3B p+Z3s8a9Gd2N4Q7u9QMZfTeGObGjB0N8Oyrjpx+UFEghJbXpHDzq+XSylTRBaCRCEhUN6KacUu8F 8wK1ky4L8SQ5o1rrRRio3ObgyCPNBKeRUmQVflKtU7LiSH9lCco9bklGsaMycfSx5DVSTn+mnDNd spTR9HOGc8/3dPqPhfqe5ymPHKqpaMozDOeB7+h0O/IlxkKuMvloBxRlkQIlFTnp6c5IHW6SgEiI KvgPYmDe7FO7yHyUT0phHnph932+Fu+5Hr56F6mteAANKMUmDgZFqo92NX2y16uqXYWXxb+27el0 FazieH7ng+5/p7qo2fVsUYqf95xkLE+v/bQVsixUQFFTGm0QDEzLEaXuWa1UZXu0eGdo918ZfFqR bk5ngGje/Wi7/l/arvInMvglkWxo6189iZ8q0XfZph1+m3X5DwAAAP//AwBQSwMEFAAGAAgAAAAh AKjiLzTcAAAAAwEAAA8AAABkcnMvZG93bnJldi54bWxMj0FrwkAQhe8F/8Myhd7qJtpam2YjIm1P IqgF6W3MjkkwOxuyaxL/fbe91MvA4z3e+yZdDKYWHbWusqwgHkcgiHOrKy4UfO0/HucgnEfWWFsm BVdysMhGdykm2va8pW7nCxFK2CWooPS+SaR0eUkG3dg2xME72dagD7ItpG6xD+WmlpMomkmDFYeF EhtalZSfdxej4LPHfjmN37v1+bS6fu+fN4d1TEo93A/LNxCeBv8fhl/8gA5ZYDraC2snagXhEf93 g/cUz0AcFbxMX0Fmqbxlz34AAAD//wMAUEsBAi0AFAAGAAgAAAAhALaDOJL+AAAA4QEAABMAAAAA AAAAAAAAAAAAAAAAAFtDb250ZW50X1R5cGVzXS54bWxQSwECLQAUAAYACAAAACEAOP0h/9YAAACU AQAACwAAAAAAAAAAAAAAAAAvAQAAX3JlbHMvLnJlbHNQSwECLQAUAAYACAAAACEAFUc2QtcHAADj JQAADgAAAAAAAAAAAAAAAAAuAgAAZHJzL2Uyb0RvYy54bWxQSwECLQAUAAYACAAAACEAqOIvNNwA AAADAQAADwAAAAAAAAAAAAAAAAAxCgAAZHJzL2Rvd25yZXYueG1sUEsFBgAAAAAEAAQA8wAAADoL AAAAAA== ">
                      <v:shape id="2137907092" o:spid="_x0000_s1027" style="position:absolute;left:45769;width:172775;height:172775;visibility:visible;mso-wrap-style:square;v-text-anchor:middle" coordsize="172775,1727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pRooXxwAAAOMAAAAPAAAAZHJzL2Rvd25yZXYueG1sRE9fa8Iw EH8f+B3CCXubqa5o2xlFBo6BT9bBXo/m1gabS22iZt9+GQz2eL//t95G24sbjd44VjCfZSCIG6cN two+TvunAoQPyBp7x6TgmzxsN5OHNVba3flItzq0IoWwr1BBF8JQSembjiz6mRuIE/flRoshnWMr 9Yj3FG57uciypbRoODV0ONBrR825vloFcX/ZtYeYr07m0Lwdr+a5zpefSj1O4+4FRKAY/sV/7ned 5hdlmc8XRVbC708JALn5AQAA//8DAFBLAQItABQABgAIAAAAIQDb4fbL7gAAAIUBAAATAAAAAAAA AAAAAAAAAAAAAABbQ29udGVudF9UeXBlc10ueG1sUEsBAi0AFAAGAAgAAAAhAFr0LFu/AAAAFQEA AAsAAAAAAAAAAAAAAAAAHwEAAF9yZWxzLy5yZWxzUEsBAi0AFAAGAAgAAAAhAGlGihfHAAAA4wAA AA8AAAAAAAAAAAAAAAAABwIAAGRycy9kb3ducmV2LnhtbFBLBQYAAAAAAwADALcAAAD7AgAAAAA= " path="m86388,172776c38795,172776,,133981,,86388,,38795,38736,,86388,v47652,,86388,38736,86388,86388c172776,134040,134040,172776,86388,172776xm86388,29524v-31355,,-56864,25509,-56864,56864c29524,117743,55033,143252,86388,143252v31355,,56864,-25509,56864,-56864c143252,55033,117743,29524,86388,29524xe" fillcolor="#221d37" stroked="f" strokeweight=".45pt">
                        <v:stroke joinstyle="miter"/>
                        <v:path arrowok="t" o:connecttype="custom" o:connectlocs="86388,172776;0,86388;86388,0;172776,86388;86388,172776;86388,29524;29524,86388;86388,143252;143252,86388;86388,29524" o:connectangles="0,0,0,0,0,0,0,0,0,0"/>
                      </v:shape>
                      <v:shape id="2137907093" o:spid="_x0000_s1028" style="position:absolute;top:188423;width:264257;height:281129;visibility:visible;mso-wrap-style:square;v-text-anchor:middle" coordsize="264257,28112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zbnOVygAAAOIAAAAPAAAAZHJzL2Rvd25yZXYueG1sRI/RSsNA FETfBf9huYJv7SbWJjV2W0rBWCgUrH7ANXubBLN3w+6axL93hYKPw8ycYdbbyXRiIOdbywrSeQKC uLK65VrBx/vLbAXCB2SNnWVS8EMetpvbmzUW2o78RsM51CJC2BeooAmhL6T0VUMG/dz2xNG7WGcw ROlqqR2OEW46+ZAkmTTYclxosKd9Q9XX+dsoyFx5qdLD52lZjisr5ZGH8nWh1P3dtHsGEWgK/+Fr +6AV5Is8Sx+fsiX8XYp3QG5+AQAA//8DAFBLAQItABQABgAIAAAAIQDb4fbL7gAAAIUBAAATAAAA AAAAAAAAAAAAAAAAAABbQ29udGVudF9UeXBlc10ueG1sUEsBAi0AFAAGAAgAAAAhAFr0LFu/AAAA FQEAAAsAAAAAAAAAAAAAAAAAHwEAAF9yZWxzLy5yZWxzUEsBAi0AFAAGAAgAAAAhAHNuc5XKAAAA 4gAAAA8AAAAAAAAAAAAAAAAABwIAAGRycy9kb3ducmV2LnhtbFBLBQYAAAAAAwADALcAAAD+AgAA AAA= " path="m132158,281071r,c120821,281071,110901,274694,106118,264419l2665,40684c-1468,31768,-760,21494,4555,13227,9869,4960,18903,,28705,l235552,v9861,,18896,4960,24151,13227c265017,21494,265726,31768,261592,40743l158140,264478r,c153416,274753,143437,281130,132099,281130r59,-59xm131391,252019r,l144795,258219r-13404,-6200xm30004,29465l132099,250425,234194,29465r-204190,xe" fillcolor="#221d37" stroked="f" strokeweight=".45pt">
                        <v:stroke joinstyle="miter"/>
                        <v:path arrowok="t" o:connecttype="custom" o:connectlocs="132158,281071;132158,281071;106118,264419;2665,40684;4555,13227;28705,0;235552,0;259703,13227;261592,40743;158140,264478;158140,264478;132099,281130;131391,252019;131391,252019;144795,258219;131391,252019;30004,29465;132099,250425;234194,29465;30004,29465" o:connectangles="0,0,0,0,0,0,0,0,0,0,0,0,0,0,0,0,0,0,0,0"/>
                      </v:shape>
                      <w10:anchorlock/>
                    </v:group>
                  </w:pict>
                </mc:Fallback>
              </mc:AlternateContent>
            </w:r>
          </w:p>
        </w:tc>
        <w:tc>
          <w:tcPr>
            <w:tcW w:w="1620" w:type="dxa"/>
            <w:shd w:val="clear" w:color="auto" w:fill="F2F2F2" w:themeFill="background1" w:themeFillShade="F2"/>
            <w:vAlign w:val="center"/>
          </w:tcPr>
          <w:p w14:paraId="0BFAC05F" w14:textId="41BF8F15" w:rsidR="00BF59AB" w:rsidRPr="00AC17A4" w:rsidRDefault="00F200A1" w:rsidP="006372CB">
            <w:pPr>
              <w:pStyle w:val="Aucunstyle"/>
              <w:jc w:val="center"/>
              <w:rPr>
                <w:rFonts w:ascii="Calibri" w:hAnsi="Calibri" w:cs="Calibri"/>
                <w:color w:val="2F3885"/>
                <w:sz w:val="22"/>
                <w:szCs w:val="22"/>
              </w:rPr>
            </w:pPr>
            <w:r w:rsidRPr="00AC17A4">
              <w:rPr>
                <w:noProof/>
              </w:rPr>
              <mc:AlternateContent>
                <mc:Choice Requires="wps">
                  <w:drawing>
                    <wp:inline distT="0" distB="0" distL="0" distR="0" wp14:anchorId="6CE102CD" wp14:editId="0F355B13">
                      <wp:extent cx="762444" cy="590995"/>
                      <wp:effectExtent l="0" t="0" r="19050" b="19050"/>
                      <wp:docPr id="2137907094" name="Graphique 1"/>
                      <wp:cNvGraphicFramePr/>
                      <a:graphic xmlns:a="http://schemas.openxmlformats.org/drawingml/2006/main">
                        <a:graphicData uri="http://schemas.microsoft.com/office/word/2010/wordprocessingShape">
                          <wps:wsp>
                            <wps:cNvSpPr/>
                            <wps:spPr>
                              <a:xfrm>
                                <a:off x="0" y="0"/>
                                <a:ext cx="762444" cy="590995"/>
                              </a:xfrm>
                              <a:custGeom>
                                <a:avLst/>
                                <a:gdLst>
                                  <a:gd name="connsiteX0" fmla="*/ 218150 w 762444"/>
                                  <a:gd name="connsiteY0" fmla="*/ 14664 h 590995"/>
                                  <a:gd name="connsiteX1" fmla="*/ 235491 w 762444"/>
                                  <a:gd name="connsiteY1" fmla="*/ 1278 h 590995"/>
                                  <a:gd name="connsiteX2" fmla="*/ 242695 w 762444"/>
                                  <a:gd name="connsiteY2" fmla="*/ 1066 h 590995"/>
                                  <a:gd name="connsiteX3" fmla="*/ 534217 w 762444"/>
                                  <a:gd name="connsiteY3" fmla="*/ 199915 h 590995"/>
                                  <a:gd name="connsiteX4" fmla="*/ 535958 w 762444"/>
                                  <a:gd name="connsiteY4" fmla="*/ 201726 h 590995"/>
                                  <a:gd name="connsiteX5" fmla="*/ 575412 w 762444"/>
                                  <a:gd name="connsiteY5" fmla="*/ 264789 h 590995"/>
                                  <a:gd name="connsiteX6" fmla="*/ 577302 w 762444"/>
                                  <a:gd name="connsiteY6" fmla="*/ 266700 h 590995"/>
                                  <a:gd name="connsiteX7" fmla="*/ 615150 w 762444"/>
                                  <a:gd name="connsiteY7" fmla="*/ 290937 h 590995"/>
                                  <a:gd name="connsiteX8" fmla="*/ 616606 w 762444"/>
                                  <a:gd name="connsiteY8" fmla="*/ 292242 h 590995"/>
                                  <a:gd name="connsiteX9" fmla="*/ 669883 w 762444"/>
                                  <a:gd name="connsiteY9" fmla="*/ 358046 h 590995"/>
                                  <a:gd name="connsiteX10" fmla="*/ 675751 w 762444"/>
                                  <a:gd name="connsiteY10" fmla="*/ 360218 h 590995"/>
                                  <a:gd name="connsiteX11" fmla="*/ 740665 w 762444"/>
                                  <a:gd name="connsiteY11" fmla="*/ 348345 h 590995"/>
                                  <a:gd name="connsiteX12" fmla="*/ 746925 w 762444"/>
                                  <a:gd name="connsiteY12" fmla="*/ 351057 h 590995"/>
                                  <a:gd name="connsiteX13" fmla="*/ 761470 w 762444"/>
                                  <a:gd name="connsiteY13" fmla="*/ 373662 h 590995"/>
                                  <a:gd name="connsiteX14" fmla="*/ 762096 w 762444"/>
                                  <a:gd name="connsiteY14" fmla="*/ 379008 h 590995"/>
                                  <a:gd name="connsiteX15" fmla="*/ 732482 w 762444"/>
                                  <a:gd name="connsiteY15" fmla="*/ 462994 h 590995"/>
                                  <a:gd name="connsiteX16" fmla="*/ 728354 w 762444"/>
                                  <a:gd name="connsiteY16" fmla="*/ 466856 h 590995"/>
                                  <a:gd name="connsiteX17" fmla="*/ 529336 w 762444"/>
                                  <a:gd name="connsiteY17" fmla="*/ 522526 h 590995"/>
                                  <a:gd name="connsiteX18" fmla="*/ 525844 w 762444"/>
                                  <a:gd name="connsiteY18" fmla="*/ 525092 h 590995"/>
                                  <a:gd name="connsiteX19" fmla="*/ 494949 w 762444"/>
                                  <a:gd name="connsiteY19" fmla="*/ 572716 h 590995"/>
                                  <a:gd name="connsiteX20" fmla="*/ 486088 w 762444"/>
                                  <a:gd name="connsiteY20" fmla="*/ 574255 h 590995"/>
                                  <a:gd name="connsiteX21" fmla="*/ 433508 w 762444"/>
                                  <a:gd name="connsiteY21" fmla="*/ 534192 h 590995"/>
                                  <a:gd name="connsiteX22" fmla="*/ 428129 w 762444"/>
                                  <a:gd name="connsiteY22" fmla="*/ 533167 h 590995"/>
                                  <a:gd name="connsiteX23" fmla="*/ 353998 w 762444"/>
                                  <a:gd name="connsiteY23" fmla="*/ 554055 h 590995"/>
                                  <a:gd name="connsiteX24" fmla="*/ 350179 w 762444"/>
                                  <a:gd name="connsiteY24" fmla="*/ 557210 h 590995"/>
                                  <a:gd name="connsiteX25" fmla="*/ 334965 w 762444"/>
                                  <a:gd name="connsiteY25" fmla="*/ 587610 h 590995"/>
                                  <a:gd name="connsiteX26" fmla="*/ 328654 w 762444"/>
                                  <a:gd name="connsiteY26" fmla="*/ 590940 h 590995"/>
                                  <a:gd name="connsiteX27" fmla="*/ 290796 w 762444"/>
                                  <a:gd name="connsiteY27" fmla="*/ 585781 h 590995"/>
                                  <a:gd name="connsiteX28" fmla="*/ 286519 w 762444"/>
                                  <a:gd name="connsiteY28" fmla="*/ 583103 h 590995"/>
                                  <a:gd name="connsiteX29" fmla="*/ 179550 w 762444"/>
                                  <a:gd name="connsiteY29" fmla="*/ 422304 h 590995"/>
                                  <a:gd name="connsiteX30" fmla="*/ 178568 w 762444"/>
                                  <a:gd name="connsiteY30" fmla="*/ 419640 h 590995"/>
                                  <a:gd name="connsiteX31" fmla="*/ 170754 w 762444"/>
                                  <a:gd name="connsiteY31" fmla="*/ 354260 h 590995"/>
                                  <a:gd name="connsiteX32" fmla="*/ 169662 w 762444"/>
                                  <a:gd name="connsiteY32" fmla="*/ 351435 h 590995"/>
                                  <a:gd name="connsiteX33" fmla="*/ 63824 w 762444"/>
                                  <a:gd name="connsiteY33" fmla="*/ 202805 h 590995"/>
                                  <a:gd name="connsiteX34" fmla="*/ 59639 w 762444"/>
                                  <a:gd name="connsiteY34" fmla="*/ 200287 h 590995"/>
                                  <a:gd name="connsiteX35" fmla="*/ 20450 w 762444"/>
                                  <a:gd name="connsiteY35" fmla="*/ 195065 h 590995"/>
                                  <a:gd name="connsiteX36" fmla="*/ 15308 w 762444"/>
                                  <a:gd name="connsiteY36" fmla="*/ 190460 h 590995"/>
                                  <a:gd name="connsiteX37" fmla="*/ 179 w 762444"/>
                                  <a:gd name="connsiteY37" fmla="*/ 129111 h 590995"/>
                                  <a:gd name="connsiteX38" fmla="*/ 3686 w 762444"/>
                                  <a:gd name="connsiteY38" fmla="*/ 122031 h 590995"/>
                                  <a:gd name="connsiteX39" fmla="*/ 115073 w 762444"/>
                                  <a:gd name="connsiteY39" fmla="*/ 73648 h 590995"/>
                                  <a:gd name="connsiteX40" fmla="*/ 117895 w 762444"/>
                                  <a:gd name="connsiteY40" fmla="*/ 73152 h 590995"/>
                                  <a:gd name="connsiteX41" fmla="*/ 194223 w 762444"/>
                                  <a:gd name="connsiteY41" fmla="*/ 77859 h 590995"/>
                                  <a:gd name="connsiteX42" fmla="*/ 200505 w 762444"/>
                                  <a:gd name="connsiteY42" fmla="*/ 73391 h 590995"/>
                                  <a:gd name="connsiteX43" fmla="*/ 215995 w 762444"/>
                                  <a:gd name="connsiteY43" fmla="*/ 17866 h 590995"/>
                                  <a:gd name="connsiteX44" fmla="*/ 218150 w 762444"/>
                                  <a:gd name="connsiteY44" fmla="*/ 14664 h 590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62444" h="590995">
                                    <a:moveTo>
                                      <a:pt x="218150" y="14664"/>
                                    </a:moveTo>
                                    <a:lnTo>
                                      <a:pt x="235491" y="1278"/>
                                    </a:lnTo>
                                    <a:cubicBezTo>
                                      <a:pt x="237591" y="-344"/>
                                      <a:pt x="240501" y="-430"/>
                                      <a:pt x="242695" y="1066"/>
                                    </a:cubicBezTo>
                                    <a:lnTo>
                                      <a:pt x="534217" y="199915"/>
                                    </a:lnTo>
                                    <a:cubicBezTo>
                                      <a:pt x="534916" y="200391"/>
                                      <a:pt x="535508" y="201009"/>
                                      <a:pt x="535958" y="201726"/>
                                    </a:cubicBezTo>
                                    <a:lnTo>
                                      <a:pt x="575412" y="264789"/>
                                    </a:lnTo>
                                    <a:cubicBezTo>
                                      <a:pt x="575892" y="265559"/>
                                      <a:pt x="576537" y="266210"/>
                                      <a:pt x="577302" y="266700"/>
                                    </a:cubicBezTo>
                                    <a:lnTo>
                                      <a:pt x="615150" y="290937"/>
                                    </a:lnTo>
                                    <a:cubicBezTo>
                                      <a:pt x="615701" y="291292"/>
                                      <a:pt x="616194" y="291731"/>
                                      <a:pt x="616606" y="292242"/>
                                    </a:cubicBezTo>
                                    <a:lnTo>
                                      <a:pt x="669883" y="358046"/>
                                    </a:lnTo>
                                    <a:cubicBezTo>
                                      <a:pt x="671292" y="359790"/>
                                      <a:pt x="673544" y="360623"/>
                                      <a:pt x="675751" y="360218"/>
                                    </a:cubicBezTo>
                                    <a:lnTo>
                                      <a:pt x="740665" y="348345"/>
                                    </a:lnTo>
                                    <a:cubicBezTo>
                                      <a:pt x="743108" y="347898"/>
                                      <a:pt x="745580" y="348969"/>
                                      <a:pt x="746925" y="351057"/>
                                    </a:cubicBezTo>
                                    <a:lnTo>
                                      <a:pt x="761470" y="373662"/>
                                    </a:lnTo>
                                    <a:cubicBezTo>
                                      <a:pt x="762494" y="375252"/>
                                      <a:pt x="762725" y="377226"/>
                                      <a:pt x="762096" y="379008"/>
                                    </a:cubicBezTo>
                                    <a:lnTo>
                                      <a:pt x="732482" y="462994"/>
                                    </a:lnTo>
                                    <a:cubicBezTo>
                                      <a:pt x="731818" y="464876"/>
                                      <a:pt x="730277" y="466317"/>
                                      <a:pt x="728354" y="466856"/>
                                    </a:cubicBezTo>
                                    <a:lnTo>
                                      <a:pt x="529336" y="522526"/>
                                    </a:lnTo>
                                    <a:cubicBezTo>
                                      <a:pt x="527897" y="522928"/>
                                      <a:pt x="526657" y="523841"/>
                                      <a:pt x="525844" y="525092"/>
                                    </a:cubicBezTo>
                                    <a:lnTo>
                                      <a:pt x="494949" y="572716"/>
                                    </a:lnTo>
                                    <a:cubicBezTo>
                                      <a:pt x="493006" y="575708"/>
                                      <a:pt x="488926" y="576416"/>
                                      <a:pt x="486088" y="574255"/>
                                    </a:cubicBezTo>
                                    <a:lnTo>
                                      <a:pt x="433508" y="534192"/>
                                    </a:lnTo>
                                    <a:cubicBezTo>
                                      <a:pt x="431976" y="533024"/>
                                      <a:pt x="429984" y="532644"/>
                                      <a:pt x="428129" y="533167"/>
                                    </a:cubicBezTo>
                                    <a:lnTo>
                                      <a:pt x="353998" y="554055"/>
                                    </a:lnTo>
                                    <a:cubicBezTo>
                                      <a:pt x="352337" y="554522"/>
                                      <a:pt x="350951" y="555669"/>
                                      <a:pt x="350179" y="557210"/>
                                    </a:cubicBezTo>
                                    <a:lnTo>
                                      <a:pt x="334965" y="587610"/>
                                    </a:lnTo>
                                    <a:cubicBezTo>
                                      <a:pt x="333791" y="589956"/>
                                      <a:pt x="331253" y="591293"/>
                                      <a:pt x="328654" y="590940"/>
                                    </a:cubicBezTo>
                                    <a:lnTo>
                                      <a:pt x="290796" y="585781"/>
                                    </a:lnTo>
                                    <a:cubicBezTo>
                                      <a:pt x="289051" y="585545"/>
                                      <a:pt x="287494" y="584569"/>
                                      <a:pt x="286519" y="583103"/>
                                    </a:cubicBezTo>
                                    <a:lnTo>
                                      <a:pt x="179550" y="422304"/>
                                    </a:lnTo>
                                    <a:cubicBezTo>
                                      <a:pt x="179018" y="421506"/>
                                      <a:pt x="178682" y="420594"/>
                                      <a:pt x="178568" y="419640"/>
                                    </a:cubicBezTo>
                                    <a:lnTo>
                                      <a:pt x="170754" y="354260"/>
                                    </a:lnTo>
                                    <a:cubicBezTo>
                                      <a:pt x="170632" y="353241"/>
                                      <a:pt x="170257" y="352272"/>
                                      <a:pt x="169662" y="351435"/>
                                    </a:cubicBezTo>
                                    <a:lnTo>
                                      <a:pt x="63824" y="202805"/>
                                    </a:lnTo>
                                    <a:cubicBezTo>
                                      <a:pt x="62839" y="201424"/>
                                      <a:pt x="61323" y="200511"/>
                                      <a:pt x="59639" y="200287"/>
                                    </a:cubicBezTo>
                                    <a:lnTo>
                                      <a:pt x="20450" y="195065"/>
                                    </a:lnTo>
                                    <a:cubicBezTo>
                                      <a:pt x="17951" y="194732"/>
                                      <a:pt x="15911" y="192906"/>
                                      <a:pt x="15308" y="190460"/>
                                    </a:cubicBezTo>
                                    <a:lnTo>
                                      <a:pt x="179" y="129111"/>
                                    </a:lnTo>
                                    <a:cubicBezTo>
                                      <a:pt x="-536" y="126213"/>
                                      <a:pt x="946" y="123221"/>
                                      <a:pt x="3686" y="122031"/>
                                    </a:cubicBezTo>
                                    <a:lnTo>
                                      <a:pt x="115073" y="73648"/>
                                    </a:lnTo>
                                    <a:cubicBezTo>
                                      <a:pt x="115961" y="73262"/>
                                      <a:pt x="116928" y="73092"/>
                                      <a:pt x="117895" y="73152"/>
                                    </a:cubicBezTo>
                                    <a:lnTo>
                                      <a:pt x="194223" y="77859"/>
                                    </a:lnTo>
                                    <a:cubicBezTo>
                                      <a:pt x="197110" y="78037"/>
                                      <a:pt x="199729" y="76175"/>
                                      <a:pt x="200505" y="73391"/>
                                    </a:cubicBezTo>
                                    <a:lnTo>
                                      <a:pt x="215995" y="17866"/>
                                    </a:lnTo>
                                    <a:cubicBezTo>
                                      <a:pt x="216348" y="16594"/>
                                      <a:pt x="217104" y="15471"/>
                                      <a:pt x="218150" y="14664"/>
                                    </a:cubicBezTo>
                                    <a:close/>
                                  </a:path>
                                </a:pathLst>
                              </a:custGeom>
                              <a:noFill/>
                              <a:ln w="24281"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7B41E2E" id="2137907095" o:spid="_x0000_s1026" style="width:60.05pt;height:46.55pt;visibility:visible;mso-wrap-style:square;mso-left-percent:-10001;mso-top-percent:-10001;mso-position-horizontal:absolute;mso-position-horizontal-relative:char;mso-position-vertical:absolute;mso-position-vertical-relative:line;mso-left-percent:-10001;mso-top-percent:-10001;v-text-anchor:middle" coordsize="762444,5909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CG9UjwoAABgwAAAOAAAAZHJzL2Uyb0RvYy54bWysWtuO3LgRfQ+QfxD6MYA94l0ceLxwbDgI YOwasBebPGo0ak8D3VJH0ly8X7+nSKmHlJOQCgIDbWmooyoVq4qsOnzz0/PpWDy2w3jou5sde13u irZr+rtD9+1m9+vXj6+qXTFOdXdXH/uuvdl9b8fdT2///Kc3T+frlvf3/fGuHQq8pBuvn843u/tp Ol9fXY3NfXuqx9f9ue0wuO+HUz3hdvh2dTfUT3j76XjFy1JfPfXD3Xnom3Yc8dcPfnD31r1/v2+b 6Zf9fmyn4nizg26T+x3c7y39Xr19U19/G+rz/aGZ1aj/By1O9aGD0MurPtRTXTwMhx9edTo0Qz/2 ++l105+u+v3+0LTuG/A1rFx9zZf7+ty6b4FxxvPFTOP/77XNz49fzp8HmOHpPF6PuKSveN4PJ/of +hXPzljfL8Zqn6eiwR+N5lLKXdFgSNnSWkXGvHoBNw/j9Le2dy+qHz+Nk7f1Ha6cpe6Krj7BJZq+ 68bD1P4D87M/HWH+v1wVnFVMlcVTMYuZsSvIP0MIk1rL4r54UQbT8YMQFgoRSlqWFBJCGDdVUgYP ZUiurUrKCCGs1DopQwQylJCcmaSMEMKstUwlpWB+L1OihLKqSkoJIfBpw9PfokIpRknGk1JCCNfS VDb5LTqSYkSZlhJCuNamLJNSTCBFM5XjxCGEI5KESUpBVr3Mi2ZalzppsRDCLeeSJ6XYUIq2VSWS UkKIUFUp07PPwiDWRhmVEZIhRugS6SL5NSyMYyMRZOmwjDBCVkKmY4aFsWyktjxDTogRipUq7QMs jGejmTTpfBlhhBFap72AhRGNdFzatLNFGGFsWWbMTxjTRnBZpQOUhRipubUZK0AY1YZXWASSbs1C DNaZSmX4dRjXilshMuwWY7jKyJ4sjGzFVSUzvmeFKW2GH4SxLS39S9stxCjDDUvbjYexLStdVulF J8IoI7lKxykP84EUQsFHU/uNCINll2XYjYexLXnFeNpuEUYJwXQ6H/AwHwglrM34nhCjlCxz7Bbm A1iNmYzvCTEKjsDSKykPY1sIaTPydYRRFbJihpwwtgWvdEY+4CGGNpwyQ04Y21jnTUYe5SFGVcpU LLnO8TC26XNYxvyEGFUJVoq0nDC24QQqY7/OQ4zkXJTpfC3CfMAMUm/aryMMolRnzI8I8wEzJTai yXwQYbCQcJ32AxHmA6YtrcGpvBNhsD+QIp3fRBjbWlQ843NCCC95VWaIiULbapH2NhFCUMXzKp3d RJgNeCkznC2CMKtKJJBUeSjCwGZKZKwJMcRiy5vhA2Fc5yRQEQG4ZSydCEQY1EJX6e1HhGCclyJD ShjSDPWOSVcJIsRgFyrTu0MZZQGkgYyiOsIYwVR6kyOjJGApRSWDM8IYJKh0LSrDHIAIUAi0VA6I MEYIdC5S3iyjeGYKTZq0mBADO2f0IqgNdClHMzs3EebH1g36SN+WTlF9vzSPmudu7h7hqqipx1i6 ttu5H6lRFbaS0JZabtEm8q0poKj1lADDBUIw2wTGxIZgvgkM04dgsQmMSQjBchMY2TUEL728PIMh Z4ZgvUkyElsINpvAyHAhuNoERhIKwXYTmLoWIRr3m3xs7WTbvIx6DJH0bX5GbYAIvs3TqLqP4Nt8 jYr2CL7N26gWj+Db/I2tHA73myZu5XKovjfBV07Htnkd1bnht+N+i3QqXyP4Nq+jqjSCb/M6KlAj +Dav4yuvw/2mb195HUrFTfCV16EC3ARfeR0Ku03wldehxtsEX3kdyrAtcKqmwonD/Sb4yutQNG2C r7wOtdAm+MrrUBZtgq+8DrXLJvjK61CTbIKvvA61xib4yutQRWyCr7wO5cEm+MrrsOvfAqfde+h1 uN8EX3kddumb4Cuvw+57E3zlddiJb4KvvA675QCOzTE2ZvNOeADHTez20bHb064Auz3sCrDbt4Sp r8/1RBvo5bJ4euFu7y/ULY2e+sf2a++em2g37XfybhLcBn1W4eWxYxc97thU/zhY0vnp5Znm4fbQ /LX9PUYYZf00vRL+E6Gul41WZDkPSZ9vXoaIUfVyQOIshonev0j1L/P8qEc43jNDN2DsvNNAfYZi izCLCqBC0S12LyTavnSOHQyCJ10GwX/maOhYT49xbGaOhkZV1nsp10qpWAmjFfUMEEAgLtFujdQ3 xH4ug2A1MzT0XKbHOI4yQ0NgzDyJ6FiAdAyVAG3JrHdzDKI6Xw2C05ylEVeZo6FjKB3GM485Ghqn FpkJ7DZ4qkgJA4/2GoJi1Ni+BC7giUovzfGPGRp60tFjHJeYoaGRaMZ6bxJEc7u4WlzNSAWOdXmh 1ZELeOpxtgcxijkaOhrRYxw7mKMhDoLMEykM+KdolsEXGmrKk4GN4T4YLuo7MnEeJI4wR0NHDDqM 5/tyNBQ4TeJtKNFrMi4iL0ogFIyPFBB7wpcDl0FHD87SiPXL0NBTfQ6jODF4GRoqJEzrlQDG+u3d ogReoTF7ZEPFReUXspdBIvzmQQUeL0NDT955jOPkMjSUVuC41YxBWEd+KCtkomVQS+TNIFI8hTcj iZnL0dDRcR7jWLYcDQWzmFpnJoFJdUvmYiYJariazSRwYGQ1SKTcggTXlqGhJ9g8xvFmGRoKTN+c lMG1YaIJs2gIJs0qv+Ihmes4lj3NNksj9ixHQ0eZeYxjwnI0hH7ziozFxXp/v2goGFd+X4NlG4R2 pL4jzrw0x4dlaOhJsFlD4rYyNOSVLRczVWTFUAkQCUsqQlSo2IaeCpulEcOVoaGntRzGs1UZGgJT LtmGox8eBQM1VCu/9EpeKuTNwAU8ueWlOc4qS0MiqhzG809ZGpaaGCW36iGfRksvmC8+Zxv4K7J3 pKGjq2YksVAZGjrqyUE8o5ShoEba9fGI7ZWMI1kzMTcSqG+OAzqBARXRT7MoYpUytHNUkoN4hihD O3IKH6jYwOCgSqgBeux0ZgiWxdEAu5p7opPmMWKJMrSDKA9wjE+Gbq8U0VEknmPXF0WolcuI4GgE BWYjbmgGEeWTo5fjeRzG0TcZmoEastqbBjbTsdVAgxJtDb2xM433icxxPfMYKJwc7Rxv4yFEx+Ro Zw2bW7qmKn2dvOQ9nJU08/KAAwUmzjiOu5m1m6sEKs/+SzWCnECHZd0kEb2SoR1nGofPPESvkgZO frLSJwCmpIkm9j9UcLF2zbEfW3gD1KZS8XLhakb3LS/neLv+4+F4dK5z7KiSxNYcabtoapzd3h/r ybExY3883NGDtLq5o9zt++NQPNYoU+umabtp8bHoyfMwTh/q8d4/6IbINihMcTp48BoeQeBcvRxV pqvb/u7756EYen+4ezw3Hw9406d6nD7XA44TY4OME+rTL/jZH3sojTrXXe2K+374/d/9nZ7HIWuM 7oonnA6/2Y3/eqiHdlcc/97h+LVlktoTk7uROM+CmyEcuQ1HuofT+x7fDkNBO3dJz0/H5XI/9Kff cJD9HUnFUN01kA0CaxqWm/cT7jGEo/BN++6du8YRcszYp+7LuaGXu70Evvzr82/1cC7InDe7Cee1 f+6Xk+T19XISm2b78iwhu/7dw9TvD3RM21nY23W+wfFz5xjzUXk63x7eu6deDvS//QMAAP//AwBQ SwMEFAAGAAgAAAAhAHeOlRjbAAAABAEAAA8AAABkcnMvZG93bnJldi54bWxMj81OwzAQhO9IvIO1 SNyok5aiNs2mKn8S4oBE4QGceLGjxusodtrw9rhc4LLSaEYz35bbyXXiSENoPSPkswwEceN1ywbh 8+P5ZgUiRMVadZ4J4ZsCbKvLi1IV2p/4nY77aEQq4VAoBBtjX0gZGktOhZnviZP35QenYpKDkXpQ p1TuOjnPsjvpVMtpwaqeHiw1h/3oEOrHe7sYX57M7eFVLrVZrt7qXUC8vpp2GxCRpvgXhjN+Qocq MdV+ZB1Eh5Aeib/37M2zHESNsF7kIKtS/oevfgAAAP//AwBQSwECLQAUAAYACAAAACEAtoM4kv4A AADhAQAAEwAAAAAAAAAAAAAAAAAAAAAAW0NvbnRlbnRfVHlwZXNdLnhtbFBLAQItABQABgAIAAAA IQA4/SH/1gAAAJQBAAALAAAAAAAAAAAAAAAAAC8BAABfcmVscy8ucmVsc1BLAQItABQABgAIAAAA IQAHCG9UjwoAABgwAAAOAAAAAAAAAAAAAAAAAC4CAABkcnMvZTJvRG9jLnhtbFBLAQItABQABgAI AAAAIQB3jpUY2wAAAAQBAAAPAAAAAAAAAAAAAAAAAOkMAABkcnMvZG93bnJldi54bWxQSwUGAAAA AAQABADzAAAA8Q0AAAAA " path="m218150,14664l235491,1278v2100,-1622,5010,-1708,7204,-212l534217,199915v699,476,1291,1094,1741,1811l575412,264789v480,770,1125,1421,1890,1911l615150,290937v551,355,1044,794,1456,1305l669883,358046v1409,1744,3661,2577,5868,2172l740665,348345v2443,-447,4915,624,6260,2712l761470,373662v1024,1590,1255,3564,626,5346l732482,462994v-664,1882,-2205,3323,-4128,3862l529336,522526v-1439,402,-2679,1315,-3492,2566l494949,572716v-1943,2992,-6023,3700,-8861,1539l433508,534192v-1532,-1168,-3524,-1548,-5379,-1025l353998,554055v-1661,467,-3047,1614,-3819,3155l334965,587610v-1174,2346,-3712,3683,-6311,3330l290796,585781v-1745,-236,-3302,-1212,-4277,-2678l179550,422304v-532,-798,-868,-1710,-982,-2664l170754,354260v-122,-1019,-497,-1988,-1092,-2825l63824,202805v-985,-1381,-2501,-2294,-4185,-2518l20450,195065v-2499,-333,-4539,-2159,-5142,-4605l179,129111v-715,-2898,767,-5890,3507,-7080l115073,73648v888,-386,1855,-556,2822,-496l194223,77859v2887,178,5506,-1684,6282,-4468l215995,17866v353,-1272,1109,-2395,2155,-3202xe" filled="f" strokecolor="#4dc0ef [3204]" strokeweight=".67447mm">
                      <v:stroke joinstyle="miter"/>
                      <v:path arrowok="t" o:connecttype="custom" o:connectlocs="218150,14664;235491,1278;242695,1066;534217,199915;535958,201726;575412,264789;577302,266700;615150,290937;616606,292242;669883,358046;675751,360218;740665,348345;746925,351057;761470,373662;762096,379008;732482,462994;728354,466856;529336,522526;525844,525092;494949,572716;486088,574255;433508,534192;428129,533167;353998,554055;350179,557210;334965,587610;328654,590940;290796,585781;286519,583103;179550,422304;178568,419640;170754,354260;169662,351435;63824,202805;59639,200287;20450,195065;15308,190460;179,129111;3686,122031;115073,73648;117895,73152;194223,77859;200505,73391;215995,17866;218150,14664" o:connectangles="0,0,0,0,0,0,0,0,0,0,0,0,0,0,0,0,0,0,0,0,0,0,0,0,0,0,0,0,0,0,0,0,0,0,0,0,0,0,0,0,0,0,0,0,0"/>
                      <w10:anchorlock/>
                    </v:shape>
                  </w:pict>
                </mc:Fallback>
              </mc:AlternateContent>
            </w:r>
          </w:p>
        </w:tc>
        <w:tc>
          <w:tcPr>
            <w:tcW w:w="1422" w:type="dxa"/>
            <w:vAlign w:val="center"/>
          </w:tcPr>
          <w:p w14:paraId="2DB2A101" w14:textId="5D653A6C" w:rsidR="00BF59AB" w:rsidRPr="00AC17A4" w:rsidRDefault="007967B6" w:rsidP="006372CB">
            <w:pPr>
              <w:pStyle w:val="Aucunstyle"/>
              <w:jc w:val="center"/>
              <w:rPr>
                <w:rFonts w:ascii="Calibri" w:hAnsi="Calibri" w:cs="Calibri"/>
                <w:color w:val="2F3885"/>
                <w:sz w:val="22"/>
                <w:szCs w:val="22"/>
              </w:rPr>
            </w:pPr>
            <w:r w:rsidRPr="00AC17A4">
              <w:rPr>
                <w:rFonts w:ascii="Mulish" w:hAnsi="Mulish" w:cstheme="minorHAnsi"/>
                <w:noProof/>
                <w:color w:val="A6A6A6" w:themeColor="background1" w:themeShade="A6"/>
                <w:sz w:val="28"/>
                <w:szCs w:val="13"/>
              </w:rPr>
              <w:drawing>
                <wp:inline distT="0" distB="0" distL="0" distR="0" wp14:anchorId="0F7F2AF6" wp14:editId="1C9FDE29">
                  <wp:extent cx="669956" cy="677238"/>
                  <wp:effectExtent l="0" t="0" r="0" b="8890"/>
                  <wp:docPr id="2137907096"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74916" cy="682251"/>
                          </a:xfrm>
                          <a:prstGeom prst="rect">
                            <a:avLst/>
                          </a:prstGeom>
                        </pic:spPr>
                      </pic:pic>
                    </a:graphicData>
                  </a:graphic>
                </wp:inline>
              </w:drawing>
            </w:r>
          </w:p>
        </w:tc>
      </w:tr>
      <w:tr w:rsidR="00BF59AB" w:rsidRPr="00AC17A4" w14:paraId="337EA910" w14:textId="77777777" w:rsidTr="00BA6795">
        <w:trPr>
          <w:trHeight w:val="567"/>
        </w:trPr>
        <w:tc>
          <w:tcPr>
            <w:tcW w:w="3960" w:type="dxa"/>
            <w:vAlign w:val="center"/>
          </w:tcPr>
          <w:p w14:paraId="3ACEC963" w14:textId="77777777" w:rsidR="00BF59AB" w:rsidRPr="00AC17A4" w:rsidRDefault="00BF59AB" w:rsidP="006372CB">
            <w:pPr>
              <w:pStyle w:val="Aucunstyle"/>
              <w:rPr>
                <w:rFonts w:ascii="Mulish" w:hAnsi="Mulish" w:cs="Calibri"/>
                <w:color w:val="40458F"/>
                <w:sz w:val="22"/>
                <w:szCs w:val="22"/>
              </w:rPr>
            </w:pPr>
          </w:p>
        </w:tc>
        <w:tc>
          <w:tcPr>
            <w:tcW w:w="2070" w:type="dxa"/>
          </w:tcPr>
          <w:p w14:paraId="2A10AAFD" w14:textId="77777777" w:rsidR="00BF59AB" w:rsidRPr="00AC17A4" w:rsidRDefault="00BF59AB" w:rsidP="006372CB">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Total</w:t>
            </w:r>
          </w:p>
        </w:tc>
        <w:tc>
          <w:tcPr>
            <w:tcW w:w="1620" w:type="dxa"/>
            <w:shd w:val="clear" w:color="auto" w:fill="F2F2F2" w:themeFill="background1" w:themeFillShade="F2"/>
          </w:tcPr>
          <w:p w14:paraId="5C7C8573" w14:textId="3F5DA32F" w:rsidR="00BF59AB" w:rsidRPr="00AC17A4" w:rsidRDefault="00BF59AB" w:rsidP="006372CB">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Zone</w:t>
            </w:r>
          </w:p>
        </w:tc>
        <w:tc>
          <w:tcPr>
            <w:tcW w:w="1422" w:type="dxa"/>
          </w:tcPr>
          <w:p w14:paraId="301868F1" w14:textId="17D67BD2" w:rsidR="00BF59AB" w:rsidRPr="00AC17A4" w:rsidRDefault="00BF59AB" w:rsidP="006372CB">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7967B6" w:rsidRPr="00AC17A4">
              <w:rPr>
                <w:rFonts w:ascii="Mulish" w:hAnsi="Mulish" w:cs="Calibri"/>
                <w:color w:val="1F1735"/>
                <w:sz w:val="22"/>
                <w:szCs w:val="22"/>
              </w:rPr>
              <w:t xml:space="preserve">France</w:t>
            </w:r>
          </w:p>
        </w:tc>
      </w:tr>
      <w:tr w:rsidR="00BF59AB" w:rsidRPr="00AC17A4" w14:paraId="394A62F9" w14:textId="77777777" w:rsidTr="006372CB">
        <w:trPr>
          <w:trHeight w:val="567"/>
        </w:trPr>
        <w:tc>
          <w:tcPr>
            <w:tcW w:w="9072" w:type="dxa"/>
            <w:gridSpan w:val="4"/>
            <w:shd w:val="clear" w:color="auto" w:fill="4DC0EF" w:themeFill="accent1"/>
            <w:vAlign w:val="center"/>
          </w:tcPr>
          <w:p w14:paraId="1D28978B" w14:textId="0A3D4B6A" w:rsidR="00BF59AB" w:rsidRPr="00AC17A4" w:rsidRDefault="00BF59AB" w:rsidP="00ED0BCF">
            <w:pPr>
              <w:pStyle w:val="TitreTable"/>
            </w:pPr>
            <w:r w:rsidRPr="00AC17A4">
              <w:t xml:space="preserve">Structure des ménages</w:t>
            </w:r>
            <w:proofErr w:type="spellStart"/>
            <w:r w:rsidR="00AD3380" w:rsidRPr="00AC17A4">
              <w:t xml:space="preserve"/>
            </w:r>
            <w:r w:rsidRPr="00AC17A4">
              <w:t xml:space="preserve"/>
            </w:r>
            <w:r w:rsidR="000C1E88" w:rsidRPr="00AC17A4">
              <w:t xml:space="preserve"/>
            </w:r>
            <w:r w:rsidRPr="00AC17A4">
              <w:t xml:space="preserve"/>
            </w:r>
            <w:proofErr w:type="spellEnd"/>
            <w:r w:rsidRPr="00AC17A4">
              <w:t xml:space="preserve"/>
            </w:r>
          </w:p>
        </w:tc>
      </w:tr>
      <w:tr w:rsidR="00BF59AB" w:rsidRPr="00AC17A4" w14:paraId="69024A7A" w14:textId="77777777" w:rsidTr="00BA6795">
        <w:trPr>
          <w:trHeight w:val="505"/>
        </w:trPr>
        <w:tc>
          <w:tcPr>
            <w:tcW w:w="3960" w:type="dxa"/>
            <w:vAlign w:val="center"/>
          </w:tcPr>
          <w:p w14:paraId="512EB28A" w14:textId="77777777" w:rsidR="00BF59AB" w:rsidRPr="00AC17A4" w:rsidRDefault="00BF59AB" w:rsidP="00ED0BCF">
            <w:pPr>
              <w:pStyle w:val="Table"/>
            </w:pPr>
            <w:r w:rsidRPr="00AC17A4">
              <w:t xml:space="preserve">1 personne</w:t>
            </w:r>
            <w:proofErr w:type="spellStart"/>
            <w:r w:rsidRPr="00AC17A4">
              <w:t xml:space="preserve"/>
            </w:r>
            <w:proofErr w:type="spellEnd"/>
            <w:r w:rsidRPr="00AC17A4">
              <w:t xml:space="preserve"/>
            </w:r>
          </w:p>
        </w:tc>
        <w:tc>
          <w:tcPr>
            <w:tcW w:w="2070" w:type="dxa"/>
            <w:vAlign w:val="center"/>
          </w:tcPr>
          <w:p w14:paraId="07842AEF" w14:textId="77777777" w:rsidR="00BF59AB" w:rsidRPr="00AC17A4" w:rsidRDefault="00BF59AB" w:rsidP="00ED0BCF">
            <w:pPr>
              <w:pStyle w:val="Table"/>
              <w:jc w:val="center"/>
            </w:pPr>
            <w:r w:rsidRPr="00AC17A4">
              <w:t xml:space="preserve">7 519</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746FBB48" w14:textId="77777777" w:rsidR="00BF59AB" w:rsidRPr="00AC17A4" w:rsidRDefault="00BF59AB" w:rsidP="00ED0BCF">
            <w:pPr>
              <w:pStyle w:val="Table"/>
              <w:jc w:val="center"/>
            </w:pPr>
            <w:r w:rsidRPr="00AC17A4">
              <w:t xml:space="preserve">65,40</w:t>
              <w:t xml:space="preserve"/>
            </w:r>
            <w:proofErr w:type="spellStart"/>
            <w:r w:rsidRPr="00AC17A4">
              <w:t xml:space="preserve"/>
            </w:r>
            <w:proofErr w:type="spellEnd"/>
            <w:r w:rsidRPr="00AC17A4">
              <w:t xml:space="preserve"> %</w:t>
            </w:r>
          </w:p>
        </w:tc>
        <w:tc>
          <w:tcPr>
            <w:tcW w:w="1422" w:type="dxa"/>
            <w:vAlign w:val="center"/>
          </w:tcPr>
          <w:p w14:paraId="7D70BCA7" w14:textId="105FB68C" w:rsidR="00BF59AB" w:rsidRPr="00AC17A4" w:rsidRDefault="00096458" w:rsidP="00ED0BCF">
            <w:pPr>
              <w:pStyle w:val="Table"/>
              <w:jc w:val="center"/>
            </w:pPr>
            <w:r w:rsidRPr="00AC17A4">
              <w:t xml:space="preserve">38,55</w:t>
              <w:t xml:space="preserve"/>
            </w:r>
            <w:proofErr w:type="spellStart"/>
            <w:r w:rsidRPr="00AC17A4">
              <w:t xml:space="preserve"/>
            </w:r>
            <w:proofErr w:type="spellEnd"/>
            <w:r w:rsidRPr="00AC17A4">
              <w:t xml:space="preserve"> %</w:t>
            </w:r>
          </w:p>
        </w:tc>
      </w:tr>
      <w:tr w:rsidR="00BF59AB" w:rsidRPr="00AC17A4" w14:paraId="69024A7A" w14:textId="77777777" w:rsidTr="00BA6795">
        <w:trPr>
          <w:trHeight w:val="505"/>
        </w:trPr>
        <w:tc>
          <w:tcPr>
            <w:tcW w:w="3960" w:type="dxa"/>
            <w:vAlign w:val="center"/>
          </w:tcPr>
          <w:p w14:paraId="512EB28A" w14:textId="77777777" w:rsidR="00BF59AB" w:rsidRPr="00AC17A4" w:rsidRDefault="00BF59AB" w:rsidP="00ED0BCF">
            <w:pPr>
              <w:pStyle w:val="Table"/>
            </w:pPr>
            <w:r w:rsidRPr="00AC17A4">
              <w:t xml:space="preserve">Avec famille</w:t>
            </w:r>
            <w:proofErr w:type="spellStart"/>
            <w:r w:rsidRPr="00AC17A4">
              <w:t xml:space="preserve"/>
            </w:r>
            <w:proofErr w:type="spellEnd"/>
            <w:r w:rsidRPr="00AC17A4">
              <w:t xml:space="preserve"/>
            </w:r>
          </w:p>
        </w:tc>
        <w:tc>
          <w:tcPr>
            <w:tcW w:w="2070" w:type="dxa"/>
            <w:vAlign w:val="center"/>
          </w:tcPr>
          <w:p w14:paraId="07842AEF" w14:textId="77777777" w:rsidR="00BF59AB" w:rsidRPr="00AC17A4" w:rsidRDefault="00BF59AB" w:rsidP="00ED0BCF">
            <w:pPr>
              <w:pStyle w:val="Table"/>
              <w:jc w:val="center"/>
            </w:pPr>
            <w:r w:rsidRPr="00AC17A4">
              <w:t xml:space="preserve">3 494</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746FBB48" w14:textId="77777777" w:rsidR="00BF59AB" w:rsidRPr="00AC17A4" w:rsidRDefault="00BF59AB" w:rsidP="00ED0BCF">
            <w:pPr>
              <w:pStyle w:val="Table"/>
              <w:jc w:val="center"/>
            </w:pPr>
            <w:r w:rsidRPr="00AC17A4">
              <w:t xml:space="preserve">30,39</w:t>
              <w:t xml:space="preserve"/>
            </w:r>
            <w:proofErr w:type="spellStart"/>
            <w:r w:rsidRPr="00AC17A4">
              <w:t xml:space="preserve"/>
            </w:r>
            <w:proofErr w:type="spellEnd"/>
            <w:r w:rsidRPr="00AC17A4">
              <w:t xml:space="preserve"> %</w:t>
            </w:r>
          </w:p>
        </w:tc>
        <w:tc>
          <w:tcPr>
            <w:tcW w:w="1422" w:type="dxa"/>
            <w:vAlign w:val="center"/>
          </w:tcPr>
          <w:p w14:paraId="7D70BCA7" w14:textId="105FB68C" w:rsidR="00BF59AB" w:rsidRPr="00AC17A4" w:rsidRDefault="00096458" w:rsidP="00ED0BCF">
            <w:pPr>
              <w:pStyle w:val="Table"/>
              <w:jc w:val="center"/>
            </w:pPr>
            <w:r w:rsidRPr="00AC17A4">
              <w:t xml:space="preserve">59,75</w:t>
              <w:t xml:space="preserve"/>
            </w:r>
            <w:proofErr w:type="spellStart"/>
            <w:r w:rsidRPr="00AC17A4">
              <w:t xml:space="preserve"/>
            </w:r>
            <w:proofErr w:type="spellEnd"/>
            <w:r w:rsidRPr="00AC17A4">
              <w:t xml:space="preserve"> %</w:t>
            </w:r>
          </w:p>
        </w:tc>
      </w:tr>
      <w:tr w:rsidR="00BF59AB" w:rsidRPr="00AC17A4" w14:paraId="69024A7A" w14:textId="77777777" w:rsidTr="00BA6795">
        <w:trPr>
          <w:trHeight w:val="505"/>
        </w:trPr>
        <w:tc>
          <w:tcPr>
            <w:tcW w:w="3960" w:type="dxa"/>
            <w:vAlign w:val="center"/>
          </w:tcPr>
          <w:p w14:paraId="512EB28A" w14:textId="77777777" w:rsidR="00BF59AB" w:rsidRPr="00AC17A4" w:rsidRDefault="00BF59AB" w:rsidP="00ED0BCF">
            <w:pPr>
              <w:pStyle w:val="Table"/>
            </w:pPr>
            <w:r w:rsidRPr="00AC17A4">
              <w:t xml:space="preserve">Sans famille</w:t>
            </w:r>
            <w:proofErr w:type="spellStart"/>
            <w:r w:rsidRPr="00AC17A4">
              <w:t xml:space="preserve"/>
            </w:r>
            <w:proofErr w:type="spellEnd"/>
            <w:r w:rsidRPr="00AC17A4">
              <w:t xml:space="preserve"/>
            </w:r>
          </w:p>
        </w:tc>
        <w:tc>
          <w:tcPr>
            <w:tcW w:w="2070" w:type="dxa"/>
            <w:vAlign w:val="center"/>
          </w:tcPr>
          <w:p w14:paraId="07842AEF" w14:textId="77777777" w:rsidR="00BF59AB" w:rsidRPr="00AC17A4" w:rsidRDefault="00BF59AB" w:rsidP="00ED0BCF">
            <w:pPr>
              <w:pStyle w:val="Table"/>
              <w:jc w:val="center"/>
            </w:pPr>
            <w:r w:rsidRPr="00AC17A4">
              <w:t xml:space="preserve">484</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746FBB48" w14:textId="77777777" w:rsidR="00BF59AB" w:rsidRPr="00AC17A4" w:rsidRDefault="00BF59AB" w:rsidP="00ED0BCF">
            <w:pPr>
              <w:pStyle w:val="Table"/>
              <w:jc w:val="center"/>
            </w:pPr>
            <w:r w:rsidRPr="00AC17A4">
              <w:t xml:space="preserve">4,21</w:t>
              <w:t xml:space="preserve"/>
            </w:r>
            <w:proofErr w:type="spellStart"/>
            <w:r w:rsidRPr="00AC17A4">
              <w:t xml:space="preserve"/>
            </w:r>
            <w:proofErr w:type="spellEnd"/>
            <w:r w:rsidRPr="00AC17A4">
              <w:t xml:space="preserve"> %</w:t>
            </w:r>
          </w:p>
        </w:tc>
        <w:tc>
          <w:tcPr>
            <w:tcW w:w="1422" w:type="dxa"/>
            <w:vAlign w:val="center"/>
          </w:tcPr>
          <w:p w14:paraId="7D70BCA7" w14:textId="105FB68C" w:rsidR="00BF59AB" w:rsidRPr="00AC17A4" w:rsidRDefault="00096458" w:rsidP="00ED0BCF">
            <w:pPr>
              <w:pStyle w:val="Table"/>
              <w:jc w:val="center"/>
            </w:pPr>
            <w:r w:rsidRPr="00AC17A4">
              <w:t xml:space="preserve">1,69</w:t>
              <w:t xml:space="preserve"/>
            </w:r>
            <w:proofErr w:type="spellStart"/>
            <w:r w:rsidRPr="00AC17A4">
              <w:t xml:space="preserve"/>
            </w:r>
            <w:proofErr w:type="spellEnd"/>
            <w:r w:rsidRPr="00AC17A4">
              <w:t xml:space="preserve"> %</w:t>
            </w:r>
          </w:p>
        </w:tc>
      </w:tr>
      <w:tr w:rsidR="00BF59AB" w:rsidRPr="00AC17A4" w14:paraId="6AFF9D8F" w14:textId="77777777" w:rsidTr="006372CB">
        <w:trPr>
          <w:trHeight w:val="567"/>
        </w:trPr>
        <w:tc>
          <w:tcPr>
            <w:tcW w:w="9072" w:type="dxa"/>
            <w:gridSpan w:val="4"/>
            <w:shd w:val="clear" w:color="auto" w:fill="4DC0EF" w:themeFill="accent1"/>
            <w:vAlign w:val="center"/>
          </w:tcPr>
          <w:p w14:paraId="6FD8CB64" w14:textId="71D61A2D" w:rsidR="00BF59AB" w:rsidRPr="00AC17A4" w:rsidRDefault="00BF59AB" w:rsidP="00ED0BCF">
            <w:pPr>
              <w:pStyle w:val="TitreTable"/>
            </w:pPr>
            <w:r w:rsidRPr="00AC17A4">
              <w:t xml:space="preserve">Structure des familles</w:t>
            </w:r>
            <w:proofErr w:type="spellStart"/>
            <w:r w:rsidR="00AD3380" w:rsidRPr="00AC17A4">
              <w:t xml:space="preserve"/>
            </w:r>
            <w:r w:rsidRPr="00AC17A4">
              <w:t xml:space="preserve"/>
            </w:r>
            <w:r w:rsidR="000C1E88" w:rsidRPr="00AC17A4">
              <w:t xml:space="preserve"/>
            </w:r>
            <w:r w:rsidRPr="00AC17A4">
              <w:t xml:space="preserve"/>
            </w:r>
            <w:proofErr w:type="spellEnd"/>
            <w:r w:rsidRPr="00AC17A4">
              <w:t xml:space="preserve"/>
            </w:r>
          </w:p>
        </w:tc>
      </w:tr>
      <w:tr w:rsidR="00BF59AB" w:rsidRPr="00AC17A4" w14:paraId="1BA5201B" w14:textId="77777777" w:rsidTr="00BA6795">
        <w:trPr>
          <w:trHeight w:val="505"/>
        </w:trPr>
        <w:tc>
          <w:tcPr>
            <w:tcW w:w="3960" w:type="dxa"/>
            <w:vAlign w:val="center"/>
          </w:tcPr>
          <w:p w14:paraId="6AD53718" w14:textId="77777777" w:rsidR="00BF59AB" w:rsidRPr="00AC17A4" w:rsidRDefault="00BF59AB" w:rsidP="00ED0BCF">
            <w:pPr>
              <w:pStyle w:val="Table"/>
            </w:pPr>
            <w:r w:rsidRPr="00AC17A4">
              <w:t xml:space="preserve">Sans enfant</w:t>
            </w:r>
            <w:proofErr w:type="spellStart"/>
            <w:r w:rsidRPr="00AC17A4">
              <w:t xml:space="preserve"/>
            </w:r>
            <w:proofErr w:type="spellEnd"/>
            <w:r w:rsidRPr="00AC17A4">
              <w:t xml:space="preserve"/>
            </w:r>
          </w:p>
        </w:tc>
        <w:tc>
          <w:tcPr>
            <w:tcW w:w="2070" w:type="dxa"/>
            <w:vAlign w:val="center"/>
          </w:tcPr>
          <w:p w14:paraId="10AF78F3" w14:textId="77777777" w:rsidR="00BF59AB" w:rsidRPr="00AC17A4" w:rsidRDefault="00BF59AB" w:rsidP="00ED0BCF">
            <w:pPr>
              <w:pStyle w:val="Table"/>
              <w:jc w:val="center"/>
            </w:pPr>
            <w:r w:rsidRPr="00AC17A4">
              <w:t xml:space="preserve">2 051</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36BFC50A" w14:textId="77777777" w:rsidR="00BF59AB" w:rsidRPr="00AC17A4" w:rsidRDefault="00BF59AB" w:rsidP="00ED0BCF">
            <w:pPr>
              <w:pStyle w:val="Table"/>
              <w:jc w:val="center"/>
            </w:pPr>
            <w:r w:rsidRPr="00AC17A4">
              <w:t xml:space="preserve">58,72</w:t>
              <w:t xml:space="preserve"/>
            </w:r>
            <w:proofErr w:type="spellStart"/>
            <w:r w:rsidRPr="00AC17A4">
              <w:t xml:space="preserve"/>
            </w:r>
            <w:proofErr w:type="spellEnd"/>
            <w:r w:rsidRPr="00AC17A4">
              <w:t xml:space="preserve"> %</w:t>
            </w:r>
          </w:p>
        </w:tc>
        <w:tc>
          <w:tcPr>
            <w:tcW w:w="1422" w:type="dxa"/>
            <w:vAlign w:val="center"/>
          </w:tcPr>
          <w:p w14:paraId="75F6E466" w14:textId="49C04C3C" w:rsidR="00BF59AB" w:rsidRPr="00AC17A4" w:rsidRDefault="00096458" w:rsidP="00ED0BCF">
            <w:pPr>
              <w:pStyle w:val="Table"/>
              <w:jc w:val="center"/>
            </w:pPr>
            <w:r w:rsidRPr="00AC17A4">
              <w:t xml:space="preserve">42,96</w:t>
              <w:t xml:space="preserve"/>
            </w:r>
            <w:proofErr w:type="spellStart"/>
            <w:r w:rsidRPr="00AC17A4">
              <w:t xml:space="preserve"/>
            </w:r>
            <w:proofErr w:type="spellEnd"/>
            <w:r w:rsidRPr="00AC17A4">
              <w:t xml:space="preserve"> %</w:t>
            </w:r>
          </w:p>
        </w:tc>
      </w:tr>
      <w:tr w:rsidR="00BF59AB" w:rsidRPr="00AC17A4" w14:paraId="1BA5201B" w14:textId="77777777" w:rsidTr="00BA6795">
        <w:trPr>
          <w:trHeight w:val="505"/>
        </w:trPr>
        <w:tc>
          <w:tcPr>
            <w:tcW w:w="3960" w:type="dxa"/>
            <w:vAlign w:val="center"/>
          </w:tcPr>
          <w:p w14:paraId="6AD53718" w14:textId="77777777" w:rsidR="00BF59AB" w:rsidRPr="00AC17A4" w:rsidRDefault="00BF59AB" w:rsidP="00ED0BCF">
            <w:pPr>
              <w:pStyle w:val="Table"/>
            </w:pPr>
            <w:r w:rsidRPr="00AC17A4">
              <w:t xml:space="preserve">Avec enfants</w:t>
            </w:r>
            <w:proofErr w:type="spellStart"/>
            <w:r w:rsidRPr="00AC17A4">
              <w:t xml:space="preserve"/>
            </w:r>
            <w:proofErr w:type="spellEnd"/>
            <w:r w:rsidRPr="00AC17A4">
              <w:t xml:space="preserve"/>
            </w:r>
          </w:p>
        </w:tc>
        <w:tc>
          <w:tcPr>
            <w:tcW w:w="2070" w:type="dxa"/>
            <w:vAlign w:val="center"/>
          </w:tcPr>
          <w:p w14:paraId="10AF78F3" w14:textId="77777777" w:rsidR="00BF59AB" w:rsidRPr="00AC17A4" w:rsidRDefault="00BF59AB" w:rsidP="00ED0BCF">
            <w:pPr>
              <w:pStyle w:val="Table"/>
              <w:jc w:val="center"/>
            </w:pPr>
            <w:r w:rsidRPr="00AC17A4">
              <w:t xml:space="preserve">1 024</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36BFC50A" w14:textId="77777777" w:rsidR="00BF59AB" w:rsidRPr="00AC17A4" w:rsidRDefault="00BF59AB" w:rsidP="00ED0BCF">
            <w:pPr>
              <w:pStyle w:val="Table"/>
              <w:jc w:val="center"/>
            </w:pPr>
            <w:r w:rsidRPr="00AC17A4">
              <w:t xml:space="preserve">29,32</w:t>
              <w:t xml:space="preserve"/>
            </w:r>
            <w:proofErr w:type="spellStart"/>
            <w:r w:rsidRPr="00AC17A4">
              <w:t xml:space="preserve"/>
            </w:r>
            <w:proofErr w:type="spellEnd"/>
            <w:r w:rsidRPr="00AC17A4">
              <w:t xml:space="preserve"> %</w:t>
            </w:r>
          </w:p>
        </w:tc>
        <w:tc>
          <w:tcPr>
            <w:tcW w:w="1422" w:type="dxa"/>
            <w:vAlign w:val="center"/>
          </w:tcPr>
          <w:p w14:paraId="75F6E466" w14:textId="49C04C3C" w:rsidR="00BF59AB" w:rsidRPr="00AC17A4" w:rsidRDefault="00096458" w:rsidP="00ED0BCF">
            <w:pPr>
              <w:pStyle w:val="Table"/>
              <w:jc w:val="center"/>
            </w:pPr>
            <w:r w:rsidRPr="00AC17A4">
              <w:t xml:space="preserve">40,08</w:t>
              <w:t xml:space="preserve"/>
            </w:r>
            <w:proofErr w:type="spellStart"/>
            <w:r w:rsidRPr="00AC17A4">
              <w:t xml:space="preserve"/>
            </w:r>
            <w:proofErr w:type="spellEnd"/>
            <w:r w:rsidRPr="00AC17A4">
              <w:t xml:space="preserve"> %</w:t>
            </w:r>
          </w:p>
        </w:tc>
      </w:tr>
      <w:tr w:rsidR="00BF59AB" w:rsidRPr="00AC17A4" w14:paraId="1BA5201B" w14:textId="77777777" w:rsidTr="00BA6795">
        <w:trPr>
          <w:trHeight w:val="505"/>
        </w:trPr>
        <w:tc>
          <w:tcPr>
            <w:tcW w:w="3960" w:type="dxa"/>
            <w:vAlign w:val="center"/>
          </w:tcPr>
          <w:p w14:paraId="6AD53718" w14:textId="77777777" w:rsidR="00BF59AB" w:rsidRPr="00AC17A4" w:rsidRDefault="00BF59AB" w:rsidP="00ED0BCF">
            <w:pPr>
              <w:pStyle w:val="Table"/>
            </w:pPr>
            <w:r w:rsidRPr="00AC17A4">
              <w:t xml:space="preserve">Monoparentale</w:t>
            </w:r>
            <w:proofErr w:type="spellStart"/>
            <w:r w:rsidRPr="00AC17A4">
              <w:t xml:space="preserve"/>
            </w:r>
            <w:proofErr w:type="spellEnd"/>
            <w:r w:rsidRPr="00AC17A4">
              <w:t xml:space="preserve"/>
            </w:r>
          </w:p>
        </w:tc>
        <w:tc>
          <w:tcPr>
            <w:tcW w:w="2070" w:type="dxa"/>
            <w:vAlign w:val="center"/>
          </w:tcPr>
          <w:p w14:paraId="10AF78F3" w14:textId="77777777" w:rsidR="00BF59AB" w:rsidRPr="00AC17A4" w:rsidRDefault="00BF59AB" w:rsidP="00ED0BCF">
            <w:pPr>
              <w:pStyle w:val="Table"/>
              <w:jc w:val="center"/>
            </w:pPr>
            <w:r w:rsidRPr="00AC17A4">
              <w:t xml:space="preserve">418</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36BFC50A" w14:textId="77777777" w:rsidR="00BF59AB" w:rsidRPr="00AC17A4" w:rsidRDefault="00BF59AB" w:rsidP="00ED0BCF">
            <w:pPr>
              <w:pStyle w:val="Table"/>
              <w:jc w:val="center"/>
            </w:pPr>
            <w:r w:rsidRPr="00AC17A4">
              <w:t xml:space="preserve">11,97</w:t>
              <w:t xml:space="preserve"/>
            </w:r>
            <w:proofErr w:type="spellStart"/>
            <w:r w:rsidRPr="00AC17A4">
              <w:t xml:space="preserve"/>
            </w:r>
            <w:proofErr w:type="spellEnd"/>
            <w:r w:rsidRPr="00AC17A4">
              <w:t xml:space="preserve"> %</w:t>
            </w:r>
          </w:p>
        </w:tc>
        <w:tc>
          <w:tcPr>
            <w:tcW w:w="1422" w:type="dxa"/>
            <w:vAlign w:val="center"/>
          </w:tcPr>
          <w:p w14:paraId="75F6E466" w14:textId="49C04C3C" w:rsidR="00BF59AB" w:rsidRPr="00AC17A4" w:rsidRDefault="00096458" w:rsidP="00ED0BCF">
            <w:pPr>
              <w:pStyle w:val="Table"/>
              <w:jc w:val="center"/>
            </w:pPr>
            <w:r w:rsidRPr="00AC17A4">
              <w:t xml:space="preserve">16,96</w:t>
              <w:t xml:space="preserve"/>
            </w:r>
            <w:proofErr w:type="spellStart"/>
            <w:r w:rsidRPr="00AC17A4">
              <w:t xml:space="preserve"/>
            </w:r>
            <w:proofErr w:type="spellEnd"/>
            <w:r w:rsidRPr="00AC17A4">
              <w:t xml:space="preserve"> %</w:t>
            </w:r>
          </w:p>
        </w:tc>
      </w:tr>
      <w:tr w:rsidR="00BF59AB" w:rsidRPr="00AC17A4" w14:paraId="6A5EDC79" w14:textId="77777777" w:rsidTr="006372CB">
        <w:trPr>
          <w:trHeight w:val="567"/>
        </w:trPr>
        <w:tc>
          <w:tcPr>
            <w:tcW w:w="9072" w:type="dxa"/>
            <w:gridSpan w:val="4"/>
            <w:shd w:val="clear" w:color="auto" w:fill="4DC0EF" w:themeFill="accent1"/>
            <w:vAlign w:val="center"/>
          </w:tcPr>
          <w:p w14:paraId="4DC3C4B9" w14:textId="4D973D38" w:rsidR="00BF59AB" w:rsidRPr="00AC17A4" w:rsidRDefault="00BF59AB" w:rsidP="00ED0BCF">
            <w:pPr>
              <w:pStyle w:val="TitreTable"/>
            </w:pPr>
            <w:r w:rsidRPr="00AC17A4">
              <w:t xml:space="preserve">Familles avec enfants de moins de 25 ans</w:t>
            </w:r>
            <w:proofErr w:type="spellStart"/>
            <w:r w:rsidR="00AD3380" w:rsidRPr="00AC17A4">
              <w:t xml:space="preserve"/>
            </w:r>
            <w:r w:rsidRPr="00AC17A4">
              <w:t xml:space="preserve"/>
            </w:r>
            <w:r w:rsidR="000C1E88" w:rsidRPr="00AC17A4">
              <w:t xml:space="preserve"/>
            </w:r>
            <w:r w:rsidRPr="00AC17A4">
              <w:t xml:space="preserve"/>
            </w:r>
            <w:proofErr w:type="spellEnd"/>
            <w:r w:rsidRPr="00AC17A4">
              <w:t xml:space="preserve"/>
            </w:r>
          </w:p>
        </w:tc>
      </w:tr>
      <w:tr w:rsidR="00BF59AB" w:rsidRPr="00AC17A4" w14:paraId="02F0C285" w14:textId="77777777" w:rsidTr="00BA6795">
        <w:trPr>
          <w:trHeight w:val="505"/>
        </w:trPr>
        <w:tc>
          <w:tcPr>
            <w:tcW w:w="3960" w:type="dxa"/>
            <w:vAlign w:val="center"/>
          </w:tcPr>
          <w:p w14:paraId="0B38E499" w14:textId="77777777" w:rsidR="00BF59AB" w:rsidRPr="00AC17A4" w:rsidRDefault="00BF59AB" w:rsidP="00ED0BCF">
            <w:pPr>
              <w:pStyle w:val="Table"/>
            </w:pPr>
            <w:r w:rsidRPr="00AC17A4">
              <w:t xml:space="preserve">1 enfant</w:t>
            </w:r>
            <w:proofErr w:type="spellStart"/>
            <w:r w:rsidRPr="00AC17A4">
              <w:t xml:space="preserve"/>
            </w:r>
            <w:proofErr w:type="spellEnd"/>
            <w:r w:rsidRPr="00AC17A4">
              <w:t xml:space="preserve"/>
            </w:r>
          </w:p>
        </w:tc>
        <w:tc>
          <w:tcPr>
            <w:tcW w:w="2070" w:type="dxa"/>
            <w:vAlign w:val="center"/>
          </w:tcPr>
          <w:p w14:paraId="20A66566" w14:textId="77777777" w:rsidR="00BF59AB" w:rsidRPr="00AC17A4" w:rsidRDefault="00BF59AB" w:rsidP="00ED0BCF">
            <w:pPr>
              <w:pStyle w:val="Table"/>
              <w:jc w:val="center"/>
            </w:pPr>
            <w:r w:rsidRPr="00AC17A4">
              <w:t xml:space="preserve">725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A8CCD27" w14:textId="77777777" w:rsidR="00BF59AB" w:rsidRPr="00AC17A4" w:rsidRDefault="00BF59AB" w:rsidP="00ED0BCF">
            <w:pPr>
              <w:pStyle w:val="Table"/>
              <w:jc w:val="center"/>
            </w:pPr>
            <w:r w:rsidRPr="00AC17A4">
              <w:t xml:space="preserve">54,35</w:t>
              <w:t xml:space="preserve"/>
            </w:r>
            <w:proofErr w:type="spellStart"/>
            <w:r w:rsidRPr="00AC17A4">
              <w:t xml:space="preserve"/>
            </w:r>
            <w:proofErr w:type="spellEnd"/>
            <w:r w:rsidRPr="00AC17A4">
              <w:t xml:space="preserve"> %</w:t>
            </w:r>
          </w:p>
        </w:tc>
        <w:tc>
          <w:tcPr>
            <w:tcW w:w="1422" w:type="dxa"/>
            <w:vAlign w:val="center"/>
          </w:tcPr>
          <w:p w14:paraId="76A71580" w14:textId="57050F31" w:rsidR="00BF59AB" w:rsidRPr="00AC17A4" w:rsidRDefault="00096458" w:rsidP="00ED0BCF">
            <w:pPr>
              <w:pStyle w:val="Table"/>
              <w:jc w:val="center"/>
            </w:pPr>
            <w:r w:rsidRPr="00AC17A4">
              <w:t xml:space="preserve">43,53</w:t>
              <w:t xml:space="preserve"/>
            </w:r>
            <w:proofErr w:type="spellStart"/>
            <w:r w:rsidRPr="00AC17A4">
              <w:t xml:space="preserve"/>
            </w:r>
            <w:proofErr w:type="spellEnd"/>
            <w:r w:rsidRPr="00AC17A4">
              <w:t xml:space="preserve"> %</w:t>
            </w:r>
          </w:p>
        </w:tc>
      </w:tr>
      <w:tr w:rsidR="00BF59AB" w:rsidRPr="00AC17A4" w14:paraId="02F0C285" w14:textId="77777777" w:rsidTr="00BA6795">
        <w:trPr>
          <w:trHeight w:val="505"/>
        </w:trPr>
        <w:tc>
          <w:tcPr>
            <w:tcW w:w="3960" w:type="dxa"/>
            <w:vAlign w:val="center"/>
          </w:tcPr>
          <w:p w14:paraId="0B38E499" w14:textId="77777777" w:rsidR="00BF59AB" w:rsidRPr="00AC17A4" w:rsidRDefault="00BF59AB" w:rsidP="00ED0BCF">
            <w:pPr>
              <w:pStyle w:val="Table"/>
            </w:pPr>
            <w:r w:rsidRPr="00AC17A4">
              <w:t xml:space="preserve">2 enfants</w:t>
            </w:r>
            <w:proofErr w:type="spellStart"/>
            <w:r w:rsidRPr="00AC17A4">
              <w:t xml:space="preserve"/>
            </w:r>
            <w:proofErr w:type="spellEnd"/>
            <w:r w:rsidRPr="00AC17A4">
              <w:t xml:space="preserve"/>
            </w:r>
          </w:p>
        </w:tc>
        <w:tc>
          <w:tcPr>
            <w:tcW w:w="2070" w:type="dxa"/>
            <w:vAlign w:val="center"/>
          </w:tcPr>
          <w:p w14:paraId="20A66566" w14:textId="77777777" w:rsidR="00BF59AB" w:rsidRPr="00AC17A4" w:rsidRDefault="00BF59AB" w:rsidP="00ED0BCF">
            <w:pPr>
              <w:pStyle w:val="Table"/>
              <w:jc w:val="center"/>
            </w:pPr>
            <w:r w:rsidRPr="00AC17A4">
              <w:t xml:space="preserve">454</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A8CCD27" w14:textId="77777777" w:rsidR="00BF59AB" w:rsidRPr="00AC17A4" w:rsidRDefault="00BF59AB" w:rsidP="00ED0BCF">
            <w:pPr>
              <w:pStyle w:val="Table"/>
              <w:jc w:val="center"/>
            </w:pPr>
            <w:r w:rsidRPr="00AC17A4">
              <w:t xml:space="preserve">34,03</w:t>
              <w:t xml:space="preserve"/>
            </w:r>
            <w:proofErr w:type="spellStart"/>
            <w:r w:rsidRPr="00AC17A4">
              <w:t xml:space="preserve"/>
            </w:r>
            <w:proofErr w:type="spellEnd"/>
            <w:r w:rsidRPr="00AC17A4">
              <w:t xml:space="preserve"> %</w:t>
            </w:r>
          </w:p>
        </w:tc>
        <w:tc>
          <w:tcPr>
            <w:tcW w:w="1422" w:type="dxa"/>
            <w:vAlign w:val="center"/>
          </w:tcPr>
          <w:p w14:paraId="76A71580" w14:textId="57050F31" w:rsidR="00BF59AB" w:rsidRPr="00AC17A4" w:rsidRDefault="00096458" w:rsidP="00ED0BCF">
            <w:pPr>
              <w:pStyle w:val="Table"/>
              <w:jc w:val="center"/>
            </w:pPr>
            <w:r w:rsidRPr="00AC17A4">
              <w:t xml:space="preserve">38,59</w:t>
              <w:t xml:space="preserve"/>
            </w:r>
            <w:proofErr w:type="spellStart"/>
            <w:r w:rsidRPr="00AC17A4">
              <w:t xml:space="preserve"/>
            </w:r>
            <w:proofErr w:type="spellEnd"/>
            <w:r w:rsidRPr="00AC17A4">
              <w:t xml:space="preserve"> %</w:t>
            </w:r>
          </w:p>
        </w:tc>
      </w:tr>
      <w:tr w:rsidR="00BF59AB" w:rsidRPr="00AC17A4" w14:paraId="02F0C285" w14:textId="77777777" w:rsidTr="00BA6795">
        <w:trPr>
          <w:trHeight w:val="505"/>
        </w:trPr>
        <w:tc>
          <w:tcPr>
            <w:tcW w:w="3960" w:type="dxa"/>
            <w:vAlign w:val="center"/>
          </w:tcPr>
          <w:p w14:paraId="0B38E499" w14:textId="77777777" w:rsidR="00BF59AB" w:rsidRPr="00AC17A4" w:rsidRDefault="00BF59AB" w:rsidP="00ED0BCF">
            <w:pPr>
              <w:pStyle w:val="Table"/>
            </w:pPr>
            <w:r w:rsidRPr="00AC17A4">
              <w:t xml:space="preserve">3 enfants</w:t>
            </w:r>
            <w:proofErr w:type="spellStart"/>
            <w:r w:rsidRPr="00AC17A4">
              <w:t xml:space="preserve"/>
            </w:r>
            <w:proofErr w:type="spellEnd"/>
            <w:r w:rsidRPr="00AC17A4">
              <w:t xml:space="preserve"/>
            </w:r>
          </w:p>
        </w:tc>
        <w:tc>
          <w:tcPr>
            <w:tcW w:w="2070" w:type="dxa"/>
            <w:vAlign w:val="center"/>
          </w:tcPr>
          <w:p w14:paraId="20A66566" w14:textId="77777777" w:rsidR="00BF59AB" w:rsidRPr="00AC17A4" w:rsidRDefault="00BF59AB" w:rsidP="00ED0BCF">
            <w:pPr>
              <w:pStyle w:val="Table"/>
              <w:jc w:val="center"/>
            </w:pPr>
            <w:r w:rsidRPr="00AC17A4">
              <w:t xml:space="preserve">136</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A8CCD27" w14:textId="77777777" w:rsidR="00BF59AB" w:rsidRPr="00AC17A4" w:rsidRDefault="00BF59AB" w:rsidP="00ED0BCF">
            <w:pPr>
              <w:pStyle w:val="Table"/>
              <w:jc w:val="center"/>
            </w:pPr>
            <w:r w:rsidRPr="00AC17A4">
              <w:t xml:space="preserve">10,19</w:t>
              <w:t xml:space="preserve"/>
            </w:r>
            <w:proofErr w:type="spellStart"/>
            <w:r w:rsidRPr="00AC17A4">
              <w:t xml:space="preserve"/>
            </w:r>
            <w:proofErr w:type="spellEnd"/>
            <w:r w:rsidRPr="00AC17A4">
              <w:t xml:space="preserve"> %</w:t>
            </w:r>
          </w:p>
        </w:tc>
        <w:tc>
          <w:tcPr>
            <w:tcW w:w="1422" w:type="dxa"/>
            <w:vAlign w:val="center"/>
          </w:tcPr>
          <w:p w14:paraId="76A71580" w14:textId="57050F31" w:rsidR="00BF59AB" w:rsidRPr="00AC17A4" w:rsidRDefault="00096458" w:rsidP="00ED0BCF">
            <w:pPr>
              <w:pStyle w:val="Table"/>
              <w:jc w:val="center"/>
            </w:pPr>
            <w:r w:rsidRPr="00AC17A4">
              <w:t xml:space="preserve">13,18</w:t>
              <w:t xml:space="preserve"/>
            </w:r>
            <w:proofErr w:type="spellStart"/>
            <w:r w:rsidRPr="00AC17A4">
              <w:t xml:space="preserve"/>
            </w:r>
            <w:proofErr w:type="spellEnd"/>
            <w:r w:rsidRPr="00AC17A4">
              <w:t xml:space="preserve"> %</w:t>
            </w:r>
          </w:p>
        </w:tc>
      </w:tr>
      <w:tr w:rsidR="00BF59AB" w:rsidRPr="00AC17A4" w14:paraId="02F0C285" w14:textId="77777777" w:rsidTr="00BA6795">
        <w:trPr>
          <w:trHeight w:val="505"/>
        </w:trPr>
        <w:tc>
          <w:tcPr>
            <w:tcW w:w="3960" w:type="dxa"/>
            <w:vAlign w:val="center"/>
          </w:tcPr>
          <w:p w14:paraId="0B38E499" w14:textId="77777777" w:rsidR="00BF59AB" w:rsidRPr="00AC17A4" w:rsidRDefault="00BF59AB" w:rsidP="00ED0BCF">
            <w:pPr>
              <w:pStyle w:val="Table"/>
            </w:pPr>
            <w:r w:rsidRPr="00AC17A4">
              <w:t xml:space="preserve">4 enfants et +</w:t>
            </w:r>
            <w:proofErr w:type="spellStart"/>
            <w:r w:rsidRPr="00AC17A4">
              <w:t xml:space="preserve"/>
            </w:r>
            <w:proofErr w:type="spellEnd"/>
            <w:r w:rsidRPr="00AC17A4">
              <w:t xml:space="preserve"/>
            </w:r>
          </w:p>
        </w:tc>
        <w:tc>
          <w:tcPr>
            <w:tcW w:w="2070" w:type="dxa"/>
            <w:vAlign w:val="center"/>
          </w:tcPr>
          <w:p w14:paraId="20A66566" w14:textId="77777777" w:rsidR="00BF59AB" w:rsidRPr="00AC17A4" w:rsidRDefault="00BF59AB" w:rsidP="00ED0BCF">
            <w:pPr>
              <w:pStyle w:val="Table"/>
              <w:jc w:val="center"/>
            </w:pPr>
            <w:r w:rsidRPr="00AC17A4">
              <w:t xml:space="preserve">19</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A8CCD27" w14:textId="77777777" w:rsidR="00BF59AB" w:rsidRPr="00AC17A4" w:rsidRDefault="00BF59AB" w:rsidP="00ED0BCF">
            <w:pPr>
              <w:pStyle w:val="Table"/>
              <w:jc w:val="center"/>
            </w:pPr>
            <w:r w:rsidRPr="00AC17A4">
              <w:t xml:space="preserve">1,42</w:t>
              <w:t xml:space="preserve"/>
            </w:r>
            <w:proofErr w:type="spellStart"/>
            <w:r w:rsidRPr="00AC17A4">
              <w:t xml:space="preserve"/>
            </w:r>
            <w:proofErr w:type="spellEnd"/>
            <w:r w:rsidRPr="00AC17A4">
              <w:t xml:space="preserve"> %</w:t>
            </w:r>
          </w:p>
        </w:tc>
        <w:tc>
          <w:tcPr>
            <w:tcW w:w="1422" w:type="dxa"/>
            <w:vAlign w:val="center"/>
          </w:tcPr>
          <w:p w14:paraId="76A71580" w14:textId="57050F31" w:rsidR="00BF59AB" w:rsidRPr="00AC17A4" w:rsidRDefault="00096458" w:rsidP="00ED0BCF">
            <w:pPr>
              <w:pStyle w:val="Table"/>
              <w:jc w:val="center"/>
            </w:pPr>
            <w:r w:rsidRPr="00AC17A4">
              <w:t xml:space="preserve">4,71</w:t>
              <w:t xml:space="preserve"/>
            </w:r>
            <w:proofErr w:type="spellStart"/>
            <w:r w:rsidRPr="00AC17A4">
              <w:t xml:space="preserve"/>
            </w:r>
            <w:proofErr w:type="spellEnd"/>
            <w:r w:rsidRPr="00AC17A4">
              <w:t xml:space="preserve"> %</w:t>
            </w:r>
          </w:p>
        </w:tc>
      </w:tr>
    </w:tbl>
    <w:p w14:paraId="3FBF428D" w14:textId="77777777" w:rsidR="000D6BA6" w:rsidRPr="00AC17A4" w:rsidRDefault="000D6BA6" w:rsidP="000D6BA6"/>
    <w:p w14:paraId="1E027A7F" w14:textId="602210AF" w:rsidR="00F4289E" w:rsidRPr="00AC17A4" w:rsidRDefault="00F4289E" w:rsidP="00F4289E">
      <w:pPr>
        <w:rPr>
          <w:rFonts w:cstheme="majorBidi"/>
          <w:color w:val="D94C13" w:themeColor="accent2" w:themeShade="BF"/>
          <w:sz w:val="36"/>
          <w:szCs w:val="26"/>
        </w:rPr>
      </w:pPr>
      <w:bookmarkStart w:id="7" w:name="_Toc157438040"/>
      <w:r w:rsidRPr="00AC17A4">
        <w:br w:type="page"/>
      </w:r>
    </w:p>
    <w:p w14:paraId="0561C26F" w14:textId="531D16DA" w:rsidR="00297220" w:rsidRPr="00AC17A4" w:rsidRDefault="00297220" w:rsidP="003B64FA">
      <w:pPr>
        <w:pStyle w:val="Heading2"/>
        <w:rPr>
          <w:rFonts w:eastAsia="Calibri"/>
        </w:rPr>
      </w:pPr>
      <w:r w:rsidRPr="00AC17A4">
        <w:rPr>
          <w:rFonts w:eastAsia="Calibri"/>
          <w:noProof/>
        </w:rPr>
        <mc:AlternateContent>
          <mc:Choice Requires="wpg">
            <w:drawing>
              <wp:anchor distT="0" distB="0" distL="114300" distR="114300" simplePos="0" relativeHeight="251773952" behindDoc="0" locked="0" layoutInCell="1" allowOverlap="1" wp14:anchorId="2A87E950" wp14:editId="41BC038D">
                <wp:simplePos x="0" y="0"/>
                <wp:positionH relativeFrom="column">
                  <wp:posOffset>-371475</wp:posOffset>
                </wp:positionH>
                <wp:positionV relativeFrom="paragraph">
                  <wp:posOffset>931</wp:posOffset>
                </wp:positionV>
                <wp:extent cx="266978" cy="266978"/>
                <wp:effectExtent l="0" t="0" r="0" b="0"/>
                <wp:wrapNone/>
                <wp:docPr id="2137907097"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430751986"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009206322" name="Groupe 16"/>
                        <wpg:cNvGrpSpPr/>
                        <wpg:grpSpPr>
                          <a:xfrm>
                            <a:off x="96779" y="126815"/>
                            <a:ext cx="233707" cy="161924"/>
                            <a:chOff x="0" y="0"/>
                            <a:chExt cx="233707" cy="161924"/>
                          </a:xfrm>
                          <a:solidFill>
                            <a:schemeClr val="accent1"/>
                          </a:solidFill>
                        </wpg:grpSpPr>
                        <wps:wsp>
                          <wps:cNvPr id="126123341"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66392438"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06533B7" id="Groupe 17" o:spid="_x0000_s1026" style="position:absolute;margin-left:-29.25pt;margin-top:.05pt;width:21pt;height:21pt;z-index:251773952;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204z1AcAANInAAAOAAAAZHJzL2Uyb0RvYy54bWzsWttu20YQfS/QfyD4WCAR7xchduAmdVAg SAMkRdJHmqIsARTJkrTl5GvyLf2ynp1dkrOiK1Ix0BaGX2ySu2dnZ3Z29hxSL17e7XLjNqubbVmc mfZzyzSyIi1X2+L6zPz94+WzyDSaNilWSV4W2Zn5JWvMl+c//vBiXy0zp9yU+SqrDQxSNMt9dWZu 2rZaLhZNusl2SfO8rLICjeuy3iUtbuvrxapO9hh9ly8cywoW+7JeVXWZZk2Dp69lo3lO46/XWdr+ tl43WWvkZybm1tLfmv5eib+L8xfJ8rpOqs02VdNIvmMWu2RbwGg/1OukTYybejsaardN67Ip1+3z tNwtyvV6m2bkA7yxrQNv3tTlTUW+XC/311UfJoT2IE7fPWz67vZNXX2o3teIxL66RizoTvhyt653 4j9madxRyL70IcvuWiPFQycI4hBrnKJJXVNI0w3iPkKlm18UzrNj28KCCJy6Bm7RGV1oU9lXSI5m 8L95mP8fNkmVUVibJfx/XxvbFWbhWqFvx1FgGkWyQ6peIukyI99e1dlf35aGyMHMsF2RMmJCQPZh a5YNIjg3ZhO+J8v0pmnfZCUFP7l927QU0usVrijHVmqGaVkUzbbNPiOQ612OxP1pYThW7PuWsTeG sCItDyF/cIgbW77jG5vjkM82s6IgU1Y4RE1syorDrMz0RYNEfjjtisuNEGLKEw0hQzzliceNzFsV Dpm5Kv7pVjhEZsnk2mNX9BmmIFMR45CZax8yKzPXnkOsSTdQqXo3pvcI7z3Tg5gZmOkBh9yzGqiJ /c5PNl0xSO8KVQ1wZSTitLXoAKrKRpRdXhpQYrtbbHtZZoESpWQCjO3LwfZJYOxKDnZOAmO7cTBV XURi3rSxizjYO8kyNgcH+yeBkfMcHJwERipzcHgSGLnKwdFJYKQgB8ccLKOukq0GoRJUKicq1ZoG qFRtGqBSVwKTLKukFTnaXRr7/ng3Nv2laN2Vt9nHkvq1ImHlZqF5yMKn5jD0S2+utunP2VeOclFW BY3A7AcUZkFDqifUKPvJKR42KtNqY2hW7rVJpyXZtK04gHk+7DAhR5wrvI252LeJ6E5aVGaEIz2w c1I+EE3jyQxtJ7o4AFWAmYdsMuOQMxeHxrGPedlkNOSwunLJGH6gL8AP/fRoqYV2fCeS5WZAdQFS TygLZD/mDGs8MUQMGbuRTVumM+kO89GSg3nX1+HJxZeji+lrY8mkH5mWj0/0RW2gUXQG0+OwMl+G xn9caTSIykAMvy8R1Htguk2Zb1eX2zwXRYEEYPYqr43bBPUmSdOsaLsjROuZF6LIxCCwUBMJJOQ6 T1o6CotSjCZXu27a10mzkaMRXu7MHehzjS6YS44TEbqj4/Li6qpcfYE8qEupG5sqvdxipLdJ075P avBtRA7iF62bsv5qGnsIyTOz+fMmqTPTyH8toFRi2/PQraUbzw8d3NS85Yq3FDe7VyUcxskLa3Qp +rd5d7muy90naN4LYRVNSZHCNk74FnVY3rxqcY8mKJY0u7iga6hNxP1t8aFKxeBUd+HJx7tPSV0Z FS7PzBai7l3ZqaNk2UkPsXh9X4EsyoubtlxvhS6hiMk4qRsoNSYl5eUgsyDaY8cKXAf7VeosUrlQ VnRYCt13giaNgzCUh5ftBJGtym0vTl03tHCqCpFpB3bsEBNAxZ0Qp869OIShU8SUQEdTtaNKrOd/ oGkRFBvOeMimY5qWwnKipg1ix1FFrw+340auCnd/TrGoPUjWCrbuSAO0o48rWttzoghqoJ/GPRJY 07MSMGWCy1khNo4OjwTvtYaslpMucMjk+JoiFZGJJsfnkFkh4np0pg8aRInxo3HianTeMnAEDT21 FFyKTicS7z2KEvL5SY49BjmGhYSafICuUdVI6BqZ3+JoHIiqpKY4hsXhI8qRIBwwOvS4j8rK/oEb k/rrCCXdjyigHLV/LBzS2GRecKnECFtHPrsOOkwxcTv0xLlxyDvJayk2D2fJmrjD+uj6nbJF1Yts OY6N18lU4UfzYFVEtdFLNYnrxNZEFIaY9aMBcSwQfex7QLcqcq1GMx4vue5zqtQP7E5yYryN7zns E9H9fxLdf+HbRBwgCx3Pxb47xuOI/s7mcbYbeb7cyUpZdkQOYsoDq9ZpM9K1o78PInKeHXkgKtLG DCpH/TeQBwN/H3E/jcohTrE45I9a4ExulgVOzfDpKvCnLHBAaEV+DJJy3AnOzmaZGAOmTGjkbE6c OMD2w9ATtPS4G5ydzVls3n+mCc7Q5pjg/W039F1v0gv+XSHAl8Fwar05IMJ7QWfSBPZeLxDmeMH7 yySfWgr908L0vhv15wZQAJ6Y72NgvkR8j30zQiqD9vXfjB7Lhwh1rIGvqwJ2H2EXG5Hcp4s5lD0O A4l4Zrux9sLfjiJbUuhRE+3fQzs6T+xIqeS6dCAQgA4TJSa6PjpSIYLAkxPDBF3tBTX4hGqKfA+/ eGB8e7Ajr2QE9PE7q4qFi3OEZiar94ypDYGxA9fVX5734Rw39WujGdLnpt/JGcroi5y2fQdrz/1l bZ5r2+oNocQN9ujMUI7pFvRY0ElBsaAj4CAUet9+dJkLMtBdF93IyA1KLLZqgxcUPtbSW6GL+1bz SY+IV/KP5cX78JaZXsfTD8fovYP6kZv4ZRq/p17DT/HO/wYAAP//AwBQSwMEFAAGAAgAAAAhAP1K LEPcAAAABwEAAA8AAABkcnMvZG93bnJldi54bWxMjsFqwkAURfeF/sPwhO7iJLYRiZmISNuVFKqF 0t2YeSbBzJuQGZP4932u2uXlXO49+WayrRiw940jBck8BoFUOtNQpeDr+BatQPigyejWESq4oYdN 8fiQ68y4kT5xOIRK8Aj5TCuoQ+gyKX1Zo9V+7jokZmfXWx049pU0vR553LZyEcdLaXVD/FDrDnc1 lpfD1Sp4H/W4fU5eh/3lvLv9HNOP732CSj3Npu0aRMAp/JXhrs/qULDTyV3JeNEqiNJVytU7EIyj ZMnxpOBlkYAscvnfv/gFAAD//wMAUEsBAi0AFAAGAAgAAAAhALaDOJL+AAAA4QEAABMAAAAAAAAA AAAAAAAAAAAAAFtDb250ZW50X1R5cGVzXS54bWxQSwECLQAUAAYACAAAACEAOP0h/9YAAACUAQAA CwAAAAAAAAAAAAAAAAAvAQAAX3JlbHMvLnJlbHNQSwECLQAUAAYACAAAACEAU9tOM9QHAADSJwAA DgAAAAAAAAAAAAAAAAAuAgAAZHJzL2Uyb0RvYy54bWxQSwECLQAUAAYACAAAACEA/UosQ9wAAAAH AQAADwAAAAAAAAAAAAAAAAAuCgAAZHJzL2Rvd25yZXYueG1sUEsFBgAAAAAEAAQA8wAAADcLAAAA AA== ">
                <v:shape id="2137907098"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3AezAyQAAAOIAAAAPAAAAZHJzL2Rvd25yZXYueG1sRI9BSwMx FITvgv8hPMGbTdra2q5NiwqF3nSrKN4em+cmdPOyJLHd/nsjCB6HmfmGWW0G34kjxeQCaxiPFAji JhjHrYa31+3NAkTKyAa7wKThTAk268uLFVYmnLim4z63okA4VajB5txXUqbGksc0Cj1x8b5C9JiL jK00EU8F7js5UWouPTouCxZ7erLUHPbfXoP7iNNZslv3PtTLz8fnl1wrk7W+vhoe7kFkGvJ/+K+9 Mxpup+puNl4u5vB7qdwBuf4BAAD//wMAUEsBAi0AFAAGAAgAAAAhANvh9svuAAAAhQEAABMAAAAA AAAAAAAAAAAAAAAAAFtDb250ZW50X1R5cGVzXS54bWxQSwECLQAUAAYACAAAACEAWvQsW78AAAAV AQAACwAAAAAAAAAAAAAAAAAfAQAAX3JlbHMvLnJlbHNQSwECLQAUAAYACAAAACEA9wHswMkAAADi AAAADwAAAAAAAAAAAAAAAAAHAgAAZHJzL2Rvd25yZXYueG1sUEsFBgAAAAADAAMAtwAAAP0CAAAA 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TXcsIywAAAOMAAAAPAAAAZHJzL2Rvd25yZXYueG1sRI9Pa8JA FMTvQr/D8gre6iaRSptmFREVD1JQC6W3R/blD2bfhuyaxG/fLRQ8DjPzGyZbjaYRPXWutqwgnkUg iHOray4VfF12L28gnEfW2FgmBXdysFo+TTJMtR34RP3ZlyJA2KWooPK+TaV0eUUG3cy2xMErbGfQ B9mVUnc4BLhpZBJFC2mw5rBQYUubivLr+WYU7Acc1vN42x+vxeb+c3n9/D7GpNT0eVx/gPA0+kf4 v33QCgLxPYkW8ySBv0/hD8jlLwAAAP//AwBQSwECLQAUAAYACAAAACEA2+H2y+4AAACFAQAAEwAA AAAAAAAAAAAAAAAAAAAAW0NvbnRlbnRfVHlwZXNdLnhtbFBLAQItABQABgAIAAAAIQBa9CxbvwAA ABUBAAALAAAAAAAAAAAAAAAAAB8BAABfcmVscy8ucmVsc1BLAQItABQABgAIAAAAIQATXcsIywAA AOMAAAAPAAAAAAAAAAAAAAAAAAcCAABkcnMvZG93bnJldi54bWxQSwUGAAAAAAMAAwC3AAAA/wIA AAAA ">
                  <v:shape id="2137907099"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8148xwAAAOIAAAAPAAAAZHJzL2Rvd25yZXYueG1sRE9NS8NA EL0L/odlhN7sJqmWGrstIpQoeNCqOU+z0yRtdjZkxzb+e1cQPD7e93I9uk6daAitZwPpNAFFXHnb cm3g431zvQAVBNli55kMfFOA9eryYom59Wd+o9NWahVDOORooBHpc61D1ZDDMPU9ceT2fnAoEQ61 tgOeY7jrdJYkc+2w5djQYE+PDVXH7ZczUB76u53sisX+RZ6T2/K1+OzKwpjJ1fhwD0polH/xn/vJ xvnZPM1ms5sUfi9FDHr1AwAA//8DAFBLAQItABQABgAIAAAAIQDb4fbL7gAAAIUBAAATAAAAAAAA AAAAAAAAAAAAAABbQ29udGVudF9UeXBlc10ueG1sUEsBAi0AFAAGAAgAAAAhAFr0LFu/AAAAFQEA AAsAAAAAAAAAAAAAAAAAHwEAAF9yZWxzLy5yZWxzUEsBAi0AFAAGAAgAAAAhAPbzXjzHAAAA4gAA AA8AAAAAAAAAAAAAAAAABwIAAGRycy9kb3ducmV2LnhtbFBLBQYAAAAAAwADALcAAAD7Ag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00"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up9n3yAAAAOIAAAAPAAAAZHJzL2Rvd25yZXYueG1sRE/PS8Mw FL4L+x/CE3YRl9pJsXXZGMLE09iqKN4ezbMpS166Jm7df28Owo4f3+/FanRWnGgInWcFD7MMBHHj dcetgo/3zf0TiBCRNVrPpOBCAVbLyc0CK+3PvKdTHVuRQjhUqMDE2FdShsaQwzDzPXHifvzgMCY4 tFIPeE7hzso8ywrpsOPUYLCnF0PNof51Cj5fNeXb7+2XNsfjrj7cdXZnL0pNb8f1M4hIY7yK/91v WkFZFPMyf5ynzelSugNy+QcAAP//AwBQSwECLQAUAAYACAAAACEA2+H2y+4AAACFAQAAEwAAAAAA AAAAAAAAAAAAAAAAW0NvbnRlbnRfVHlwZXNdLnhtbFBLAQItABQABgAIAAAAIQBa9CxbvwAAABUB AAALAAAAAAAAAAAAAAAAAB8BAABfcmVscy8ucmVsc1BLAQItABQABgAIAAAAIQDup9n3yAAAAOIA AAAPAAAAAAAAAAAAAAAAAAcCAABkcnMvZG93bnJldi54bWxQSwUGAAAAAAMAAwC3AAAA/AI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0C1E88" w:rsidRPr="00AC17A4">
        <w:rPr>
          <w:rFonts w:eastAsia="Calibri"/>
        </w:rPr>
        <w:t xml:space="preserve">Emploi</w:t>
      </w:r>
    </w:p>
    <w:p w14:paraId="3ACF8168" w14:textId="77777777" w:rsidR="000B1B06" w:rsidRPr="00AC17A4" w:rsidRDefault="000B1B06" w:rsidP="005E5BB6">
      <w:pPr>
        <w:jc w:val="center"/>
      </w:pPr>
    </w:p>
    <w:tbl>
      <w:tblPr>
        <w:tblW w:w="9072" w:type="dxa"/>
        <w:jc w:val="center"/>
        <w:tblLayout w:type="fixed"/>
        <w:tblCellMar>
          <w:left w:w="0" w:type="dxa"/>
          <w:right w:w="0" w:type="dxa"/>
        </w:tblCellMar>
        <w:tblLook w:val="0420" w:firstRow="1" w:lastRow="0" w:firstColumn="0" w:lastColumn="0" w:noHBand="0" w:noVBand="1"/>
      </w:tblPr>
      <w:tblGrid>
        <w:gridCol w:w="4950"/>
        <w:gridCol w:w="4122"/>
      </w:tblGrid>
      <w:tr w:rsidR="00252A8E" w:rsidRPr="00533339" w14:paraId="433AFFF0" w14:textId="77777777" w:rsidTr="0010096A">
        <w:trPr>
          <w:trHeight w:val="954"/>
          <w:jc w:val="center"/>
        </w:trPr>
        <w:tc>
          <w:tcPr>
            <w:tcW w:w="4950" w:type="dxa"/>
            <w:tcBorders>
              <w:top w:val="single" w:sz="48" w:space="0" w:color="FFFFFF" w:themeColor="background1"/>
              <w:bottom w:val="single" w:sz="48" w:space="0" w:color="FFFFFF" w:themeColor="background1"/>
            </w:tcBorders>
            <w:shd w:val="clear" w:color="auto" w:fill="F2F2F2" w:themeFill="background1" w:themeFillShade="F2"/>
            <w:tcMar>
              <w:top w:w="3" w:type="dxa"/>
              <w:left w:w="15" w:type="dxa"/>
              <w:bottom w:w="0" w:type="dxa"/>
              <w:right w:w="15" w:type="dxa"/>
            </w:tcMar>
            <w:vAlign w:val="center"/>
            <w:hideMark/>
          </w:tcPr>
          <w:p w14:paraId="507F72B5" w14:textId="77777777" w:rsidR="00252A8E" w:rsidRPr="00AC17A4" w:rsidRDefault="00252A8E" w:rsidP="00ED0BCF">
            <w:pPr>
              <w:pStyle w:val="Table"/>
            </w:pPr>
            <w:r w:rsidRPr="00AC17A4">
              <w:t xml:space="preserve">Population active occupée</w:t>
            </w:r>
          </w:p>
        </w:tc>
        <w:tc>
          <w:tcPr>
            <w:tcW w:w="4122" w:type="dxa"/>
            <w:shd w:val="clear" w:color="auto" w:fill="4DC0EF" w:themeFill="accent1"/>
            <w:tcMar>
              <w:top w:w="6" w:type="dxa"/>
              <w:left w:w="15" w:type="dxa"/>
              <w:bottom w:w="0" w:type="dxa"/>
              <w:right w:w="15" w:type="dxa"/>
            </w:tcMar>
            <w:vAlign w:val="center"/>
            <w:hideMark/>
          </w:tcPr>
          <w:p w14:paraId="4460737B" w14:textId="77777777" w:rsidR="00252A8E" w:rsidRPr="00F666E6" w:rsidRDefault="00252A8E" w:rsidP="00ED0BCF">
            <w:pPr>
              <w:pStyle w:val="Table"/>
              <w:rPr>
                <w:color w:val="FFFFFF" w:themeColor="background1"/>
                <w:lang w:val="en-US"/>
              </w:rPr>
            </w:pPr>
            <w:r w:rsidRPr="00F666E6">
              <w:rPr>
                <w:color w:val="FFFFFF" w:themeColor="background1"/>
                <w:lang w:val="en-US"/>
              </w:rPr>
              <w:t xml:space="preserve">9 844</w:t>
            </w:r>
          </w:p>
        </w:tc>
      </w:tr>
    </w:tbl>
    <w:p w14:paraId="0873951C" w14:textId="274FC89A" w:rsidR="00297220" w:rsidRPr="00AC17A4" w:rsidRDefault="005E5BB6" w:rsidP="005E5BB6">
      <w:pPr>
        <w:jc w:val="center"/>
      </w:pPr>
      <w:r w:rsidRPr="00AC17A4">
        <w:drawing>
          <wp:inline distT="0" distB="0" distL="0" distR="0">
            <wp:extent cx="5040000" cy="3240000"/>
            <wp:docPr id="2137907101" name="Picture 2137907101"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01" descr="desc"/>
                    <pic:cNvPicPr>
                      <a:picLocks noChangeAspect="1" noChangeArrowheads="1"/>
                    </pic:cNvPicPr>
                  </pic:nvPicPr>
                  <pic:blipFill>
                    <a:blip r:embed="img2137907101" cstate="print">
                      <a:extLst>
                        <a:ext uri="{28A0092B-C50C-407E-A947-70E740481C1C}">
                          <a14:useLocalDpi xmlns:a14="http://schemas.microsoft.com/office/drawing/2010/main" val="0"/>
                        </a:ext>
                      </a:extLst>
                    </a:blip>
                    <a:srcRect/>
                    <a:stretch>
                      <a:fillRect/>
                    </a:stretch>
                  </pic:blipFill>
                  <pic:spPr bwMode="auto">
                    <a:xfrm>
                      <a:off x="0" y="0"/>
                      <a:ext cx="5040000" cy="3240000"/>
                    </a:xfrm>
                    <a:prstGeom prst="rect">
                      <a:avLst/>
                    </a:prstGeom>
                    <a:noFill/>
                    <a:ln>
                      <a:noFill/>
                    </a:ln>
                  </pic:spPr>
                </pic:pic>
              </a:graphicData>
            </a:graphic>
          </wp:inline>
        </w:drawing>
      </w:r>
      <w:proofErr w:type="spellStart"/>
      <w:r w:rsidRPr="00AC17A4">
        <w:t xml:space="preserve"/>
      </w:r>
      <w:proofErr w:type="spellEnd"/>
      <w:r w:rsidRPr="00AC17A4">
        <w:t xml:space="preserve"/>
      </w:r>
    </w:p>
    <w:p w14:paraId="00846D84" w14:textId="176000E1" w:rsidR="00927C18" w:rsidRDefault="005E5BB6" w:rsidP="005E5BB6">
      <w:pPr>
        <w:jc w:val="center"/>
      </w:pPr>
      <w:r w:rsidRPr="00AC17A4">
        <w:drawing>
          <wp:inline distT="0" distB="0" distL="0" distR="0">
            <wp:extent cx="5760000" cy="3240000"/>
            <wp:docPr id="2137907102" name="Picture 2137907102"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02" descr="desc"/>
                    <pic:cNvPicPr>
                      <a:picLocks noChangeAspect="1" noChangeArrowheads="1"/>
                    </pic:cNvPicPr>
                  </pic:nvPicPr>
                  <pic:blipFill>
                    <a:blip r:embed="img2137907102" cstate="print">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roofErr w:type="spellStart"/>
      <w:r w:rsidRPr="00AC17A4">
        <w:t xml:space="preserve"/>
      </w:r>
      <w:proofErr w:type="spellEnd"/>
      <w:r w:rsidRPr="00AC17A4">
        <w:t xml:space="preserve"/>
      </w:r>
    </w:p>
    <w:p w14:paraId="590E703C" w14:textId="77777777" w:rsidR="00927C18" w:rsidRDefault="00927C18">
      <w:r>
        <w:br w:type="page"/>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4140"/>
        <w:gridCol w:w="1890"/>
        <w:gridCol w:w="1620"/>
        <w:gridCol w:w="1422"/>
      </w:tblGrid>
      <w:tr w:rsidR="00297220" w:rsidRPr="00AC17A4" w14:paraId="035196C4" w14:textId="77777777" w:rsidTr="000C1E88">
        <w:trPr>
          <w:trHeight w:val="567"/>
        </w:trPr>
        <w:tc>
          <w:tcPr>
            <w:tcW w:w="4140" w:type="dxa"/>
            <w:vAlign w:val="center"/>
          </w:tcPr>
          <w:p w14:paraId="1C85ACE9" w14:textId="77777777" w:rsidR="00297220" w:rsidRPr="00AC17A4" w:rsidRDefault="00297220" w:rsidP="000C1E88">
            <w:pPr>
              <w:pStyle w:val="Aucunstyle"/>
              <w:jc w:val="center"/>
              <w:rPr>
                <w:rFonts w:ascii="Calibri" w:hAnsi="Calibri" w:cs="Calibri"/>
                <w:color w:val="40458F"/>
                <w:sz w:val="22"/>
                <w:szCs w:val="22"/>
              </w:rPr>
            </w:pPr>
          </w:p>
        </w:tc>
        <w:tc>
          <w:tcPr>
            <w:tcW w:w="1890" w:type="dxa"/>
            <w:vAlign w:val="center"/>
          </w:tcPr>
          <w:p w14:paraId="4F4731F2" w14:textId="78D37BEA" w:rsidR="00297220" w:rsidRPr="00AC17A4" w:rsidRDefault="00760AAE" w:rsidP="000C1E88">
            <w:pPr>
              <w:pStyle w:val="Aucunstyle"/>
              <w:jc w:val="center"/>
              <w:rPr>
                <w:rFonts w:ascii="Calibri" w:hAnsi="Calibri" w:cs="Calibri"/>
                <w:color w:val="2F3885"/>
                <w:sz w:val="22"/>
                <w:szCs w:val="22"/>
              </w:rPr>
            </w:pPr>
            <w:r w:rsidRPr="00AC17A4">
              <w:rPr>
                <w:noProof/>
              </w:rPr>
              <mc:AlternateContent>
                <mc:Choice Requires="wpg">
                  <w:drawing>
                    <wp:inline distT="0" distB="0" distL="0" distR="0" wp14:anchorId="3F597A12" wp14:editId="66ACCE7E">
                      <wp:extent cx="281995" cy="501108"/>
                      <wp:effectExtent l="0" t="0" r="3810" b="0"/>
                      <wp:docPr id="2137907103" name="Graphique 12"/>
                      <wp:cNvGraphicFramePr/>
                      <a:graphic xmlns:a="http://schemas.openxmlformats.org/drawingml/2006/main">
                        <a:graphicData uri="http://schemas.microsoft.com/office/word/2010/wordprocessingGroup">
                          <wpg:wgp>
                            <wpg:cNvGrpSpPr/>
                            <wpg:grpSpPr>
                              <a:xfrm>
                                <a:off x="0" y="0"/>
                                <a:ext cx="281995" cy="501108"/>
                                <a:chOff x="0" y="0"/>
                                <a:chExt cx="281995" cy="501108"/>
                              </a:xfrm>
                              <a:solidFill>
                                <a:schemeClr val="accent1"/>
                              </a:solidFill>
                            </wpg:grpSpPr>
                            <wps:wsp>
                              <wps:cNvPr id="151948466" name="Freeform: Shape 151948466"/>
                              <wps:cNvSpPr/>
                              <wps:spPr>
                                <a:xfrm>
                                  <a:off x="0" y="201023"/>
                                  <a:ext cx="281995" cy="300085"/>
                                </a:xfrm>
                                <a:custGeom>
                                  <a:avLst/>
                                  <a:gdLst>
                                    <a:gd name="connsiteX0" fmla="*/ 251361 w 281995"/>
                                    <a:gd name="connsiteY0" fmla="*/ 300085 h 300085"/>
                                    <a:gd name="connsiteX1" fmla="*/ 30614 w 281995"/>
                                    <a:gd name="connsiteY1" fmla="*/ 300085 h 300085"/>
                                    <a:gd name="connsiteX2" fmla="*/ 4841 w 281995"/>
                                    <a:gd name="connsiteY2" fmla="*/ 285969 h 300085"/>
                                    <a:gd name="connsiteX3" fmla="*/ 2824 w 281995"/>
                                    <a:gd name="connsiteY3" fmla="*/ 256604 h 300085"/>
                                    <a:gd name="connsiteX4" fmla="*/ 113166 w 281995"/>
                                    <a:gd name="connsiteY4" fmla="*/ 17771 h 300085"/>
                                    <a:gd name="connsiteX5" fmla="*/ 140956 w 281995"/>
                                    <a:gd name="connsiteY5" fmla="*/ 0 h 300085"/>
                                    <a:gd name="connsiteX6" fmla="*/ 168746 w 281995"/>
                                    <a:gd name="connsiteY6" fmla="*/ 17771 h 300085"/>
                                    <a:gd name="connsiteX7" fmla="*/ 279151 w 281995"/>
                                    <a:gd name="connsiteY7" fmla="*/ 256604 h 300085"/>
                                    <a:gd name="connsiteX8" fmla="*/ 277135 w 281995"/>
                                    <a:gd name="connsiteY8" fmla="*/ 285969 h 300085"/>
                                    <a:gd name="connsiteX9" fmla="*/ 251361 w 281995"/>
                                    <a:gd name="connsiteY9" fmla="*/ 300085 h 300085"/>
                                    <a:gd name="connsiteX10" fmla="*/ 250542 w 281995"/>
                                    <a:gd name="connsiteY10" fmla="*/ 269837 h 300085"/>
                                    <a:gd name="connsiteX11" fmla="*/ 250542 w 281995"/>
                                    <a:gd name="connsiteY11" fmla="*/ 269837 h 300085"/>
                                    <a:gd name="connsiteX12" fmla="*/ 32001 w 281995"/>
                                    <a:gd name="connsiteY12" fmla="*/ 268577 h 300085"/>
                                    <a:gd name="connsiteX13" fmla="*/ 249975 w 281995"/>
                                    <a:gd name="connsiteY13" fmla="*/ 268577 h 300085"/>
                                    <a:gd name="connsiteX14" fmla="*/ 140956 w 281995"/>
                                    <a:gd name="connsiteY14" fmla="*/ 32769 h 300085"/>
                                    <a:gd name="connsiteX15" fmla="*/ 32001 w 281995"/>
                                    <a:gd name="connsiteY15" fmla="*/ 268577 h 300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81995" h="300085">
                                      <a:moveTo>
                                        <a:pt x="251361" y="300085"/>
                                      </a:moveTo>
                                      <a:lnTo>
                                        <a:pt x="30614" y="300085"/>
                                      </a:lnTo>
                                      <a:cubicBezTo>
                                        <a:pt x="20091" y="300085"/>
                                        <a:pt x="10449" y="294792"/>
                                        <a:pt x="4841" y="285969"/>
                                      </a:cubicBezTo>
                                      <a:cubicBezTo>
                                        <a:pt x="-768" y="277147"/>
                                        <a:pt x="-1587" y="266182"/>
                                        <a:pt x="2824" y="256604"/>
                                      </a:cubicBezTo>
                                      <a:lnTo>
                                        <a:pt x="113166" y="17771"/>
                                      </a:lnTo>
                                      <a:cubicBezTo>
                                        <a:pt x="118207" y="6806"/>
                                        <a:pt x="128857" y="0"/>
                                        <a:pt x="140956" y="0"/>
                                      </a:cubicBezTo>
                                      <a:cubicBezTo>
                                        <a:pt x="153055" y="0"/>
                                        <a:pt x="163705" y="6806"/>
                                        <a:pt x="168746" y="17771"/>
                                      </a:cubicBezTo>
                                      <a:lnTo>
                                        <a:pt x="279151" y="256604"/>
                                      </a:lnTo>
                                      <a:cubicBezTo>
                                        <a:pt x="283562" y="266119"/>
                                        <a:pt x="282806" y="277084"/>
                                        <a:pt x="277135" y="285969"/>
                                      </a:cubicBezTo>
                                      <a:cubicBezTo>
                                        <a:pt x="271463" y="294855"/>
                                        <a:pt x="261822" y="300085"/>
                                        <a:pt x="251361" y="300085"/>
                                      </a:cubicBezTo>
                                      <a:close/>
                                      <a:moveTo>
                                        <a:pt x="250542" y="269837"/>
                                      </a:moveTo>
                                      <a:lnTo>
                                        <a:pt x="250542" y="269837"/>
                                      </a:lnTo>
                                      <a:close/>
                                      <a:moveTo>
                                        <a:pt x="32001" y="268577"/>
                                      </a:moveTo>
                                      <a:lnTo>
                                        <a:pt x="249975" y="268577"/>
                                      </a:lnTo>
                                      <a:lnTo>
                                        <a:pt x="140956" y="32769"/>
                                      </a:lnTo>
                                      <a:lnTo>
                                        <a:pt x="32001" y="268577"/>
                                      </a:ln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2455197" name="Freeform: Shape 1632455197"/>
                              <wps:cNvSpPr/>
                              <wps:spPr>
                                <a:xfrm>
                                  <a:off x="48763" y="0"/>
                                  <a:ext cx="184386" cy="184386"/>
                                </a:xfrm>
                                <a:custGeom>
                                  <a:avLst/>
                                  <a:gdLst>
                                    <a:gd name="connsiteX0" fmla="*/ 92193 w 184386"/>
                                    <a:gd name="connsiteY0" fmla="*/ 184387 h 184386"/>
                                    <a:gd name="connsiteX1" fmla="*/ 0 w 184386"/>
                                    <a:gd name="connsiteY1" fmla="*/ 92193 h 184386"/>
                                    <a:gd name="connsiteX2" fmla="*/ 92193 w 184386"/>
                                    <a:gd name="connsiteY2" fmla="*/ 0 h 184386"/>
                                    <a:gd name="connsiteX3" fmla="*/ 184386 w 184386"/>
                                    <a:gd name="connsiteY3" fmla="*/ 92193 h 184386"/>
                                    <a:gd name="connsiteX4" fmla="*/ 92193 w 184386"/>
                                    <a:gd name="connsiteY4" fmla="*/ 184387 h 184386"/>
                                    <a:gd name="connsiteX5" fmla="*/ 92193 w 184386"/>
                                    <a:gd name="connsiteY5" fmla="*/ 31508 h 184386"/>
                                    <a:gd name="connsiteX6" fmla="*/ 31508 w 184386"/>
                                    <a:gd name="connsiteY6" fmla="*/ 92193 h 184386"/>
                                    <a:gd name="connsiteX7" fmla="*/ 92193 w 184386"/>
                                    <a:gd name="connsiteY7" fmla="*/ 152878 h 184386"/>
                                    <a:gd name="connsiteX8" fmla="*/ 152878 w 184386"/>
                                    <a:gd name="connsiteY8" fmla="*/ 92193 h 184386"/>
                                    <a:gd name="connsiteX9" fmla="*/ 92193 w 184386"/>
                                    <a:gd name="connsiteY9" fmla="*/ 31508 h 184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4386" h="184386">
                                      <a:moveTo>
                                        <a:pt x="92193" y="184387"/>
                                      </a:moveTo>
                                      <a:cubicBezTo>
                                        <a:pt x="41339" y="184387"/>
                                        <a:pt x="0" y="143048"/>
                                        <a:pt x="0" y="92193"/>
                                      </a:cubicBezTo>
                                      <a:cubicBezTo>
                                        <a:pt x="0" y="41339"/>
                                        <a:pt x="41402" y="0"/>
                                        <a:pt x="92193" y="0"/>
                                      </a:cubicBezTo>
                                      <a:cubicBezTo>
                                        <a:pt x="142984" y="0"/>
                                        <a:pt x="184386" y="41339"/>
                                        <a:pt x="184386" y="92193"/>
                                      </a:cubicBezTo>
                                      <a:cubicBezTo>
                                        <a:pt x="184386" y="143048"/>
                                        <a:pt x="143047" y="184387"/>
                                        <a:pt x="92193" y="184387"/>
                                      </a:cubicBezTo>
                                      <a:close/>
                                      <a:moveTo>
                                        <a:pt x="92193" y="31508"/>
                                      </a:moveTo>
                                      <a:cubicBezTo>
                                        <a:pt x="58731" y="31508"/>
                                        <a:pt x="31508" y="58731"/>
                                        <a:pt x="31508" y="92193"/>
                                      </a:cubicBezTo>
                                      <a:cubicBezTo>
                                        <a:pt x="31508" y="125655"/>
                                        <a:pt x="58731" y="152878"/>
                                        <a:pt x="92193" y="152878"/>
                                      </a:cubicBezTo>
                                      <a:cubicBezTo>
                                        <a:pt x="125655" y="152878"/>
                                        <a:pt x="152878" y="125655"/>
                                        <a:pt x="152878" y="92193"/>
                                      </a:cubicBezTo>
                                      <a:cubicBezTo>
                                        <a:pt x="152878" y="58731"/>
                                        <a:pt x="125655" y="31508"/>
                                        <a:pt x="92193" y="31508"/>
                                      </a:cubicBez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81CE079" id="Graphique 12" o:spid="_x0000_s1026" style="width:22.2pt;height:39.45pt;mso-position-horizontal-relative:char;mso-position-vertical-relative:line" coordsize="281995,50110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80tlgQcAAK8iAAAOAAAAZHJzL2Uyb0RvYy54bWzsWt9v3DYMfh+w/8Hw44D2LP/2oZcia5di QNEVaId2j4rPlzvAZ3m2k0v7148iLVuKL5HdDXvY+pLYlj59JEVRJJMXL++PpXNXNO1BVBuXPfdc p6hysT1UNxv3949Xz1LXaTtebXkpqmLjfila9+XFjz+8ONXrwhd7UW6LxoFFqnZ9qjfuvuvq9WrV 5vviyNvnoi4qGNyJ5sg7eG1uVtuGn2D1Y7nyPS9enUSzrRuRF20LX1/ToHuB6+92Rd79ttu1ReeU Gxdk6/Bngz+v5c/VxQu+vml4vT/kvRj8G6Q48kMFpMNSr3nHndvmMFnqeMgb0Ypd9zwXx5XY7Q55 gTqANsx7oM2bRtzWqMvN+nRTD2YC0z6w0zcvm7+7e9PUH+r3DVjiVN+ALfBN6nK/a47yN0jp3KPJ vgwmK+47J4ePfsqyLHKdHIYijzEvJZPme7D7BJXvf3kStxpJW1EetleHspQSoDsUr8rGueOwkTzP i6pjkgkQ2syVocGpBp9qR7O1f89sH/a8LnA32jWY7X3jHLbg8hHLwjSMY9ep+BE8/KopCumvawcB zjgBLYzYwd7tugXTP2ps6RN+QBY9Z/HA87w06u2gtiu/bbs3hcCt43dv2458fAtPkuhm2wuai6pq D13xGc7F7liC2/+0cvyIBTFzTk6/sT32AeQPHUJCOHtnlOYcC9NYAi9moZXEREhNrSS+RgK7YldE B/hplMWZlSPQOPzUt+thAKI49kIrR6hxMBawOLZay4AkScKsJHBsh31noZdFdhId4lkJ4EyMBHGa hHYCAzJLi0Qj8ZMMjpvVVAZk3obANTao4oNxg8jKYkDmuVams8w7iTpk7knUT68feVHoW5VhBibO 0iCxbj/TD/BcHgMzk0c/xAFkBXYPYDrEj9MomaGOcY7DLEvsPsAMzEwe4yTPO5dMxwR+MiOMMf0s z7SaDjljNbiMb9Q1w/fq5snvq/7qgSeHy8TQw1ypFq3MEPR7CLII9Qp3DN3vgJL3lgUMfqODVXIw DwzeoIP9RcywxToYr2uwxDxm2DcdHC5ihu3QwSoRmMcMkVYHx4uYIYLq4GQRGAKjDsaMcbbBIN7p 4GwRs4xiOhreF/nYQydb5mUy6Bjsy/xMxhIDvszTZIgw4Mt8TYYLA254G21ff8wbqLpkvVVivdW5 DtRbjetAvXUtzc3XNe9kdFCPzmmsI/Ybt08j5ehR3BUfBc7rZKig7BQFGZNN4B7nlZU+H/PM6XQ1 Kb+9PuQ/F191CFwfGW3zyAASIz3zwpD8z8/CJMPtU2My20QmyiKVXxkM5/ieJTGdB5lVhHiQ1JLP WJTSQfPjmKUGnUw8iQ7zl7N0Ss1eeEwjEcNkYtVD1KRzsjEg9UiCOPUwQijZmJ/CpYmr9UV0z4L3 1fhdOobVBiwKvIj8y1wsDhKPvk/4MZ2caGNyKd1INEoOEeLrRlOzTGyPSYMopmMr94BhuFE2gD2Q VpHHAjbPS/FADYOYJNIgJn9nt+gsJ/hBTGcd3CwFw9ChoRMgHYEEmvrnY8fDZMlL0Ra45Hhsem0x FySZMfXqZR7nKVs9PV/NepwJ842eSCZfNiLMtqbzFZH6TWJRLYOzMRXqF1eT1G+a/IgkapJSAfxY Ri1sOAzhC517LLa1RsT8lgVfl5UMgDELIA7kHHpgu5J3mCBVQjZAaPebtnvN2z01QJCJ3OIIFXwD U0CWEvIk6IConoJ8uhbbL9CoaAQ1vto6vzrASm95273nDZT8cCFC9w5G96L56jon6IRt3PbPW94U rlP+WkHPJGNhCNM6fAmjxIeXRh+51keq2+MrAcEfgiGw4aOc35XqcdeI4ydo2l1KVhjiVQ7ckPd1 cEfQy6sO3mEI2ih5cXmJz9AuA7u/rT7UuVwc7wTQ5OP9J97UTg2PG7eDHsk7ofo0fK26H3LzhrkS WYnL207sDrI1ghYjO/Uv0DOSvbB/o3kUB34YQQcJIukj3aNxBsgqhYLWk719FKZJH0L6gKq6RywN gxRiluzX9c/kPP9I9yjzWRZALTmufKYTZDSPcKasvZ6EfAZvGspvz0qgzyaRbOtDRB3Wn6eEjpCd kKfl18tAmmlVQofMUwISgoVK6IiZOwHX8UISHRGwyEut1tKbQISwuZSOmGcsOHEL9dARLPLTxK6I 3gLqITZNdMg8TfQO0Dzf1RHTHYFo+b2KX1ZbUSo+dC6WVVaU4A5go66ytj0o/RzA/4UqXmZVQ8vo W2rJPhQ7UEv2j+dqSTwqmCRS5JukoGbWTNliyIKAKsARpDJ+SFjkpRoGXtj/EYww9J3o6K41Vzbf dAyxAUZRhJDaUvJv1EmjKvhZGtBec4V+BhWLFNlYSxkPvk/otbFl6mjAqX3wC5WSU6OOqo1jU/0e rWhGOMa5WXsMRXdApfyAUfanD9JmNEnbmnFomWlGHIOq1Cz2Rkno8qCMnzxk1GwcmxrGcAMC9jTo q3iL6av2a+HgRBxtcJmOGnBiN02ciblHHYehqYr93sPA9wINqrX/TYGGf+uH/4rA0rf/Dw75bxf6 OxZ04/+ZXPwFAAD//wMAUEsDBBQABgAIAAAAIQA7Rifc3AAAAAMBAAAPAAAAZHJzL2Rvd25yZXYu eG1sTI9BS8NAEIXvQv/DMgVvdhONtsZsSinqqRRsC+Jtmp0modnZkN0m6b939aKXgcd7vPdNthxN I3rqXG1ZQTyLQBAXVtdcKjjs3+4WIJxH1thYJgVXcrDMJzcZptoO/EH9zpcilLBLUUHlfZtK6YqK DLqZbYmDd7KdQR9kV0rd4RDKTSPvo+hJGqw5LFTY0rqi4ry7GAXvAw6rh/i135xP6+vX/nH7uYlJ qdvpuHoB4Wn0f2H4wQ/okAemo72wdqJREB7xvzd4SZKAOCqYL55B5pn8z55/AwAA//8DAFBLAQIt ABQABgAIAAAAIQC2gziS/gAAAOEBAAATAAAAAAAAAAAAAAAAAAAAAABbQ29udGVudF9UeXBlc10u eG1sUEsBAi0AFAAGAAgAAAAhADj9If/WAAAAlAEAAAsAAAAAAAAAAAAAAAAALwEAAF9yZWxzLy5y ZWxzUEsBAi0AFAAGAAgAAAAhAEfzS2WBBwAAryIAAA4AAAAAAAAAAAAAAAAALgIAAGRycy9lMm9E b2MueG1sUEsBAi0AFAAGAAgAAAAhADtGJ9zcAAAAAwEAAA8AAAAAAAAAAAAAAAAA2wkAAGRycy9k b3ducmV2LnhtbFBLBQYAAAAABAAEAPMAAADkCgAAAAA= ">
                      <v:shape id="2137907104" o:spid="_x0000_s1027" style="position:absolute;top:201023;width:281995;height:300085;visibility:visible;mso-wrap-style:square;v-text-anchor:middle" coordsize="281995,3000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Nja8xgAAAOIAAAAPAAAAZHJzL2Rvd25yZXYueG1sRE9da8Iw FH0X/A/hCnvTVKnFVqOIYzDYXuY22OMlubbV5qY2mdZ/bwYDHw/ne7XpbSMu1PnasYLpJAFBrJ2p uVTw9fkyXoDwAdlg45gU3MjDZj0crLAw7sofdNmHUsQQ9gUqqEJoCym9rsiin7iWOHIH11kMEXal NB1eY7ht5CxJMmmx5thQYUu7ivRp/2sVnJO301xn7zv9faajr3/y43OaK/U06rdLEIH68BD/u19N nD+f5ukizTL4uxQxyPUdAAD//wMAUEsBAi0AFAAGAAgAAAAhANvh9svuAAAAhQEAABMAAAAAAAAA AAAAAAAAAAAAAFtDb250ZW50X1R5cGVzXS54bWxQSwECLQAUAAYACAAAACEAWvQsW78AAAAVAQAA CwAAAAAAAAAAAAAAAAAfAQAAX3JlbHMvLnJlbHNQSwECLQAUAAYACAAAACEA6zY2vMYAAADiAAAA DwAAAAAAAAAAAAAAAAAHAgAAZHJzL2Rvd25yZXYueG1sUEsFBgAAAAADAAMAtwAAAPoCAAAAAA== " path="m251361,300085r-220747,c20091,300085,10449,294792,4841,285969,-768,277147,-1587,266182,2824,256604l113166,17771c118207,6806,128857,,140956,v12099,,22749,6806,27790,17771l279151,256604v4411,9515,3655,20480,-2016,29365c271463,294855,261822,300085,251361,300085xm250542,269837r,xm32001,268577r217974,l140956,32769,32001,268577xe" fillcolor="#4dc0ef [3204]" stroked="f" strokeweight=".1705mm">
                        <v:stroke joinstyle="miter"/>
                        <v:path arrowok="t" o:connecttype="custom" o:connectlocs="251361,300085;30614,300085;4841,285969;2824,256604;113166,17771;140956,0;168746,17771;279151,256604;277135,285969;251361,300085;250542,269837;250542,269837;32001,268577;249975,268577;140956,32769;32001,268577" o:connectangles="0,0,0,0,0,0,0,0,0,0,0,0,0,0,0,0"/>
                      </v:shape>
                      <v:shape id="2137907105" o:spid="_x0000_s1028" style="position:absolute;left:48763;width:184386;height:184386;visibility:visible;mso-wrap-style:square;v-text-anchor:middle" coordsize="184386,1843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Q8L+qyQAAAOMAAAAPAAAAZHJzL2Rvd25yZXYueG1sRE9La8JA EL4L/Q/LFHqru/FVm7qKCopQ2voo9Dpkp0lodjZkV5P++65Q8Djfe2aLzlbiQo0vHWtI+goEceZM ybmGz9PmcQrCB2SDlWPS8EseFvO73gxT41o+0OUYchFD2KeooQihTqX0WUEWfd/VxJH7do3FEM8m l6bBNobbSg6UmkiLJceGAmtaF5T9HM9Wg9+qFb1O1dfqbfSe79bJvms/9lo/3HfLFxCBunAT/7t3 Js6fDAej8Th5foLrTxEAOf8DAAD//wMAUEsBAi0AFAAGAAgAAAAhANvh9svuAAAAhQEAABMAAAAA AAAAAAAAAAAAAAAAAFtDb250ZW50X1R5cGVzXS54bWxQSwECLQAUAAYACAAAACEAWvQsW78AAAAV AQAACwAAAAAAAAAAAAAAAAAfAQAAX3JlbHMvLnJlbHNQSwECLQAUAAYACAAAACEAEPC/qskAAADj AAAADwAAAAAAAAAAAAAAAAAHAgAAZHJzL2Rvd25yZXYueG1sUEsFBgAAAAADAAMAtwAAAP0CAAAA AA== " path="m92193,184387c41339,184387,,143048,,92193,,41339,41402,,92193,v50791,,92193,41339,92193,92193c184386,143048,143047,184387,92193,184387xm92193,31508v-33462,,-60685,27223,-60685,60685c31508,125655,58731,152878,92193,152878v33462,,60685,-27223,60685,-60685c152878,58731,125655,31508,92193,31508xe" fillcolor="#4dc0ef [3204]" stroked="f" strokeweight=".1705mm">
                        <v:stroke joinstyle="miter"/>
                        <v:path arrowok="t" o:connecttype="custom" o:connectlocs="92193,184387;0,92193;92193,0;184386,92193;92193,184387;92193,31508;31508,92193;92193,152878;152878,92193;92193,31508" o:connectangles="0,0,0,0,0,0,0,0,0,0"/>
                      </v:shape>
                      <w10:anchorlock/>
                    </v:group>
                  </w:pict>
                </mc:Fallback>
              </mc:AlternateContent>
            </w:r>
            <w:r w:rsidRPr="00AC17A4">
              <w:rPr>
                <w:noProof/>
              </w:rPr>
              <mc:AlternateContent>
                <mc:Choice Requires="wpg">
                  <w:drawing>
                    <wp:inline distT="0" distB="0" distL="0" distR="0" wp14:anchorId="6445B472" wp14:editId="61285DBE">
                      <wp:extent cx="264257" cy="469553"/>
                      <wp:effectExtent l="0" t="0" r="2540" b="6985"/>
                      <wp:docPr id="2137907106" name="Graphique 13"/>
                      <wp:cNvGraphicFramePr/>
                      <a:graphic xmlns:a="http://schemas.openxmlformats.org/drawingml/2006/main">
                        <a:graphicData uri="http://schemas.microsoft.com/office/word/2010/wordprocessingGroup">
                          <wpg:wgp>
                            <wpg:cNvGrpSpPr/>
                            <wpg:grpSpPr>
                              <a:xfrm>
                                <a:off x="0" y="0"/>
                                <a:ext cx="264257" cy="469553"/>
                                <a:chOff x="0" y="0"/>
                                <a:chExt cx="264257" cy="469553"/>
                              </a:xfrm>
                              <a:solidFill>
                                <a:srgbClr val="221D37"/>
                              </a:solidFill>
                            </wpg:grpSpPr>
                            <wps:wsp>
                              <wps:cNvPr id="1900467703" name="Freeform: Shape 1900467703"/>
                              <wps:cNvSpPr/>
                              <wps:spPr>
                                <a:xfrm>
                                  <a:off x="45769" y="0"/>
                                  <a:ext cx="172775" cy="172775"/>
                                </a:xfrm>
                                <a:custGeom>
                                  <a:avLst/>
                                  <a:gdLst>
                                    <a:gd name="connsiteX0" fmla="*/ 86388 w 172775"/>
                                    <a:gd name="connsiteY0" fmla="*/ 172776 h 172775"/>
                                    <a:gd name="connsiteX1" fmla="*/ 0 w 172775"/>
                                    <a:gd name="connsiteY1" fmla="*/ 86388 h 172775"/>
                                    <a:gd name="connsiteX2" fmla="*/ 86388 w 172775"/>
                                    <a:gd name="connsiteY2" fmla="*/ 0 h 172775"/>
                                    <a:gd name="connsiteX3" fmla="*/ 172776 w 172775"/>
                                    <a:gd name="connsiteY3" fmla="*/ 86388 h 172775"/>
                                    <a:gd name="connsiteX4" fmla="*/ 86388 w 172775"/>
                                    <a:gd name="connsiteY4" fmla="*/ 172776 h 172775"/>
                                    <a:gd name="connsiteX5" fmla="*/ 86388 w 172775"/>
                                    <a:gd name="connsiteY5" fmla="*/ 29524 h 172775"/>
                                    <a:gd name="connsiteX6" fmla="*/ 29524 w 172775"/>
                                    <a:gd name="connsiteY6" fmla="*/ 86388 h 172775"/>
                                    <a:gd name="connsiteX7" fmla="*/ 86388 w 172775"/>
                                    <a:gd name="connsiteY7" fmla="*/ 143252 h 172775"/>
                                    <a:gd name="connsiteX8" fmla="*/ 143252 w 172775"/>
                                    <a:gd name="connsiteY8" fmla="*/ 86388 h 172775"/>
                                    <a:gd name="connsiteX9" fmla="*/ 86388 w 172775"/>
                                    <a:gd name="connsiteY9" fmla="*/ 29524 h 172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2775" h="172775">
                                      <a:moveTo>
                                        <a:pt x="86388" y="172776"/>
                                      </a:moveTo>
                                      <a:cubicBezTo>
                                        <a:pt x="38795" y="172776"/>
                                        <a:pt x="0" y="133981"/>
                                        <a:pt x="0" y="86388"/>
                                      </a:cubicBezTo>
                                      <a:cubicBezTo>
                                        <a:pt x="0" y="38795"/>
                                        <a:pt x="38736" y="0"/>
                                        <a:pt x="86388" y="0"/>
                                      </a:cubicBezTo>
                                      <a:cubicBezTo>
                                        <a:pt x="134040" y="0"/>
                                        <a:pt x="172776" y="38736"/>
                                        <a:pt x="172776" y="86388"/>
                                      </a:cubicBezTo>
                                      <a:cubicBezTo>
                                        <a:pt x="172776" y="134040"/>
                                        <a:pt x="134040" y="172776"/>
                                        <a:pt x="86388" y="172776"/>
                                      </a:cubicBezTo>
                                      <a:close/>
                                      <a:moveTo>
                                        <a:pt x="86388" y="29524"/>
                                      </a:moveTo>
                                      <a:cubicBezTo>
                                        <a:pt x="55033" y="29524"/>
                                        <a:pt x="29524" y="55033"/>
                                        <a:pt x="29524" y="86388"/>
                                      </a:cubicBezTo>
                                      <a:cubicBezTo>
                                        <a:pt x="29524" y="117743"/>
                                        <a:pt x="55033" y="143252"/>
                                        <a:pt x="86388" y="143252"/>
                                      </a:cubicBezTo>
                                      <a:cubicBezTo>
                                        <a:pt x="117743" y="143252"/>
                                        <a:pt x="143252" y="117743"/>
                                        <a:pt x="143252" y="86388"/>
                                      </a:cubicBezTo>
                                      <a:cubicBezTo>
                                        <a:pt x="143252" y="55033"/>
                                        <a:pt x="117743" y="29524"/>
                                        <a:pt x="86388" y="29524"/>
                                      </a:cubicBez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1336911" name="Freeform: Shape 851336911"/>
                              <wps:cNvSpPr/>
                              <wps:spPr>
                                <a:xfrm>
                                  <a:off x="0" y="188423"/>
                                  <a:ext cx="264257" cy="281129"/>
                                </a:xfrm>
                                <a:custGeom>
                                  <a:avLst/>
                                  <a:gdLst>
                                    <a:gd name="connsiteX0" fmla="*/ 132158 w 264257"/>
                                    <a:gd name="connsiteY0" fmla="*/ 281071 h 281129"/>
                                    <a:gd name="connsiteX1" fmla="*/ 132158 w 264257"/>
                                    <a:gd name="connsiteY1" fmla="*/ 281071 h 281129"/>
                                    <a:gd name="connsiteX2" fmla="*/ 106118 w 264257"/>
                                    <a:gd name="connsiteY2" fmla="*/ 264419 h 281129"/>
                                    <a:gd name="connsiteX3" fmla="*/ 2665 w 264257"/>
                                    <a:gd name="connsiteY3" fmla="*/ 40684 h 281129"/>
                                    <a:gd name="connsiteX4" fmla="*/ 4555 w 264257"/>
                                    <a:gd name="connsiteY4" fmla="*/ 13227 h 281129"/>
                                    <a:gd name="connsiteX5" fmla="*/ 28705 w 264257"/>
                                    <a:gd name="connsiteY5" fmla="*/ 0 h 281129"/>
                                    <a:gd name="connsiteX6" fmla="*/ 235552 w 264257"/>
                                    <a:gd name="connsiteY6" fmla="*/ 0 h 281129"/>
                                    <a:gd name="connsiteX7" fmla="*/ 259703 w 264257"/>
                                    <a:gd name="connsiteY7" fmla="*/ 13227 h 281129"/>
                                    <a:gd name="connsiteX8" fmla="*/ 261592 w 264257"/>
                                    <a:gd name="connsiteY8" fmla="*/ 40743 h 281129"/>
                                    <a:gd name="connsiteX9" fmla="*/ 158140 w 264257"/>
                                    <a:gd name="connsiteY9" fmla="*/ 264478 h 281129"/>
                                    <a:gd name="connsiteX10" fmla="*/ 158140 w 264257"/>
                                    <a:gd name="connsiteY10" fmla="*/ 264478 h 281129"/>
                                    <a:gd name="connsiteX11" fmla="*/ 132099 w 264257"/>
                                    <a:gd name="connsiteY11" fmla="*/ 281130 h 281129"/>
                                    <a:gd name="connsiteX12" fmla="*/ 131391 w 264257"/>
                                    <a:gd name="connsiteY12" fmla="*/ 252019 h 281129"/>
                                    <a:gd name="connsiteX13" fmla="*/ 131391 w 264257"/>
                                    <a:gd name="connsiteY13" fmla="*/ 252019 h 281129"/>
                                    <a:gd name="connsiteX14" fmla="*/ 144795 w 264257"/>
                                    <a:gd name="connsiteY14" fmla="*/ 258219 h 281129"/>
                                    <a:gd name="connsiteX15" fmla="*/ 131391 w 264257"/>
                                    <a:gd name="connsiteY15" fmla="*/ 252019 h 281129"/>
                                    <a:gd name="connsiteX16" fmla="*/ 30004 w 264257"/>
                                    <a:gd name="connsiteY16" fmla="*/ 29465 h 281129"/>
                                    <a:gd name="connsiteX17" fmla="*/ 132099 w 264257"/>
                                    <a:gd name="connsiteY17" fmla="*/ 250425 h 281129"/>
                                    <a:gd name="connsiteX18" fmla="*/ 234194 w 264257"/>
                                    <a:gd name="connsiteY18" fmla="*/ 29465 h 281129"/>
                                    <a:gd name="connsiteX19" fmla="*/ 30004 w 264257"/>
                                    <a:gd name="connsiteY19" fmla="*/ 29465 h 281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4257" h="281129">
                                      <a:moveTo>
                                        <a:pt x="132158" y="281071"/>
                                      </a:moveTo>
                                      <a:lnTo>
                                        <a:pt x="132158" y="281071"/>
                                      </a:lnTo>
                                      <a:cubicBezTo>
                                        <a:pt x="120821" y="281071"/>
                                        <a:pt x="110901" y="274694"/>
                                        <a:pt x="106118" y="264419"/>
                                      </a:cubicBezTo>
                                      <a:lnTo>
                                        <a:pt x="2665" y="40684"/>
                                      </a:lnTo>
                                      <a:cubicBezTo>
                                        <a:pt x="-1468" y="31768"/>
                                        <a:pt x="-760" y="21494"/>
                                        <a:pt x="4555" y="13227"/>
                                      </a:cubicBezTo>
                                      <a:cubicBezTo>
                                        <a:pt x="9869" y="4960"/>
                                        <a:pt x="18903" y="0"/>
                                        <a:pt x="28705" y="0"/>
                                      </a:cubicBezTo>
                                      <a:lnTo>
                                        <a:pt x="235552" y="0"/>
                                      </a:lnTo>
                                      <a:cubicBezTo>
                                        <a:pt x="245413" y="0"/>
                                        <a:pt x="254448" y="4960"/>
                                        <a:pt x="259703" y="13227"/>
                                      </a:cubicBezTo>
                                      <a:cubicBezTo>
                                        <a:pt x="265017" y="21494"/>
                                        <a:pt x="265726" y="31768"/>
                                        <a:pt x="261592" y="40743"/>
                                      </a:cubicBezTo>
                                      <a:lnTo>
                                        <a:pt x="158140" y="264478"/>
                                      </a:lnTo>
                                      <a:lnTo>
                                        <a:pt x="158140" y="264478"/>
                                      </a:lnTo>
                                      <a:cubicBezTo>
                                        <a:pt x="153416" y="274753"/>
                                        <a:pt x="143437" y="281130"/>
                                        <a:pt x="132099" y="281130"/>
                                      </a:cubicBezTo>
                                      <a:close/>
                                      <a:moveTo>
                                        <a:pt x="131391" y="252019"/>
                                      </a:moveTo>
                                      <a:lnTo>
                                        <a:pt x="131391" y="252019"/>
                                      </a:lnTo>
                                      <a:lnTo>
                                        <a:pt x="144795" y="258219"/>
                                      </a:lnTo>
                                      <a:lnTo>
                                        <a:pt x="131391" y="252019"/>
                                      </a:lnTo>
                                      <a:close/>
                                      <a:moveTo>
                                        <a:pt x="30004" y="29465"/>
                                      </a:moveTo>
                                      <a:lnTo>
                                        <a:pt x="132099" y="250425"/>
                                      </a:lnTo>
                                      <a:lnTo>
                                        <a:pt x="234194" y="29465"/>
                                      </a:lnTo>
                                      <a:lnTo>
                                        <a:pt x="30004" y="29465"/>
                                      </a:ln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83BAE43" id="Graphique 13" o:spid="_x0000_s1026" style="width:20.8pt;height:36.95pt;mso-position-horizontal-relative:char;mso-position-vertical-relative:line" coordsize="264257,46955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NxL63wcAAOMlAAAOAAAAZHJzL2Uyb0RvYy54bWzsWttu20YQfS/QfyD4WCARd3kXYgduXAcF gjRAUiR9pCnKEkCRLElbTr6+Zy8kh5KsJd30qXmxSe2encvO7M4Z6dXrx11uPWR1sy2LC5u9dGwr K9JytS3uLuw/P928iGyraZNileRlkV3YX7PGfn3580+v9tUy4+WmzFdZbWGRolnuqwt707bVcrFo 0k22S5qXZZUVGFyX9S5p8VrfLVZ1ssfqu3zBHSdY7Mt6VdVlmjUNPr1Wg/alXH+9ztL2j/W6yVor v7ChWyv/1vLvrfi7uHyVLO/qpNpsU61G8gwtdsm2gNB+qeukTaz7enu01G6b1mVTrtuXablblOv1 Ns2kDbCGOQfWvK3L+0racrfc31W9m+DaAz89e9n0/cPbuvpYfajhiX11B1/IN2HL47reif/Q0nqU Lvvauyx7bK0UH/LA435oWymGvCD2fVe5NN3A70eodPPbWdxiENqU+XZ1s81zoUFT392+yWvrIcE2 cs6u3VCIwXQybTFSf18hoJrBZ82/89nHTVJlciuaJXz2oba2K8R77DheEIaOa1tFskN839RZJqJ1 aUmERWZIB0t07+5m2cDzJ3zt+WEQ29axv1nIw9BX/tbPyhHdZqX3Tfs2K+XGJQ/vmhbDCMsVntSD VjQti6LZttkXZMV6lyPof1lYUeBGkbW3hpUF9ADxF0XImYG1OQ/5wogQxyiAzlYqmdbnZP1pRlCE Y9Qf+9s7SZts8hKFTDPCI0KmGUERE3cCsdNbMk0IRfDY557RWwGRoRAmZ1HENGfhzJlpB0Uwz+U+ NxqCy6sXoiEmSyhkmiXI817ItB2hiOMdwanYp3uy6U6A9LHQRwCerERcz468saqyEec0PQ9w7HSv SHZ1vgAlzg8DGJlLwWwWGClJwXwWGOlGwfIagiemqY08omBvlmTkBwX7s8AIfAoOZoER0RTc3YnT bEagUnA0S7K6m/ogiSlYeV0HW40KTNReuay9WttC7VXbFmqvW4FJllXSihjtHq09blV9x236RzG6 Kx+yT6Wc14qAlakibVAnn1ZhmJbe327TX7NvFORGYaz2awBBB7kgrjU4hLluHMm4HX+uxOlcGK18 So5aS0lTZkoR+MBVO64rTyV5MKXPNqME5nqOp8SM1tJ2CVOUNCKejM0zhwC1XLrqoMmxUwfThjER IGP78rLJ5IrD7h16Rp5zk/bY9x1XnQY9pttK9YHwjZpErBiG5rlmwDEWhp4uf5X2gybq8tARfxi+ 8i7Sph04ZuQmtagWI2O1R3YGajly8EgdMjjPRgI88htR58jdw+b3Q0/uPQbEUSCL+v5MkLOHepYU +xM5QbLMC3Gk+CFD2qcJGOY6T1p58RWloBcqBOqmvU6ajSIYUozaqx0q5BpToEiO+w8UoyvZxdNt ufoKJlCXilY2VXqzxUrvkqb9kNQoqZGf4MYY3ZT1N9vag2de2M3f90md2Vb+ewFSEjNPpHErX1D2 c7zUdOSWjhT3uzcljlPcs5AmH8X8Nu8e13W5+wxKfCWkYigpUsjGfd7i1FUvb1q8Ywg0Jc2uruQz yCic/q74WKVicXnKwpJPj5+TurIqPF7YLTjf+7IjQsmyYxdi5/q5AlmUV/dtud4K6iE9pvykX0DK BNNs/nt2Fvk4zIOYwVmnydkwAZoKlcDszNwMrhP3RBR5XGf7KTLMI8Z4dy9+F3LGXM58wc4055aR e56dQQknZChzB21OELoRO5sohVK0iVIo42JOwJjZFgqB1R6LjbZQ2sWDwDf6iwI8J4gEvTnvLsq6 PN83i6AA+JeHRhE4rHpOwKPQMcugCMFnz5tA+RZ3YQM3+olCzAIo2eJ+jA6JUQCFTPMS5Vo8YH5s toJCPAf3tdFVlGwh/5gn+hfnU5BCRNiGkVEKEwdy14aZKGaEmSqHJi687MSx0RxxgPa6ibhyzfvP aOoyl7kxM8uhGNBzZ0K6M5q+U+VQzFQ5oxzGlsbmlGQUw/2IT7GH5vFUeyhmqj00nV0HbUzz9lAI jz2craZjhh3k9KRooxjuO+gvm+XQtOYu7okJ5oww08yhiT3RaRRy7DTUTj96NT96Naa2GkIVJWff bvl+vRpzQ09Vu71o3DmKDk1rMomrg2qO91lw3Agj+LyeoLgcRvB5kSbO7xF8Xl9QMM4RfF5nkOG4 HcHn9QbF0TuCz+sOsoOQw/usjcOxN5LeMSEZNoLW9+3o53QIdflloUOo69xTHUJFZaQimAUipE0Y mkx5QZuDT83vZo17M7obwx3c6wcy+m4Mc2JHD4b4dlTGTz8oKZBCSmrTOXjU8+lkK2mC0EiEJCoa 0E05pd4L5gVqJ10W4klyRrXWizBQuc2ZN9ZMcBopRVbhJ9U6JSuO9FeWXoyViSQWxeILUsTD6GPJ a4aPRVCcM12ylNH0c4Zzz/d0+o+F+p7nKY8cqqloyjMM54HvMJVuR77EWMhVJh/tgKIsUqCkIic9 3Rmpw00SEAlRBb/GdLO6/9Nmj/3dYVA+KYV56IXd9/l60HM9fPUutlLxgNE2SzZxMHi0q+mTvV5V 7Sq8LP61bU+nq2AVx/M7H3T/O9VFza5ni1L8vOckY3l67aetkGWhAoqa0miDYGBajih1z2qlKtuj xTtDu//K4NOKdHM6A7A/P9qu/5u2q/yJDH5JJBva+ldP4qdK9F22aYffZl3+AwAA//8DAFBLAwQU AAYACAAAACEAqOIvNNwAAAADAQAADwAAAGRycy9kb3ducmV2LnhtbEyPQWvCQBCF7wX/wzKF3uom 2lqbZiMibU8iqAXpbcyOSTA7G7JrEv99t73Uy8DjPd77Jl0MphYdta6yrCAeRyCIc6srLhR87T8e 5yCcR9ZYWyYFV3KwyEZ3KSba9rylbucLEUrYJaig9L5JpHR5SQbd2DbEwTvZ1qAPsi2kbrEP5aaW kyiaSYMVh4USG1qVlJ93F6Pgs8d+OY3fu/X5tLp+7583h3VMSj3cD8s3EJ4G/x+GX/yADllgOtoL aydqBeER/3eD9xTPQBwVvExfQWapvGXPfgAAAP//AwBQSwECLQAUAAYACAAAACEAtoM4kv4AAADh AQAAEwAAAAAAAAAAAAAAAAAAAAAAW0NvbnRlbnRfVHlwZXNdLnhtbFBLAQItABQABgAIAAAAIQA4 /SH/1gAAAJQBAAALAAAAAAAAAAAAAAAAAC8BAABfcmVscy8ucmVsc1BLAQItABQABgAIAAAAIQC3 NxL63wcAAOMlAAAOAAAAAAAAAAAAAAAAAC4CAABkcnMvZTJvRG9jLnhtbFBLAQItABQABgAIAAAA IQCo4i803AAAAAMBAAAPAAAAAAAAAAAAAAAAADkKAABkcnMvZG93bnJldi54bWxQSwUGAAAAAAQA BADzAAAAQgsAAAAA ">
                      <v:shape id="2137907107" o:spid="_x0000_s1027" style="position:absolute;left:45769;width:172775;height:172775;visibility:visible;mso-wrap-style:square;v-text-anchor:middle" coordsize="172775,1727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24nAmxwAAAOMAAAAPAAAAZHJzL2Rvd25yZXYueG1sRE9fS8Mw EH8X/A7hBN9coiutdsvGECbCntYNfD2asw1rLrXJtvjtjSD4eL//t1wnN4gLTcF61vA4UyCIW28s dxqOh+3DM4gQkQ0OnknDNwVYr25vllgbf+U9XZrYiRzCoUYNfYxjLWVoe3IYZn4kztynnxzGfE6d NBNec7gb5JNSpXRoOTf0ONJrT+2pOTsNafu16XapqA52177tz3beFOWH1vd3abMAESnFf/Gf+93k +S9KFWVVqTn8/pQBkKsfAAAA//8DAFBLAQItABQABgAIAAAAIQDb4fbL7gAAAIUBAAATAAAAAAAA AAAAAAAAAAAAAABbQ29udGVudF9UeXBlc10ueG1sUEsBAi0AFAAGAAgAAAAhAFr0LFu/AAAAFQEA AAsAAAAAAAAAAAAAAAAAHwEAAF9yZWxzLy5yZWxzUEsBAi0AFAAGAAgAAAAhAHbicCbHAAAA4wAA AA8AAAAAAAAAAAAAAAAABwIAAGRycy9kb3ducmV2LnhtbFBLBQYAAAAAAwADALcAAAD7AgAAAAA= " path="m86388,172776c38795,172776,,133981,,86388,,38795,38736,,86388,v47652,,86388,38736,86388,86388c172776,134040,134040,172776,86388,172776xm86388,29524v-31355,,-56864,25509,-56864,56864c29524,117743,55033,143252,86388,143252v31355,,56864,-25509,56864,-56864c143252,55033,117743,29524,86388,29524xe" fillcolor="#221d37" stroked="f" strokeweight=".45pt">
                        <v:stroke joinstyle="miter"/>
                        <v:path arrowok="t" o:connecttype="custom" o:connectlocs="86388,172776;0,86388;86388,0;172776,86388;86388,172776;86388,29524;29524,86388;86388,143252;143252,86388;86388,29524" o:connectangles="0,0,0,0,0,0,0,0,0,0"/>
                      </v:shape>
                      <v:shape id="2137907108" o:spid="_x0000_s1028" style="position:absolute;top:188423;width:264257;height:281129;visibility:visible;mso-wrap-style:square;v-text-anchor:middle" coordsize="264257,28112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d7LHfyAAAAOIAAAAPAAAAZHJzL2Rvd25yZXYueG1sRI9RS8Mw FIXfBf9DuIJvLo1lpXbLhgjWgSBs+gOuzV1b1tyUJLb13xtB8PFwzvkOZ7tf7CAm8qF3rEGtMhDE jTM9txo+3p/vShAhIhscHJOGbwqw311fbbEybuYjTafYigThUKGGLsaxkjI0HVkMKzcSJ+/svMWY pG+l8TgnuB3kfZYV0mLPaaHDkZ46ai6nL6uh8PW5UYfPt3U9l07KV57ql1zr25vlcQMi0hL/w3/t g9FQrlWeFw9Kwe+ldAfk7gcAAP//AwBQSwECLQAUAAYACAAAACEA2+H2y+4AAACFAQAAEwAAAAAA AAAAAAAAAAAAAAAAW0NvbnRlbnRfVHlwZXNdLnhtbFBLAQItABQABgAIAAAAIQBa9CxbvwAAABUB AAALAAAAAAAAAAAAAAAAAB8BAABfcmVscy8ucmVsc1BLAQItABQABgAIAAAAIQCd7LHfyAAAAOIA AAAPAAAAAAAAAAAAAAAAAAcCAABkcnMvZG93bnJldi54bWxQSwUGAAAAAAMAAwC3AAAA/AIAAAAA " path="m132158,281071r,c120821,281071,110901,274694,106118,264419l2665,40684c-1468,31768,-760,21494,4555,13227,9869,4960,18903,,28705,l235552,v9861,,18896,4960,24151,13227c265017,21494,265726,31768,261592,40743l158140,264478r,c153416,274753,143437,281130,132099,281130r59,-59xm131391,252019r,l144795,258219r-13404,-6200xm30004,29465l132099,250425,234194,29465r-204190,xe" fillcolor="#221d37" stroked="f" strokeweight=".45pt">
                        <v:stroke joinstyle="miter"/>
                        <v:path arrowok="t" o:connecttype="custom" o:connectlocs="132158,281071;132158,281071;106118,264419;2665,40684;4555,13227;28705,0;235552,0;259703,13227;261592,40743;158140,264478;158140,264478;132099,281130;131391,252019;131391,252019;144795,258219;131391,252019;30004,29465;132099,250425;234194,29465;30004,29465" o:connectangles="0,0,0,0,0,0,0,0,0,0,0,0,0,0,0,0,0,0,0,0"/>
                      </v:shape>
                      <w10:anchorlock/>
                    </v:group>
                  </w:pict>
                </mc:Fallback>
              </mc:AlternateContent>
            </w:r>
          </w:p>
        </w:tc>
        <w:tc>
          <w:tcPr>
            <w:tcW w:w="1620" w:type="dxa"/>
            <w:shd w:val="clear" w:color="auto" w:fill="F2F2F2" w:themeFill="background1" w:themeFillShade="F2"/>
            <w:vAlign w:val="center"/>
          </w:tcPr>
          <w:p w14:paraId="7953FFCE" w14:textId="462126F5" w:rsidR="00297220" w:rsidRPr="00AC17A4" w:rsidRDefault="00760AAE" w:rsidP="000C1E88">
            <w:pPr>
              <w:pStyle w:val="Aucunstyle"/>
              <w:jc w:val="center"/>
              <w:rPr>
                <w:rFonts w:ascii="Calibri" w:hAnsi="Calibri" w:cs="Calibri"/>
                <w:color w:val="2F3885"/>
                <w:sz w:val="22"/>
                <w:szCs w:val="22"/>
              </w:rPr>
            </w:pPr>
            <w:r w:rsidRPr="00AC17A4">
              <w:rPr>
                <w:noProof/>
              </w:rPr>
              <mc:AlternateContent>
                <mc:Choice Requires="wps">
                  <w:drawing>
                    <wp:inline distT="0" distB="0" distL="0" distR="0" wp14:anchorId="00E0552F" wp14:editId="39309DD4">
                      <wp:extent cx="762444" cy="590995"/>
                      <wp:effectExtent l="0" t="0" r="19050" b="19050"/>
                      <wp:docPr id="2137907109" name="Graphique 1"/>
                      <wp:cNvGraphicFramePr/>
                      <a:graphic xmlns:a="http://schemas.openxmlformats.org/drawingml/2006/main">
                        <a:graphicData uri="http://schemas.microsoft.com/office/word/2010/wordprocessingShape">
                          <wps:wsp>
                            <wps:cNvSpPr/>
                            <wps:spPr>
                              <a:xfrm>
                                <a:off x="0" y="0"/>
                                <a:ext cx="762444" cy="590995"/>
                              </a:xfrm>
                              <a:custGeom>
                                <a:avLst/>
                                <a:gdLst>
                                  <a:gd name="connsiteX0" fmla="*/ 218150 w 762444"/>
                                  <a:gd name="connsiteY0" fmla="*/ 14664 h 590995"/>
                                  <a:gd name="connsiteX1" fmla="*/ 235491 w 762444"/>
                                  <a:gd name="connsiteY1" fmla="*/ 1278 h 590995"/>
                                  <a:gd name="connsiteX2" fmla="*/ 242695 w 762444"/>
                                  <a:gd name="connsiteY2" fmla="*/ 1066 h 590995"/>
                                  <a:gd name="connsiteX3" fmla="*/ 534217 w 762444"/>
                                  <a:gd name="connsiteY3" fmla="*/ 199915 h 590995"/>
                                  <a:gd name="connsiteX4" fmla="*/ 535958 w 762444"/>
                                  <a:gd name="connsiteY4" fmla="*/ 201726 h 590995"/>
                                  <a:gd name="connsiteX5" fmla="*/ 575412 w 762444"/>
                                  <a:gd name="connsiteY5" fmla="*/ 264789 h 590995"/>
                                  <a:gd name="connsiteX6" fmla="*/ 577302 w 762444"/>
                                  <a:gd name="connsiteY6" fmla="*/ 266700 h 590995"/>
                                  <a:gd name="connsiteX7" fmla="*/ 615150 w 762444"/>
                                  <a:gd name="connsiteY7" fmla="*/ 290937 h 590995"/>
                                  <a:gd name="connsiteX8" fmla="*/ 616606 w 762444"/>
                                  <a:gd name="connsiteY8" fmla="*/ 292242 h 590995"/>
                                  <a:gd name="connsiteX9" fmla="*/ 669883 w 762444"/>
                                  <a:gd name="connsiteY9" fmla="*/ 358046 h 590995"/>
                                  <a:gd name="connsiteX10" fmla="*/ 675751 w 762444"/>
                                  <a:gd name="connsiteY10" fmla="*/ 360218 h 590995"/>
                                  <a:gd name="connsiteX11" fmla="*/ 740665 w 762444"/>
                                  <a:gd name="connsiteY11" fmla="*/ 348345 h 590995"/>
                                  <a:gd name="connsiteX12" fmla="*/ 746925 w 762444"/>
                                  <a:gd name="connsiteY12" fmla="*/ 351057 h 590995"/>
                                  <a:gd name="connsiteX13" fmla="*/ 761470 w 762444"/>
                                  <a:gd name="connsiteY13" fmla="*/ 373662 h 590995"/>
                                  <a:gd name="connsiteX14" fmla="*/ 762096 w 762444"/>
                                  <a:gd name="connsiteY14" fmla="*/ 379008 h 590995"/>
                                  <a:gd name="connsiteX15" fmla="*/ 732482 w 762444"/>
                                  <a:gd name="connsiteY15" fmla="*/ 462994 h 590995"/>
                                  <a:gd name="connsiteX16" fmla="*/ 728354 w 762444"/>
                                  <a:gd name="connsiteY16" fmla="*/ 466856 h 590995"/>
                                  <a:gd name="connsiteX17" fmla="*/ 529336 w 762444"/>
                                  <a:gd name="connsiteY17" fmla="*/ 522526 h 590995"/>
                                  <a:gd name="connsiteX18" fmla="*/ 525844 w 762444"/>
                                  <a:gd name="connsiteY18" fmla="*/ 525092 h 590995"/>
                                  <a:gd name="connsiteX19" fmla="*/ 494949 w 762444"/>
                                  <a:gd name="connsiteY19" fmla="*/ 572716 h 590995"/>
                                  <a:gd name="connsiteX20" fmla="*/ 486088 w 762444"/>
                                  <a:gd name="connsiteY20" fmla="*/ 574255 h 590995"/>
                                  <a:gd name="connsiteX21" fmla="*/ 433508 w 762444"/>
                                  <a:gd name="connsiteY21" fmla="*/ 534192 h 590995"/>
                                  <a:gd name="connsiteX22" fmla="*/ 428129 w 762444"/>
                                  <a:gd name="connsiteY22" fmla="*/ 533167 h 590995"/>
                                  <a:gd name="connsiteX23" fmla="*/ 353998 w 762444"/>
                                  <a:gd name="connsiteY23" fmla="*/ 554055 h 590995"/>
                                  <a:gd name="connsiteX24" fmla="*/ 350179 w 762444"/>
                                  <a:gd name="connsiteY24" fmla="*/ 557210 h 590995"/>
                                  <a:gd name="connsiteX25" fmla="*/ 334965 w 762444"/>
                                  <a:gd name="connsiteY25" fmla="*/ 587610 h 590995"/>
                                  <a:gd name="connsiteX26" fmla="*/ 328654 w 762444"/>
                                  <a:gd name="connsiteY26" fmla="*/ 590940 h 590995"/>
                                  <a:gd name="connsiteX27" fmla="*/ 290796 w 762444"/>
                                  <a:gd name="connsiteY27" fmla="*/ 585781 h 590995"/>
                                  <a:gd name="connsiteX28" fmla="*/ 286519 w 762444"/>
                                  <a:gd name="connsiteY28" fmla="*/ 583103 h 590995"/>
                                  <a:gd name="connsiteX29" fmla="*/ 179550 w 762444"/>
                                  <a:gd name="connsiteY29" fmla="*/ 422304 h 590995"/>
                                  <a:gd name="connsiteX30" fmla="*/ 178568 w 762444"/>
                                  <a:gd name="connsiteY30" fmla="*/ 419640 h 590995"/>
                                  <a:gd name="connsiteX31" fmla="*/ 170754 w 762444"/>
                                  <a:gd name="connsiteY31" fmla="*/ 354260 h 590995"/>
                                  <a:gd name="connsiteX32" fmla="*/ 169662 w 762444"/>
                                  <a:gd name="connsiteY32" fmla="*/ 351435 h 590995"/>
                                  <a:gd name="connsiteX33" fmla="*/ 63824 w 762444"/>
                                  <a:gd name="connsiteY33" fmla="*/ 202805 h 590995"/>
                                  <a:gd name="connsiteX34" fmla="*/ 59639 w 762444"/>
                                  <a:gd name="connsiteY34" fmla="*/ 200287 h 590995"/>
                                  <a:gd name="connsiteX35" fmla="*/ 20450 w 762444"/>
                                  <a:gd name="connsiteY35" fmla="*/ 195065 h 590995"/>
                                  <a:gd name="connsiteX36" fmla="*/ 15308 w 762444"/>
                                  <a:gd name="connsiteY36" fmla="*/ 190460 h 590995"/>
                                  <a:gd name="connsiteX37" fmla="*/ 179 w 762444"/>
                                  <a:gd name="connsiteY37" fmla="*/ 129111 h 590995"/>
                                  <a:gd name="connsiteX38" fmla="*/ 3686 w 762444"/>
                                  <a:gd name="connsiteY38" fmla="*/ 122031 h 590995"/>
                                  <a:gd name="connsiteX39" fmla="*/ 115073 w 762444"/>
                                  <a:gd name="connsiteY39" fmla="*/ 73648 h 590995"/>
                                  <a:gd name="connsiteX40" fmla="*/ 117895 w 762444"/>
                                  <a:gd name="connsiteY40" fmla="*/ 73152 h 590995"/>
                                  <a:gd name="connsiteX41" fmla="*/ 194223 w 762444"/>
                                  <a:gd name="connsiteY41" fmla="*/ 77859 h 590995"/>
                                  <a:gd name="connsiteX42" fmla="*/ 200505 w 762444"/>
                                  <a:gd name="connsiteY42" fmla="*/ 73391 h 590995"/>
                                  <a:gd name="connsiteX43" fmla="*/ 215995 w 762444"/>
                                  <a:gd name="connsiteY43" fmla="*/ 17866 h 590995"/>
                                  <a:gd name="connsiteX44" fmla="*/ 218150 w 762444"/>
                                  <a:gd name="connsiteY44" fmla="*/ 14664 h 590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62444" h="590995">
                                    <a:moveTo>
                                      <a:pt x="218150" y="14664"/>
                                    </a:moveTo>
                                    <a:lnTo>
                                      <a:pt x="235491" y="1278"/>
                                    </a:lnTo>
                                    <a:cubicBezTo>
                                      <a:pt x="237591" y="-344"/>
                                      <a:pt x="240501" y="-430"/>
                                      <a:pt x="242695" y="1066"/>
                                    </a:cubicBezTo>
                                    <a:lnTo>
                                      <a:pt x="534217" y="199915"/>
                                    </a:lnTo>
                                    <a:cubicBezTo>
                                      <a:pt x="534916" y="200391"/>
                                      <a:pt x="535508" y="201009"/>
                                      <a:pt x="535958" y="201726"/>
                                    </a:cubicBezTo>
                                    <a:lnTo>
                                      <a:pt x="575412" y="264789"/>
                                    </a:lnTo>
                                    <a:cubicBezTo>
                                      <a:pt x="575892" y="265559"/>
                                      <a:pt x="576537" y="266210"/>
                                      <a:pt x="577302" y="266700"/>
                                    </a:cubicBezTo>
                                    <a:lnTo>
                                      <a:pt x="615150" y="290937"/>
                                    </a:lnTo>
                                    <a:cubicBezTo>
                                      <a:pt x="615701" y="291292"/>
                                      <a:pt x="616194" y="291731"/>
                                      <a:pt x="616606" y="292242"/>
                                    </a:cubicBezTo>
                                    <a:lnTo>
                                      <a:pt x="669883" y="358046"/>
                                    </a:lnTo>
                                    <a:cubicBezTo>
                                      <a:pt x="671292" y="359790"/>
                                      <a:pt x="673544" y="360623"/>
                                      <a:pt x="675751" y="360218"/>
                                    </a:cubicBezTo>
                                    <a:lnTo>
                                      <a:pt x="740665" y="348345"/>
                                    </a:lnTo>
                                    <a:cubicBezTo>
                                      <a:pt x="743108" y="347898"/>
                                      <a:pt x="745580" y="348969"/>
                                      <a:pt x="746925" y="351057"/>
                                    </a:cubicBezTo>
                                    <a:lnTo>
                                      <a:pt x="761470" y="373662"/>
                                    </a:lnTo>
                                    <a:cubicBezTo>
                                      <a:pt x="762494" y="375252"/>
                                      <a:pt x="762725" y="377226"/>
                                      <a:pt x="762096" y="379008"/>
                                    </a:cubicBezTo>
                                    <a:lnTo>
                                      <a:pt x="732482" y="462994"/>
                                    </a:lnTo>
                                    <a:cubicBezTo>
                                      <a:pt x="731818" y="464876"/>
                                      <a:pt x="730277" y="466317"/>
                                      <a:pt x="728354" y="466856"/>
                                    </a:cubicBezTo>
                                    <a:lnTo>
                                      <a:pt x="529336" y="522526"/>
                                    </a:lnTo>
                                    <a:cubicBezTo>
                                      <a:pt x="527897" y="522928"/>
                                      <a:pt x="526657" y="523841"/>
                                      <a:pt x="525844" y="525092"/>
                                    </a:cubicBezTo>
                                    <a:lnTo>
                                      <a:pt x="494949" y="572716"/>
                                    </a:lnTo>
                                    <a:cubicBezTo>
                                      <a:pt x="493006" y="575708"/>
                                      <a:pt x="488926" y="576416"/>
                                      <a:pt x="486088" y="574255"/>
                                    </a:cubicBezTo>
                                    <a:lnTo>
                                      <a:pt x="433508" y="534192"/>
                                    </a:lnTo>
                                    <a:cubicBezTo>
                                      <a:pt x="431976" y="533024"/>
                                      <a:pt x="429984" y="532644"/>
                                      <a:pt x="428129" y="533167"/>
                                    </a:cubicBezTo>
                                    <a:lnTo>
                                      <a:pt x="353998" y="554055"/>
                                    </a:lnTo>
                                    <a:cubicBezTo>
                                      <a:pt x="352337" y="554522"/>
                                      <a:pt x="350951" y="555669"/>
                                      <a:pt x="350179" y="557210"/>
                                    </a:cubicBezTo>
                                    <a:lnTo>
                                      <a:pt x="334965" y="587610"/>
                                    </a:lnTo>
                                    <a:cubicBezTo>
                                      <a:pt x="333791" y="589956"/>
                                      <a:pt x="331253" y="591293"/>
                                      <a:pt x="328654" y="590940"/>
                                    </a:cubicBezTo>
                                    <a:lnTo>
                                      <a:pt x="290796" y="585781"/>
                                    </a:lnTo>
                                    <a:cubicBezTo>
                                      <a:pt x="289051" y="585545"/>
                                      <a:pt x="287494" y="584569"/>
                                      <a:pt x="286519" y="583103"/>
                                    </a:cubicBezTo>
                                    <a:lnTo>
                                      <a:pt x="179550" y="422304"/>
                                    </a:lnTo>
                                    <a:cubicBezTo>
                                      <a:pt x="179018" y="421506"/>
                                      <a:pt x="178682" y="420594"/>
                                      <a:pt x="178568" y="419640"/>
                                    </a:cubicBezTo>
                                    <a:lnTo>
                                      <a:pt x="170754" y="354260"/>
                                    </a:lnTo>
                                    <a:cubicBezTo>
                                      <a:pt x="170632" y="353241"/>
                                      <a:pt x="170257" y="352272"/>
                                      <a:pt x="169662" y="351435"/>
                                    </a:cubicBezTo>
                                    <a:lnTo>
                                      <a:pt x="63824" y="202805"/>
                                    </a:lnTo>
                                    <a:cubicBezTo>
                                      <a:pt x="62839" y="201424"/>
                                      <a:pt x="61323" y="200511"/>
                                      <a:pt x="59639" y="200287"/>
                                    </a:cubicBezTo>
                                    <a:lnTo>
                                      <a:pt x="20450" y="195065"/>
                                    </a:lnTo>
                                    <a:cubicBezTo>
                                      <a:pt x="17951" y="194732"/>
                                      <a:pt x="15911" y="192906"/>
                                      <a:pt x="15308" y="190460"/>
                                    </a:cubicBezTo>
                                    <a:lnTo>
                                      <a:pt x="179" y="129111"/>
                                    </a:lnTo>
                                    <a:cubicBezTo>
                                      <a:pt x="-536" y="126213"/>
                                      <a:pt x="946" y="123221"/>
                                      <a:pt x="3686" y="122031"/>
                                    </a:cubicBezTo>
                                    <a:lnTo>
                                      <a:pt x="115073" y="73648"/>
                                    </a:lnTo>
                                    <a:cubicBezTo>
                                      <a:pt x="115961" y="73262"/>
                                      <a:pt x="116928" y="73092"/>
                                      <a:pt x="117895" y="73152"/>
                                    </a:cubicBezTo>
                                    <a:lnTo>
                                      <a:pt x="194223" y="77859"/>
                                    </a:lnTo>
                                    <a:cubicBezTo>
                                      <a:pt x="197110" y="78037"/>
                                      <a:pt x="199729" y="76175"/>
                                      <a:pt x="200505" y="73391"/>
                                    </a:cubicBezTo>
                                    <a:lnTo>
                                      <a:pt x="215995" y="17866"/>
                                    </a:lnTo>
                                    <a:cubicBezTo>
                                      <a:pt x="216348" y="16594"/>
                                      <a:pt x="217104" y="15471"/>
                                      <a:pt x="218150" y="14664"/>
                                    </a:cubicBezTo>
                                    <a:close/>
                                  </a:path>
                                </a:pathLst>
                              </a:custGeom>
                              <a:noFill/>
                              <a:ln w="24281"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0FF5B41" id="2137907110" o:spid="_x0000_s1026" style="width:60.05pt;height:46.55pt;visibility:visible;mso-wrap-style:square;mso-left-percent:-10001;mso-top-percent:-10001;mso-position-horizontal:absolute;mso-position-horizontal-relative:char;mso-position-vertical:absolute;mso-position-vertical-relative:line;mso-left-percent:-10001;mso-top-percent:-10001;v-text-anchor:middle" coordsize="762444,5909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CG9UjwoAABgwAAAOAAAAZHJzL2Uyb0RvYy54bWysWtuO3LgRfQ+QfxD6MYA94l0ceLxwbDgI YOwasBebPGo0ak8D3VJH0ly8X7+nSKmHlJOQCgIDbWmooyoVq4qsOnzz0/PpWDy2w3jou5sde13u irZr+rtD9+1m9+vXj6+qXTFOdXdXH/uuvdl9b8fdT2///Kc3T+frlvf3/fGuHQq8pBuvn843u/tp Ol9fXY3NfXuqx9f9ue0wuO+HUz3hdvh2dTfUT3j76XjFy1JfPfXD3Xnom3Yc8dcPfnD31r1/v2+b 6Zf9fmyn4nizg26T+x3c7y39Xr19U19/G+rz/aGZ1aj/By1O9aGD0MurPtRTXTwMhx9edTo0Qz/2 ++l105+u+v3+0LTuG/A1rFx9zZf7+ty6b4FxxvPFTOP/77XNz49fzp8HmOHpPF6PuKSveN4PJ/of +hXPzljfL8Zqn6eiwR+N5lLKXdFgSNnSWkXGvHoBNw/j9Le2dy+qHz+Nk7f1Ha6cpe6Krj7BJZq+ 68bD1P4D87M/HWH+v1wVnFVMlcVTMYuZsSvIP0MIk1rL4r54UQbT8YMQFgoRSlqWFBJCGDdVUgYP ZUiurUrKCCGs1DopQwQylJCcmaSMEMKstUwlpWB+L1OihLKqSkoJIfBpw9PfokIpRknGk1JCCNfS VDb5LTqSYkSZlhJCuNamLJNSTCBFM5XjxCGEI5KESUpBVr3Mi2ZalzppsRDCLeeSJ6XYUIq2VSWS UkKIUFUp07PPwiDWRhmVEZIhRugS6SL5NSyMYyMRZOmwjDBCVkKmY4aFsWyktjxDTogRipUq7QMs jGejmTTpfBlhhBFap72AhRGNdFzatLNFGGFsWWbMTxjTRnBZpQOUhRipubUZK0AY1YZXWASSbs1C DNaZSmX4dRjXilshMuwWY7jKyJ4sjGzFVSUzvmeFKW2GH4SxLS39S9stxCjDDUvbjYexLStdVulF J8IoI7lKxykP84EUQsFHU/uNCINll2XYjYexLXnFeNpuEUYJwXQ6H/AwHwglrM34nhCjlCxz7Bbm A1iNmYzvCTEKjsDSKykPY1sIaTPydYRRFbJihpwwtgWvdEY+4CGGNpwyQ04Y21jnTUYe5SFGVcpU LLnO8TC26XNYxvyEGFUJVoq0nDC24QQqY7/OQ4zkXJTpfC3CfMAMUm/aryMMolRnzI8I8wEzJTai yXwQYbCQcJ32AxHmA6YtrcGpvBNhsD+QIp3fRBjbWlQ843NCCC95VWaIiULbapH2NhFCUMXzKp3d RJgNeCkznC2CMKtKJJBUeSjCwGZKZKwJMcRiy5vhA2Fc5yRQEQG4ZSydCEQY1EJX6e1HhGCclyJD ShjSDPWOSVcJIsRgFyrTu0MZZQGkgYyiOsIYwVR6kyOjJGApRSWDM8IYJKh0LSrDHIAIUAi0VA6I MEYIdC5S3iyjeGYKTZq0mBADO2f0IqgNdClHMzs3EebH1g36SN+WTlF9vzSPmudu7h7hqqipx1i6 ttu5H6lRFbaS0JZabtEm8q0poKj1lADDBUIw2wTGxIZgvgkM04dgsQmMSQjBchMY2TUEL728PIMh Z4ZgvUkyElsINpvAyHAhuNoERhIKwXYTmLoWIRr3m3xs7WTbvIx6DJH0bX5GbYAIvs3TqLqP4Nt8 jYr2CL7N26gWj+Db/I2tHA73myZu5XKovjfBV07Htnkd1bnht+N+i3QqXyP4Nq+jqjSCb/M6KlAj +Dav4yuvw/2mb195HUrFTfCV16EC3ARfeR0Ku03wldehxtsEX3kdyrAtcKqmwonD/Sb4yutQNG2C r7wOtdAm+MrrUBZtgq+8DrXLJvjK61CTbIKvvA61xib4yutQRWyCr7wO5cEm+MrrsOvfAqfde+h1 uN8EX3kddumb4Cuvw+57E3zlddiJb4KvvA675QCOzTE2ZvNOeADHTez20bHb064Auz3sCrDbt4Sp r8/1RBvo5bJ4euFu7y/ULY2e+sf2a++em2g37XfybhLcBn1W4eWxYxc97thU/zhY0vnp5Znm4fbQ /LX9PUYYZf00vRL+E6Gul41WZDkPSZ9vXoaIUfVyQOIshonev0j1L/P8qEc43jNDN2DsvNNAfYZi izCLCqBC0S12LyTavnSOHQyCJ10GwX/maOhYT49xbGaOhkZV1nsp10qpWAmjFfUMEEAgLtFujdQ3 xH4ug2A1MzT0XKbHOI4yQ0NgzDyJ6FiAdAyVAG3JrHdzDKI6Xw2C05ylEVeZo6FjKB3GM485Ghqn FpkJ7DZ4qkgJA4/2GoJi1Ni+BC7giUovzfGPGRp60tFjHJeYoaGRaMZ6bxJEc7u4WlzNSAWOdXmh 1ZELeOpxtgcxijkaOhrRYxw7mKMhDoLMEykM+KdolsEXGmrKk4GN4T4YLuo7MnEeJI4wR0NHDDqM 5/tyNBQ4TeJtKNFrMi4iL0ogFIyPFBB7wpcDl0FHD87SiPXL0NBTfQ6jODF4GRoqJEzrlQDG+u3d ogReoTF7ZEPFReUXspdBIvzmQQUeL0NDT955jOPkMjSUVuC41YxBWEd+KCtkomVQS+TNIFI8hTcj iZnL0dDRcR7jWLYcDQWzmFpnJoFJdUvmYiYJariazSRwYGQ1SKTcggTXlqGhJ9g8xvFmGRoKTN+c lMG1YaIJs2gIJs0qv+Ihmes4lj3NNksj9ixHQ0eZeYxjwnI0hH7ziozFxXp/v2goGFd+X4NlG4R2 pL4jzrw0x4dlaOhJsFlD4rYyNOSVLRczVWTFUAkQCUsqQlSo2IaeCpulEcOVoaGntRzGs1UZGgJT LtmGox8eBQM1VCu/9EpeKuTNwAU8ueWlOc4qS0MiqhzG809ZGpaaGCW36iGfRksvmC8+Zxv4K7J3 pKGjq2YksVAZGjrqyUE8o5ShoEba9fGI7ZWMI1kzMTcSqG+OAzqBARXRT7MoYpUytHNUkoN4hihD O3IKH6jYwOCgSqgBeux0ZgiWxdEAu5p7opPmMWKJMrSDKA9wjE+Gbq8U0VEknmPXF0WolcuI4GgE BWYjbmgGEeWTo5fjeRzG0TcZmoEastqbBjbTsdVAgxJtDb2xM433icxxPfMYKJwc7Rxv4yFEx+Ro Zw2bW7qmKn2dvOQ9nJU08/KAAwUmzjiOu5m1m6sEKs/+SzWCnECHZd0kEb2SoR1nGofPPESvkgZO frLSJwCmpIkm9j9UcLF2zbEfW3gD1KZS8XLhakb3LS/neLv+4+F4dK5z7KiSxNYcabtoapzd3h/r ybExY3883NGDtLq5o9zt++NQPNYoU+umabtp8bHoyfMwTh/q8d4/6IbINihMcTp48BoeQeBcvRxV pqvb/u7756EYen+4ezw3Hw9406d6nD7XA44TY4OME+rTL/jZH3sojTrXXe2K+374/d/9nZ7HIWuM 7oonnA6/2Y3/eqiHdlcc/97h+LVlktoTk7uROM+CmyEcuQ1HuofT+x7fDkNBO3dJz0/H5XI/9Kff cJD9HUnFUN01kA0CaxqWm/cT7jGEo/BN++6du8YRcszYp+7LuaGXu70Evvzr82/1cC7InDe7Cee1 f+6Xk+T19XISm2b78iwhu/7dw9TvD3RM21nY23W+wfFz5xjzUXk63x7eu6deDvS//QMAAP//AwBQ SwMEFAAGAAgAAAAhAHeOlRjbAAAABAEAAA8AAABkcnMvZG93bnJldi54bWxMj81OwzAQhO9IvIO1 SNyok5aiNs2mKn8S4oBE4QGceLGjxusodtrw9rhc4LLSaEYz35bbyXXiSENoPSPkswwEceN1ywbh 8+P5ZgUiRMVadZ4J4ZsCbKvLi1IV2p/4nY77aEQq4VAoBBtjX0gZGktOhZnviZP35QenYpKDkXpQ p1TuOjnPsjvpVMtpwaqeHiw1h/3oEOrHe7sYX57M7eFVLrVZrt7qXUC8vpp2GxCRpvgXhjN+Qocq MdV+ZB1Eh5Aeib/37M2zHESNsF7kIKtS/oevfgAAAP//AwBQSwECLQAUAAYACAAAACEAtoM4kv4A AADhAQAAEwAAAAAAAAAAAAAAAAAAAAAAW0NvbnRlbnRfVHlwZXNdLnhtbFBLAQItABQABgAIAAAA IQA4/SH/1gAAAJQBAAALAAAAAAAAAAAAAAAAAC8BAABfcmVscy8ucmVsc1BLAQItABQABgAIAAAA IQAHCG9UjwoAABgwAAAOAAAAAAAAAAAAAAAAAC4CAABkcnMvZTJvRG9jLnhtbFBLAQItABQABgAI AAAAIQB3jpUY2wAAAAQBAAAPAAAAAAAAAAAAAAAAAOkMAABkcnMvZG93bnJldi54bWxQSwUGAAAA AAQABADzAAAA8Q0AAAAA " path="m218150,14664l235491,1278v2100,-1622,5010,-1708,7204,-212l534217,199915v699,476,1291,1094,1741,1811l575412,264789v480,770,1125,1421,1890,1911l615150,290937v551,355,1044,794,1456,1305l669883,358046v1409,1744,3661,2577,5868,2172l740665,348345v2443,-447,4915,624,6260,2712l761470,373662v1024,1590,1255,3564,626,5346l732482,462994v-664,1882,-2205,3323,-4128,3862l529336,522526v-1439,402,-2679,1315,-3492,2566l494949,572716v-1943,2992,-6023,3700,-8861,1539l433508,534192v-1532,-1168,-3524,-1548,-5379,-1025l353998,554055v-1661,467,-3047,1614,-3819,3155l334965,587610v-1174,2346,-3712,3683,-6311,3330l290796,585781v-1745,-236,-3302,-1212,-4277,-2678l179550,422304v-532,-798,-868,-1710,-982,-2664l170754,354260v-122,-1019,-497,-1988,-1092,-2825l63824,202805v-985,-1381,-2501,-2294,-4185,-2518l20450,195065v-2499,-333,-4539,-2159,-5142,-4605l179,129111v-715,-2898,767,-5890,3507,-7080l115073,73648v888,-386,1855,-556,2822,-496l194223,77859v2887,178,5506,-1684,6282,-4468l215995,17866v353,-1272,1109,-2395,2155,-3202xe" filled="f" strokecolor="#4dc0ef [3204]" strokeweight=".67447mm">
                      <v:stroke joinstyle="miter"/>
                      <v:path arrowok="t" o:connecttype="custom" o:connectlocs="218150,14664;235491,1278;242695,1066;534217,199915;535958,201726;575412,264789;577302,266700;615150,290937;616606,292242;669883,358046;675751,360218;740665,348345;746925,351057;761470,373662;762096,379008;732482,462994;728354,466856;529336,522526;525844,525092;494949,572716;486088,574255;433508,534192;428129,533167;353998,554055;350179,557210;334965,587610;328654,590940;290796,585781;286519,583103;179550,422304;178568,419640;170754,354260;169662,351435;63824,202805;59639,200287;20450,195065;15308,190460;179,129111;3686,122031;115073,73648;117895,73152;194223,77859;200505,73391;215995,17866;218150,14664" o:connectangles="0,0,0,0,0,0,0,0,0,0,0,0,0,0,0,0,0,0,0,0,0,0,0,0,0,0,0,0,0,0,0,0,0,0,0,0,0,0,0,0,0,0,0,0,0"/>
                      <w10:anchorlock/>
                    </v:shape>
                  </w:pict>
                </mc:Fallback>
              </mc:AlternateContent>
            </w:r>
          </w:p>
        </w:tc>
        <w:tc>
          <w:tcPr>
            <w:tcW w:w="1422" w:type="dxa"/>
            <w:vAlign w:val="center"/>
          </w:tcPr>
          <w:p w14:paraId="26897B72" w14:textId="04AF6473" w:rsidR="00297220" w:rsidRPr="00AC17A4" w:rsidRDefault="007967B6" w:rsidP="000C1E88">
            <w:pPr>
              <w:pStyle w:val="Aucunstyle"/>
              <w:jc w:val="center"/>
              <w:rPr>
                <w:rFonts w:ascii="Calibri" w:hAnsi="Calibri" w:cs="Calibri"/>
                <w:color w:val="2F3885"/>
                <w:sz w:val="22"/>
                <w:szCs w:val="22"/>
              </w:rPr>
            </w:pPr>
            <w:r w:rsidRPr="00AC17A4">
              <w:rPr>
                <w:rFonts w:ascii="Mulish" w:hAnsi="Mulish" w:cstheme="minorHAnsi"/>
                <w:noProof/>
                <w:color w:val="A6A6A6" w:themeColor="background1" w:themeShade="A6"/>
                <w:sz w:val="28"/>
                <w:szCs w:val="13"/>
              </w:rPr>
              <w:drawing>
                <wp:inline distT="0" distB="0" distL="0" distR="0" wp14:anchorId="57AD3E02" wp14:editId="2C30AF57">
                  <wp:extent cx="669956" cy="677238"/>
                  <wp:effectExtent l="0" t="0" r="0" b="8890"/>
                  <wp:docPr id="2137907111"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74916" cy="682251"/>
                          </a:xfrm>
                          <a:prstGeom prst="rect">
                            <a:avLst/>
                          </a:prstGeom>
                        </pic:spPr>
                      </pic:pic>
                    </a:graphicData>
                  </a:graphic>
                </wp:inline>
              </w:drawing>
            </w:r>
          </w:p>
        </w:tc>
      </w:tr>
      <w:tr w:rsidR="00297220" w:rsidRPr="00AC17A4" w14:paraId="67D2ECD7" w14:textId="77777777" w:rsidTr="000C1E88">
        <w:trPr>
          <w:trHeight w:val="567"/>
        </w:trPr>
        <w:tc>
          <w:tcPr>
            <w:tcW w:w="4140" w:type="dxa"/>
            <w:vAlign w:val="center"/>
          </w:tcPr>
          <w:p w14:paraId="6C118237" w14:textId="77777777" w:rsidR="00297220" w:rsidRPr="00AC17A4" w:rsidRDefault="00297220" w:rsidP="000C1E88">
            <w:pPr>
              <w:pStyle w:val="Aucunstyle"/>
              <w:rPr>
                <w:rFonts w:ascii="Mulish" w:hAnsi="Mulish" w:cs="Calibri"/>
                <w:color w:val="40458F"/>
                <w:sz w:val="22"/>
                <w:szCs w:val="22"/>
              </w:rPr>
            </w:pPr>
          </w:p>
        </w:tc>
        <w:tc>
          <w:tcPr>
            <w:tcW w:w="1890" w:type="dxa"/>
          </w:tcPr>
          <w:p w14:paraId="76BD6DD8" w14:textId="77777777" w:rsidR="00297220" w:rsidRPr="00AC17A4" w:rsidRDefault="00297220" w:rsidP="000C1E88">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Total</w:t>
            </w:r>
          </w:p>
        </w:tc>
        <w:tc>
          <w:tcPr>
            <w:tcW w:w="1620" w:type="dxa"/>
            <w:shd w:val="clear" w:color="auto" w:fill="F2F2F2" w:themeFill="background1" w:themeFillShade="F2"/>
          </w:tcPr>
          <w:p w14:paraId="5C2BDD98" w14:textId="745B0603" w:rsidR="00297220" w:rsidRPr="00AC17A4" w:rsidRDefault="00297220" w:rsidP="000C1E88">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Zone</w:t>
            </w:r>
          </w:p>
        </w:tc>
        <w:tc>
          <w:tcPr>
            <w:tcW w:w="1422" w:type="dxa"/>
          </w:tcPr>
          <w:p w14:paraId="19E1003D" w14:textId="65B9CE41" w:rsidR="00297220" w:rsidRPr="00AC17A4" w:rsidRDefault="00297220" w:rsidP="000C1E88">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France</w:t>
            </w:r>
          </w:p>
        </w:tc>
      </w:tr>
      <w:tr w:rsidR="00297220" w:rsidRPr="00AC17A4" w14:paraId="7D0741E9" w14:textId="77777777" w:rsidTr="000C1E88">
        <w:trPr>
          <w:trHeight w:val="567"/>
        </w:trPr>
        <w:tc>
          <w:tcPr>
            <w:tcW w:w="9072" w:type="dxa"/>
            <w:gridSpan w:val="4"/>
            <w:shd w:val="clear" w:color="auto" w:fill="4DC0EF" w:themeFill="accent1"/>
            <w:vAlign w:val="center"/>
          </w:tcPr>
          <w:p w14:paraId="21D4D54A" w14:textId="747EED32" w:rsidR="00297220" w:rsidRPr="00AC17A4" w:rsidRDefault="00297220" w:rsidP="00ED0BCF">
            <w:pPr>
              <w:pStyle w:val="TitreTable"/>
            </w:pPr>
            <w:r w:rsidRPr="00AC17A4">
              <w:t xml:space="preserve">Activité des 15-64ans</w:t>
            </w:r>
            <w:proofErr w:type="spellStart"/>
            <w:r w:rsidR="00AD3380" w:rsidRPr="00AC17A4">
              <w:t xml:space="preserve"/>
            </w:r>
            <w:r w:rsidRPr="00AC17A4">
              <w:t xml:space="preserve"/>
            </w:r>
            <w:r w:rsidR="000C1E88" w:rsidRPr="00AC17A4">
              <w:t xml:space="preserve"/>
            </w:r>
            <w:r w:rsidRPr="00AC17A4">
              <w:t xml:space="preserve"/>
            </w:r>
            <w:proofErr w:type="spellEnd"/>
            <w:r w:rsidRPr="00AC17A4">
              <w:t xml:space="preserve"/>
            </w:r>
          </w:p>
        </w:tc>
      </w:tr>
      <w:tr w:rsidR="00297220" w:rsidRPr="00AC17A4" w14:paraId="45BCB4B7" w14:textId="77777777" w:rsidTr="000C1E88">
        <w:trPr>
          <w:trHeight w:val="505"/>
        </w:trPr>
        <w:tc>
          <w:tcPr>
            <w:tcW w:w="4140" w:type="dxa"/>
            <w:vAlign w:val="center"/>
          </w:tcPr>
          <w:p w14:paraId="4EC2214D" w14:textId="77777777" w:rsidR="00297220" w:rsidRPr="00AC17A4" w:rsidRDefault="00297220" w:rsidP="00ED0BCF">
            <w:pPr>
              <w:pStyle w:val="Table"/>
            </w:pPr>
            <w:r w:rsidRPr="00AC17A4">
              <w:t xml:space="preserve">Actifs occupés</w:t>
            </w:r>
            <w:proofErr w:type="spellStart"/>
            <w:r w:rsidRPr="00AC17A4">
              <w:t xml:space="preserve"/>
            </w:r>
            <w:proofErr w:type="spellEnd"/>
            <w:r w:rsidRPr="00AC17A4">
              <w:t xml:space="preserve"/>
            </w:r>
          </w:p>
        </w:tc>
        <w:tc>
          <w:tcPr>
            <w:tcW w:w="1890" w:type="dxa"/>
            <w:vAlign w:val="center"/>
          </w:tcPr>
          <w:p w14:paraId="08845CC5" w14:textId="77777777" w:rsidR="00297220" w:rsidRPr="00AC17A4" w:rsidRDefault="00297220" w:rsidP="00ED0BCF">
            <w:pPr>
              <w:pStyle w:val="Table"/>
              <w:jc w:val="center"/>
            </w:pPr>
            <w:r w:rsidRPr="00AC17A4">
              <w:t xml:space="preserve">8 723</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8E7A437" w14:textId="77777777" w:rsidR="00297220" w:rsidRPr="00AC17A4" w:rsidRDefault="00297220" w:rsidP="00ED0BCF">
            <w:pPr>
              <w:pStyle w:val="Table"/>
              <w:jc w:val="center"/>
            </w:pPr>
            <w:r w:rsidRPr="00AC17A4">
              <w:t xml:space="preserve">63,97</w:t>
              <w:t xml:space="preserve"/>
            </w:r>
            <w:proofErr w:type="spellStart"/>
            <w:r w:rsidRPr="00AC17A4">
              <w:t xml:space="preserve"/>
            </w:r>
            <w:proofErr w:type="spellEnd"/>
            <w:r w:rsidRPr="00AC17A4">
              <w:t xml:space="preserve"> %</w:t>
            </w:r>
          </w:p>
        </w:tc>
        <w:tc>
          <w:tcPr>
            <w:tcW w:w="1422" w:type="dxa"/>
            <w:vAlign w:val="center"/>
          </w:tcPr>
          <w:p w14:paraId="4993CA17" w14:textId="1EC8538A" w:rsidR="00297220" w:rsidRPr="00AC17A4" w:rsidRDefault="00096458" w:rsidP="00ED0BCF">
            <w:pPr>
              <w:pStyle w:val="Table"/>
              <w:jc w:val="center"/>
            </w:pPr>
            <w:r w:rsidRPr="00AC17A4">
              <w:t xml:space="preserve">72,69</w:t>
              <w:t xml:space="preserve"/>
            </w:r>
            <w:proofErr w:type="spellStart"/>
            <w:r w:rsidRPr="00AC17A4">
              <w:t xml:space="preserve"/>
            </w:r>
            <w:proofErr w:type="spellEnd"/>
            <w:r w:rsidRPr="00AC17A4">
              <w:t xml:space="preserve"> %</w:t>
            </w:r>
          </w:p>
        </w:tc>
      </w:tr>
      <w:tr w:rsidR="00297220" w:rsidRPr="00AC17A4" w14:paraId="45BCB4B7" w14:textId="77777777" w:rsidTr="000C1E88">
        <w:trPr>
          <w:trHeight w:val="505"/>
        </w:trPr>
        <w:tc>
          <w:tcPr>
            <w:tcW w:w="4140" w:type="dxa"/>
            <w:vAlign w:val="center"/>
          </w:tcPr>
          <w:p w14:paraId="4EC2214D" w14:textId="77777777" w:rsidR="00297220" w:rsidRPr="00AC17A4" w:rsidRDefault="00297220" w:rsidP="00ED0BCF">
            <w:pPr>
              <w:pStyle w:val="Table"/>
            </w:pPr>
            <w:r w:rsidRPr="00AC17A4">
              <w:t xml:space="preserve">Chômeurs</w:t>
            </w:r>
            <w:proofErr w:type="spellStart"/>
            <w:r w:rsidRPr="00AC17A4">
              <w:t xml:space="preserve"/>
            </w:r>
            <w:proofErr w:type="spellEnd"/>
            <w:r w:rsidRPr="00AC17A4">
              <w:t xml:space="preserve"/>
            </w:r>
          </w:p>
        </w:tc>
        <w:tc>
          <w:tcPr>
            <w:tcW w:w="1890" w:type="dxa"/>
            <w:vAlign w:val="center"/>
          </w:tcPr>
          <w:p w14:paraId="08845CC5" w14:textId="77777777" w:rsidR="00297220" w:rsidRPr="00AC17A4" w:rsidRDefault="00297220" w:rsidP="00ED0BCF">
            <w:pPr>
              <w:pStyle w:val="Table"/>
              <w:jc w:val="center"/>
            </w:pPr>
            <w:r w:rsidRPr="00AC17A4">
              <w:t xml:space="preserve">1 120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8E7A437" w14:textId="77777777" w:rsidR="00297220" w:rsidRPr="00AC17A4" w:rsidRDefault="00297220" w:rsidP="00ED0BCF">
            <w:pPr>
              <w:pStyle w:val="Table"/>
              <w:jc w:val="center"/>
            </w:pPr>
            <w:r w:rsidRPr="00AC17A4">
              <w:t xml:space="preserve">8,21</w:t>
              <w:t xml:space="preserve"/>
            </w:r>
            <w:proofErr w:type="spellStart"/>
            <w:r w:rsidRPr="00AC17A4">
              <w:t xml:space="preserve"/>
            </w:r>
            <w:proofErr w:type="spellEnd"/>
            <w:r w:rsidRPr="00AC17A4">
              <w:t xml:space="preserve"> %</w:t>
            </w:r>
          </w:p>
        </w:tc>
        <w:tc>
          <w:tcPr>
            <w:tcW w:w="1422" w:type="dxa"/>
            <w:vAlign w:val="center"/>
          </w:tcPr>
          <w:p w14:paraId="4993CA17" w14:textId="1EC8538A" w:rsidR="00297220" w:rsidRPr="00AC17A4" w:rsidRDefault="00096458" w:rsidP="00ED0BCF">
            <w:pPr>
              <w:pStyle w:val="Table"/>
              <w:jc w:val="center"/>
            </w:pPr>
            <w:r w:rsidRPr="00AC17A4">
              <w:t xml:space="preserve">9,65</w:t>
              <w:t xml:space="preserve"/>
            </w:r>
            <w:proofErr w:type="spellStart"/>
            <w:r w:rsidRPr="00AC17A4">
              <w:t xml:space="preserve"/>
            </w:r>
            <w:proofErr w:type="spellEnd"/>
            <w:r w:rsidRPr="00AC17A4">
              <w:t xml:space="preserve"> %</w:t>
            </w:r>
          </w:p>
        </w:tc>
      </w:tr>
      <w:tr w:rsidR="00297220" w:rsidRPr="00AC17A4" w14:paraId="45BCB4B7" w14:textId="77777777" w:rsidTr="000C1E88">
        <w:trPr>
          <w:trHeight w:val="505"/>
        </w:trPr>
        <w:tc>
          <w:tcPr>
            <w:tcW w:w="4140" w:type="dxa"/>
            <w:vAlign w:val="center"/>
          </w:tcPr>
          <w:p w14:paraId="4EC2214D" w14:textId="77777777" w:rsidR="00297220" w:rsidRPr="00AC17A4" w:rsidRDefault="00297220" w:rsidP="00ED0BCF">
            <w:pPr>
              <w:pStyle w:val="Table"/>
            </w:pPr>
            <w:r w:rsidRPr="00AC17A4">
              <w:t xml:space="preserve">Étudiants</w:t>
            </w:r>
            <w:proofErr w:type="spellStart"/>
            <w:r w:rsidRPr="00AC17A4">
              <w:t xml:space="preserve"/>
            </w:r>
            <w:proofErr w:type="spellEnd"/>
            <w:r w:rsidRPr="00AC17A4">
              <w:t xml:space="preserve"/>
            </w:r>
          </w:p>
        </w:tc>
        <w:tc>
          <w:tcPr>
            <w:tcW w:w="1890" w:type="dxa"/>
            <w:vAlign w:val="center"/>
          </w:tcPr>
          <w:p w14:paraId="08845CC5" w14:textId="77777777" w:rsidR="00297220" w:rsidRPr="00AC17A4" w:rsidRDefault="00297220" w:rsidP="00ED0BCF">
            <w:pPr>
              <w:pStyle w:val="Table"/>
              <w:jc w:val="center"/>
            </w:pPr>
            <w:r w:rsidRPr="00AC17A4">
              <w:t xml:space="preserve">3 607</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8E7A437" w14:textId="77777777" w:rsidR="00297220" w:rsidRPr="00AC17A4" w:rsidRDefault="00297220" w:rsidP="00ED0BCF">
            <w:pPr>
              <w:pStyle w:val="Table"/>
              <w:jc w:val="center"/>
            </w:pPr>
            <w:r w:rsidRPr="00AC17A4">
              <w:t xml:space="preserve">26,45</w:t>
              <w:t xml:space="preserve"/>
            </w:r>
            <w:proofErr w:type="spellStart"/>
            <w:r w:rsidRPr="00AC17A4">
              <w:t xml:space="preserve"/>
            </w:r>
            <w:proofErr w:type="spellEnd"/>
            <w:r w:rsidRPr="00AC17A4">
              <w:t xml:space="preserve"> %</w:t>
            </w:r>
          </w:p>
        </w:tc>
        <w:tc>
          <w:tcPr>
            <w:tcW w:w="1422" w:type="dxa"/>
            <w:vAlign w:val="center"/>
          </w:tcPr>
          <w:p w14:paraId="4993CA17" w14:textId="1EC8538A" w:rsidR="00297220" w:rsidRPr="00AC17A4" w:rsidRDefault="00096458" w:rsidP="00ED0BCF">
            <w:pPr>
              <w:pStyle w:val="Table"/>
              <w:jc w:val="center"/>
            </w:pPr>
            <w:r w:rsidRPr="00AC17A4">
              <w:t xml:space="preserve">11,33</w:t>
              <w:t xml:space="preserve"/>
            </w:r>
            <w:proofErr w:type="spellStart"/>
            <w:r w:rsidRPr="00AC17A4">
              <w:t xml:space="preserve"/>
            </w:r>
            <w:proofErr w:type="spellEnd"/>
            <w:r w:rsidRPr="00AC17A4">
              <w:t xml:space="preserve"> %</w:t>
            </w:r>
          </w:p>
        </w:tc>
      </w:tr>
      <w:tr w:rsidR="00297220" w:rsidRPr="00AC17A4" w14:paraId="45BCB4B7" w14:textId="77777777" w:rsidTr="000C1E88">
        <w:trPr>
          <w:trHeight w:val="505"/>
        </w:trPr>
        <w:tc>
          <w:tcPr>
            <w:tcW w:w="4140" w:type="dxa"/>
            <w:vAlign w:val="center"/>
          </w:tcPr>
          <w:p w14:paraId="4EC2214D" w14:textId="77777777" w:rsidR="00297220" w:rsidRPr="00AC17A4" w:rsidRDefault="00297220" w:rsidP="00ED0BCF">
            <w:pPr>
              <w:pStyle w:val="Table"/>
            </w:pPr>
            <w:r w:rsidRPr="00AC17A4">
              <w:t xml:space="preserve">Retraités</w:t>
            </w:r>
            <w:proofErr w:type="spellStart"/>
            <w:r w:rsidRPr="00AC17A4">
              <w:t xml:space="preserve"/>
            </w:r>
            <w:proofErr w:type="spellEnd"/>
            <w:r w:rsidRPr="00AC17A4">
              <w:t xml:space="preserve"/>
            </w:r>
          </w:p>
        </w:tc>
        <w:tc>
          <w:tcPr>
            <w:tcW w:w="1890" w:type="dxa"/>
            <w:vAlign w:val="center"/>
          </w:tcPr>
          <w:p w14:paraId="08845CC5" w14:textId="77777777" w:rsidR="00297220" w:rsidRPr="00AC17A4" w:rsidRDefault="00297220" w:rsidP="00ED0BCF">
            <w:pPr>
              <w:pStyle w:val="Table"/>
              <w:jc w:val="center"/>
            </w:pPr>
            <w:r w:rsidRPr="00AC17A4">
              <w:t xml:space="preserve">187</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8E7A437" w14:textId="77777777" w:rsidR="00297220" w:rsidRPr="00AC17A4" w:rsidRDefault="00297220" w:rsidP="00ED0BCF">
            <w:pPr>
              <w:pStyle w:val="Table"/>
              <w:jc w:val="center"/>
            </w:pPr>
            <w:r w:rsidRPr="00AC17A4">
              <w:t xml:space="preserve">1,37</w:t>
              <w:t xml:space="preserve"/>
            </w:r>
            <w:proofErr w:type="spellStart"/>
            <w:r w:rsidRPr="00AC17A4">
              <w:t xml:space="preserve"/>
            </w:r>
            <w:proofErr w:type="spellEnd"/>
            <w:r w:rsidRPr="00AC17A4">
              <w:t xml:space="preserve"> %</w:t>
            </w:r>
          </w:p>
        </w:tc>
        <w:tc>
          <w:tcPr>
            <w:tcW w:w="1422" w:type="dxa"/>
            <w:vAlign w:val="center"/>
          </w:tcPr>
          <w:p w14:paraId="4993CA17" w14:textId="1EC8538A" w:rsidR="00297220" w:rsidRPr="00AC17A4" w:rsidRDefault="00096458" w:rsidP="00ED0BCF">
            <w:pPr>
              <w:pStyle w:val="Table"/>
              <w:jc w:val="center"/>
            </w:pPr>
            <w:r w:rsidRPr="00AC17A4">
              <w:t xml:space="preserve">6,33</w:t>
              <w:t xml:space="preserve"/>
            </w:r>
            <w:proofErr w:type="spellStart"/>
            <w:r w:rsidRPr="00AC17A4">
              <w:t xml:space="preserve"/>
            </w:r>
            <w:proofErr w:type="spellEnd"/>
            <w:r w:rsidRPr="00AC17A4">
              <w:t xml:space="preserve"> %</w:t>
            </w:r>
          </w:p>
        </w:tc>
      </w:tr>
      <w:tr w:rsidR="00297220" w:rsidRPr="00AC17A4" w14:paraId="3C0C4ABD" w14:textId="77777777" w:rsidTr="000C1E88">
        <w:trPr>
          <w:trHeight w:val="567"/>
        </w:trPr>
        <w:tc>
          <w:tcPr>
            <w:tcW w:w="9072" w:type="dxa"/>
            <w:gridSpan w:val="4"/>
            <w:shd w:val="clear" w:color="auto" w:fill="4DC0EF" w:themeFill="accent1"/>
            <w:vAlign w:val="center"/>
          </w:tcPr>
          <w:p w14:paraId="6EBF4D7B" w14:textId="446BD504" w:rsidR="00297220" w:rsidRPr="00AC17A4" w:rsidRDefault="00297220" w:rsidP="00ED0BCF">
            <w:pPr>
              <w:pStyle w:val="TitreTable"/>
            </w:pPr>
            <w:r w:rsidRPr="00AC17A4">
              <w:t xml:space="preserve">Catégories socioprofessionnelles</w:t>
            </w:r>
            <w:proofErr w:type="spellStart"/>
            <w:r w:rsidR="00AD3380" w:rsidRPr="00AC17A4">
              <w:t xml:space="preserve"/>
            </w:r>
            <w:r w:rsidRPr="00AC17A4">
              <w:t xml:space="preserve"/>
            </w:r>
            <w:r w:rsidR="000C1E88" w:rsidRPr="00AC17A4">
              <w:t xml:space="preserve"/>
            </w:r>
            <w:r w:rsidRPr="00AC17A4">
              <w:t xml:space="preserve"/>
            </w:r>
            <w:proofErr w:type="spellEnd"/>
            <w:r w:rsidRPr="00AC17A4">
              <w:t xml:space="preserve"/>
            </w:r>
          </w:p>
        </w:tc>
      </w:tr>
      <w:tr w:rsidR="00297220" w:rsidRPr="00AC17A4" w14:paraId="6ECFB980" w14:textId="77777777" w:rsidTr="000C1E88">
        <w:trPr>
          <w:trHeight w:val="505"/>
        </w:trPr>
        <w:tc>
          <w:tcPr>
            <w:tcW w:w="4140" w:type="dxa"/>
            <w:vAlign w:val="center"/>
          </w:tcPr>
          <w:p w14:paraId="04A52726" w14:textId="77777777" w:rsidR="00297220" w:rsidRPr="00AC17A4" w:rsidRDefault="00297220" w:rsidP="00ED0BCF">
            <w:pPr>
              <w:pStyle w:val="Table"/>
            </w:pPr>
            <w:r w:rsidRPr="00AC17A4">
              <w:t xml:space="preserve">Agriculteurs exploitants</w:t>
            </w:r>
            <w:proofErr w:type="spellStart"/>
            <w:r w:rsidRPr="00AC17A4">
              <w:t xml:space="preserve"/>
            </w:r>
            <w:proofErr w:type="spellEnd"/>
            <w:r w:rsidRPr="00AC17A4">
              <w:t xml:space="preserve"/>
            </w:r>
          </w:p>
        </w:tc>
        <w:tc>
          <w:tcPr>
            <w:tcW w:w="1890" w:type="dxa"/>
            <w:vAlign w:val="center"/>
          </w:tcPr>
          <w:p w14:paraId="4EDB7D40" w14:textId="77777777" w:rsidR="00297220" w:rsidRPr="00AC17A4" w:rsidRDefault="00297220" w:rsidP="00ED0BCF">
            <w:pPr>
              <w:pStyle w:val="Table"/>
              <w:jc w:val="center"/>
            </w:pPr>
            <w:r w:rsidRPr="00AC17A4">
              <w:t xml:space="preserve">6</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560CCAD" w14:textId="77777777" w:rsidR="00297220" w:rsidRPr="00AC17A4" w:rsidRDefault="00297220" w:rsidP="00ED0BCF">
            <w:pPr>
              <w:pStyle w:val="Table"/>
              <w:jc w:val="center"/>
            </w:pPr>
            <w:r w:rsidRPr="00AC17A4">
              <w:t xml:space="preserve">0,06</w:t>
              <w:t xml:space="preserve"/>
            </w:r>
            <w:proofErr w:type="spellStart"/>
            <w:r w:rsidRPr="00AC17A4">
              <w:t xml:space="preserve"/>
            </w:r>
            <w:proofErr w:type="spellEnd"/>
            <w:r w:rsidRPr="00AC17A4">
              <w:t xml:space="preserve"> %</w:t>
            </w:r>
          </w:p>
        </w:tc>
        <w:tc>
          <w:tcPr>
            <w:tcW w:w="1422" w:type="dxa"/>
            <w:vAlign w:val="center"/>
          </w:tcPr>
          <w:p w14:paraId="7D98ED2C" w14:textId="78737404" w:rsidR="00297220" w:rsidRPr="00AC17A4" w:rsidRDefault="00096458" w:rsidP="00ED0BCF">
            <w:pPr>
              <w:pStyle w:val="Table"/>
              <w:jc w:val="center"/>
            </w:pPr>
            <w:r w:rsidRPr="00AC17A4">
              <w:t xml:space="preserve">1,18</w:t>
              <w:t xml:space="preserve"/>
            </w:r>
            <w:proofErr w:type="spellStart"/>
            <w:r w:rsidRPr="00AC17A4">
              <w:t xml:space="preserve"/>
            </w:r>
            <w:proofErr w:type="spellEnd"/>
            <w:r w:rsidRPr="00AC17A4">
              <w:t xml:space="preserve"> %</w:t>
            </w:r>
          </w:p>
        </w:tc>
      </w:tr>
      <w:tr w:rsidR="00297220" w:rsidRPr="00AC17A4" w14:paraId="6ECFB980" w14:textId="77777777" w:rsidTr="000C1E88">
        <w:trPr>
          <w:trHeight w:val="505"/>
        </w:trPr>
        <w:tc>
          <w:tcPr>
            <w:tcW w:w="4140" w:type="dxa"/>
            <w:vAlign w:val="center"/>
          </w:tcPr>
          <w:p w14:paraId="04A52726" w14:textId="77777777" w:rsidR="00297220" w:rsidRPr="00AC17A4" w:rsidRDefault="00297220" w:rsidP="00ED0BCF">
            <w:pPr>
              <w:pStyle w:val="Table"/>
            </w:pPr>
            <w:r w:rsidRPr="00AC17A4">
              <w:t xml:space="preserve">Artisans, Commerçants, Chefs entreprise</w:t>
            </w:r>
            <w:proofErr w:type="spellStart"/>
            <w:r w:rsidRPr="00AC17A4">
              <w:t xml:space="preserve"/>
            </w:r>
            <w:proofErr w:type="spellEnd"/>
            <w:r w:rsidRPr="00AC17A4">
              <w:t xml:space="preserve"/>
            </w:r>
          </w:p>
        </w:tc>
        <w:tc>
          <w:tcPr>
            <w:tcW w:w="1890" w:type="dxa"/>
            <w:vAlign w:val="center"/>
          </w:tcPr>
          <w:p w14:paraId="4EDB7D40" w14:textId="77777777" w:rsidR="00297220" w:rsidRPr="00AC17A4" w:rsidRDefault="00297220" w:rsidP="00ED0BCF">
            <w:pPr>
              <w:pStyle w:val="Table"/>
              <w:jc w:val="center"/>
            </w:pPr>
            <w:r w:rsidRPr="00AC17A4">
              <w:t xml:space="preserve">625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560CCAD" w14:textId="77777777" w:rsidR="00297220" w:rsidRPr="00AC17A4" w:rsidRDefault="00297220" w:rsidP="00ED0BCF">
            <w:pPr>
              <w:pStyle w:val="Table"/>
              <w:jc w:val="center"/>
            </w:pPr>
            <w:r w:rsidRPr="00AC17A4">
              <w:t xml:space="preserve">6,55</w:t>
              <w:t xml:space="preserve"/>
            </w:r>
            <w:proofErr w:type="spellStart"/>
            <w:r w:rsidRPr="00AC17A4">
              <w:t xml:space="preserve"/>
            </w:r>
            <w:proofErr w:type="spellEnd"/>
            <w:r w:rsidRPr="00AC17A4">
              <w:t xml:space="preserve"> %</w:t>
            </w:r>
          </w:p>
        </w:tc>
        <w:tc>
          <w:tcPr>
            <w:tcW w:w="1422" w:type="dxa"/>
            <w:vAlign w:val="center"/>
          </w:tcPr>
          <w:p w14:paraId="7D98ED2C" w14:textId="78737404" w:rsidR="00297220" w:rsidRPr="00AC17A4" w:rsidRDefault="00096458" w:rsidP="00ED0BCF">
            <w:pPr>
              <w:pStyle w:val="Table"/>
              <w:jc w:val="center"/>
            </w:pPr>
            <w:r w:rsidRPr="00AC17A4">
              <w:t xml:space="preserve">6,27</w:t>
              <w:t xml:space="preserve"/>
            </w:r>
            <w:proofErr w:type="spellStart"/>
            <w:r w:rsidRPr="00AC17A4">
              <w:t xml:space="preserve"/>
            </w:r>
            <w:proofErr w:type="spellEnd"/>
            <w:r w:rsidRPr="00AC17A4">
              <w:t xml:space="preserve"> %</w:t>
            </w:r>
          </w:p>
        </w:tc>
      </w:tr>
      <w:tr w:rsidR="00297220" w:rsidRPr="00AC17A4" w14:paraId="6ECFB980" w14:textId="77777777" w:rsidTr="000C1E88">
        <w:trPr>
          <w:trHeight w:val="505"/>
        </w:trPr>
        <w:tc>
          <w:tcPr>
            <w:tcW w:w="4140" w:type="dxa"/>
            <w:vAlign w:val="center"/>
          </w:tcPr>
          <w:p w14:paraId="04A52726" w14:textId="77777777" w:rsidR="00297220" w:rsidRPr="00AC17A4" w:rsidRDefault="00297220" w:rsidP="00ED0BCF">
            <w:pPr>
              <w:pStyle w:val="Table"/>
            </w:pPr>
            <w:r w:rsidRPr="00AC17A4">
              <w:t xml:space="preserve">Cadres &amp; professions intellectuelles supérieures</w:t>
            </w:r>
            <w:proofErr w:type="spellStart"/>
            <w:r w:rsidRPr="00AC17A4">
              <w:t xml:space="preserve"/>
            </w:r>
            <w:proofErr w:type="spellEnd"/>
            <w:r w:rsidRPr="00AC17A4">
              <w:t xml:space="preserve"/>
            </w:r>
          </w:p>
        </w:tc>
        <w:tc>
          <w:tcPr>
            <w:tcW w:w="1890" w:type="dxa"/>
            <w:vAlign w:val="center"/>
          </w:tcPr>
          <w:p w14:paraId="4EDB7D40" w14:textId="77777777" w:rsidR="00297220" w:rsidRPr="00AC17A4" w:rsidRDefault="00297220" w:rsidP="00ED0BCF">
            <w:pPr>
              <w:pStyle w:val="Table"/>
              <w:jc w:val="center"/>
            </w:pPr>
            <w:r w:rsidRPr="00AC17A4">
              <w:t xml:space="preserve">4 575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560CCAD" w14:textId="77777777" w:rsidR="00297220" w:rsidRPr="00AC17A4" w:rsidRDefault="00297220" w:rsidP="00ED0BCF">
            <w:pPr>
              <w:pStyle w:val="Table"/>
              <w:jc w:val="center"/>
            </w:pPr>
            <w:r w:rsidRPr="00AC17A4">
              <w:t xml:space="preserve">47,97</w:t>
              <w:t xml:space="preserve"/>
            </w:r>
            <w:proofErr w:type="spellStart"/>
            <w:r w:rsidRPr="00AC17A4">
              <w:t xml:space="preserve"/>
            </w:r>
            <w:proofErr w:type="spellEnd"/>
            <w:r w:rsidRPr="00AC17A4">
              <w:t xml:space="preserve"> %</w:t>
            </w:r>
          </w:p>
        </w:tc>
        <w:tc>
          <w:tcPr>
            <w:tcW w:w="1422" w:type="dxa"/>
            <w:vAlign w:val="center"/>
          </w:tcPr>
          <w:p w14:paraId="7D98ED2C" w14:textId="78737404" w:rsidR="00297220" w:rsidRPr="00AC17A4" w:rsidRDefault="00096458" w:rsidP="00ED0BCF">
            <w:pPr>
              <w:pStyle w:val="Table"/>
              <w:jc w:val="center"/>
            </w:pPr>
            <w:r w:rsidRPr="00AC17A4">
              <w:t xml:space="preserve">18,81</w:t>
              <w:t xml:space="preserve"/>
            </w:r>
            <w:proofErr w:type="spellStart"/>
            <w:r w:rsidRPr="00AC17A4">
              <w:t xml:space="preserve"/>
            </w:r>
            <w:proofErr w:type="spellEnd"/>
            <w:r w:rsidRPr="00AC17A4">
              <w:t xml:space="preserve"> %</w:t>
            </w:r>
          </w:p>
        </w:tc>
      </w:tr>
      <w:tr w:rsidR="00297220" w:rsidRPr="00AC17A4" w14:paraId="6ECFB980" w14:textId="77777777" w:rsidTr="000C1E88">
        <w:trPr>
          <w:trHeight w:val="505"/>
        </w:trPr>
        <w:tc>
          <w:tcPr>
            <w:tcW w:w="4140" w:type="dxa"/>
            <w:vAlign w:val="center"/>
          </w:tcPr>
          <w:p w14:paraId="04A52726" w14:textId="77777777" w:rsidR="00297220" w:rsidRPr="00AC17A4" w:rsidRDefault="00297220" w:rsidP="00ED0BCF">
            <w:pPr>
              <w:pStyle w:val="Table"/>
            </w:pPr>
            <w:r w:rsidRPr="00AC17A4">
              <w:t xml:space="preserve">Professions intermédiaires</w:t>
            </w:r>
            <w:proofErr w:type="spellStart"/>
            <w:r w:rsidRPr="00AC17A4">
              <w:t xml:space="preserve"/>
            </w:r>
            <w:proofErr w:type="spellEnd"/>
            <w:r w:rsidRPr="00AC17A4">
              <w:t xml:space="preserve"/>
            </w:r>
          </w:p>
        </w:tc>
        <w:tc>
          <w:tcPr>
            <w:tcW w:w="1890" w:type="dxa"/>
            <w:vAlign w:val="center"/>
          </w:tcPr>
          <w:p w14:paraId="4EDB7D40" w14:textId="77777777" w:rsidR="00297220" w:rsidRPr="00AC17A4" w:rsidRDefault="00297220" w:rsidP="00ED0BCF">
            <w:pPr>
              <w:pStyle w:val="Table"/>
              <w:jc w:val="center"/>
            </w:pPr>
            <w:r w:rsidRPr="00AC17A4">
              <w:t xml:space="preserve">2 181</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560CCAD" w14:textId="77777777" w:rsidR="00297220" w:rsidRPr="00AC17A4" w:rsidRDefault="00297220" w:rsidP="00ED0BCF">
            <w:pPr>
              <w:pStyle w:val="Table"/>
              <w:jc w:val="center"/>
            </w:pPr>
            <w:r w:rsidRPr="00AC17A4">
              <w:t xml:space="preserve">22,87</w:t>
              <w:t xml:space="preserve"/>
            </w:r>
            <w:proofErr w:type="spellStart"/>
            <w:r w:rsidRPr="00AC17A4">
              <w:t xml:space="preserve"/>
            </w:r>
            <w:proofErr w:type="spellEnd"/>
            <w:r w:rsidRPr="00AC17A4">
              <w:t xml:space="preserve"> %</w:t>
            </w:r>
          </w:p>
        </w:tc>
        <w:tc>
          <w:tcPr>
            <w:tcW w:w="1422" w:type="dxa"/>
            <w:vAlign w:val="center"/>
          </w:tcPr>
          <w:p w14:paraId="7D98ED2C" w14:textId="78737404" w:rsidR="00297220" w:rsidRPr="00AC17A4" w:rsidRDefault="00096458" w:rsidP="00ED0BCF">
            <w:pPr>
              <w:pStyle w:val="Table"/>
              <w:jc w:val="center"/>
            </w:pPr>
            <w:r w:rsidRPr="00AC17A4">
              <w:t xml:space="preserve">25,68</w:t>
              <w:t xml:space="preserve"/>
            </w:r>
            <w:proofErr w:type="spellStart"/>
            <w:r w:rsidRPr="00AC17A4">
              <w:t xml:space="preserve"/>
            </w:r>
            <w:proofErr w:type="spellEnd"/>
            <w:r w:rsidRPr="00AC17A4">
              <w:t xml:space="preserve"> %</w:t>
            </w:r>
          </w:p>
        </w:tc>
      </w:tr>
      <w:tr w:rsidR="00297220" w:rsidRPr="00AC17A4" w14:paraId="6ECFB980" w14:textId="77777777" w:rsidTr="000C1E88">
        <w:trPr>
          <w:trHeight w:val="505"/>
        </w:trPr>
        <w:tc>
          <w:tcPr>
            <w:tcW w:w="4140" w:type="dxa"/>
            <w:vAlign w:val="center"/>
          </w:tcPr>
          <w:p w14:paraId="04A52726" w14:textId="77777777" w:rsidR="00297220" w:rsidRPr="00AC17A4" w:rsidRDefault="00297220" w:rsidP="00ED0BCF">
            <w:pPr>
              <w:pStyle w:val="Table"/>
            </w:pPr>
            <w:r w:rsidRPr="00AC17A4">
              <w:t xml:space="preserve">Employés</w:t>
            </w:r>
            <w:proofErr w:type="spellStart"/>
            <w:r w:rsidRPr="00AC17A4">
              <w:t xml:space="preserve"/>
            </w:r>
            <w:proofErr w:type="spellEnd"/>
            <w:r w:rsidRPr="00AC17A4">
              <w:t xml:space="preserve"/>
            </w:r>
          </w:p>
        </w:tc>
        <w:tc>
          <w:tcPr>
            <w:tcW w:w="1890" w:type="dxa"/>
            <w:vAlign w:val="center"/>
          </w:tcPr>
          <w:p w14:paraId="4EDB7D40" w14:textId="77777777" w:rsidR="00297220" w:rsidRPr="00AC17A4" w:rsidRDefault="00297220" w:rsidP="00ED0BCF">
            <w:pPr>
              <w:pStyle w:val="Table"/>
              <w:jc w:val="center"/>
            </w:pPr>
            <w:r w:rsidRPr="00AC17A4">
              <w:t xml:space="preserve">1 651</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560CCAD" w14:textId="77777777" w:rsidR="00297220" w:rsidRPr="00AC17A4" w:rsidRDefault="00297220" w:rsidP="00ED0BCF">
            <w:pPr>
              <w:pStyle w:val="Table"/>
              <w:jc w:val="center"/>
            </w:pPr>
            <w:r w:rsidRPr="00AC17A4">
              <w:t xml:space="preserve">17,31</w:t>
              <w:t xml:space="preserve"/>
            </w:r>
            <w:proofErr w:type="spellStart"/>
            <w:r w:rsidRPr="00AC17A4">
              <w:t xml:space="preserve"/>
            </w:r>
            <w:proofErr w:type="spellEnd"/>
            <w:r w:rsidRPr="00AC17A4">
              <w:t xml:space="preserve"> %</w:t>
            </w:r>
          </w:p>
        </w:tc>
        <w:tc>
          <w:tcPr>
            <w:tcW w:w="1422" w:type="dxa"/>
            <w:vAlign w:val="center"/>
          </w:tcPr>
          <w:p w14:paraId="7D98ED2C" w14:textId="78737404" w:rsidR="00297220" w:rsidRPr="00AC17A4" w:rsidRDefault="00096458" w:rsidP="00ED0BCF">
            <w:pPr>
              <w:pStyle w:val="Table"/>
              <w:jc w:val="center"/>
            </w:pPr>
            <w:r w:rsidRPr="00AC17A4">
              <w:t xml:space="preserve">27,29</w:t>
              <w:t xml:space="preserve"/>
            </w:r>
            <w:proofErr w:type="spellStart"/>
            <w:r w:rsidRPr="00AC17A4">
              <w:t xml:space="preserve"/>
            </w:r>
            <w:proofErr w:type="spellEnd"/>
            <w:r w:rsidRPr="00AC17A4">
              <w:t xml:space="preserve"> %</w:t>
            </w:r>
          </w:p>
        </w:tc>
      </w:tr>
      <w:tr w:rsidR="00297220" w:rsidRPr="00AC17A4" w14:paraId="6ECFB980" w14:textId="77777777" w:rsidTr="000C1E88">
        <w:trPr>
          <w:trHeight w:val="505"/>
        </w:trPr>
        <w:tc>
          <w:tcPr>
            <w:tcW w:w="4140" w:type="dxa"/>
            <w:vAlign w:val="center"/>
          </w:tcPr>
          <w:p w14:paraId="04A52726" w14:textId="77777777" w:rsidR="00297220" w:rsidRPr="00AC17A4" w:rsidRDefault="00297220" w:rsidP="00ED0BCF">
            <w:pPr>
              <w:pStyle w:val="Table"/>
            </w:pPr>
            <w:r w:rsidRPr="00AC17A4">
              <w:t xml:space="preserve">Ouvriers</w:t>
            </w:r>
            <w:proofErr w:type="spellStart"/>
            <w:r w:rsidRPr="00AC17A4">
              <w:t xml:space="preserve"/>
            </w:r>
            <w:proofErr w:type="spellEnd"/>
            <w:r w:rsidRPr="00AC17A4">
              <w:t xml:space="preserve"/>
            </w:r>
          </w:p>
        </w:tc>
        <w:tc>
          <w:tcPr>
            <w:tcW w:w="1890" w:type="dxa"/>
            <w:vAlign w:val="center"/>
          </w:tcPr>
          <w:p w14:paraId="4EDB7D40" w14:textId="77777777" w:rsidR="00297220" w:rsidRPr="00AC17A4" w:rsidRDefault="00297220" w:rsidP="00ED0BCF">
            <w:pPr>
              <w:pStyle w:val="Table"/>
              <w:jc w:val="center"/>
            </w:pPr>
            <w:r w:rsidRPr="00AC17A4">
              <w:t xml:space="preserve">500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560CCAD" w14:textId="77777777" w:rsidR="00297220" w:rsidRPr="00AC17A4" w:rsidRDefault="00297220" w:rsidP="00ED0BCF">
            <w:pPr>
              <w:pStyle w:val="Table"/>
              <w:jc w:val="center"/>
            </w:pPr>
            <w:r w:rsidRPr="00AC17A4">
              <w:t xml:space="preserve">5,24</w:t>
              <w:t xml:space="preserve"/>
            </w:r>
            <w:proofErr w:type="spellStart"/>
            <w:r w:rsidRPr="00AC17A4">
              <w:t xml:space="preserve"/>
            </w:r>
            <w:proofErr w:type="spellEnd"/>
            <w:r w:rsidRPr="00AC17A4">
              <w:t xml:space="preserve"> %</w:t>
            </w:r>
          </w:p>
        </w:tc>
        <w:tc>
          <w:tcPr>
            <w:tcW w:w="1422" w:type="dxa"/>
            <w:vAlign w:val="center"/>
          </w:tcPr>
          <w:p w14:paraId="7D98ED2C" w14:textId="78737404" w:rsidR="00297220" w:rsidRPr="00AC17A4" w:rsidRDefault="00096458" w:rsidP="00ED0BCF">
            <w:pPr>
              <w:pStyle w:val="Table"/>
              <w:jc w:val="center"/>
            </w:pPr>
            <w:r w:rsidRPr="00AC17A4">
              <w:t xml:space="preserve">20,78</w:t>
              <w:t xml:space="preserve"/>
            </w:r>
            <w:proofErr w:type="spellStart"/>
            <w:r w:rsidRPr="00AC17A4">
              <w:t xml:space="preserve"/>
            </w:r>
            <w:proofErr w:type="spellEnd"/>
            <w:r w:rsidRPr="00AC17A4">
              <w:t xml:space="preserve"> %</w:t>
            </w:r>
          </w:p>
        </w:tc>
      </w:tr>
    </w:tbl>
    <w:p w14:paraId="30E8AA84" w14:textId="77777777" w:rsidR="00F4289E" w:rsidRPr="00AC17A4" w:rsidRDefault="00F4289E">
      <w:r w:rsidRPr="00AC17A4">
        <w:br w:type="page"/>
      </w:r>
    </w:p>
    <w:p w14:paraId="16B0B70F" w14:textId="3B7CC513" w:rsidR="0089716D" w:rsidRPr="00AC17A4" w:rsidRDefault="003B64FA" w:rsidP="00693547">
      <w:pPr>
        <w:pStyle w:val="Heading2"/>
        <w:rPr>
          <w:rFonts w:eastAsia="Calibri"/>
        </w:rPr>
      </w:pPr>
      <w:r w:rsidRPr="00AC17A4">
        <w:rPr>
          <w:rFonts w:eastAsia="Calibri"/>
          <w:noProof/>
        </w:rPr>
        <mc:AlternateContent>
          <mc:Choice Requires="wpg">
            <w:drawing>
              <wp:anchor distT="0" distB="0" distL="114300" distR="114300" simplePos="0" relativeHeight="251718656" behindDoc="0" locked="0" layoutInCell="1" allowOverlap="1" wp14:anchorId="36D41054" wp14:editId="0D3D6CBF">
                <wp:simplePos x="0" y="0"/>
                <wp:positionH relativeFrom="column">
                  <wp:posOffset>-374018</wp:posOffset>
                </wp:positionH>
                <wp:positionV relativeFrom="paragraph">
                  <wp:posOffset>23114</wp:posOffset>
                </wp:positionV>
                <wp:extent cx="266978" cy="266978"/>
                <wp:effectExtent l="0" t="0" r="0" b="0"/>
                <wp:wrapNone/>
                <wp:docPr id="2137907112"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1662903449"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68553695" name="Groupe 16"/>
                        <wpg:cNvGrpSpPr/>
                        <wpg:grpSpPr>
                          <a:xfrm>
                            <a:off x="96779" y="126815"/>
                            <a:ext cx="233707" cy="161924"/>
                            <a:chOff x="0" y="0"/>
                            <a:chExt cx="233707" cy="161924"/>
                          </a:xfrm>
                          <a:solidFill>
                            <a:schemeClr val="accent1"/>
                          </a:solidFill>
                        </wpg:grpSpPr>
                        <wps:wsp>
                          <wps:cNvPr id="135594400"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6620824"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9D72ADD" id="Groupe 17" o:spid="_x0000_s1026" style="position:absolute;margin-left:-29.45pt;margin-top:1.8pt;width:21pt;height:21pt;z-index:25171865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Jnot0wcAANInAAAOAAAAZHJzL2Uyb0RvYy54bWzsWttu3DYQfS/QfxD0WKBZ3S+L2IGbNEGB IA2QFEkfZa3WK0ArqZLsdfI1/ZZ+WQ+HlDS03JU2BtrC8ItNiTycC4fDM9Q+f3G7L4ybrGnzqjwz 7WeWaWRlWm3y8urM/O3j6x8j02i7pNwkRVVmZ+aXrDVfnH//3fNDvc6calcVm6wxMEnZrg/1mbnr unq9WrXpLtsn7bOqzkp0bqtmn3R4bK5WmyY5YPZ9sXIsK1gdqmZTN1WatS3evpKd5jnNv91maffr dttmnVGcmdCto78N/b0Uf1fnz5P1VZPUuzxVaiTfoMU+yUsIHaZ6lXSJcd3kk6n2edpUbbXtnqXV flVtt3makQ2wxrbuWPOmqa5rsuVqfbiqBzfBtXf89M3Tpu9u3jT1h/p9A08c6iv4gp6ELbfbZi/+ Q0vjllz2ZXBZdtsZKV46QRCHWOMUXapNLk138PsEle5+VjjPjm0LCyJwqg3cqhe60lQ51AiOdrS/ fZj9H3ZJnZFb2zXsf98Y+QaxGwRObLmeF5tGmewRq68RdZlR5JdN9tefa0MEYWbYrogZoRGgg9/a dQsXLnXajPHJOr1uuzdZRd5Pbt62Hfn0aoMWBdlGaZhWZdnmXfYZntzuC0TuDyvDsWLft4yDMfoV cXkX8juHuLHlO76xOw75bDMpCjInhUOUYnNSHCZloS0aJPLDeVNcLoQQc5ZoCOniOUs8LmTZqnDI wlXxT5fCITJKZtc+YFIUZM5jHLJw7UMmZeHac4g1awZS1bBR5vcIH73QAmSPQcBCCzjkntVAUhx2 frLrk0F6W6psgJaRiOPWohOorlqRd3lqQI7tH7HtZZ4FSqSSGTC2LwfbJ4GxKznYOQmM7cbBlHXh iWVqYxdxsHeSZGwODvZPAiPmOTg4CYxQ5uDwJDBilYOjk8AIQQ6OOVh6XQVbA0YluFRBXKozDXCp xjTApS4FJlnXSSditG8ah+F8N3ZDU/Tuq5vsY0XjOhGwcrOQHjLxKR3Gcen1ZZ7+lH3lKBdpVfAI aD+ioAVNqd5QpxwnVbzbqUSrjaFJuVcmnZYk07biAOL5tKNCjjhXeB8zcegT3p2VqMQIQwZgb6R8 Ibqmyox9J5o4ApWDmYVMmanLmYlj59TGomozmnJcXblkDD/SF+DHcbq31EI7vhPJdDOiegepNxQF chwzhnWe6CKGjN3Ipi3Ti3RHfbTgYNYNeXh28eXsQn1tLhn0E9Hy9Ym2qA008c4oeupWZsvY+Y8r jQ6RGYjiDymCRo9Mt62KfPM6LwqRFKgCzF4WjXGTIN8kaZqVXX+EaCOLUiSZGAQW5USCGnJbJB0d hWUlZpOr3bTdq6TdydkIL3fmHvS5wRDoUuBEROHRc3nRuqw2X1AfNJUsHNs6fZ1jprdJ271PGvBt eA7VL3p3VfPVNA6oJM/M9o/rpMlMo/ilRKkS256HYR09eH7o4KHhPZe8p7zev6xgME5eSKOmGN8V fXPbVPtPKHovhFR0JWUK2TjhO+Rh+fCywzO6ULGk2cUFtVFuwu9vyw91KianvAtLPt5+SpraqNE8 MztUde+qvjxK1n3pIRZvGCuQZXVx3VXbXNQl5DHpJ/WAUo3VkrI51llBEPm+G8RYLVlmUZWLworO SlH3nVCTxkEYyrPLdoLIVtl2KE5dN7RwqIoi0w7s2CEigIQ7U5w69+Lghb4ipvg5Gqk9U2Ij/4ua 1vX9GNGHWDhW0pJbTixpg9hxVM4b3O24kavcPRxTzGsPqmoFWXekANrQxwta23OiCMXAoMY9FbBW zkrAnAhezYpa4+j0OI+mlcBxEzhkdn6tIBWeiWZdxCGLXMTLUZnwZ2VoEFWLH/UTEsHgp2XLwBE0 9dxS8Ep0PpD46ImXEM9P1dhjqMawkCgmH1DWqK0syhoZ3+JkHHmqZKbIvOLwEelI8A0IHUfcx2Tl +MCNqfjr+SQ9TxignHV4LQzSyGRR8kqJ8bWee/YDdJgi4nboebL812gnWS1rzbtasi5usD67/qRk UfYiTzmOjetkyvATPVgWUX10pyZxfa0144XRZ8NsQBxzxOD7AdCvilyricbTJddtTlXxA7mzlBi3 8QOFfeK5/0+e+y98m4jxacWxIvDXozyO6O9iHme7kefLnax2eE/kUEuJryA6bUa49vT3QUTOsyMP JELKWEDlaPwO5cHI3yfcT6NyjoebhzkJnMktksCpGT5dBf6cBA4IrciPQVKOG8HZ2SIRU8CcCI2c LfETB9h+GHqClh43g7OzJYvNxy8UwRnaEhF8vO2GvuvNWsE/KwRW6Idz680BEa4FnVkR/OvCEiv4 eBnkc0uhf1mY33eT8VwAEsAT830MzJeI77FPRghlkNbhk9Fj+Q6hjjXwdZXA7iPsYiOS+dRYQtnj MJCIH20Xt1qMu9pRZEsKPemi/XtXjs4Te1IquS4dCASgw0QVE/0YHakQQeBJxaCgq91Px0NX5HsR Xbz1pHaUI1vSA/r8vVTFwsU5QprJ7L1AtdExduC6+t354M5p17A2miBdN/1Jaii9T4WY72Dt+Rqx Ps+1bXVDKHGjPDozlGG6BN0XdFKQL+gIuOMKfewwu4wF6eh+iC5kYgYFFou00QpyH+sZpFDjvtV8 qkfEjfxjuXcfb5npNp5+OEb3DupHbuKXafyZRo0/xTv/GwAA//8DAFBLAwQUAAYACAAAACEAghM7 u98AAAAIAQAADwAAAGRycy9kb3ducmV2LnhtbEyPQUvDQBSE74L/YXmCt3QTa0KNeSmlqKci2Ari bZt9TUKzuyG7TdJ/7/Okx2GGmW+K9Ww6MdLgW2cRkkUMgmzldGtrhM/Da7QC4YOyWnXOEsKVPKzL 25tC5dpN9oPGfagFl1ifK4QmhD6X0lcNGeUXrifL3skNRgWWQy31oCYuN518iONMGtVaXmhUT9uG qvP+YhDeJjVtlsnLuDufttfvQ/r+tUsI8f5u3jyDCDSHvzD84jM6lMx0dBervegQonT1xFGEZQaC /SjJWB8RHtMMZFnI/wfKHwAAAP//AwBQSwECLQAUAAYACAAAACEAtoM4kv4AAADhAQAAEwAAAAAA AAAAAAAAAAAAAAAAW0NvbnRlbnRfVHlwZXNdLnhtbFBLAQItABQABgAIAAAAIQA4/SH/1gAAAJQB AAALAAAAAAAAAAAAAAAAAC8BAABfcmVscy8ucmVsc1BLAQItABQABgAIAAAAIQAXJnot0wcAANIn AAAOAAAAAAAAAAAAAAAAAC4CAABkcnMvZTJvRG9jLnhtbFBLAQItABQABgAIAAAAIQCCEzu73wAA AAgBAAAPAAAAAAAAAAAAAAAAAC0KAABkcnMvZG93bnJldi54bWxQSwUGAAAAAAQABADzAAAAOQsA AAAA ">
                <v:shape id="2137907113"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itNL1xgAAAOMAAAAPAAAAZHJzL2Rvd25yZXYueG1sRE/NSgMx EL4LvkMYwZtNbOvSXZsWFQredKtUvA2bcRPcJEsytuvbG0HwON//rLeTH8SRUnYxaLieKRAUumhc 6DW8vuyuViAyYzA4xEAavinDdnN+tsbGxFNo6bjnXpSQkBvUYJnHRsrcWfKYZ3GkULiPmDxyOVMv TcJTCfeDnCtVSY8ulAaLIz1Y6j73X16De0uLm2x37jC19fv90zO3yrDWlxfT3S0Ipon/xX/uR1Pm V9W8VovlsobfnwoAcvMDAAD//wMAUEsBAi0AFAAGAAgAAAAhANvh9svuAAAAhQEAABMAAAAAAAAA AAAAAAAAAAAAAFtDb250ZW50X1R5cGVzXS54bWxQSwECLQAUAAYACAAAACEAWvQsW78AAAAVAQAA CwAAAAAAAAAAAAAAAAAfAQAAX3JlbHMvLnJlbHNQSwECLQAUAAYACAAAACEA4rTS9c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ozls+ywAAAOIAAAAPAAAAZHJzL2Rvd25yZXYueG1sRI9Pa8JA FMTvhX6H5Qm91U0qCRpdRaQtPYjgHxBvj+wzCWbfhuw2id++WxA8DjPzG2axGkwtOmpdZVlBPI5A EOdWV1woOB2/3qcgnEfWWFsmBXdysFq+viww07bnPXUHX4gAYZehgtL7JpPS5SUZdGPbEAfvaluD Psi2kLrFPsBNLT+iKJUGKw4LJTa0KSm/HX6Ngu8e+/Uk/uy2t+vmfjkmu/M2JqXeRsN6DsLT4J/h R/tHK0jTaZJM0lkC/5fCHZDLPwAAAP//AwBQSwECLQAUAAYACAAAACEA2+H2y+4AAACFAQAAEwAA AAAAAAAAAAAAAAAAAAAAW0NvbnRlbnRfVHlwZXNdLnhtbFBLAQItABQABgAIAAAAIQBa9CxbvwAA ABUBAAALAAAAAAAAAAAAAAAAAB8BAABfcmVscy8ucmVsc1BLAQItABQABgAIAAAAIQBozls+ywAA AOIAAAAPAAAAAAAAAAAAAAAAAAcCAABkcnMvZG93bnJldi54bWxQSwUGAAAAAAMAAwC3AAAA/wIA AAAA ">
                  <v:shape id="2137907114"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dITmNxwAAAOIAAAAPAAAAZHJzL2Rvd25yZXYueG1sRE9NS8NA EL0L/Q/LFLzZXbWRNnZbRJAoeNCqOU+z0yRtdjZk1zb+e+cgeHy879Vm9J060RDbwBauZwYUcRVc y7WFz4+nqwWomJAddoHJwg9F2KwnFyvMXTjzO522qVYSwjFHC01Kfa51rBryGGehJxZuHwaPSeBQ azfgWcJ9p2+MudMeW5aGBnt6bKg6br+9hfLQL3dpVyz2r+nFZOVb8dWVhbWX0/HhHlSiMf2L/9zP TubfZtlyPjdyQi4JBr3+BQAA//8DAFBLAQItABQABgAIAAAAIQDb4fbL7gAAAIUBAAATAAAAAAAA AAAAAAAAAAAAAABbQ29udGVudF9UeXBlc10ueG1sUEsBAi0AFAAGAAgAAAAhAFr0LFu/AAAAFQEA AAsAAAAAAAAAAAAAAAAAHwEAAF9yZWxzLy5yZWxzUEsBAi0AFAAGAAgAAAAhAJ0hOY3HAAAA4gAA AA8AAAAAAAAAAAAAAAAABwIAAGRycy9kb3ducmV2LnhtbFBLBQYAAAAAAwADALcAAAD7Ag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15"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F2SvqygAAAOIAAAAPAAAAZHJzL2Rvd25yZXYueG1sRI9BSwMx FITvgv8hvIIXsVmDLHVtWkRQPJW6iuLtsXndLE1etpvYbv99UxB6HGbmG2a+HL0TexpiF1jD/bQA QdwE03Gr4evz9W4GIiZkgy4waThShOXi+mqOlQkH/qB9nVqRIRwr1GBT6ispY2PJY5yGnjh7mzB4 TFkOrTQDHjLcO6mKopQeO84LFnt6sdRs6z+v4fvNkFr9rn6M3e3W9fa2c2t31PpmMj4/gUg0pkv4 v/1uNDyqslTFTD3A+VK+A3JxAgAA//8DAFBLAQItABQABgAIAAAAIQDb4fbL7gAAAIUBAAATAAAA AAAAAAAAAAAAAAAAAABbQ29udGVudF9UeXBlc10ueG1sUEsBAi0AFAAGAAgAAAAhAFr0LFu/AAAA FQEAAAsAAAAAAAAAAAAAAAAAHwEAAF9yZWxzLy5yZWxzUEsBAi0AFAAGAAgAAAAhAIXZK+rKAAAA 4gAAAA8AAAAAAAAAAAAAAAAABwIAAGRycy9kb3ducmV2LnhtbFBLBQYAAAAAAwADALcAAAD+AgAA 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0C1E88" w:rsidRPr="00AC17A4">
        <w:rPr>
          <w:rFonts w:eastAsia="Calibri"/>
        </w:rPr>
        <w:t xml:space="preserve">Logement</w:t>
      </w:r>
      <w:bookmarkEnd w:id="7"/>
    </w:p>
    <w:p w14:paraId="5122C3D2" w14:textId="77777777" w:rsidR="004844E7" w:rsidRPr="00F666E6" w:rsidRDefault="004844E7" w:rsidP="004844E7">
      <w:pPr>
        <w:tabs>
          <w:tab w:val="right" w:pos="9072"/>
        </w:tabs>
        <w:rPr>
          <w:lang w:val="en-US"/>
        </w:rPr>
      </w:pPr>
      <w:r w:rsidRPr="00F666E6">
        <w:rPr>
          <w:lang w:val="en-US"/>
        </w:rPr>
        <w:drawing>
          <wp:inline distT="0" distB="0" distL="0" distR="0">
            <wp:extent cx="2520000" cy="3240000"/>
            <wp:docPr id="2137907116" name="Picture 2137907116"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16" descr="desc"/>
                    <pic:cNvPicPr>
                      <a:picLocks noChangeAspect="1" noChangeArrowheads="1"/>
                    </pic:cNvPicPr>
                  </pic:nvPicPr>
                  <pic:blipFill>
                    <a:blip r:embed="img2137907116"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r w:rsidRPr="00F666E6">
        <w:rPr>
          <w:lang w:val="en-US"/>
        </w:rPr>
        <w:tab/>
        <w:drawing>
          <wp:inline distT="0" distB="0" distL="0" distR="0">
            <wp:extent cx="2520000" cy="3240000"/>
            <wp:docPr id="2137907117" name="Picture 2137907117"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17" descr="desc"/>
                    <pic:cNvPicPr>
                      <a:picLocks noChangeAspect="1" noChangeArrowheads="1"/>
                    </pic:cNvPicPr>
                  </pic:nvPicPr>
                  <pic:blipFill>
                    <a:blip r:embed="img2137907117"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p>
    <w:p w14:paraId="3DBF35A4" w14:textId="77777777" w:rsidR="004844E7" w:rsidRPr="00F666E6" w:rsidRDefault="004844E7" w:rsidP="004844E7">
      <w:pPr>
        <w:tabs>
          <w:tab w:val="right" w:pos="9072"/>
        </w:tabs>
        <w:rPr>
          <w:lang w:val="en-US"/>
        </w:rPr>
      </w:pPr>
      <w:r w:rsidRPr="00F666E6">
        <w:rPr>
          <w:lang w:val="en-US"/>
        </w:rPr>
        <w:tab/>
      </w:r>
    </w:p>
    <w:p w14:paraId="6B79B30F" w14:textId="77777777" w:rsidR="004844E7" w:rsidRPr="00F666E6" w:rsidRDefault="004844E7" w:rsidP="004844E7">
      <w:pPr>
        <w:tabs>
          <w:tab w:val="right" w:pos="9072"/>
        </w:tabs>
        <w:rPr>
          <w:lang w:val="en-US"/>
        </w:rPr>
      </w:pPr>
      <w:r w:rsidRPr="00F666E6">
        <w:rPr>
          <w:lang w:val="en-US"/>
        </w:rPr>
        <w:drawing>
          <wp:inline distT="0" distB="0" distL="0" distR="0">
            <wp:extent cx="2520000" cy="3240000"/>
            <wp:docPr id="2137907118" name="Picture 2137907118"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18" descr="desc"/>
                    <pic:cNvPicPr>
                      <a:picLocks noChangeAspect="1" noChangeArrowheads="1"/>
                    </pic:cNvPicPr>
                  </pic:nvPicPr>
                  <pic:blipFill>
                    <a:blip r:embed="img2137907118"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r w:rsidRPr="00F666E6">
        <w:rPr>
          <w:lang w:val="en-US"/>
        </w:rPr>
        <w:tab/>
        <w:drawing>
          <wp:inline distT="0" distB="0" distL="0" distR="0">
            <wp:extent cx="2520000" cy="3240000"/>
            <wp:docPr id="2137907119" name="Picture 2137907119"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19" descr="desc"/>
                    <pic:cNvPicPr>
                      <a:picLocks noChangeAspect="1" noChangeArrowheads="1"/>
                    </pic:cNvPicPr>
                  </pic:nvPicPr>
                  <pic:blipFill>
                    <a:blip r:embed="img2137907119"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p>
    <w:p w14:paraId="36D74887" w14:textId="77777777" w:rsidR="004844E7" w:rsidRPr="00F666E6" w:rsidRDefault="004844E7" w:rsidP="004844E7">
      <w:pPr>
        <w:tabs>
          <w:tab w:val="right" w:pos="9072"/>
        </w:tabs>
        <w:rPr>
          <w:lang w:val="en-US"/>
        </w:rPr>
      </w:pPr>
      <w:r w:rsidRPr="00F666E6">
        <w:rPr>
          <w:lang w:val="en-US"/>
        </w:rPr>
        <w:tab/>
      </w:r>
    </w:p>
    <w:p w14:paraId="7C06231A" w14:textId="77777777" w:rsidR="004844E7" w:rsidRPr="00F666E6" w:rsidRDefault="004844E7" w:rsidP="004844E7">
      <w:pPr>
        <w:tabs>
          <w:tab w:val="right" w:pos="9072"/>
        </w:tabs>
        <w:rPr>
          <w:lang w:val="en-US"/>
        </w:rPr>
      </w:pPr>
      <w:r w:rsidRPr="00F666E6">
        <w:rPr>
          <w:lang w:val="en-US"/>
        </w:rPr>
        <w:drawing>
          <wp:inline distT="0" distB="0" distL="0" distR="0">
            <wp:extent cx="2520000" cy="3240000"/>
            <wp:docPr id="2137907120" name="Picture 2137907120"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20" descr="desc"/>
                    <pic:cNvPicPr>
                      <a:picLocks noChangeAspect="1" noChangeArrowheads="1"/>
                    </pic:cNvPicPr>
                  </pic:nvPicPr>
                  <pic:blipFill>
                    <a:blip r:embed="img2137907120"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r w:rsidRPr="00F666E6">
        <w:rPr>
          <w:lang w:val="en-US"/>
        </w:rPr>
        <w:tab/>
        <w:drawing>
          <wp:inline distT="0" distB="0" distL="0" distR="0">
            <wp:extent cx="2520000" cy="3240000"/>
            <wp:docPr id="2137907121" name="Picture 2137907121"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21" descr="desc"/>
                    <pic:cNvPicPr>
                      <a:picLocks noChangeAspect="1" noChangeArrowheads="1"/>
                    </pic:cNvPicPr>
                  </pic:nvPicPr>
                  <pic:blipFill>
                    <a:blip r:embed="img2137907121" cstate="print">
                      <a:extLst>
                        <a:ext uri="{28A0092B-C50C-407E-A947-70E740481C1C}">
                          <a14:useLocalDpi xmlns:a14="http://schemas.microsoft.com/office/drawing/2010/main" val="0"/>
                        </a:ext>
                      </a:extLst>
                    </a:blip>
                    <a:srcRect/>
                    <a:stretch>
                      <a:fillRect/>
                    </a:stretch>
                  </pic:blipFill>
                  <pic:spPr bwMode="auto">
                    <a:xfrm>
                      <a:off x="0" y="0"/>
                      <a:ext cx="2520000" cy="3240000"/>
                    </a:xfrm>
                    <a:prstGeom prst="rect">
                      <a:avLst/>
                    </a:prstGeom>
                    <a:noFill/>
                    <a:ln>
                      <a:noFill/>
                    </a:ln>
                  </pic:spPr>
                </pic:pic>
              </a:graphicData>
            </a:graphic>
          </wp:inline>
        </w:drawing>
      </w:r>
      <w:proofErr w:type="spellStart"/>
      <w:r w:rsidRPr="00F666E6">
        <w:rPr>
          <w:lang w:val="en-US"/>
        </w:rPr>
        <w:t xml:space="preserve"/>
      </w:r>
      <w:proofErr w:type="spellEnd"/>
      <w:r w:rsidRPr="00F666E6">
        <w:rPr>
          <w:lang w:val="en-US"/>
        </w:rPr>
        <w:t xml:space="preserve"/>
      </w:r>
    </w:p>
    <w:p w14:paraId="127DA844" w14:textId="77777777" w:rsidR="004844E7" w:rsidRPr="00F666E6" w:rsidRDefault="004844E7" w:rsidP="004844E7">
      <w:pPr>
        <w:rPr>
          <w:lang w:val="en-US"/>
        </w:rPr>
      </w:pPr>
      <w:r w:rsidRPr="00F666E6">
        <w:rPr>
          <w:lang w:val="en-US"/>
        </w:rPr>
        <w:tab/>
      </w:r>
    </w:p>
    <w:p w14:paraId="0FBC6069" w14:textId="799CF600" w:rsidR="00F4289E" w:rsidRPr="00AC17A4" w:rsidRDefault="004844E7" w:rsidP="004844E7">
      <w:pPr>
        <w:jc w:val="center"/>
      </w:pPr>
      <w:r w:rsidRPr="00AC17A4">
        <w:drawing>
          <wp:inline distT="0" distB="0" distL="0" distR="0">
            <wp:extent cx="5040000" cy="3240000"/>
            <wp:docPr id="2137907122" name="Picture 2137907122"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22" descr="desc"/>
                    <pic:cNvPicPr>
                      <a:picLocks noChangeAspect="1" noChangeArrowheads="1"/>
                    </pic:cNvPicPr>
                  </pic:nvPicPr>
                  <pic:blipFill>
                    <a:blip r:embed="img2137907122" cstate="print">
                      <a:extLst>
                        <a:ext uri="{28A0092B-C50C-407E-A947-70E740481C1C}">
                          <a14:useLocalDpi xmlns:a14="http://schemas.microsoft.com/office/drawing/2010/main" val="0"/>
                        </a:ext>
                      </a:extLst>
                    </a:blip>
                    <a:srcRect/>
                    <a:stretch>
                      <a:fillRect/>
                    </a:stretch>
                  </pic:blipFill>
                  <pic:spPr bwMode="auto">
                    <a:xfrm>
                      <a:off x="0" y="0"/>
                      <a:ext cx="5040000" cy="3240000"/>
                    </a:xfrm>
                    <a:prstGeom prst="rect">
                      <a:avLst/>
                    </a:prstGeom>
                    <a:noFill/>
                    <a:ln>
                      <a:noFill/>
                    </a:ln>
                  </pic:spPr>
                </pic:pic>
              </a:graphicData>
            </a:graphic>
          </wp:inline>
        </w:drawing>
      </w:r>
      <w:proofErr w:type="spellStart"/>
      <w:r w:rsidRPr="00AC17A4">
        <w:t xml:space="preserve"/>
      </w:r>
      <w:proofErr w:type="spellEnd"/>
      <w:r w:rsidRPr="00AC17A4">
        <w:t xml:space="preserve"/>
      </w:r>
      <w:r w:rsidR="00F4289E" w:rsidRPr="00AC17A4">
        <w:br w:type="page"/>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4050"/>
        <w:gridCol w:w="1980"/>
        <w:gridCol w:w="1620"/>
        <w:gridCol w:w="1422"/>
      </w:tblGrid>
      <w:tr w:rsidR="00297220" w:rsidRPr="00AC17A4" w14:paraId="3195DFDC" w14:textId="77777777" w:rsidTr="000C1E88">
        <w:trPr>
          <w:trHeight w:val="567"/>
        </w:trPr>
        <w:tc>
          <w:tcPr>
            <w:tcW w:w="4050" w:type="dxa"/>
            <w:vAlign w:val="center"/>
          </w:tcPr>
          <w:p w14:paraId="065C10E2" w14:textId="77777777" w:rsidR="00297220" w:rsidRPr="00AC17A4" w:rsidRDefault="00297220" w:rsidP="000C1E88">
            <w:pPr>
              <w:pStyle w:val="Aucunstyle"/>
              <w:jc w:val="center"/>
              <w:rPr>
                <w:rFonts w:ascii="Calibri" w:hAnsi="Calibri" w:cs="Calibri"/>
                <w:color w:val="40458F"/>
                <w:sz w:val="22"/>
                <w:szCs w:val="22"/>
              </w:rPr>
            </w:pPr>
          </w:p>
        </w:tc>
        <w:tc>
          <w:tcPr>
            <w:tcW w:w="1980" w:type="dxa"/>
            <w:vAlign w:val="center"/>
          </w:tcPr>
          <w:p w14:paraId="15006627" w14:textId="3851E41E" w:rsidR="00297220" w:rsidRPr="00AC17A4" w:rsidRDefault="00760AAE" w:rsidP="000C1E88">
            <w:pPr>
              <w:pStyle w:val="Aucunstyle"/>
              <w:jc w:val="center"/>
              <w:rPr>
                <w:rFonts w:ascii="Calibri" w:hAnsi="Calibri" w:cs="Calibri"/>
                <w:color w:val="2F3885"/>
                <w:sz w:val="22"/>
                <w:szCs w:val="22"/>
              </w:rPr>
            </w:pPr>
            <w:r w:rsidRPr="00AC17A4">
              <w:rPr>
                <w:noProof/>
              </w:rPr>
              <mc:AlternateContent>
                <mc:Choice Requires="wpg">
                  <w:drawing>
                    <wp:inline distT="0" distB="0" distL="0" distR="0" wp14:anchorId="33AA43BD" wp14:editId="25F5835A">
                      <wp:extent cx="281995" cy="501108"/>
                      <wp:effectExtent l="0" t="0" r="3810" b="0"/>
                      <wp:docPr id="2137907123" name="Graphique 12"/>
                      <wp:cNvGraphicFramePr/>
                      <a:graphic xmlns:a="http://schemas.openxmlformats.org/drawingml/2006/main">
                        <a:graphicData uri="http://schemas.microsoft.com/office/word/2010/wordprocessingGroup">
                          <wpg:wgp>
                            <wpg:cNvGrpSpPr/>
                            <wpg:grpSpPr>
                              <a:xfrm>
                                <a:off x="0" y="0"/>
                                <a:ext cx="281995" cy="501108"/>
                                <a:chOff x="0" y="0"/>
                                <a:chExt cx="281995" cy="501108"/>
                              </a:xfrm>
                              <a:solidFill>
                                <a:schemeClr val="accent1"/>
                              </a:solidFill>
                            </wpg:grpSpPr>
                            <wps:wsp>
                              <wps:cNvPr id="923217141" name="Freeform: Shape 923217141"/>
                              <wps:cNvSpPr/>
                              <wps:spPr>
                                <a:xfrm>
                                  <a:off x="0" y="201023"/>
                                  <a:ext cx="281995" cy="300085"/>
                                </a:xfrm>
                                <a:custGeom>
                                  <a:avLst/>
                                  <a:gdLst>
                                    <a:gd name="connsiteX0" fmla="*/ 251361 w 281995"/>
                                    <a:gd name="connsiteY0" fmla="*/ 300085 h 300085"/>
                                    <a:gd name="connsiteX1" fmla="*/ 30614 w 281995"/>
                                    <a:gd name="connsiteY1" fmla="*/ 300085 h 300085"/>
                                    <a:gd name="connsiteX2" fmla="*/ 4841 w 281995"/>
                                    <a:gd name="connsiteY2" fmla="*/ 285969 h 300085"/>
                                    <a:gd name="connsiteX3" fmla="*/ 2824 w 281995"/>
                                    <a:gd name="connsiteY3" fmla="*/ 256604 h 300085"/>
                                    <a:gd name="connsiteX4" fmla="*/ 113166 w 281995"/>
                                    <a:gd name="connsiteY4" fmla="*/ 17771 h 300085"/>
                                    <a:gd name="connsiteX5" fmla="*/ 140956 w 281995"/>
                                    <a:gd name="connsiteY5" fmla="*/ 0 h 300085"/>
                                    <a:gd name="connsiteX6" fmla="*/ 168746 w 281995"/>
                                    <a:gd name="connsiteY6" fmla="*/ 17771 h 300085"/>
                                    <a:gd name="connsiteX7" fmla="*/ 279151 w 281995"/>
                                    <a:gd name="connsiteY7" fmla="*/ 256604 h 300085"/>
                                    <a:gd name="connsiteX8" fmla="*/ 277135 w 281995"/>
                                    <a:gd name="connsiteY8" fmla="*/ 285969 h 300085"/>
                                    <a:gd name="connsiteX9" fmla="*/ 251361 w 281995"/>
                                    <a:gd name="connsiteY9" fmla="*/ 300085 h 300085"/>
                                    <a:gd name="connsiteX10" fmla="*/ 250542 w 281995"/>
                                    <a:gd name="connsiteY10" fmla="*/ 269837 h 300085"/>
                                    <a:gd name="connsiteX11" fmla="*/ 250542 w 281995"/>
                                    <a:gd name="connsiteY11" fmla="*/ 269837 h 300085"/>
                                    <a:gd name="connsiteX12" fmla="*/ 32001 w 281995"/>
                                    <a:gd name="connsiteY12" fmla="*/ 268577 h 300085"/>
                                    <a:gd name="connsiteX13" fmla="*/ 249975 w 281995"/>
                                    <a:gd name="connsiteY13" fmla="*/ 268577 h 300085"/>
                                    <a:gd name="connsiteX14" fmla="*/ 140956 w 281995"/>
                                    <a:gd name="connsiteY14" fmla="*/ 32769 h 300085"/>
                                    <a:gd name="connsiteX15" fmla="*/ 32001 w 281995"/>
                                    <a:gd name="connsiteY15" fmla="*/ 268577 h 300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81995" h="300085">
                                      <a:moveTo>
                                        <a:pt x="251361" y="300085"/>
                                      </a:moveTo>
                                      <a:lnTo>
                                        <a:pt x="30614" y="300085"/>
                                      </a:lnTo>
                                      <a:cubicBezTo>
                                        <a:pt x="20091" y="300085"/>
                                        <a:pt x="10449" y="294792"/>
                                        <a:pt x="4841" y="285969"/>
                                      </a:cubicBezTo>
                                      <a:cubicBezTo>
                                        <a:pt x="-768" y="277147"/>
                                        <a:pt x="-1587" y="266182"/>
                                        <a:pt x="2824" y="256604"/>
                                      </a:cubicBezTo>
                                      <a:lnTo>
                                        <a:pt x="113166" y="17771"/>
                                      </a:lnTo>
                                      <a:cubicBezTo>
                                        <a:pt x="118207" y="6806"/>
                                        <a:pt x="128857" y="0"/>
                                        <a:pt x="140956" y="0"/>
                                      </a:cubicBezTo>
                                      <a:cubicBezTo>
                                        <a:pt x="153055" y="0"/>
                                        <a:pt x="163705" y="6806"/>
                                        <a:pt x="168746" y="17771"/>
                                      </a:cubicBezTo>
                                      <a:lnTo>
                                        <a:pt x="279151" y="256604"/>
                                      </a:lnTo>
                                      <a:cubicBezTo>
                                        <a:pt x="283562" y="266119"/>
                                        <a:pt x="282806" y="277084"/>
                                        <a:pt x="277135" y="285969"/>
                                      </a:cubicBezTo>
                                      <a:cubicBezTo>
                                        <a:pt x="271463" y="294855"/>
                                        <a:pt x="261822" y="300085"/>
                                        <a:pt x="251361" y="300085"/>
                                      </a:cubicBezTo>
                                      <a:close/>
                                      <a:moveTo>
                                        <a:pt x="250542" y="269837"/>
                                      </a:moveTo>
                                      <a:lnTo>
                                        <a:pt x="250542" y="269837"/>
                                      </a:lnTo>
                                      <a:close/>
                                      <a:moveTo>
                                        <a:pt x="32001" y="268577"/>
                                      </a:moveTo>
                                      <a:lnTo>
                                        <a:pt x="249975" y="268577"/>
                                      </a:lnTo>
                                      <a:lnTo>
                                        <a:pt x="140956" y="32769"/>
                                      </a:lnTo>
                                      <a:lnTo>
                                        <a:pt x="32001" y="268577"/>
                                      </a:ln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89191120" name="Freeform: Shape 1289191120"/>
                              <wps:cNvSpPr/>
                              <wps:spPr>
                                <a:xfrm>
                                  <a:off x="48763" y="0"/>
                                  <a:ext cx="184386" cy="184386"/>
                                </a:xfrm>
                                <a:custGeom>
                                  <a:avLst/>
                                  <a:gdLst>
                                    <a:gd name="connsiteX0" fmla="*/ 92193 w 184386"/>
                                    <a:gd name="connsiteY0" fmla="*/ 184387 h 184386"/>
                                    <a:gd name="connsiteX1" fmla="*/ 0 w 184386"/>
                                    <a:gd name="connsiteY1" fmla="*/ 92193 h 184386"/>
                                    <a:gd name="connsiteX2" fmla="*/ 92193 w 184386"/>
                                    <a:gd name="connsiteY2" fmla="*/ 0 h 184386"/>
                                    <a:gd name="connsiteX3" fmla="*/ 184386 w 184386"/>
                                    <a:gd name="connsiteY3" fmla="*/ 92193 h 184386"/>
                                    <a:gd name="connsiteX4" fmla="*/ 92193 w 184386"/>
                                    <a:gd name="connsiteY4" fmla="*/ 184387 h 184386"/>
                                    <a:gd name="connsiteX5" fmla="*/ 92193 w 184386"/>
                                    <a:gd name="connsiteY5" fmla="*/ 31508 h 184386"/>
                                    <a:gd name="connsiteX6" fmla="*/ 31508 w 184386"/>
                                    <a:gd name="connsiteY6" fmla="*/ 92193 h 184386"/>
                                    <a:gd name="connsiteX7" fmla="*/ 92193 w 184386"/>
                                    <a:gd name="connsiteY7" fmla="*/ 152878 h 184386"/>
                                    <a:gd name="connsiteX8" fmla="*/ 152878 w 184386"/>
                                    <a:gd name="connsiteY8" fmla="*/ 92193 h 184386"/>
                                    <a:gd name="connsiteX9" fmla="*/ 92193 w 184386"/>
                                    <a:gd name="connsiteY9" fmla="*/ 31508 h 184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4386" h="184386">
                                      <a:moveTo>
                                        <a:pt x="92193" y="184387"/>
                                      </a:moveTo>
                                      <a:cubicBezTo>
                                        <a:pt x="41339" y="184387"/>
                                        <a:pt x="0" y="143048"/>
                                        <a:pt x="0" y="92193"/>
                                      </a:cubicBezTo>
                                      <a:cubicBezTo>
                                        <a:pt x="0" y="41339"/>
                                        <a:pt x="41402" y="0"/>
                                        <a:pt x="92193" y="0"/>
                                      </a:cubicBezTo>
                                      <a:cubicBezTo>
                                        <a:pt x="142984" y="0"/>
                                        <a:pt x="184386" y="41339"/>
                                        <a:pt x="184386" y="92193"/>
                                      </a:cubicBezTo>
                                      <a:cubicBezTo>
                                        <a:pt x="184386" y="143048"/>
                                        <a:pt x="143047" y="184387"/>
                                        <a:pt x="92193" y="184387"/>
                                      </a:cubicBezTo>
                                      <a:close/>
                                      <a:moveTo>
                                        <a:pt x="92193" y="31508"/>
                                      </a:moveTo>
                                      <a:cubicBezTo>
                                        <a:pt x="58731" y="31508"/>
                                        <a:pt x="31508" y="58731"/>
                                        <a:pt x="31508" y="92193"/>
                                      </a:cubicBezTo>
                                      <a:cubicBezTo>
                                        <a:pt x="31508" y="125655"/>
                                        <a:pt x="58731" y="152878"/>
                                        <a:pt x="92193" y="152878"/>
                                      </a:cubicBezTo>
                                      <a:cubicBezTo>
                                        <a:pt x="125655" y="152878"/>
                                        <a:pt x="152878" y="125655"/>
                                        <a:pt x="152878" y="92193"/>
                                      </a:cubicBezTo>
                                      <a:cubicBezTo>
                                        <a:pt x="152878" y="58731"/>
                                        <a:pt x="125655" y="31508"/>
                                        <a:pt x="92193" y="31508"/>
                                      </a:cubicBez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64AA65F" id="Graphique 12" o:spid="_x0000_s1026" style="width:22.2pt;height:39.45pt;mso-position-horizontal-relative:char;mso-position-vertical-relative:line" coordsize="281995,50110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PuFHgQcAAK8iAAAOAAAAZHJzL2Uyb0RvYy54bWzsWt9v3DYMfh+w/8Hw44D2LP/2oZcia5di QNEVaId2j4rPlzvAZ3m2k0v7148iLVuKL5HdDXvY+pLYlj59JEVRJJMXL++PpXNXNO1BVBuXPfdc p6hysT1UNxv3949Xz1LXaTtebXkpqmLjfila9+XFjz+8ONXrwhd7UW6LxoFFqnZ9qjfuvuvq9WrV 5vviyNvnoi4qGNyJ5sg7eG1uVtuGn2D1Y7nyPS9enUSzrRuRF20LX1/ToHuB6+92Rd79ttu1ReeU Gxdk6/Bngz+v5c/VxQu+vml4vT/kvRj8G6Q48kMFpMNSr3nHndvmMFnqeMgb0Ypd9zwXx5XY7Q55 gTqANsx7oM2bRtzWqMvN+nRTD2YC0z6w0zcvm7+7e9PUH+r3DVjiVN+ALfBN6nK/a47yN0jp3KPJ vgwmK+47J4ePfsqyLHKdHIYijzEvJZPme7D7BJXvf3kStxpJW1EetleHspQSoDsUr8rGueOwkTzP i6pjkgkQ2syVocGpBp9qR7O1f89sH/a8LnA32jWY7X3jHLYbN/MDnyUsZK5T8SN4+FVTFNJf1w4C nHECWhixg73bdQumf9TY0if8gCx6zuKB53lp1NtBbVd+23ZvCoFbx+/eth35+BaeJNHNthc0F1XV HrriM5yL3bEEt/9p5fgRC2LmnJx+Y3vsA8gfOoSEcPbOKM05FjDQwBJ4MQutJCZCamol8TWSMA3t iugAP42yOLNyBBqHn/p2PQxAFMdeaOUINQ7GAhbHVmsZkCRJmJUEju2wIyz0sshOokM8K0GsE8Rp EtoJDMgsLRKNxE8yFtk33YDM2xC4xgZb+WDcILJuiAGZ51qZzjLvJOqQuSdRP71+5EWhb1WGGZg4 S4PEuv1MP8BzeQzMTB79EAeQFdg9gOkQP06jZIY6xjkOsyyx+wAzMDN5jJM871wyHRP4yYwwxvSz PNNqOuSM1eAyvlHXDN+rmye/r/qrB54cLhNDD3OlWrQyQ9DvIcgi1CvcMXS/A0reWxYw+I0OVsnB PDB4gw72FzHDFutgvK7BEvOYYd90cLiIGbZDB6tEYB4zRFodHC9ihgiqg5NFYAiMOhgzxtkGg3in g7NFzDKK6Wh4X+RjD51smZfJoGOwL/MzGUsM+DJPkyHCgC/zNRkuDLjhbbR9/TFvoOqS9VaJ9Vbn OlBvNa4D9da1NDdf17yT0UE9Oqexjthv3D6NlKNHcVd8FDivk6GCslMUZEw2gXucV1b6fMwzp9PV pPz2+pD/XHzVIXB9ZLTNIwNIjPTMC0PyPz8Lkwy3T43JbBOZKItUfmUwnON7lsR0HmRWEeJBUks+ Y1FKB82PY5YadDLxJDrMX87SKTV74TGNRAyTiVUPUZPOycaA1CMJ4tTDCKFkY34Klyau1hfRPQve V+N36RhWG7Ao8CLyL3OxOEg8+j7hx3Ryoo3JpXQj0Sg5RIivG03NMrE9Jg2imI6t3AOG4UbZAPZA WkUeC9g8L8UDNQxikkiDmPyd3aKznOAHMZ11cLMUDEOHhk6AdAQSaOqfjx0PkyUvRVvgkuOx6bXF XJBkxtSrl3mcp2z19Hw163EmzDd6Ipl82Ygw25rOV0TqN4lFtQzOxlSoX1xNUr9p8iOSqElKBfBj GbWw4TCEL3TusdjWGhHzWxZ8XVYyAMYsgDiQc+iB7UreYYJUCdkAod1v2u41b/fUAEEmcosjVPAN TAFZSsiToAOiegry6Vpsv0CjohHU+Grr/OoAK73lbfeeN1Dyw4UI3TsY3Yvmq+ucoBO2cds/b3lT uE75awU9k4yFIUzr8CWMEh9eGn3kWh+pbo+vBAR/CIbAho9yfleqx10jjp+gaXcpWWGIVzlwQ97X wR1BL686eIchaKPkxeUlPkO7DOz+tvpQ53JxvBNAk4/3n3hTOzU8btwOeiTvhOrT8LXqfsjNG+ZK ZCUubzuxO8jWCFqM7NS/QM9I9sL+heYRRNGMZYxJk57vHmkzQFYpFLSe7O2jME36ENIHVNU9YmkY pBCzZL+ufybn+Ue6R5nPsgBqyXHlM50go3mEM2Xt9STkM3jTUH57VgJ9NolkWx8i6rD+PCV0hOyE PC2/XgbSTKsSOmSeEpAQLFRCR8zcCbiOF5LoiIBFXmq1lt4EIoTNpXTEPGNB7rJQDx3BIj9N7Iro LaAeYtNEh8zTRO8AzfNdHTHdEYiW36v4ZbUVpeJD52JZZUUJ7gA26ipr24PSzwH8X6jiZVY1tIy+ pZbsQ7EDtWT/eK6WxKOCSSJFvkkKambNlC2GLAioAhxBKuOHO1xeqmHghf0fwQhD34mO7lpzZfNN xxAbYBRFCKktJf9GnTSqgp+lAe01V+hnULFIkY21lPHg+4ReG1umjgac2ge/UCk5Neqo2jg21e/R imaEY5ybtcdQdAdUyg8YZX/6IG1Gk7StGYeWmWbEMahKzWJvlIQuD8r4yUNGzcaxqWEMNyBgT4O+ ireYvmq/Fg5OxNEGl+moASd208SZmHvUcRiaqtjvPQx8L9CgWvvfFGj4t374rwgsffv/4JD/dqG/ Y0E3/p/JxV8AAAD//wMAUEsDBBQABgAIAAAAIQA7Rifc3AAAAAMBAAAPAAAAZHJzL2Rvd25yZXYu eG1sTI9BS8NAEIXvQv/DMgVvdhONtsZsSinqqRRsC+Jtmp0modnZkN0m6b939aKXgcd7vPdNthxN I3rqXG1ZQTyLQBAXVtdcKjjs3+4WIJxH1thYJgVXcrDMJzcZptoO/EH9zpcilLBLUUHlfZtK6YqK DLqZbYmDd7KdQR9kV0rd4RDKTSPvo+hJGqw5LFTY0rqi4ry7GAXvAw6rh/i135xP6+vX/nH7uYlJ qdvpuHoB4Wn0f2H4wQ/okAemo72wdqJREB7xvzd4SZKAOCqYL55B5pn8z55/AwAA//8DAFBLAQIt ABQABgAIAAAAIQC2gziS/gAAAOEBAAATAAAAAAAAAAAAAAAAAAAAAABbQ29udGVudF9UeXBlc10u eG1sUEsBAi0AFAAGAAgAAAAhADj9If/WAAAAlAEAAAsAAAAAAAAAAAAAAAAALwEAAF9yZWxzLy5y ZWxzUEsBAi0AFAAGAAgAAAAhAGA+4UeBBwAAryIAAA4AAAAAAAAAAAAAAAAALgIAAGRycy9lMm9E b2MueG1sUEsBAi0AFAAGAAgAAAAhADtGJ9zcAAAAAwEAAA8AAAAAAAAAAAAAAAAA2wkAAGRycy9k b3ducmV2LnhtbFBLBQYAAAAABAAEAPMAAADkCgAAAAA= ">
                      <v:shape id="2137907124" o:spid="_x0000_s1027" style="position:absolute;top:201023;width:281995;height:300085;visibility:visible;mso-wrap-style:square;v-text-anchor:middle" coordsize="281995,3000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ODtlygAAAOIAAAAPAAAAZHJzL2Rvd25yZXYueG1sRI9PSwMx FMTvgt8hPMGbze5aa3dtWqRSKNSL1YLHR/Lcv3nZbmK7fntTEDwOM/MbZrEabSdONPjasYJ0koAg 1s7UXCr4eN/czUH4gGywc0wKfsjDanl9tcDCuDO/0WkfShEh7AtUUIXQF1J6XZFFP3E9cfS+3GAx RDmU0gx4jnDbySxJZtJizXGhwp7WFel2/20VHJNd+6Bnr2t9OFLj68+8eZnmSt3ejM9PIAKN4T/8 194aBXl2n6WP6TSFy6V4B+TyFwAA//8DAFBLAQItABQABgAIAAAAIQDb4fbL7gAAAIUBAAATAAAA AAAAAAAAAAAAAAAAAABbQ29udGVudF9UeXBlc10ueG1sUEsBAi0AFAAGAAgAAAAhAFr0LFu/AAAA FQEAAAsAAAAAAAAAAAAAAAAAHwEAAF9yZWxzLy5yZWxzUEsBAi0AFAAGAAgAAAAhAKk4O2XKAAAA 4gAAAA8AAAAAAAAAAAAAAAAABwIAAGRycy9kb3ducmV2LnhtbFBLBQYAAAAAAwADALcAAAD+AgAA AAA= " path="m251361,300085r-220747,c20091,300085,10449,294792,4841,285969,-768,277147,-1587,266182,2824,256604l113166,17771c118207,6806,128857,,140956,v12099,,22749,6806,27790,17771l279151,256604v4411,9515,3655,20480,-2016,29365c271463,294855,261822,300085,251361,300085xm250542,269837r,xm32001,268577r217974,l140956,32769,32001,268577xe" fillcolor="#4dc0ef [3204]" stroked="f" strokeweight=".1705mm">
                        <v:stroke joinstyle="miter"/>
                        <v:path arrowok="t" o:connecttype="custom" o:connectlocs="251361,300085;30614,300085;4841,285969;2824,256604;113166,17771;140956,0;168746,17771;279151,256604;277135,285969;251361,300085;250542,269837;250542,269837;32001,268577;249975,268577;140956,32769;32001,268577" o:connectangles="0,0,0,0,0,0,0,0,0,0,0,0,0,0,0,0"/>
                      </v:shape>
                      <v:shape id="2137907125" o:spid="_x0000_s1028" style="position:absolute;left:48763;width:184386;height:184386;visibility:visible;mso-wrap-style:square;v-text-anchor:middle" coordsize="184386,1843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A/9P5ywAAAOMAAAAPAAAAZHJzL2Rvd25yZXYueG1sRI9BS8NA EIXvgv9hGcGb3d0gksZuiy0oBVFrFbwO2TEJZmdDdm3iv3cOgseZefPe+1abOfTqRGPqIjuwCwOK uI6+48bB+9v9VQkqZWSPfWRy8EMJNuvzsxVWPk78SqdjbpSYcKrQQZvzUGmd6pYCpkUciOX2GceA Wcax0X7EScxDrwtjbnTAjiWhxYF2LdVfx+/gID2YLT2W5mP7dP3c7Hf2ME8vB+cuL+a7W1CZ5vwv /vvee6lflEu7tLYQCmGSBej1LwAAAP//AwBQSwECLQAUAAYACAAAACEA2+H2y+4AAACFAQAAEwAA AAAAAAAAAAAAAAAAAAAAW0NvbnRlbnRfVHlwZXNdLnhtbFBLAQItABQABgAIAAAAIQBa9CxbvwAA ABUBAAALAAAAAAAAAAAAAAAAAB8BAABfcmVscy8ucmVsc1BLAQItABQABgAIAAAAIQAA/9P5ywAA AOMAAAAPAAAAAAAAAAAAAAAAAAcCAABkcnMvZG93bnJldi54bWxQSwUGAAAAAAMAAwC3AAAA/wIA AAAA " path="m92193,184387c41339,184387,,143048,,92193,,41339,41402,,92193,v50791,,92193,41339,92193,92193c184386,143048,143047,184387,92193,184387xm92193,31508v-33462,,-60685,27223,-60685,60685c31508,125655,58731,152878,92193,152878v33462,,60685,-27223,60685,-60685c152878,58731,125655,31508,92193,31508xe" fillcolor="#4dc0ef [3204]" stroked="f" strokeweight=".1705mm">
                        <v:stroke joinstyle="miter"/>
                        <v:path arrowok="t" o:connecttype="custom" o:connectlocs="92193,184387;0,92193;92193,0;184386,92193;92193,184387;92193,31508;31508,92193;92193,152878;152878,92193;92193,31508" o:connectangles="0,0,0,0,0,0,0,0,0,0"/>
                      </v:shape>
                      <w10:anchorlock/>
                    </v:group>
                  </w:pict>
                </mc:Fallback>
              </mc:AlternateContent>
            </w:r>
            <w:r w:rsidRPr="00AC17A4">
              <w:rPr>
                <w:noProof/>
              </w:rPr>
              <mc:AlternateContent>
                <mc:Choice Requires="wpg">
                  <w:drawing>
                    <wp:inline distT="0" distB="0" distL="0" distR="0" wp14:anchorId="38A9173C" wp14:editId="49ED2573">
                      <wp:extent cx="284749" cy="505841"/>
                      <wp:effectExtent l="0" t="0" r="1270" b="8890"/>
                      <wp:docPr id="2137907126" name="Graphique 13"/>
                      <wp:cNvGraphicFramePr/>
                      <a:graphic xmlns:a="http://schemas.openxmlformats.org/drawingml/2006/main">
                        <a:graphicData uri="http://schemas.microsoft.com/office/word/2010/wordprocessingGroup">
                          <wpg:wgp>
                            <wpg:cNvGrpSpPr/>
                            <wpg:grpSpPr>
                              <a:xfrm>
                                <a:off x="0" y="0"/>
                                <a:ext cx="284749" cy="505841"/>
                                <a:chOff x="0" y="0"/>
                                <a:chExt cx="264257" cy="469553"/>
                              </a:xfrm>
                              <a:solidFill>
                                <a:srgbClr val="221D37"/>
                              </a:solidFill>
                            </wpg:grpSpPr>
                            <wps:wsp>
                              <wps:cNvPr id="1627069285" name="Freeform: Shape 1627069285"/>
                              <wps:cNvSpPr/>
                              <wps:spPr>
                                <a:xfrm>
                                  <a:off x="45769" y="0"/>
                                  <a:ext cx="172775" cy="172775"/>
                                </a:xfrm>
                                <a:custGeom>
                                  <a:avLst/>
                                  <a:gdLst>
                                    <a:gd name="connsiteX0" fmla="*/ 86388 w 172775"/>
                                    <a:gd name="connsiteY0" fmla="*/ 172776 h 172775"/>
                                    <a:gd name="connsiteX1" fmla="*/ 0 w 172775"/>
                                    <a:gd name="connsiteY1" fmla="*/ 86388 h 172775"/>
                                    <a:gd name="connsiteX2" fmla="*/ 86388 w 172775"/>
                                    <a:gd name="connsiteY2" fmla="*/ 0 h 172775"/>
                                    <a:gd name="connsiteX3" fmla="*/ 172776 w 172775"/>
                                    <a:gd name="connsiteY3" fmla="*/ 86388 h 172775"/>
                                    <a:gd name="connsiteX4" fmla="*/ 86388 w 172775"/>
                                    <a:gd name="connsiteY4" fmla="*/ 172776 h 172775"/>
                                    <a:gd name="connsiteX5" fmla="*/ 86388 w 172775"/>
                                    <a:gd name="connsiteY5" fmla="*/ 29524 h 172775"/>
                                    <a:gd name="connsiteX6" fmla="*/ 29524 w 172775"/>
                                    <a:gd name="connsiteY6" fmla="*/ 86388 h 172775"/>
                                    <a:gd name="connsiteX7" fmla="*/ 86388 w 172775"/>
                                    <a:gd name="connsiteY7" fmla="*/ 143252 h 172775"/>
                                    <a:gd name="connsiteX8" fmla="*/ 143252 w 172775"/>
                                    <a:gd name="connsiteY8" fmla="*/ 86388 h 172775"/>
                                    <a:gd name="connsiteX9" fmla="*/ 86388 w 172775"/>
                                    <a:gd name="connsiteY9" fmla="*/ 29524 h 172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2775" h="172775">
                                      <a:moveTo>
                                        <a:pt x="86388" y="172776"/>
                                      </a:moveTo>
                                      <a:cubicBezTo>
                                        <a:pt x="38795" y="172776"/>
                                        <a:pt x="0" y="133981"/>
                                        <a:pt x="0" y="86388"/>
                                      </a:cubicBezTo>
                                      <a:cubicBezTo>
                                        <a:pt x="0" y="38795"/>
                                        <a:pt x="38736" y="0"/>
                                        <a:pt x="86388" y="0"/>
                                      </a:cubicBezTo>
                                      <a:cubicBezTo>
                                        <a:pt x="134040" y="0"/>
                                        <a:pt x="172776" y="38736"/>
                                        <a:pt x="172776" y="86388"/>
                                      </a:cubicBezTo>
                                      <a:cubicBezTo>
                                        <a:pt x="172776" y="134040"/>
                                        <a:pt x="134040" y="172776"/>
                                        <a:pt x="86388" y="172776"/>
                                      </a:cubicBezTo>
                                      <a:close/>
                                      <a:moveTo>
                                        <a:pt x="86388" y="29524"/>
                                      </a:moveTo>
                                      <a:cubicBezTo>
                                        <a:pt x="55033" y="29524"/>
                                        <a:pt x="29524" y="55033"/>
                                        <a:pt x="29524" y="86388"/>
                                      </a:cubicBezTo>
                                      <a:cubicBezTo>
                                        <a:pt x="29524" y="117743"/>
                                        <a:pt x="55033" y="143252"/>
                                        <a:pt x="86388" y="143252"/>
                                      </a:cubicBezTo>
                                      <a:cubicBezTo>
                                        <a:pt x="117743" y="143252"/>
                                        <a:pt x="143252" y="117743"/>
                                        <a:pt x="143252" y="86388"/>
                                      </a:cubicBezTo>
                                      <a:cubicBezTo>
                                        <a:pt x="143252" y="55033"/>
                                        <a:pt x="117743" y="29524"/>
                                        <a:pt x="86388" y="29524"/>
                                      </a:cubicBez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2627338" name="Freeform: Shape 672627338"/>
                              <wps:cNvSpPr/>
                              <wps:spPr>
                                <a:xfrm>
                                  <a:off x="0" y="188423"/>
                                  <a:ext cx="264257" cy="281129"/>
                                </a:xfrm>
                                <a:custGeom>
                                  <a:avLst/>
                                  <a:gdLst>
                                    <a:gd name="connsiteX0" fmla="*/ 132158 w 264257"/>
                                    <a:gd name="connsiteY0" fmla="*/ 281071 h 281129"/>
                                    <a:gd name="connsiteX1" fmla="*/ 132158 w 264257"/>
                                    <a:gd name="connsiteY1" fmla="*/ 281071 h 281129"/>
                                    <a:gd name="connsiteX2" fmla="*/ 106118 w 264257"/>
                                    <a:gd name="connsiteY2" fmla="*/ 264419 h 281129"/>
                                    <a:gd name="connsiteX3" fmla="*/ 2665 w 264257"/>
                                    <a:gd name="connsiteY3" fmla="*/ 40684 h 281129"/>
                                    <a:gd name="connsiteX4" fmla="*/ 4555 w 264257"/>
                                    <a:gd name="connsiteY4" fmla="*/ 13227 h 281129"/>
                                    <a:gd name="connsiteX5" fmla="*/ 28705 w 264257"/>
                                    <a:gd name="connsiteY5" fmla="*/ 0 h 281129"/>
                                    <a:gd name="connsiteX6" fmla="*/ 235552 w 264257"/>
                                    <a:gd name="connsiteY6" fmla="*/ 0 h 281129"/>
                                    <a:gd name="connsiteX7" fmla="*/ 259703 w 264257"/>
                                    <a:gd name="connsiteY7" fmla="*/ 13227 h 281129"/>
                                    <a:gd name="connsiteX8" fmla="*/ 261592 w 264257"/>
                                    <a:gd name="connsiteY8" fmla="*/ 40743 h 281129"/>
                                    <a:gd name="connsiteX9" fmla="*/ 158140 w 264257"/>
                                    <a:gd name="connsiteY9" fmla="*/ 264478 h 281129"/>
                                    <a:gd name="connsiteX10" fmla="*/ 158140 w 264257"/>
                                    <a:gd name="connsiteY10" fmla="*/ 264478 h 281129"/>
                                    <a:gd name="connsiteX11" fmla="*/ 132099 w 264257"/>
                                    <a:gd name="connsiteY11" fmla="*/ 281130 h 281129"/>
                                    <a:gd name="connsiteX12" fmla="*/ 131391 w 264257"/>
                                    <a:gd name="connsiteY12" fmla="*/ 252019 h 281129"/>
                                    <a:gd name="connsiteX13" fmla="*/ 131391 w 264257"/>
                                    <a:gd name="connsiteY13" fmla="*/ 252019 h 281129"/>
                                    <a:gd name="connsiteX14" fmla="*/ 144795 w 264257"/>
                                    <a:gd name="connsiteY14" fmla="*/ 258219 h 281129"/>
                                    <a:gd name="connsiteX15" fmla="*/ 131391 w 264257"/>
                                    <a:gd name="connsiteY15" fmla="*/ 252019 h 281129"/>
                                    <a:gd name="connsiteX16" fmla="*/ 30004 w 264257"/>
                                    <a:gd name="connsiteY16" fmla="*/ 29465 h 281129"/>
                                    <a:gd name="connsiteX17" fmla="*/ 132099 w 264257"/>
                                    <a:gd name="connsiteY17" fmla="*/ 250425 h 281129"/>
                                    <a:gd name="connsiteX18" fmla="*/ 234194 w 264257"/>
                                    <a:gd name="connsiteY18" fmla="*/ 29465 h 281129"/>
                                    <a:gd name="connsiteX19" fmla="*/ 30004 w 264257"/>
                                    <a:gd name="connsiteY19" fmla="*/ 29465 h 281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4257" h="281129">
                                      <a:moveTo>
                                        <a:pt x="132158" y="281071"/>
                                      </a:moveTo>
                                      <a:lnTo>
                                        <a:pt x="132158" y="281071"/>
                                      </a:lnTo>
                                      <a:cubicBezTo>
                                        <a:pt x="120821" y="281071"/>
                                        <a:pt x="110901" y="274694"/>
                                        <a:pt x="106118" y="264419"/>
                                      </a:cubicBezTo>
                                      <a:lnTo>
                                        <a:pt x="2665" y="40684"/>
                                      </a:lnTo>
                                      <a:cubicBezTo>
                                        <a:pt x="-1468" y="31768"/>
                                        <a:pt x="-760" y="21494"/>
                                        <a:pt x="4555" y="13227"/>
                                      </a:cubicBezTo>
                                      <a:cubicBezTo>
                                        <a:pt x="9869" y="4960"/>
                                        <a:pt x="18903" y="0"/>
                                        <a:pt x="28705" y="0"/>
                                      </a:cubicBezTo>
                                      <a:lnTo>
                                        <a:pt x="235552" y="0"/>
                                      </a:lnTo>
                                      <a:cubicBezTo>
                                        <a:pt x="245413" y="0"/>
                                        <a:pt x="254448" y="4960"/>
                                        <a:pt x="259703" y="13227"/>
                                      </a:cubicBezTo>
                                      <a:cubicBezTo>
                                        <a:pt x="265017" y="21494"/>
                                        <a:pt x="265726" y="31768"/>
                                        <a:pt x="261592" y="40743"/>
                                      </a:cubicBezTo>
                                      <a:lnTo>
                                        <a:pt x="158140" y="264478"/>
                                      </a:lnTo>
                                      <a:lnTo>
                                        <a:pt x="158140" y="264478"/>
                                      </a:lnTo>
                                      <a:cubicBezTo>
                                        <a:pt x="153416" y="274753"/>
                                        <a:pt x="143437" y="281130"/>
                                        <a:pt x="132099" y="281130"/>
                                      </a:cubicBezTo>
                                      <a:close/>
                                      <a:moveTo>
                                        <a:pt x="131391" y="252019"/>
                                      </a:moveTo>
                                      <a:lnTo>
                                        <a:pt x="131391" y="252019"/>
                                      </a:lnTo>
                                      <a:lnTo>
                                        <a:pt x="144795" y="258219"/>
                                      </a:lnTo>
                                      <a:lnTo>
                                        <a:pt x="131391" y="252019"/>
                                      </a:lnTo>
                                      <a:close/>
                                      <a:moveTo>
                                        <a:pt x="30004" y="29465"/>
                                      </a:moveTo>
                                      <a:lnTo>
                                        <a:pt x="132099" y="250425"/>
                                      </a:lnTo>
                                      <a:lnTo>
                                        <a:pt x="234194" y="29465"/>
                                      </a:lnTo>
                                      <a:lnTo>
                                        <a:pt x="30004" y="29465"/>
                                      </a:ln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FFEA94E" id="Graphique 13" o:spid="_x0000_s1026" style="width:22.4pt;height:39.85pt;mso-position-horizontal-relative:char;mso-position-vertical-relative:line" coordsize="264257,46955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ytAmu6AcAAOMlAAAOAAAAZHJzL2Uyb0RvYy54bWzsWluPm0YUfq/U/4B4rJSYGYablU2VJk1U KWojJVXbRxbjtSUMFNj1pr++31yAg+31QNo+NS+74JlvzmXOmTnfsV98/3gonIe8afdVeeOy557r 5GVWbfbl3Y3766e3z2LXabu03KRFVeY37ue8db9/+e03L471OufVrio2eeNgkbJdH+sbd9d19Xq1 arNdfkjb51WdlxjcVs0h7fDa3K02TXrE6odixT0vXB2rZlM3VZa3LT59owfdl2r97TbPul+22zbv nOLGhW6d+tuov7fy7+rli3R916T1bp8ZNdIv0OKQ7ksIHZZ6k3apc9/sz5Y67LOmaqtt9zyrDqtq u91nubIB1jDvxJp3TXVfK1vu1se7enATXHvipy9eNvv54V1Tf6w/NPDEsb6DL9SbtOVx2xzkf2jp PCqXfR5clj92ToYPeSwikbhOhqHAC2LBtEuzHfx+hsp2P/a4UPAg0jgRJkHgS9xqFNpWxX7zdl8U UoO2ubt9XTTOQ4pt5Jy98SMznUxbTdQ/1giodvRZ+8989nGX1rnainYNn31onP0G8R7yyAsTHgeu U6YHxPfbJs9ltK4dhXDIDOVghR7c3a5beP6Cr0UQhfDqub9ZxKMI0qS/zfPUb9l9273LK7Vx6cP7 tsMwwnKDJ/1gFM2qsmz3Xf47smJ7KBD0362cOPTj2Dk648oSeoL4gyLUzNDZXYf8zogQzyqAztYq 2dbnZP15RlCEZ9XfJ+sbk21eopB5RggiZJ4RFDFzJxA7C7ebIngScGH1VkhkaITNWRQxz1k4Oxba QRFM+DzgVkNweQ1CDMRmCYXMswR5PgiZt+0Ucb4jOESHdE93/QmQPZbmCMCTk8rr2VM3Vl218pym 5wHOlv4Vya7PF6Dk+WEBI3MpWF0G0GceGClJwXyRZKQbBffXyTzJyCMKFoskIz8oOFgERuBTcLgI jIim4P5OnGczApWC40WS9d00BElCwXq/TbA1qMBk7VWo2qtzHdRejeug9rqVmHRdp52M0f7ROQ73 mrMbHuXooXrIP1VqXicDVqWKskGffEaFcVp2f7vPfsj/oiA/jhK9XyMIOqgFca3BIcz3k9gUMfRz Lc7kwmTlS3L0WlqaNlOJwAe+3nFTeWoJoylDtlklMF94QouZrGXskqZoaUQ8GVtmDgEauXTVUZNz p46mjWMyQKb2FVWbqxXH3Tv1jDrnZu1xEHi+Pg0GTL/F+gPpGz2JWDEOLXPNiGMsioQ6d3pxoyb6 8jARfxq+6i4ypp04ZuIm7RIjRsXqgOwlGjlq8EwdMrjMRgI88xtR58zd4+YPQ0/uPQbkUaA4wHAm qNljPUuK/ZmcIF0XpTxSgogh7bMUDHNbpJ26+MpK0gsdAk3bvUnbnSYYSozeqwMq5AZToEiB+w8U oy/Z5dNttfkMJtBUmla2dfZ2j5Xep233IW1QUiM/wY0xuquav1znCJ5547Z/3qdN7jrFTyVIScKE TONOvaDs53hp6MgtHSnvD68rHKe4ZyFNPcr5XdE/bpvq8Bso8SspFUNpmUE27vMOp65+ed3hHUOg KVn+6pV6BhmF09+XH+tMLq5OWVjy6fG3tKmdGo83bgfO93PVE6F03bMLuXPDXIksq1f3XbXdS+qh PKb9ZF5AyiTTbP97dhZGHPzM93HTXSZn4wRoKlUCs7NzM7hO3hNxLLjJ9oEME1LLY8Z4fy/2TPof kTPmcxZIdsa1GBW519kZlPAihjJ31OYCoZuws5lSKEWbKYUyLuaFjNltoRBYLVhitYXSLh6GgdVf FCC8MJb05rq7KOsSQWAXQQHwL4+sInBYDZyAx5Fnl0ERks9eN4HyLe7DBm71E4XYBVCyxYMk8nyr AAqZ5yXKtXjIgsRuBYUID/e11VWUbCH/mJD9i+spSCEybKPYKoXJA7lvw8wUM8HMlUMTF172ksRq DqMYGVe+ff8ZTV3mMz9hdjkUA3ruzUh3RtN3rhyKmStnksPY0sSekoxieBDzOfbQPJ5rD8XMtYem s+95nrBvD4XwROBstR0z7CSnZ0UbxfDAQ5/YLoemNfdxT8wwZ4KZZw5N7JlOo5Bzp6F2+tqr+dqr sbXVEKooOYd2y7/Xq7E39HS1O4jGnaPp0Lwmk7w6qOZ4XwTHjTCBL+sJysthAl8WafL8nsCX9QUl 45zAl3UGGY7bCXxZb1AevRP4su4gOwk5vC/aOBx7E+k9E1JhI2n90I7+kg6hKb9kh9DUuZc6hJrK KEUwC0TImDA2mYqSNgefmt/PmvZmTDeGe7jXT2QM3RjmJZ4ZjPAtp4qfYVBRII1U1KZ38KTn08vW 0iShUQhFVAygn3JJvWdMhHonfRbhSXFGvdazKNS5zZmYaiY5jZKiqvCLal2SlcTmK0uRYGUiicWJ pzNx8rHiNUrOcKZcM12xlMn0a4ZzEQiT/lOhgRBCe+RUTU1TvsBwHgaeSbczX2IMXQi16NkOaMqi xhQVuejp3kgTboqAKIgu+A2mn9X/nzf70i6yAOWTVphHItLfyw8xK3yBr95lamseMNlmxSZOBmWq T3Y1e7LXq6tdjVfFv7Ht6XSVrOJ8fu+D/r/xharZzWxZil/3nGIsT6/9tBWqLNRAWVNabZAMzMiR pe5VrXRle7Z4b2j/Xxt8WZF+Tm+AbN59bbv+X9qu6icy+CWRamibXz3JnyrRd9WmHX+b9fJvAAAA //8DAFBLAwQUAAYACAAAACEAJNb+jtsAAAADAQAADwAAAGRycy9kb3ducmV2LnhtbEyPQUvDQBCF 74L/YRnBm91Eq60xm1KKeioFW6F4mybTJDQ7G7LbJP33jl708mB4w3vfSxejbVRPna8dG4gnESji 3BU1lwY+d293c1A+IBfYOCYDF/KwyK6vUkwKN/AH9dtQKglhn6CBKoQ20drnFVn0E9cSi3d0ncUg Z1fqosNBwm2j76PoSVusWRoqbGlVUX7anq2B9wGH5UP82q9Px9Xla/e42a9jMub2Zly+gAo0hr9n +MEXdMiE6eDOXHjVGJAh4VfFm05lxcHA7HkGOkv1f/bsGwAA//8DAFBLAQItABQABgAIAAAAIQC2 gziS/gAAAOEBAAATAAAAAAAAAAAAAAAAAAAAAABbQ29udGVudF9UeXBlc10ueG1sUEsBAi0AFAAG AAgAAAAhADj9If/WAAAAlAEAAAsAAAAAAAAAAAAAAAAALwEAAF9yZWxzLy5yZWxzUEsBAi0AFAAG AAgAAAAhAPK0Ca7oBwAA4yUAAA4AAAAAAAAAAAAAAAAALgIAAGRycy9lMm9Eb2MueG1sUEsBAi0A FAAGAAgAAAAhACTW/o7bAAAAAwEAAA8AAAAAAAAAAAAAAAAAQgoAAGRycy9kb3ducmV2LnhtbFBL BQYAAAAABAAEAPMAAABKCwAAAAA= ">
                      <v:shape id="2137907127" o:spid="_x0000_s1027" style="position:absolute;left:45769;width:172775;height:172775;visibility:visible;mso-wrap-style:square;v-text-anchor:middle" coordsize="172775,1727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YuZNgxwAAAOMAAAAPAAAAZHJzL2Rvd25yZXYueG1sRE9fa8Iw EH8f7DuEG/g203WuamcUGTgGPlkFX4/mbMOaS9dEjd9+GQx8vN//W6yi7cSFBm8cK3gZZyCIa6cN NwoO+83zDIQPyBo7x6TgRh5Wy8eHBZbaXXlHlyo0IoWwL1FBG0JfSunrliz6seuJE3dyg8WQzqGR esBrCredzLOskBYNp4YWe/poqf6uzlZB3Pysm22cTPdmW3/uzua1mhRHpUZPcf0OIlAMd/G/+0un +UU+zYp5PnuDv58SAHL5CwAA//8DAFBLAQItABQABgAIAAAAIQDb4fbL7gAAAIUBAAATAAAAAAAA AAAAAAAAAAAAAABbQ29udGVudF9UeXBlc10ueG1sUEsBAi0AFAAGAAgAAAAhAFr0LFu/AAAAFQEA AAsAAAAAAAAAAAAAAAAAHwEAAF9yZWxzLy5yZWxzUEsBAi0AFAAGAAgAAAAhAJi5k2DHAAAA4wAA AA8AAAAAAAAAAAAAAAAABwIAAGRycy9kb3ducmV2LnhtbFBLBQYAAAAAAwADALcAAAD7AgAAAAA= " path="m86388,172776c38795,172776,,133981,,86388,,38795,38736,,86388,v47652,,86388,38736,86388,86388c172776,134040,134040,172776,86388,172776xm86388,29524v-31355,,-56864,25509,-56864,56864c29524,117743,55033,143252,86388,143252v31355,,56864,-25509,56864,-56864c143252,55033,117743,29524,86388,29524xe" fillcolor="#221d37" stroked="f" strokeweight=".45pt">
                        <v:stroke joinstyle="miter"/>
                        <v:path arrowok="t" o:connecttype="custom" o:connectlocs="86388,172776;0,86388;86388,0;172776,86388;86388,172776;86388,29524;29524,86388;86388,143252;143252,86388;86388,29524" o:connectangles="0,0,0,0,0,0,0,0,0,0"/>
                      </v:shape>
                      <v:shape id="2137907128" o:spid="_x0000_s1028" style="position:absolute;top:188423;width:264257;height:281129;visibility:visible;mso-wrap-style:square;v-text-anchor:middle" coordsize="264257,28112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j4SUxQAAAOIAAAAPAAAAZHJzL2Rvd25yZXYueG1sRE/NSsNA EL4LvsMygje7aYJpid0WEYwFQWj1AcbsNAlmZ8PumsS3dw6Cx4/vf3dY3KAmCrH3bGC9ykARN972 3Br4eH++24KKCdni4JkM/FCEw/76aoeV9TOfaDqnVkkIxwoNdCmNldax6chhXPmRWLiLDw6TwNBq G3CWcDfoPMtK7bBnaehwpKeOmq/ztzNQhvrSrI+fb/f1vPVav/JUvxTG3N4sjw+gEi3pX/znPlrx bfIy3xSFbJZLcgf0/hcAAP//AwBQSwECLQAUAAYACAAAACEA2+H2y+4AAACFAQAAEwAAAAAAAAAA AAAAAAAAAAAAW0NvbnRlbnRfVHlwZXNdLnhtbFBLAQItABQABgAIAAAAIQBa9CxbvwAAABUBAAAL AAAAAAAAAAAAAAAAAB8BAABfcmVscy8ucmVsc1BLAQItABQABgAIAAAAIQDdj4SUxQAAAOIAAAAP AAAAAAAAAAAAAAAAAAcCAABkcnMvZG93bnJldi54bWxQSwUGAAAAAAMAAwC3AAAA+QIAAAAA " path="m132158,281071r,c120821,281071,110901,274694,106118,264419l2665,40684c-1468,31768,-760,21494,4555,13227,9869,4960,18903,,28705,l235552,v9861,,18896,4960,24151,13227c265017,21494,265726,31768,261592,40743l158140,264478r,c153416,274753,143437,281130,132099,281130r59,-59xm131391,252019r,l144795,258219r-13404,-6200xm30004,29465l132099,250425,234194,29465r-204190,xe" fillcolor="#221d37" stroked="f" strokeweight=".45pt">
                        <v:stroke joinstyle="miter"/>
                        <v:path arrowok="t" o:connecttype="custom" o:connectlocs="132158,281071;132158,281071;106118,264419;2665,40684;4555,13227;28705,0;235552,0;259703,13227;261592,40743;158140,264478;158140,264478;132099,281130;131391,252019;131391,252019;144795,258219;131391,252019;30004,29465;132099,250425;234194,29465;30004,29465" o:connectangles="0,0,0,0,0,0,0,0,0,0,0,0,0,0,0,0,0,0,0,0"/>
                      </v:shape>
                      <w10:anchorlock/>
                    </v:group>
                  </w:pict>
                </mc:Fallback>
              </mc:AlternateContent>
            </w:r>
          </w:p>
        </w:tc>
        <w:tc>
          <w:tcPr>
            <w:tcW w:w="1620" w:type="dxa"/>
            <w:shd w:val="clear" w:color="auto" w:fill="F2F2F2" w:themeFill="background1" w:themeFillShade="F2"/>
            <w:vAlign w:val="center"/>
          </w:tcPr>
          <w:p w14:paraId="4B5B948C" w14:textId="1A751E70" w:rsidR="00297220" w:rsidRPr="00AC17A4" w:rsidRDefault="00760AAE" w:rsidP="000C1E88">
            <w:pPr>
              <w:pStyle w:val="Aucunstyle"/>
              <w:jc w:val="center"/>
              <w:rPr>
                <w:rFonts w:ascii="Calibri" w:hAnsi="Calibri" w:cs="Calibri"/>
                <w:color w:val="2F3885"/>
                <w:sz w:val="22"/>
                <w:szCs w:val="22"/>
              </w:rPr>
            </w:pPr>
            <w:r w:rsidRPr="00AC17A4">
              <w:rPr>
                <w:noProof/>
              </w:rPr>
              <mc:AlternateContent>
                <mc:Choice Requires="wps">
                  <w:drawing>
                    <wp:inline distT="0" distB="0" distL="0" distR="0" wp14:anchorId="1A1D720D" wp14:editId="76AD1B82">
                      <wp:extent cx="762444" cy="590995"/>
                      <wp:effectExtent l="0" t="0" r="19050" b="19050"/>
                      <wp:docPr id="2137907129" name="Graphique 1"/>
                      <wp:cNvGraphicFramePr/>
                      <a:graphic xmlns:a="http://schemas.openxmlformats.org/drawingml/2006/main">
                        <a:graphicData uri="http://schemas.microsoft.com/office/word/2010/wordprocessingShape">
                          <wps:wsp>
                            <wps:cNvSpPr/>
                            <wps:spPr>
                              <a:xfrm>
                                <a:off x="0" y="0"/>
                                <a:ext cx="762444" cy="590995"/>
                              </a:xfrm>
                              <a:custGeom>
                                <a:avLst/>
                                <a:gdLst>
                                  <a:gd name="connsiteX0" fmla="*/ 218150 w 762444"/>
                                  <a:gd name="connsiteY0" fmla="*/ 14664 h 590995"/>
                                  <a:gd name="connsiteX1" fmla="*/ 235491 w 762444"/>
                                  <a:gd name="connsiteY1" fmla="*/ 1278 h 590995"/>
                                  <a:gd name="connsiteX2" fmla="*/ 242695 w 762444"/>
                                  <a:gd name="connsiteY2" fmla="*/ 1066 h 590995"/>
                                  <a:gd name="connsiteX3" fmla="*/ 534217 w 762444"/>
                                  <a:gd name="connsiteY3" fmla="*/ 199915 h 590995"/>
                                  <a:gd name="connsiteX4" fmla="*/ 535958 w 762444"/>
                                  <a:gd name="connsiteY4" fmla="*/ 201726 h 590995"/>
                                  <a:gd name="connsiteX5" fmla="*/ 575412 w 762444"/>
                                  <a:gd name="connsiteY5" fmla="*/ 264789 h 590995"/>
                                  <a:gd name="connsiteX6" fmla="*/ 577302 w 762444"/>
                                  <a:gd name="connsiteY6" fmla="*/ 266700 h 590995"/>
                                  <a:gd name="connsiteX7" fmla="*/ 615150 w 762444"/>
                                  <a:gd name="connsiteY7" fmla="*/ 290937 h 590995"/>
                                  <a:gd name="connsiteX8" fmla="*/ 616606 w 762444"/>
                                  <a:gd name="connsiteY8" fmla="*/ 292242 h 590995"/>
                                  <a:gd name="connsiteX9" fmla="*/ 669883 w 762444"/>
                                  <a:gd name="connsiteY9" fmla="*/ 358046 h 590995"/>
                                  <a:gd name="connsiteX10" fmla="*/ 675751 w 762444"/>
                                  <a:gd name="connsiteY10" fmla="*/ 360218 h 590995"/>
                                  <a:gd name="connsiteX11" fmla="*/ 740665 w 762444"/>
                                  <a:gd name="connsiteY11" fmla="*/ 348345 h 590995"/>
                                  <a:gd name="connsiteX12" fmla="*/ 746925 w 762444"/>
                                  <a:gd name="connsiteY12" fmla="*/ 351057 h 590995"/>
                                  <a:gd name="connsiteX13" fmla="*/ 761470 w 762444"/>
                                  <a:gd name="connsiteY13" fmla="*/ 373662 h 590995"/>
                                  <a:gd name="connsiteX14" fmla="*/ 762096 w 762444"/>
                                  <a:gd name="connsiteY14" fmla="*/ 379008 h 590995"/>
                                  <a:gd name="connsiteX15" fmla="*/ 732482 w 762444"/>
                                  <a:gd name="connsiteY15" fmla="*/ 462994 h 590995"/>
                                  <a:gd name="connsiteX16" fmla="*/ 728354 w 762444"/>
                                  <a:gd name="connsiteY16" fmla="*/ 466856 h 590995"/>
                                  <a:gd name="connsiteX17" fmla="*/ 529336 w 762444"/>
                                  <a:gd name="connsiteY17" fmla="*/ 522526 h 590995"/>
                                  <a:gd name="connsiteX18" fmla="*/ 525844 w 762444"/>
                                  <a:gd name="connsiteY18" fmla="*/ 525092 h 590995"/>
                                  <a:gd name="connsiteX19" fmla="*/ 494949 w 762444"/>
                                  <a:gd name="connsiteY19" fmla="*/ 572716 h 590995"/>
                                  <a:gd name="connsiteX20" fmla="*/ 486088 w 762444"/>
                                  <a:gd name="connsiteY20" fmla="*/ 574255 h 590995"/>
                                  <a:gd name="connsiteX21" fmla="*/ 433508 w 762444"/>
                                  <a:gd name="connsiteY21" fmla="*/ 534192 h 590995"/>
                                  <a:gd name="connsiteX22" fmla="*/ 428129 w 762444"/>
                                  <a:gd name="connsiteY22" fmla="*/ 533167 h 590995"/>
                                  <a:gd name="connsiteX23" fmla="*/ 353998 w 762444"/>
                                  <a:gd name="connsiteY23" fmla="*/ 554055 h 590995"/>
                                  <a:gd name="connsiteX24" fmla="*/ 350179 w 762444"/>
                                  <a:gd name="connsiteY24" fmla="*/ 557210 h 590995"/>
                                  <a:gd name="connsiteX25" fmla="*/ 334965 w 762444"/>
                                  <a:gd name="connsiteY25" fmla="*/ 587610 h 590995"/>
                                  <a:gd name="connsiteX26" fmla="*/ 328654 w 762444"/>
                                  <a:gd name="connsiteY26" fmla="*/ 590940 h 590995"/>
                                  <a:gd name="connsiteX27" fmla="*/ 290796 w 762444"/>
                                  <a:gd name="connsiteY27" fmla="*/ 585781 h 590995"/>
                                  <a:gd name="connsiteX28" fmla="*/ 286519 w 762444"/>
                                  <a:gd name="connsiteY28" fmla="*/ 583103 h 590995"/>
                                  <a:gd name="connsiteX29" fmla="*/ 179550 w 762444"/>
                                  <a:gd name="connsiteY29" fmla="*/ 422304 h 590995"/>
                                  <a:gd name="connsiteX30" fmla="*/ 178568 w 762444"/>
                                  <a:gd name="connsiteY30" fmla="*/ 419640 h 590995"/>
                                  <a:gd name="connsiteX31" fmla="*/ 170754 w 762444"/>
                                  <a:gd name="connsiteY31" fmla="*/ 354260 h 590995"/>
                                  <a:gd name="connsiteX32" fmla="*/ 169662 w 762444"/>
                                  <a:gd name="connsiteY32" fmla="*/ 351435 h 590995"/>
                                  <a:gd name="connsiteX33" fmla="*/ 63824 w 762444"/>
                                  <a:gd name="connsiteY33" fmla="*/ 202805 h 590995"/>
                                  <a:gd name="connsiteX34" fmla="*/ 59639 w 762444"/>
                                  <a:gd name="connsiteY34" fmla="*/ 200287 h 590995"/>
                                  <a:gd name="connsiteX35" fmla="*/ 20450 w 762444"/>
                                  <a:gd name="connsiteY35" fmla="*/ 195065 h 590995"/>
                                  <a:gd name="connsiteX36" fmla="*/ 15308 w 762444"/>
                                  <a:gd name="connsiteY36" fmla="*/ 190460 h 590995"/>
                                  <a:gd name="connsiteX37" fmla="*/ 179 w 762444"/>
                                  <a:gd name="connsiteY37" fmla="*/ 129111 h 590995"/>
                                  <a:gd name="connsiteX38" fmla="*/ 3686 w 762444"/>
                                  <a:gd name="connsiteY38" fmla="*/ 122031 h 590995"/>
                                  <a:gd name="connsiteX39" fmla="*/ 115073 w 762444"/>
                                  <a:gd name="connsiteY39" fmla="*/ 73648 h 590995"/>
                                  <a:gd name="connsiteX40" fmla="*/ 117895 w 762444"/>
                                  <a:gd name="connsiteY40" fmla="*/ 73152 h 590995"/>
                                  <a:gd name="connsiteX41" fmla="*/ 194223 w 762444"/>
                                  <a:gd name="connsiteY41" fmla="*/ 77859 h 590995"/>
                                  <a:gd name="connsiteX42" fmla="*/ 200505 w 762444"/>
                                  <a:gd name="connsiteY42" fmla="*/ 73391 h 590995"/>
                                  <a:gd name="connsiteX43" fmla="*/ 215995 w 762444"/>
                                  <a:gd name="connsiteY43" fmla="*/ 17866 h 590995"/>
                                  <a:gd name="connsiteX44" fmla="*/ 218150 w 762444"/>
                                  <a:gd name="connsiteY44" fmla="*/ 14664 h 590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62444" h="590995">
                                    <a:moveTo>
                                      <a:pt x="218150" y="14664"/>
                                    </a:moveTo>
                                    <a:lnTo>
                                      <a:pt x="235491" y="1278"/>
                                    </a:lnTo>
                                    <a:cubicBezTo>
                                      <a:pt x="237591" y="-344"/>
                                      <a:pt x="240501" y="-430"/>
                                      <a:pt x="242695" y="1066"/>
                                    </a:cubicBezTo>
                                    <a:lnTo>
                                      <a:pt x="534217" y="199915"/>
                                    </a:lnTo>
                                    <a:cubicBezTo>
                                      <a:pt x="534916" y="200391"/>
                                      <a:pt x="535508" y="201009"/>
                                      <a:pt x="535958" y="201726"/>
                                    </a:cubicBezTo>
                                    <a:lnTo>
                                      <a:pt x="575412" y="264789"/>
                                    </a:lnTo>
                                    <a:cubicBezTo>
                                      <a:pt x="575892" y="265559"/>
                                      <a:pt x="576537" y="266210"/>
                                      <a:pt x="577302" y="266700"/>
                                    </a:cubicBezTo>
                                    <a:lnTo>
                                      <a:pt x="615150" y="290937"/>
                                    </a:lnTo>
                                    <a:cubicBezTo>
                                      <a:pt x="615701" y="291292"/>
                                      <a:pt x="616194" y="291731"/>
                                      <a:pt x="616606" y="292242"/>
                                    </a:cubicBezTo>
                                    <a:lnTo>
                                      <a:pt x="669883" y="358046"/>
                                    </a:lnTo>
                                    <a:cubicBezTo>
                                      <a:pt x="671292" y="359790"/>
                                      <a:pt x="673544" y="360623"/>
                                      <a:pt x="675751" y="360218"/>
                                    </a:cubicBezTo>
                                    <a:lnTo>
                                      <a:pt x="740665" y="348345"/>
                                    </a:lnTo>
                                    <a:cubicBezTo>
                                      <a:pt x="743108" y="347898"/>
                                      <a:pt x="745580" y="348969"/>
                                      <a:pt x="746925" y="351057"/>
                                    </a:cubicBezTo>
                                    <a:lnTo>
                                      <a:pt x="761470" y="373662"/>
                                    </a:lnTo>
                                    <a:cubicBezTo>
                                      <a:pt x="762494" y="375252"/>
                                      <a:pt x="762725" y="377226"/>
                                      <a:pt x="762096" y="379008"/>
                                    </a:cubicBezTo>
                                    <a:lnTo>
                                      <a:pt x="732482" y="462994"/>
                                    </a:lnTo>
                                    <a:cubicBezTo>
                                      <a:pt x="731818" y="464876"/>
                                      <a:pt x="730277" y="466317"/>
                                      <a:pt x="728354" y="466856"/>
                                    </a:cubicBezTo>
                                    <a:lnTo>
                                      <a:pt x="529336" y="522526"/>
                                    </a:lnTo>
                                    <a:cubicBezTo>
                                      <a:pt x="527897" y="522928"/>
                                      <a:pt x="526657" y="523841"/>
                                      <a:pt x="525844" y="525092"/>
                                    </a:cubicBezTo>
                                    <a:lnTo>
                                      <a:pt x="494949" y="572716"/>
                                    </a:lnTo>
                                    <a:cubicBezTo>
                                      <a:pt x="493006" y="575708"/>
                                      <a:pt x="488926" y="576416"/>
                                      <a:pt x="486088" y="574255"/>
                                    </a:cubicBezTo>
                                    <a:lnTo>
                                      <a:pt x="433508" y="534192"/>
                                    </a:lnTo>
                                    <a:cubicBezTo>
                                      <a:pt x="431976" y="533024"/>
                                      <a:pt x="429984" y="532644"/>
                                      <a:pt x="428129" y="533167"/>
                                    </a:cubicBezTo>
                                    <a:lnTo>
                                      <a:pt x="353998" y="554055"/>
                                    </a:lnTo>
                                    <a:cubicBezTo>
                                      <a:pt x="352337" y="554522"/>
                                      <a:pt x="350951" y="555669"/>
                                      <a:pt x="350179" y="557210"/>
                                    </a:cubicBezTo>
                                    <a:lnTo>
                                      <a:pt x="334965" y="587610"/>
                                    </a:lnTo>
                                    <a:cubicBezTo>
                                      <a:pt x="333791" y="589956"/>
                                      <a:pt x="331253" y="591293"/>
                                      <a:pt x="328654" y="590940"/>
                                    </a:cubicBezTo>
                                    <a:lnTo>
                                      <a:pt x="290796" y="585781"/>
                                    </a:lnTo>
                                    <a:cubicBezTo>
                                      <a:pt x="289051" y="585545"/>
                                      <a:pt x="287494" y="584569"/>
                                      <a:pt x="286519" y="583103"/>
                                    </a:cubicBezTo>
                                    <a:lnTo>
                                      <a:pt x="179550" y="422304"/>
                                    </a:lnTo>
                                    <a:cubicBezTo>
                                      <a:pt x="179018" y="421506"/>
                                      <a:pt x="178682" y="420594"/>
                                      <a:pt x="178568" y="419640"/>
                                    </a:cubicBezTo>
                                    <a:lnTo>
                                      <a:pt x="170754" y="354260"/>
                                    </a:lnTo>
                                    <a:cubicBezTo>
                                      <a:pt x="170632" y="353241"/>
                                      <a:pt x="170257" y="352272"/>
                                      <a:pt x="169662" y="351435"/>
                                    </a:cubicBezTo>
                                    <a:lnTo>
                                      <a:pt x="63824" y="202805"/>
                                    </a:lnTo>
                                    <a:cubicBezTo>
                                      <a:pt x="62839" y="201424"/>
                                      <a:pt x="61323" y="200511"/>
                                      <a:pt x="59639" y="200287"/>
                                    </a:cubicBezTo>
                                    <a:lnTo>
                                      <a:pt x="20450" y="195065"/>
                                    </a:lnTo>
                                    <a:cubicBezTo>
                                      <a:pt x="17951" y="194732"/>
                                      <a:pt x="15911" y="192906"/>
                                      <a:pt x="15308" y="190460"/>
                                    </a:cubicBezTo>
                                    <a:lnTo>
                                      <a:pt x="179" y="129111"/>
                                    </a:lnTo>
                                    <a:cubicBezTo>
                                      <a:pt x="-536" y="126213"/>
                                      <a:pt x="946" y="123221"/>
                                      <a:pt x="3686" y="122031"/>
                                    </a:cubicBezTo>
                                    <a:lnTo>
                                      <a:pt x="115073" y="73648"/>
                                    </a:lnTo>
                                    <a:cubicBezTo>
                                      <a:pt x="115961" y="73262"/>
                                      <a:pt x="116928" y="73092"/>
                                      <a:pt x="117895" y="73152"/>
                                    </a:cubicBezTo>
                                    <a:lnTo>
                                      <a:pt x="194223" y="77859"/>
                                    </a:lnTo>
                                    <a:cubicBezTo>
                                      <a:pt x="197110" y="78037"/>
                                      <a:pt x="199729" y="76175"/>
                                      <a:pt x="200505" y="73391"/>
                                    </a:cubicBezTo>
                                    <a:lnTo>
                                      <a:pt x="215995" y="17866"/>
                                    </a:lnTo>
                                    <a:cubicBezTo>
                                      <a:pt x="216348" y="16594"/>
                                      <a:pt x="217104" y="15471"/>
                                      <a:pt x="218150" y="14664"/>
                                    </a:cubicBezTo>
                                    <a:close/>
                                  </a:path>
                                </a:pathLst>
                              </a:custGeom>
                              <a:noFill/>
                              <a:ln w="24281"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19CA4C" id="2137907130" o:spid="_x0000_s1026" style="width:60.05pt;height:46.55pt;visibility:visible;mso-wrap-style:square;mso-left-percent:-10001;mso-top-percent:-10001;mso-position-horizontal:absolute;mso-position-horizontal-relative:char;mso-position-vertical:absolute;mso-position-vertical-relative:line;mso-left-percent:-10001;mso-top-percent:-10001;v-text-anchor:middle" coordsize="762444,5909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CG9UjwoAABgwAAAOAAAAZHJzL2Uyb0RvYy54bWysWtuO3LgRfQ+QfxD6MYA94l0ceLxwbDgI YOwasBebPGo0ak8D3VJH0ly8X7+nSKmHlJOQCgIDbWmooyoVq4qsOnzz0/PpWDy2w3jou5sde13u irZr+rtD9+1m9+vXj6+qXTFOdXdXH/uuvdl9b8fdT2///Kc3T+frlvf3/fGuHQq8pBuvn843u/tp Ol9fXY3NfXuqx9f9ue0wuO+HUz3hdvh2dTfUT3j76XjFy1JfPfXD3Xnom3Yc8dcPfnD31r1/v2+b 6Zf9fmyn4nizg26T+x3c7y39Xr19U19/G+rz/aGZ1aj/By1O9aGD0MurPtRTXTwMhx9edTo0Qz/2 ++l105+u+v3+0LTuG/A1rFx9zZf7+ty6b4FxxvPFTOP/77XNz49fzp8HmOHpPF6PuKSveN4PJ/of +hXPzljfL8Zqn6eiwR+N5lLKXdFgSNnSWkXGvHoBNw/j9Le2dy+qHz+Nk7f1Ha6cpe6Krj7BJZq+ 68bD1P4D87M/HWH+v1wVnFVMlcVTMYuZsSvIP0MIk1rL4r54UQbT8YMQFgoRSlqWFBJCGDdVUgYP ZUiurUrKCCGs1DopQwQylJCcmaSMEMKstUwlpWB+L1OihLKqSkoJIfBpw9PfokIpRknGk1JCCNfS VDb5LTqSYkSZlhJCuNamLJNSTCBFM5XjxCGEI5KESUpBVr3Mi2ZalzppsRDCLeeSJ6XYUIq2VSWS UkKIUFUp07PPwiDWRhmVEZIhRugS6SL5NSyMYyMRZOmwjDBCVkKmY4aFsWyktjxDTogRipUq7QMs jGejmTTpfBlhhBFap72AhRGNdFzatLNFGGFsWWbMTxjTRnBZpQOUhRipubUZK0AY1YZXWASSbs1C DNaZSmX4dRjXilshMuwWY7jKyJ4sjGzFVSUzvmeFKW2GH4SxLS39S9stxCjDDUvbjYexLStdVulF J8IoI7lKxykP84EUQsFHU/uNCINll2XYjYexLXnFeNpuEUYJwXQ6H/AwHwglrM34nhCjlCxz7Bbm A1iNmYzvCTEKjsDSKykPY1sIaTPydYRRFbJihpwwtgWvdEY+4CGGNpwyQ04Y21jnTUYe5SFGVcpU LLnO8TC26XNYxvyEGFUJVoq0nDC24QQqY7/OQ4zkXJTpfC3CfMAMUm/aryMMolRnzI8I8wEzJTai yXwQYbCQcJ32AxHmA6YtrcGpvBNhsD+QIp3fRBjbWlQ843NCCC95VWaIiULbapH2NhFCUMXzKp3d RJgNeCkznC2CMKtKJJBUeSjCwGZKZKwJMcRiy5vhA2Fc5yRQEQG4ZSydCEQY1EJX6e1HhGCclyJD ShjSDPWOSVcJIsRgFyrTu0MZZQGkgYyiOsIYwVR6kyOjJGApRSWDM8IYJKh0LSrDHIAIUAi0VA6I MEYIdC5S3iyjeGYKTZq0mBADO2f0IqgNdClHMzs3EebH1g36SN+WTlF9vzSPmudu7h7hqqipx1i6 ttu5H6lRFbaS0JZabtEm8q0poKj1lADDBUIw2wTGxIZgvgkM04dgsQmMSQjBchMY2TUEL728PIMh Z4ZgvUkyElsINpvAyHAhuNoERhIKwXYTmLoWIRr3m3xs7WTbvIx6DJH0bX5GbYAIvs3TqLqP4Nt8 jYr2CL7N26gWj+Db/I2tHA73myZu5XKovjfBV07Htnkd1bnht+N+i3QqXyP4Nq+jqjSCb/M6KlAj +Dav4yuvw/2mb195HUrFTfCV16EC3ARfeR0Ku03wldehxtsEX3kdyrAtcKqmwonD/Sb4yutQNG2C r7wOtdAm+MrrUBZtgq+8DrXLJvjK61CTbIKvvA61xib4yutQRWyCr7wO5cEm+MrrsOvfAqfde+h1 uN8EX3kddumb4Cuvw+57E3zlddiJb4KvvA675QCOzTE2ZvNOeADHTez20bHb064Auz3sCrDbt4Sp r8/1RBvo5bJ4euFu7y/ULY2e+sf2a++em2g37XfybhLcBn1W4eWxYxc97thU/zhY0vnp5Znm4fbQ /LX9PUYYZf00vRL+E6Gul41WZDkPSZ9vXoaIUfVyQOIshonev0j1L/P8qEc43jNDN2DsvNNAfYZi izCLCqBC0S12LyTavnSOHQyCJ10GwX/maOhYT49xbGaOhkZV1nsp10qpWAmjFfUMEEAgLtFujdQ3 xH4ug2A1MzT0XKbHOI4yQ0NgzDyJ6FiAdAyVAG3JrHdzDKI6Xw2C05ylEVeZo6FjKB3GM485Ghqn FpkJ7DZ4qkgJA4/2GoJi1Ni+BC7giUovzfGPGRp60tFjHJeYoaGRaMZ6bxJEc7u4WlzNSAWOdXmh 1ZELeOpxtgcxijkaOhrRYxw7mKMhDoLMEykM+KdolsEXGmrKk4GN4T4YLuo7MnEeJI4wR0NHDDqM 5/tyNBQ4TeJtKNFrMi4iL0ogFIyPFBB7wpcDl0FHD87SiPXL0NBTfQ6jODF4GRoqJEzrlQDG+u3d ogReoTF7ZEPFReUXspdBIvzmQQUeL0NDT955jOPkMjSUVuC41YxBWEd+KCtkomVQS+TNIFI8hTcj iZnL0dDRcR7jWLYcDQWzmFpnJoFJdUvmYiYJariazSRwYGQ1SKTcggTXlqGhJ9g8xvFmGRoKTN+c lMG1YaIJs2gIJs0qv+Ihmes4lj3NNksj9ixHQ0eZeYxjwnI0hH7ziozFxXp/v2goGFd+X4NlG4R2 pL4jzrw0x4dlaOhJsFlD4rYyNOSVLRczVWTFUAkQCUsqQlSo2IaeCpulEcOVoaGntRzGs1UZGgJT LtmGox8eBQM1VCu/9EpeKuTNwAU8ueWlOc4qS0MiqhzG809ZGpaaGCW36iGfRksvmC8+Zxv4K7J3 pKGjq2YksVAZGjrqyUE8o5ShoEba9fGI7ZWMI1kzMTcSqG+OAzqBARXRT7MoYpUytHNUkoN4hihD O3IKH6jYwOCgSqgBeux0ZgiWxdEAu5p7opPmMWKJMrSDKA9wjE+Gbq8U0VEknmPXF0WolcuI4GgE BWYjbmgGEeWTo5fjeRzG0TcZmoEastqbBjbTsdVAgxJtDb2xM433icxxPfMYKJwc7Rxv4yFEx+Ro Zw2bW7qmKn2dvOQ9nJU08/KAAwUmzjiOu5m1m6sEKs/+SzWCnECHZd0kEb2SoR1nGofPPESvkgZO frLSJwCmpIkm9j9UcLF2zbEfW3gD1KZS8XLhakb3LS/neLv+4+F4dK5z7KiSxNYcabtoapzd3h/r ybExY3883NGDtLq5o9zt++NQPNYoU+umabtp8bHoyfMwTh/q8d4/6IbINihMcTp48BoeQeBcvRxV pqvb/u7756EYen+4ezw3Hw9406d6nD7XA44TY4OME+rTL/jZH3sojTrXXe2K+374/d/9nZ7HIWuM 7oonnA6/2Y3/eqiHdlcc/97h+LVlktoTk7uROM+CmyEcuQ1HuofT+x7fDkNBO3dJz0/H5XI/9Kff cJD9HUnFUN01kA0CaxqWm/cT7jGEo/BN++6du8YRcszYp+7LuaGXu70Evvzr82/1cC7InDe7Cee1 f+6Xk+T19XISm2b78iwhu/7dw9TvD3RM21nY23W+wfFz5xjzUXk63x7eu6deDvS//QMAAP//AwBQ SwMEFAAGAAgAAAAhAHeOlRjbAAAABAEAAA8AAABkcnMvZG93bnJldi54bWxMj81OwzAQhO9IvIO1 SNyok5aiNs2mKn8S4oBE4QGceLGjxusodtrw9rhc4LLSaEYz35bbyXXiSENoPSPkswwEceN1ywbh 8+P5ZgUiRMVadZ4J4ZsCbKvLi1IV2p/4nY77aEQq4VAoBBtjX0gZGktOhZnviZP35QenYpKDkXpQ p1TuOjnPsjvpVMtpwaqeHiw1h/3oEOrHe7sYX57M7eFVLrVZrt7qXUC8vpp2GxCRpvgXhjN+Qocq MdV+ZB1Eh5Aeib/37M2zHESNsF7kIKtS/oevfgAAAP//AwBQSwECLQAUAAYACAAAACEAtoM4kv4A AADhAQAAEwAAAAAAAAAAAAAAAAAAAAAAW0NvbnRlbnRfVHlwZXNdLnhtbFBLAQItABQABgAIAAAA IQA4/SH/1gAAAJQBAAALAAAAAAAAAAAAAAAAAC8BAABfcmVscy8ucmVsc1BLAQItABQABgAIAAAA IQAHCG9UjwoAABgwAAAOAAAAAAAAAAAAAAAAAC4CAABkcnMvZTJvRG9jLnhtbFBLAQItABQABgAI AAAAIQB3jpUY2wAAAAQBAAAPAAAAAAAAAAAAAAAAAOkMAABkcnMvZG93bnJldi54bWxQSwUGAAAA AAQABADzAAAA8Q0AAAAA " path="m218150,14664l235491,1278v2100,-1622,5010,-1708,7204,-212l534217,199915v699,476,1291,1094,1741,1811l575412,264789v480,770,1125,1421,1890,1911l615150,290937v551,355,1044,794,1456,1305l669883,358046v1409,1744,3661,2577,5868,2172l740665,348345v2443,-447,4915,624,6260,2712l761470,373662v1024,1590,1255,3564,626,5346l732482,462994v-664,1882,-2205,3323,-4128,3862l529336,522526v-1439,402,-2679,1315,-3492,2566l494949,572716v-1943,2992,-6023,3700,-8861,1539l433508,534192v-1532,-1168,-3524,-1548,-5379,-1025l353998,554055v-1661,467,-3047,1614,-3819,3155l334965,587610v-1174,2346,-3712,3683,-6311,3330l290796,585781v-1745,-236,-3302,-1212,-4277,-2678l179550,422304v-532,-798,-868,-1710,-982,-2664l170754,354260v-122,-1019,-497,-1988,-1092,-2825l63824,202805v-985,-1381,-2501,-2294,-4185,-2518l20450,195065v-2499,-333,-4539,-2159,-5142,-4605l179,129111v-715,-2898,767,-5890,3507,-7080l115073,73648v888,-386,1855,-556,2822,-496l194223,77859v2887,178,5506,-1684,6282,-4468l215995,17866v353,-1272,1109,-2395,2155,-3202xe" filled="f" strokecolor="#4dc0ef [3204]" strokeweight=".67447mm">
                      <v:stroke joinstyle="miter"/>
                      <v:path arrowok="t" o:connecttype="custom" o:connectlocs="218150,14664;235491,1278;242695,1066;534217,199915;535958,201726;575412,264789;577302,266700;615150,290937;616606,292242;669883,358046;675751,360218;740665,348345;746925,351057;761470,373662;762096,379008;732482,462994;728354,466856;529336,522526;525844,525092;494949,572716;486088,574255;433508,534192;428129,533167;353998,554055;350179,557210;334965,587610;328654,590940;290796,585781;286519,583103;179550,422304;178568,419640;170754,354260;169662,351435;63824,202805;59639,200287;20450,195065;15308,190460;179,129111;3686,122031;115073,73648;117895,73152;194223,77859;200505,73391;215995,17866;218150,14664" o:connectangles="0,0,0,0,0,0,0,0,0,0,0,0,0,0,0,0,0,0,0,0,0,0,0,0,0,0,0,0,0,0,0,0,0,0,0,0,0,0,0,0,0,0,0,0,0"/>
                      <w10:anchorlock/>
                    </v:shape>
                  </w:pict>
                </mc:Fallback>
              </mc:AlternateContent>
            </w:r>
          </w:p>
        </w:tc>
        <w:tc>
          <w:tcPr>
            <w:tcW w:w="1422" w:type="dxa"/>
            <w:vAlign w:val="center"/>
          </w:tcPr>
          <w:p w14:paraId="135EA969" w14:textId="4217ADCF" w:rsidR="00297220" w:rsidRPr="00AC17A4" w:rsidRDefault="007967B6" w:rsidP="000C1E88">
            <w:pPr>
              <w:pStyle w:val="Aucunstyle"/>
              <w:jc w:val="center"/>
              <w:rPr>
                <w:rFonts w:ascii="Calibri" w:hAnsi="Calibri" w:cs="Calibri"/>
                <w:color w:val="2F3885"/>
                <w:sz w:val="22"/>
                <w:szCs w:val="22"/>
              </w:rPr>
            </w:pPr>
            <w:r w:rsidRPr="00AC17A4">
              <w:rPr>
                <w:rFonts w:ascii="Mulish" w:hAnsi="Mulish" w:cstheme="minorHAnsi"/>
                <w:noProof/>
                <w:color w:val="A6A6A6" w:themeColor="background1" w:themeShade="A6"/>
                <w:sz w:val="28"/>
                <w:szCs w:val="13"/>
              </w:rPr>
              <w:drawing>
                <wp:inline distT="0" distB="0" distL="0" distR="0" wp14:anchorId="2173A4DC" wp14:editId="6C884A69">
                  <wp:extent cx="669956" cy="677238"/>
                  <wp:effectExtent l="0" t="0" r="0" b="8890"/>
                  <wp:docPr id="2137907131"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74916" cy="682251"/>
                          </a:xfrm>
                          <a:prstGeom prst="rect">
                            <a:avLst/>
                          </a:prstGeom>
                        </pic:spPr>
                      </pic:pic>
                    </a:graphicData>
                  </a:graphic>
                </wp:inline>
              </w:drawing>
            </w:r>
          </w:p>
        </w:tc>
      </w:tr>
      <w:tr w:rsidR="00297220" w:rsidRPr="00AC17A4" w14:paraId="1C33C43F" w14:textId="77777777" w:rsidTr="000C1E88">
        <w:trPr>
          <w:trHeight w:val="567"/>
        </w:trPr>
        <w:tc>
          <w:tcPr>
            <w:tcW w:w="4050" w:type="dxa"/>
            <w:vAlign w:val="center"/>
          </w:tcPr>
          <w:p w14:paraId="5DB9D608" w14:textId="77777777" w:rsidR="00297220" w:rsidRPr="00AC17A4" w:rsidRDefault="00297220" w:rsidP="000C1E88">
            <w:pPr>
              <w:pStyle w:val="Aucunstyle"/>
              <w:rPr>
                <w:rFonts w:ascii="Mulish" w:hAnsi="Mulish" w:cs="Calibri"/>
                <w:color w:val="40458F"/>
                <w:sz w:val="22"/>
                <w:szCs w:val="22"/>
              </w:rPr>
            </w:pPr>
          </w:p>
        </w:tc>
        <w:tc>
          <w:tcPr>
            <w:tcW w:w="1980" w:type="dxa"/>
          </w:tcPr>
          <w:p w14:paraId="3D54EC50" w14:textId="77777777" w:rsidR="00297220" w:rsidRPr="00AC17A4" w:rsidRDefault="00297220" w:rsidP="000C1E88">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Total</w:t>
            </w:r>
          </w:p>
        </w:tc>
        <w:tc>
          <w:tcPr>
            <w:tcW w:w="1620" w:type="dxa"/>
            <w:shd w:val="clear" w:color="auto" w:fill="F2F2F2" w:themeFill="background1" w:themeFillShade="F2"/>
          </w:tcPr>
          <w:p w14:paraId="7DFA991E" w14:textId="624186BD" w:rsidR="00297220" w:rsidRPr="00AC17A4" w:rsidRDefault="00297220" w:rsidP="000C1E88">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Zone</w:t>
            </w:r>
          </w:p>
        </w:tc>
        <w:tc>
          <w:tcPr>
            <w:tcW w:w="1422" w:type="dxa"/>
          </w:tcPr>
          <w:p w14:paraId="11D10EDC" w14:textId="1E541A22" w:rsidR="00297220" w:rsidRPr="00AC17A4" w:rsidRDefault="00297220" w:rsidP="000C1E88">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France</w:t>
            </w:r>
          </w:p>
        </w:tc>
      </w:tr>
      <w:tr w:rsidR="00297220" w:rsidRPr="00AC17A4" w14:paraId="57CD6BCE" w14:textId="77777777" w:rsidTr="000C1E88">
        <w:trPr>
          <w:trHeight w:val="567"/>
        </w:trPr>
        <w:tc>
          <w:tcPr>
            <w:tcW w:w="9072" w:type="dxa"/>
            <w:gridSpan w:val="4"/>
            <w:shd w:val="clear" w:color="auto" w:fill="4DC0EF" w:themeFill="accent1"/>
            <w:vAlign w:val="center"/>
          </w:tcPr>
          <w:p w14:paraId="08FC72D1" w14:textId="7D1B682F" w:rsidR="00297220" w:rsidRPr="00AC17A4" w:rsidRDefault="00297220" w:rsidP="00ED0BCF">
            <w:pPr>
              <w:pStyle w:val="TitreTable"/>
            </w:pPr>
            <w:r w:rsidRPr="00AC17A4">
              <w:t xml:space="preserve">Répartition des logements</w:t>
            </w:r>
            <w:proofErr w:type="spellStart"/>
            <w:r w:rsidR="00AD3380" w:rsidRPr="00AC17A4">
              <w:t xml:space="preserve"/>
            </w:r>
            <w:r w:rsidRPr="00AC17A4">
              <w:t xml:space="preserve"/>
            </w:r>
            <w:r w:rsidR="000C1E88" w:rsidRPr="00AC17A4">
              <w:t xml:space="preserve"/>
            </w:r>
            <w:r w:rsidRPr="00AC17A4">
              <w:t xml:space="preserve"/>
            </w:r>
            <w:proofErr w:type="spellEnd"/>
            <w:r w:rsidRPr="00AC17A4">
              <w:t xml:space="preserve"/>
            </w:r>
          </w:p>
        </w:tc>
      </w:tr>
      <w:tr w:rsidR="00297220" w:rsidRPr="00AC17A4" w14:paraId="195B9062" w14:textId="77777777" w:rsidTr="000C1E88">
        <w:trPr>
          <w:trHeight w:val="505"/>
        </w:trPr>
        <w:tc>
          <w:tcPr>
            <w:tcW w:w="4050" w:type="dxa"/>
            <w:vAlign w:val="center"/>
          </w:tcPr>
          <w:p w14:paraId="13CED6F5" w14:textId="77777777" w:rsidR="00297220" w:rsidRPr="00AC17A4" w:rsidRDefault="00297220" w:rsidP="00ED0BCF">
            <w:pPr>
              <w:pStyle w:val="Table"/>
            </w:pPr>
            <w:r w:rsidRPr="00AC17A4">
              <w:t xml:space="preserve">Résidences principales</w:t>
            </w:r>
            <w:proofErr w:type="spellStart"/>
            <w:r w:rsidRPr="00AC17A4">
              <w:t xml:space="preserve"/>
            </w:r>
            <w:proofErr w:type="spellEnd"/>
            <w:r w:rsidRPr="00AC17A4">
              <w:t xml:space="preserve"/>
            </w:r>
          </w:p>
        </w:tc>
        <w:tc>
          <w:tcPr>
            <w:tcW w:w="1980" w:type="dxa"/>
            <w:vAlign w:val="center"/>
          </w:tcPr>
          <w:p w14:paraId="011930F3" w14:textId="77777777" w:rsidR="00297220" w:rsidRPr="00AC17A4" w:rsidRDefault="00297220" w:rsidP="00ED0BCF">
            <w:pPr>
              <w:pStyle w:val="Table"/>
              <w:jc w:val="center"/>
            </w:pPr>
            <w:r w:rsidRPr="00AC17A4">
              <w:t xml:space="preserve">11 727</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3E7799BE" w14:textId="77777777" w:rsidR="00297220" w:rsidRPr="00AC17A4" w:rsidRDefault="00297220" w:rsidP="00ED0BCF">
            <w:pPr>
              <w:pStyle w:val="Table"/>
              <w:jc w:val="center"/>
            </w:pPr>
            <w:r w:rsidRPr="00AC17A4">
              <w:t xml:space="preserve">82,36</w:t>
              <w:t xml:space="preserve"/>
            </w:r>
            <w:proofErr w:type="spellStart"/>
            <w:r w:rsidRPr="00AC17A4">
              <w:t xml:space="preserve"/>
            </w:r>
            <w:proofErr w:type="spellEnd"/>
            <w:r w:rsidRPr="00AC17A4">
              <w:t xml:space="preserve"> %</w:t>
            </w:r>
          </w:p>
        </w:tc>
        <w:tc>
          <w:tcPr>
            <w:tcW w:w="1422" w:type="dxa"/>
            <w:vAlign w:val="center"/>
          </w:tcPr>
          <w:p w14:paraId="0D51E219" w14:textId="34C66FDA" w:rsidR="00297220" w:rsidRPr="00AC17A4" w:rsidRDefault="00096458" w:rsidP="00ED0BCF">
            <w:pPr>
              <w:pStyle w:val="Table"/>
              <w:jc w:val="center"/>
            </w:pPr>
            <w:r w:rsidRPr="00AC17A4">
              <w:t xml:space="preserve">82,31</w:t>
              <w:t xml:space="preserve"/>
            </w:r>
            <w:proofErr w:type="spellStart"/>
            <w:r w:rsidRPr="00AC17A4">
              <w:t xml:space="preserve"/>
            </w:r>
            <w:proofErr w:type="spellEnd"/>
            <w:r w:rsidRPr="00AC17A4">
              <w:t xml:space="preserve"> %</w:t>
            </w:r>
          </w:p>
        </w:tc>
      </w:tr>
      <w:tr w:rsidR="00297220" w:rsidRPr="00AC17A4" w14:paraId="195B9062" w14:textId="77777777" w:rsidTr="000C1E88">
        <w:trPr>
          <w:trHeight w:val="505"/>
        </w:trPr>
        <w:tc>
          <w:tcPr>
            <w:tcW w:w="4050" w:type="dxa"/>
            <w:vAlign w:val="center"/>
          </w:tcPr>
          <w:p w14:paraId="13CED6F5" w14:textId="77777777" w:rsidR="00297220" w:rsidRPr="00AC17A4" w:rsidRDefault="00297220" w:rsidP="00ED0BCF">
            <w:pPr>
              <w:pStyle w:val="Table"/>
            </w:pPr>
            <w:r w:rsidRPr="00AC17A4">
              <w:t xml:space="preserve">Résidences secondaires</w:t>
            </w:r>
            <w:proofErr w:type="spellStart"/>
            <w:r w:rsidRPr="00AC17A4">
              <w:t xml:space="preserve"/>
            </w:r>
            <w:proofErr w:type="spellEnd"/>
            <w:r w:rsidRPr="00AC17A4">
              <w:t xml:space="preserve"/>
            </w:r>
          </w:p>
        </w:tc>
        <w:tc>
          <w:tcPr>
            <w:tcW w:w="1980" w:type="dxa"/>
            <w:vAlign w:val="center"/>
          </w:tcPr>
          <w:p w14:paraId="011930F3" w14:textId="77777777" w:rsidR="00297220" w:rsidRPr="00AC17A4" w:rsidRDefault="00297220" w:rsidP="00ED0BCF">
            <w:pPr>
              <w:pStyle w:val="Table"/>
              <w:jc w:val="center"/>
            </w:pPr>
            <w:r w:rsidRPr="00AC17A4">
              <w:t xml:space="preserve">860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3E7799BE" w14:textId="77777777" w:rsidR="00297220" w:rsidRPr="00AC17A4" w:rsidRDefault="00297220" w:rsidP="00ED0BCF">
            <w:pPr>
              <w:pStyle w:val="Table"/>
              <w:jc w:val="center"/>
            </w:pPr>
            <w:r w:rsidRPr="00AC17A4">
              <w:t xml:space="preserve">6,04</w:t>
              <w:t xml:space="preserve"/>
            </w:r>
            <w:proofErr w:type="spellStart"/>
            <w:r w:rsidRPr="00AC17A4">
              <w:t xml:space="preserve"/>
            </w:r>
            <w:proofErr w:type="spellEnd"/>
            <w:r w:rsidRPr="00AC17A4">
              <w:t xml:space="preserve"> %</w:t>
            </w:r>
          </w:p>
        </w:tc>
        <w:tc>
          <w:tcPr>
            <w:tcW w:w="1422" w:type="dxa"/>
            <w:vAlign w:val="center"/>
          </w:tcPr>
          <w:p w14:paraId="0D51E219" w14:textId="34C66FDA" w:rsidR="00297220" w:rsidRPr="00AC17A4" w:rsidRDefault="00096458" w:rsidP="00ED0BCF">
            <w:pPr>
              <w:pStyle w:val="Table"/>
              <w:jc w:val="center"/>
            </w:pPr>
            <w:r w:rsidRPr="00AC17A4">
              <w:t xml:space="preserve">9,73</w:t>
              <w:t xml:space="preserve"/>
            </w:r>
            <w:proofErr w:type="spellStart"/>
            <w:r w:rsidRPr="00AC17A4">
              <w:t xml:space="preserve"/>
            </w:r>
            <w:proofErr w:type="spellEnd"/>
            <w:r w:rsidRPr="00AC17A4">
              <w:t xml:space="preserve"> %</w:t>
            </w:r>
          </w:p>
        </w:tc>
      </w:tr>
      <w:tr w:rsidR="00297220" w:rsidRPr="00AC17A4" w14:paraId="195B9062" w14:textId="77777777" w:rsidTr="000C1E88">
        <w:trPr>
          <w:trHeight w:val="505"/>
        </w:trPr>
        <w:tc>
          <w:tcPr>
            <w:tcW w:w="4050" w:type="dxa"/>
            <w:vAlign w:val="center"/>
          </w:tcPr>
          <w:p w14:paraId="13CED6F5" w14:textId="77777777" w:rsidR="00297220" w:rsidRPr="00AC17A4" w:rsidRDefault="00297220" w:rsidP="00ED0BCF">
            <w:pPr>
              <w:pStyle w:val="Table"/>
            </w:pPr>
            <w:r w:rsidRPr="00AC17A4">
              <w:t xml:space="preserve">Logements vacants</w:t>
            </w:r>
            <w:proofErr w:type="spellStart"/>
            <w:r w:rsidRPr="00AC17A4">
              <w:t xml:space="preserve"/>
            </w:r>
            <w:proofErr w:type="spellEnd"/>
            <w:r w:rsidRPr="00AC17A4">
              <w:t xml:space="preserve"/>
            </w:r>
          </w:p>
        </w:tc>
        <w:tc>
          <w:tcPr>
            <w:tcW w:w="1980" w:type="dxa"/>
            <w:vAlign w:val="center"/>
          </w:tcPr>
          <w:p w14:paraId="011930F3" w14:textId="77777777" w:rsidR="00297220" w:rsidRPr="00AC17A4" w:rsidRDefault="00297220" w:rsidP="00ED0BCF">
            <w:pPr>
              <w:pStyle w:val="Table"/>
              <w:jc w:val="center"/>
            </w:pPr>
            <w:r w:rsidRPr="00AC17A4">
              <w:t xml:space="preserve">1 652</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3E7799BE" w14:textId="77777777" w:rsidR="00297220" w:rsidRPr="00AC17A4" w:rsidRDefault="00297220" w:rsidP="00ED0BCF">
            <w:pPr>
              <w:pStyle w:val="Table"/>
              <w:jc w:val="center"/>
            </w:pPr>
            <w:r w:rsidRPr="00AC17A4">
              <w:t xml:space="preserve">11,60</w:t>
              <w:t xml:space="preserve"/>
            </w:r>
            <w:proofErr w:type="spellStart"/>
            <w:r w:rsidRPr="00AC17A4">
              <w:t xml:space="preserve"/>
            </w:r>
            <w:proofErr w:type="spellEnd"/>
            <w:r w:rsidRPr="00AC17A4">
              <w:t xml:space="preserve"> %</w:t>
            </w:r>
          </w:p>
        </w:tc>
        <w:tc>
          <w:tcPr>
            <w:tcW w:w="1422" w:type="dxa"/>
            <w:vAlign w:val="center"/>
          </w:tcPr>
          <w:p w14:paraId="0D51E219" w14:textId="34C66FDA" w:rsidR="00297220" w:rsidRPr="00AC17A4" w:rsidRDefault="00096458" w:rsidP="00ED0BCF">
            <w:pPr>
              <w:pStyle w:val="Table"/>
              <w:jc w:val="center"/>
            </w:pPr>
            <w:r w:rsidRPr="00AC17A4">
              <w:t xml:space="preserve">7,96</w:t>
              <w:t xml:space="preserve"/>
            </w:r>
            <w:proofErr w:type="spellStart"/>
            <w:r w:rsidRPr="00AC17A4">
              <w:t xml:space="preserve"/>
            </w:r>
            <w:proofErr w:type="spellEnd"/>
            <w:r w:rsidRPr="00AC17A4">
              <w:t xml:space="preserve"> %</w:t>
            </w:r>
          </w:p>
        </w:tc>
      </w:tr>
      <w:tr w:rsidR="00297220" w:rsidRPr="00AC17A4" w14:paraId="54BE996B" w14:textId="77777777" w:rsidTr="000C1E88">
        <w:trPr>
          <w:trHeight w:val="567"/>
        </w:trPr>
        <w:tc>
          <w:tcPr>
            <w:tcW w:w="9072" w:type="dxa"/>
            <w:gridSpan w:val="4"/>
            <w:shd w:val="clear" w:color="auto" w:fill="4DC0EF" w:themeFill="accent1"/>
            <w:vAlign w:val="center"/>
          </w:tcPr>
          <w:p w14:paraId="75ABA3FA" w14:textId="3A543818" w:rsidR="00297220" w:rsidRPr="00AC17A4" w:rsidRDefault="00297220" w:rsidP="00ED0BCF">
            <w:pPr>
              <w:pStyle w:val="TitreTable"/>
            </w:pPr>
            <w:r w:rsidRPr="00AC17A4">
              <w:t xml:space="preserve">Types de logement</w:t>
            </w:r>
            <w:proofErr w:type="spellStart"/>
            <w:r w:rsidR="00AD3380" w:rsidRPr="00AC17A4">
              <w:t xml:space="preserve"/>
            </w:r>
            <w:r w:rsidRPr="00AC17A4">
              <w:t xml:space="preserve"/>
            </w:r>
            <w:r w:rsidR="000C1E88" w:rsidRPr="00AC17A4">
              <w:t xml:space="preserve"/>
            </w:r>
            <w:r w:rsidR="00373E1D" w:rsidRPr="00AC17A4">
              <w:t xml:space="preserve"/>
            </w:r>
            <w:r w:rsidRPr="00AC17A4">
              <w:t xml:space="preserve"/>
            </w:r>
            <w:proofErr w:type="spellEnd"/>
            <w:r w:rsidRPr="00AC17A4">
              <w:t xml:space="preserve"/>
            </w:r>
          </w:p>
        </w:tc>
      </w:tr>
      <w:tr w:rsidR="00297220" w:rsidRPr="00AC17A4" w14:paraId="2B166BCC" w14:textId="77777777" w:rsidTr="000C1E88">
        <w:trPr>
          <w:trHeight w:val="505"/>
        </w:trPr>
        <w:tc>
          <w:tcPr>
            <w:tcW w:w="4050" w:type="dxa"/>
            <w:vAlign w:val="center"/>
          </w:tcPr>
          <w:p w14:paraId="3CFD711F" w14:textId="77777777" w:rsidR="00297220" w:rsidRPr="00AC17A4" w:rsidRDefault="00297220" w:rsidP="00ED0BCF">
            <w:pPr>
              <w:pStyle w:val="Table"/>
            </w:pPr>
            <w:r w:rsidRPr="00AC17A4">
              <w:t xml:space="preserve">Maisons</w:t>
            </w:r>
            <w:proofErr w:type="spellStart"/>
            <w:r w:rsidRPr="00AC17A4">
              <w:t xml:space="preserve"/>
            </w:r>
            <w:proofErr w:type="spellEnd"/>
            <w:r w:rsidRPr="00AC17A4">
              <w:t xml:space="preserve"/>
            </w:r>
          </w:p>
        </w:tc>
        <w:tc>
          <w:tcPr>
            <w:tcW w:w="1980" w:type="dxa"/>
            <w:vAlign w:val="center"/>
          </w:tcPr>
          <w:p w14:paraId="61E99949" w14:textId="77777777" w:rsidR="00297220" w:rsidRPr="00AC17A4" w:rsidRDefault="00297220" w:rsidP="00ED0BCF">
            <w:pPr>
              <w:pStyle w:val="Table"/>
              <w:jc w:val="center"/>
            </w:pPr>
            <w:r w:rsidRPr="00AC17A4">
              <w:t xml:space="preserve">141</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9AA7C5B" w14:textId="77777777" w:rsidR="00297220" w:rsidRPr="00AC17A4" w:rsidRDefault="00297220" w:rsidP="00ED0BCF">
            <w:pPr>
              <w:pStyle w:val="Table"/>
              <w:jc w:val="center"/>
            </w:pPr>
            <w:r w:rsidRPr="00AC17A4">
              <w:t xml:space="preserve">1,00</w:t>
              <w:t xml:space="preserve"/>
            </w:r>
            <w:proofErr w:type="spellStart"/>
            <w:r w:rsidRPr="00AC17A4">
              <w:t xml:space="preserve"/>
            </w:r>
            <w:proofErr w:type="spellEnd"/>
            <w:r w:rsidRPr="00AC17A4">
              <w:t xml:space="preserve"> %</w:t>
            </w:r>
          </w:p>
        </w:tc>
        <w:tc>
          <w:tcPr>
            <w:tcW w:w="1422" w:type="dxa"/>
            <w:vAlign w:val="center"/>
          </w:tcPr>
          <w:p w14:paraId="7C718C0B" w14:textId="33B27C6F" w:rsidR="00297220" w:rsidRPr="00AC17A4" w:rsidRDefault="00096458" w:rsidP="00ED0BCF">
            <w:pPr>
              <w:pStyle w:val="Table"/>
              <w:jc w:val="center"/>
            </w:pPr>
            <w:r w:rsidRPr="00AC17A4">
              <w:t xml:space="preserve">55,40</w:t>
              <w:t xml:space="preserve"/>
            </w:r>
            <w:proofErr w:type="spellStart"/>
            <w:r w:rsidRPr="00AC17A4">
              <w:t xml:space="preserve"/>
            </w:r>
            <w:proofErr w:type="spellEnd"/>
            <w:r w:rsidRPr="00AC17A4">
              <w:t xml:space="preserve"> %</w:t>
            </w:r>
          </w:p>
        </w:tc>
      </w:tr>
      <w:tr w:rsidR="00297220" w:rsidRPr="00AC17A4" w14:paraId="2B166BCC" w14:textId="77777777" w:rsidTr="000C1E88">
        <w:trPr>
          <w:trHeight w:val="505"/>
        </w:trPr>
        <w:tc>
          <w:tcPr>
            <w:tcW w:w="4050" w:type="dxa"/>
            <w:vAlign w:val="center"/>
          </w:tcPr>
          <w:p w14:paraId="3CFD711F" w14:textId="77777777" w:rsidR="00297220" w:rsidRPr="00AC17A4" w:rsidRDefault="00297220" w:rsidP="00ED0BCF">
            <w:pPr>
              <w:pStyle w:val="Table"/>
            </w:pPr>
            <w:r w:rsidRPr="00AC17A4">
              <w:t xml:space="preserve">Appartements</w:t>
            </w:r>
            <w:proofErr w:type="spellStart"/>
            <w:r w:rsidRPr="00AC17A4">
              <w:t xml:space="preserve"/>
            </w:r>
            <w:proofErr w:type="spellEnd"/>
            <w:r w:rsidRPr="00AC17A4">
              <w:t xml:space="preserve"/>
            </w:r>
          </w:p>
        </w:tc>
        <w:tc>
          <w:tcPr>
            <w:tcW w:w="1980" w:type="dxa"/>
            <w:vAlign w:val="center"/>
          </w:tcPr>
          <w:p w14:paraId="61E99949" w14:textId="77777777" w:rsidR="00297220" w:rsidRPr="00AC17A4" w:rsidRDefault="00297220" w:rsidP="00ED0BCF">
            <w:pPr>
              <w:pStyle w:val="Table"/>
              <w:jc w:val="center"/>
            </w:pPr>
            <w:r w:rsidRPr="00AC17A4">
              <w:t xml:space="preserve">13 949</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9AA7C5B" w14:textId="77777777" w:rsidR="00297220" w:rsidRPr="00AC17A4" w:rsidRDefault="00297220" w:rsidP="00ED0BCF">
            <w:pPr>
              <w:pStyle w:val="Table"/>
              <w:jc w:val="center"/>
            </w:pPr>
            <w:r w:rsidRPr="00AC17A4">
              <w:t xml:space="preserve">99,00</w:t>
              <w:t xml:space="preserve"/>
            </w:r>
            <w:proofErr w:type="spellStart"/>
            <w:r w:rsidRPr="00AC17A4">
              <w:t xml:space="preserve"/>
            </w:r>
            <w:proofErr w:type="spellEnd"/>
            <w:r w:rsidRPr="00AC17A4">
              <w:t xml:space="preserve"> %</w:t>
            </w:r>
          </w:p>
        </w:tc>
        <w:tc>
          <w:tcPr>
            <w:tcW w:w="1422" w:type="dxa"/>
            <w:vAlign w:val="center"/>
          </w:tcPr>
          <w:p w14:paraId="7C718C0B" w14:textId="33B27C6F" w:rsidR="00297220" w:rsidRPr="00AC17A4" w:rsidRDefault="00096458" w:rsidP="00ED0BCF">
            <w:pPr>
              <w:pStyle w:val="Table"/>
              <w:jc w:val="center"/>
            </w:pPr>
            <w:r w:rsidRPr="00AC17A4">
              <w:t xml:space="preserve">44,60</w:t>
              <w:t xml:space="preserve"/>
            </w:r>
            <w:proofErr w:type="spellStart"/>
            <w:r w:rsidRPr="00AC17A4">
              <w:t xml:space="preserve"/>
            </w:r>
            <w:proofErr w:type="spellEnd"/>
            <w:r w:rsidRPr="00AC17A4">
              <w:t xml:space="preserve"> %</w:t>
            </w:r>
          </w:p>
        </w:tc>
      </w:tr>
      <w:tr w:rsidR="00297220" w:rsidRPr="00AC17A4" w14:paraId="7BD5F8DB" w14:textId="77777777" w:rsidTr="000C1E88">
        <w:trPr>
          <w:trHeight w:val="567"/>
        </w:trPr>
        <w:tc>
          <w:tcPr>
            <w:tcW w:w="9072" w:type="dxa"/>
            <w:gridSpan w:val="4"/>
            <w:shd w:val="clear" w:color="auto" w:fill="4DC0EF" w:themeFill="accent1"/>
            <w:vAlign w:val="center"/>
          </w:tcPr>
          <w:p w14:paraId="53EB101D" w14:textId="020F42EB" w:rsidR="00297220" w:rsidRPr="00AC17A4" w:rsidRDefault="00297220" w:rsidP="00ED0BCF">
            <w:pPr>
              <w:pStyle w:val="TitreTable"/>
              <w:rPr>
                <w:sz w:val="22"/>
                <w:szCs w:val="22"/>
              </w:rPr>
            </w:pPr>
            <w:r w:rsidRPr="00AC17A4">
              <w:t xml:space="preserve">Emménagement des ménages</w:t>
            </w:r>
            <w:proofErr w:type="spellStart"/>
            <w:r w:rsidR="00AD3380" w:rsidRPr="00AC17A4">
              <w:t xml:space="preserve"/>
            </w:r>
            <w:r w:rsidRPr="00AC17A4">
              <w:t xml:space="preserve"/>
            </w:r>
            <w:r w:rsidR="000C1E88" w:rsidRPr="00AC17A4">
              <w:t xml:space="preserve"/>
            </w:r>
            <w:r w:rsidRPr="00AC17A4">
              <w:t xml:space="preserve"/>
            </w:r>
            <w:proofErr w:type="spellEnd"/>
            <w:r w:rsidRPr="00AC17A4">
              <w:t xml:space="preserve"/>
            </w:r>
          </w:p>
        </w:tc>
      </w:tr>
      <w:tr w:rsidR="00693547" w:rsidRPr="00AC17A4" w14:paraId="7DCC36B1" w14:textId="77777777" w:rsidTr="00A727D5">
        <w:trPr>
          <w:trHeight w:val="505"/>
        </w:trPr>
        <w:tc>
          <w:tcPr>
            <w:tcW w:w="4050" w:type="dxa"/>
            <w:vAlign w:val="center"/>
          </w:tcPr>
          <w:p w14:paraId="2B44FB67" w14:textId="77777777" w:rsidR="00693547" w:rsidRPr="00AC17A4" w:rsidRDefault="00693547" w:rsidP="00ED0BCF">
            <w:pPr>
              <w:pStyle w:val="Table"/>
            </w:pPr>
            <w:r w:rsidRPr="00AC17A4">
              <w:t xml:space="preserve">0 à 1 an</w:t>
            </w:r>
            <w:proofErr w:type="spellStart"/>
            <w:r w:rsidRPr="00AC17A4">
              <w:t xml:space="preserve"/>
            </w:r>
            <w:proofErr w:type="spellEnd"/>
            <w:r w:rsidRPr="00AC17A4">
              <w:t xml:space="preserve"/>
            </w:r>
          </w:p>
        </w:tc>
        <w:tc>
          <w:tcPr>
            <w:tcW w:w="1980" w:type="dxa"/>
            <w:vAlign w:val="center"/>
          </w:tcPr>
          <w:p w14:paraId="106D7304" w14:textId="77777777" w:rsidR="00693547" w:rsidRPr="00AC17A4" w:rsidRDefault="00693547" w:rsidP="00ED0BCF">
            <w:pPr>
              <w:pStyle w:val="Table"/>
              <w:jc w:val="center"/>
            </w:pPr>
            <w:r w:rsidRPr="00AC17A4">
              <w:t xml:space="preserve">3 634</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1E216B3" w14:textId="77777777" w:rsidR="00693547" w:rsidRPr="00AC17A4" w:rsidRDefault="00693547" w:rsidP="00ED0BCF">
            <w:pPr>
              <w:pStyle w:val="Table"/>
              <w:jc w:val="center"/>
            </w:pPr>
            <w:r w:rsidRPr="00AC17A4">
              <w:t xml:space="preserve">30,99</w:t>
              <w:t xml:space="preserve"/>
            </w:r>
            <w:proofErr w:type="spellStart"/>
            <w:r w:rsidRPr="00AC17A4">
              <w:t xml:space="preserve"/>
            </w:r>
            <w:proofErr w:type="spellEnd"/>
            <w:r w:rsidRPr="00AC17A4">
              <w:t xml:space="preserve"> %</w:t>
            </w:r>
          </w:p>
        </w:tc>
        <w:tc>
          <w:tcPr>
            <w:tcW w:w="1422" w:type="dxa"/>
            <w:vAlign w:val="center"/>
          </w:tcPr>
          <w:p w14:paraId="698DBE58" w14:textId="77777777" w:rsidR="00693547" w:rsidRPr="00AC17A4" w:rsidRDefault="00693547" w:rsidP="00ED0BCF">
            <w:pPr>
              <w:pStyle w:val="Table"/>
              <w:jc w:val="center"/>
            </w:pPr>
            <w:r w:rsidRPr="00AC17A4">
              <w:t xml:space="preserve">12,36</w:t>
              <w:t xml:space="preserve"/>
            </w:r>
            <w:proofErr w:type="spellStart"/>
            <w:r w:rsidRPr="00AC17A4">
              <w:t xml:space="preserve"/>
            </w:r>
            <w:proofErr w:type="spellEnd"/>
            <w:r w:rsidRPr="00AC17A4">
              <w:t xml:space="preserve"> %</w:t>
            </w:r>
          </w:p>
        </w:tc>
      </w:tr>
      <w:tr w:rsidR="00693547" w:rsidRPr="00AC17A4" w14:paraId="7DCC36B1" w14:textId="77777777" w:rsidTr="00A727D5">
        <w:trPr>
          <w:trHeight w:val="505"/>
        </w:trPr>
        <w:tc>
          <w:tcPr>
            <w:tcW w:w="4050" w:type="dxa"/>
            <w:vAlign w:val="center"/>
          </w:tcPr>
          <w:p w14:paraId="2B44FB67" w14:textId="77777777" w:rsidR="00693547" w:rsidRPr="00AC17A4" w:rsidRDefault="00693547" w:rsidP="00ED0BCF">
            <w:pPr>
              <w:pStyle w:val="Table"/>
            </w:pPr>
            <w:r w:rsidRPr="00AC17A4">
              <w:t xml:space="preserve">2 à 4 ans</w:t>
            </w:r>
            <w:proofErr w:type="spellStart"/>
            <w:r w:rsidRPr="00AC17A4">
              <w:t xml:space="preserve"/>
            </w:r>
            <w:proofErr w:type="spellEnd"/>
            <w:r w:rsidRPr="00AC17A4">
              <w:t xml:space="preserve"/>
            </w:r>
          </w:p>
        </w:tc>
        <w:tc>
          <w:tcPr>
            <w:tcW w:w="1980" w:type="dxa"/>
            <w:vAlign w:val="center"/>
          </w:tcPr>
          <w:p w14:paraId="106D7304" w14:textId="77777777" w:rsidR="00693547" w:rsidRPr="00AC17A4" w:rsidRDefault="00693547" w:rsidP="00ED0BCF">
            <w:pPr>
              <w:pStyle w:val="Table"/>
              <w:jc w:val="center"/>
            </w:pPr>
            <w:r w:rsidRPr="00AC17A4">
              <w:t xml:space="preserve">3 795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1E216B3" w14:textId="77777777" w:rsidR="00693547" w:rsidRPr="00AC17A4" w:rsidRDefault="00693547" w:rsidP="00ED0BCF">
            <w:pPr>
              <w:pStyle w:val="Table"/>
              <w:jc w:val="center"/>
            </w:pPr>
            <w:r w:rsidRPr="00AC17A4">
              <w:t xml:space="preserve">32,36</w:t>
              <w:t xml:space="preserve"/>
            </w:r>
            <w:proofErr w:type="spellStart"/>
            <w:r w:rsidRPr="00AC17A4">
              <w:t xml:space="preserve"/>
            </w:r>
            <w:proofErr w:type="spellEnd"/>
            <w:r w:rsidRPr="00AC17A4">
              <w:t xml:space="preserve"> %</w:t>
            </w:r>
          </w:p>
        </w:tc>
        <w:tc>
          <w:tcPr>
            <w:tcW w:w="1422" w:type="dxa"/>
            <w:vAlign w:val="center"/>
          </w:tcPr>
          <w:p w14:paraId="698DBE58" w14:textId="77777777" w:rsidR="00693547" w:rsidRPr="00AC17A4" w:rsidRDefault="00693547" w:rsidP="00ED0BCF">
            <w:pPr>
              <w:pStyle w:val="Table"/>
              <w:jc w:val="center"/>
            </w:pPr>
            <w:r w:rsidRPr="00AC17A4">
              <w:t xml:space="preserve">20,84</w:t>
              <w:t xml:space="preserve"/>
            </w:r>
            <w:proofErr w:type="spellStart"/>
            <w:r w:rsidRPr="00AC17A4">
              <w:t xml:space="preserve"/>
            </w:r>
            <w:proofErr w:type="spellEnd"/>
            <w:r w:rsidRPr="00AC17A4">
              <w:t xml:space="preserve"> %</w:t>
            </w:r>
          </w:p>
        </w:tc>
      </w:tr>
      <w:tr w:rsidR="00693547" w:rsidRPr="00AC17A4" w14:paraId="7DCC36B1" w14:textId="77777777" w:rsidTr="00A727D5">
        <w:trPr>
          <w:trHeight w:val="505"/>
        </w:trPr>
        <w:tc>
          <w:tcPr>
            <w:tcW w:w="4050" w:type="dxa"/>
            <w:vAlign w:val="center"/>
          </w:tcPr>
          <w:p w14:paraId="2B44FB67" w14:textId="77777777" w:rsidR="00693547" w:rsidRPr="00AC17A4" w:rsidRDefault="00693547" w:rsidP="00ED0BCF">
            <w:pPr>
              <w:pStyle w:val="Table"/>
            </w:pPr>
            <w:r w:rsidRPr="00AC17A4">
              <w:t xml:space="preserve">5 à 9 ans</w:t>
            </w:r>
            <w:proofErr w:type="spellStart"/>
            <w:r w:rsidRPr="00AC17A4">
              <w:t xml:space="preserve"/>
            </w:r>
            <w:proofErr w:type="spellEnd"/>
            <w:r w:rsidRPr="00AC17A4">
              <w:t xml:space="preserve"/>
            </w:r>
          </w:p>
        </w:tc>
        <w:tc>
          <w:tcPr>
            <w:tcW w:w="1980" w:type="dxa"/>
            <w:vAlign w:val="center"/>
          </w:tcPr>
          <w:p w14:paraId="106D7304" w14:textId="77777777" w:rsidR="00693547" w:rsidRPr="00AC17A4" w:rsidRDefault="00693547" w:rsidP="00ED0BCF">
            <w:pPr>
              <w:pStyle w:val="Table"/>
              <w:jc w:val="center"/>
            </w:pPr>
            <w:r w:rsidRPr="00AC17A4">
              <w:t xml:space="preserve">1 528</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1E216B3" w14:textId="77777777" w:rsidR="00693547" w:rsidRPr="00AC17A4" w:rsidRDefault="00693547" w:rsidP="00ED0BCF">
            <w:pPr>
              <w:pStyle w:val="Table"/>
              <w:jc w:val="center"/>
            </w:pPr>
            <w:r w:rsidRPr="00AC17A4">
              <w:t xml:space="preserve">13,03</w:t>
              <w:t xml:space="preserve"/>
            </w:r>
            <w:proofErr w:type="spellStart"/>
            <w:r w:rsidRPr="00AC17A4">
              <w:t xml:space="preserve"/>
            </w:r>
            <w:proofErr w:type="spellEnd"/>
            <w:r w:rsidRPr="00AC17A4">
              <w:t xml:space="preserve"> %</w:t>
            </w:r>
          </w:p>
        </w:tc>
        <w:tc>
          <w:tcPr>
            <w:tcW w:w="1422" w:type="dxa"/>
            <w:vAlign w:val="center"/>
          </w:tcPr>
          <w:p w14:paraId="698DBE58" w14:textId="77777777" w:rsidR="00693547" w:rsidRPr="00AC17A4" w:rsidRDefault="00693547" w:rsidP="00ED0BCF">
            <w:pPr>
              <w:pStyle w:val="Table"/>
              <w:jc w:val="center"/>
            </w:pPr>
            <w:r w:rsidRPr="00AC17A4">
              <w:t xml:space="preserve">17,57</w:t>
              <w:t xml:space="preserve"/>
            </w:r>
            <w:proofErr w:type="spellStart"/>
            <w:r w:rsidRPr="00AC17A4">
              <w:t xml:space="preserve"/>
            </w:r>
            <w:proofErr w:type="spellEnd"/>
            <w:r w:rsidRPr="00AC17A4">
              <w:t xml:space="preserve"> %</w:t>
            </w:r>
          </w:p>
        </w:tc>
      </w:tr>
      <w:tr w:rsidR="00693547" w:rsidRPr="00AC17A4" w14:paraId="7DCC36B1" w14:textId="77777777" w:rsidTr="00A727D5">
        <w:trPr>
          <w:trHeight w:val="505"/>
        </w:trPr>
        <w:tc>
          <w:tcPr>
            <w:tcW w:w="4050" w:type="dxa"/>
            <w:vAlign w:val="center"/>
          </w:tcPr>
          <w:p w14:paraId="2B44FB67" w14:textId="77777777" w:rsidR="00693547" w:rsidRPr="00AC17A4" w:rsidRDefault="00693547" w:rsidP="00ED0BCF">
            <w:pPr>
              <w:pStyle w:val="Table"/>
            </w:pPr>
            <w:r w:rsidRPr="00AC17A4">
              <w:t xml:space="preserve">Plus de 10 ans</w:t>
            </w:r>
            <w:proofErr w:type="spellStart"/>
            <w:r w:rsidRPr="00AC17A4">
              <w:t xml:space="preserve"/>
            </w:r>
            <w:proofErr w:type="spellEnd"/>
            <w:r w:rsidRPr="00AC17A4">
              <w:t xml:space="preserve"/>
            </w:r>
          </w:p>
        </w:tc>
        <w:tc>
          <w:tcPr>
            <w:tcW w:w="1980" w:type="dxa"/>
            <w:vAlign w:val="center"/>
          </w:tcPr>
          <w:p w14:paraId="106D7304" w14:textId="77777777" w:rsidR="00693547" w:rsidRPr="00AC17A4" w:rsidRDefault="00693547" w:rsidP="00ED0BCF">
            <w:pPr>
              <w:pStyle w:val="Table"/>
              <w:jc w:val="center"/>
            </w:pPr>
            <w:r w:rsidRPr="00AC17A4">
              <w:t xml:space="preserve">2 770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51E216B3" w14:textId="77777777" w:rsidR="00693547" w:rsidRPr="00AC17A4" w:rsidRDefault="00693547" w:rsidP="00ED0BCF">
            <w:pPr>
              <w:pStyle w:val="Table"/>
              <w:jc w:val="center"/>
            </w:pPr>
            <w:r w:rsidRPr="00AC17A4">
              <w:t xml:space="preserve">23,62</w:t>
              <w:t xml:space="preserve"/>
            </w:r>
            <w:proofErr w:type="spellStart"/>
            <w:r w:rsidRPr="00AC17A4">
              <w:t xml:space="preserve"/>
            </w:r>
            <w:proofErr w:type="spellEnd"/>
            <w:r w:rsidRPr="00AC17A4">
              <w:t xml:space="preserve"> %</w:t>
            </w:r>
          </w:p>
        </w:tc>
        <w:tc>
          <w:tcPr>
            <w:tcW w:w="1422" w:type="dxa"/>
            <w:vAlign w:val="center"/>
          </w:tcPr>
          <w:p w14:paraId="698DBE58" w14:textId="77777777" w:rsidR="00693547" w:rsidRPr="00AC17A4" w:rsidRDefault="00693547" w:rsidP="00ED0BCF">
            <w:pPr>
              <w:pStyle w:val="Table"/>
              <w:jc w:val="center"/>
            </w:pPr>
            <w:r w:rsidRPr="00AC17A4">
              <w:t xml:space="preserve">49,23</w:t>
              <w:t xml:space="preserve"/>
            </w:r>
            <w:proofErr w:type="spellStart"/>
            <w:r w:rsidRPr="00AC17A4">
              <w:t xml:space="preserve"/>
            </w:r>
            <w:proofErr w:type="spellEnd"/>
            <w:r w:rsidRPr="00AC17A4">
              <w:t xml:space="preserve"> %</w:t>
            </w:r>
          </w:p>
        </w:tc>
      </w:tr>
      <w:tr w:rsidR="00693547" w:rsidRPr="00AC17A4" w14:paraId="6D769F45" w14:textId="77777777" w:rsidTr="00A727D5">
        <w:trPr>
          <w:trHeight w:val="567"/>
        </w:trPr>
        <w:tc>
          <w:tcPr>
            <w:tcW w:w="9072" w:type="dxa"/>
            <w:gridSpan w:val="4"/>
            <w:shd w:val="clear" w:color="auto" w:fill="4DC0EF" w:themeFill="accent1"/>
            <w:vAlign w:val="center"/>
          </w:tcPr>
          <w:p w14:paraId="39758B87" w14:textId="3D2CA1F0" w:rsidR="00693547" w:rsidRPr="00AC17A4" w:rsidRDefault="00693547" w:rsidP="00ED0BCF">
            <w:pPr>
              <w:pStyle w:val="TitreTable"/>
              <w:rPr>
                <w:sz w:val="22"/>
                <w:szCs w:val="22"/>
              </w:rPr>
            </w:pPr>
            <w:r w:rsidRPr="00AC17A4">
              <w:t xml:space="preserve">Locataires/propriétaires</w:t>
            </w:r>
            <w:proofErr w:type="spellStart"/>
            <w:r w:rsidRPr="00AC17A4">
              <w:t xml:space="preserve"/>
            </w:r>
            <w:proofErr w:type="spellEnd"/>
            <w:r w:rsidRPr="00AC17A4">
              <w:t xml:space="preserve"/>
            </w:r>
            <w:proofErr w:type="spellStart"/>
            <w:r w:rsidRPr="00AC17A4">
              <w:t xml:space="preserve"/>
            </w:r>
            <w:proofErr w:type="spellEnd"/>
            <w:r w:rsidRPr="00AC17A4">
              <w:t xml:space="preserve"/>
            </w:r>
          </w:p>
        </w:tc>
      </w:tr>
      <w:tr w:rsidR="00693547" w:rsidRPr="00AC17A4" w14:paraId="71121F8F" w14:textId="77777777" w:rsidTr="00A727D5">
        <w:trPr>
          <w:trHeight w:val="505"/>
        </w:trPr>
        <w:tc>
          <w:tcPr>
            <w:tcW w:w="4050" w:type="dxa"/>
            <w:vAlign w:val="center"/>
          </w:tcPr>
          <w:p w14:paraId="26C239F1" w14:textId="77777777" w:rsidR="00693547" w:rsidRPr="00AC17A4" w:rsidRDefault="00693547" w:rsidP="00ED0BCF">
            <w:pPr>
              <w:pStyle w:val="Table"/>
            </w:pPr>
            <w:r w:rsidRPr="00AC17A4">
              <w:t xml:space="preserve">Locataires</w:t>
            </w:r>
            <w:proofErr w:type="spellStart"/>
            <w:r w:rsidRPr="00AC17A4">
              <w:t xml:space="preserve"/>
            </w:r>
            <w:proofErr w:type="spellEnd"/>
            <w:r w:rsidRPr="00AC17A4">
              <w:t xml:space="preserve"/>
            </w:r>
          </w:p>
        </w:tc>
        <w:tc>
          <w:tcPr>
            <w:tcW w:w="1980" w:type="dxa"/>
            <w:vAlign w:val="center"/>
          </w:tcPr>
          <w:p w14:paraId="043596F7" w14:textId="77777777" w:rsidR="00693547" w:rsidRPr="00AC17A4" w:rsidRDefault="00693547" w:rsidP="00ED0BCF">
            <w:pPr>
              <w:pStyle w:val="Table"/>
              <w:jc w:val="center"/>
            </w:pPr>
            <w:r w:rsidRPr="00AC17A4">
              <w:t xml:space="preserve">8 473</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16ED2EFD" w14:textId="77777777" w:rsidR="00693547" w:rsidRPr="00AC17A4" w:rsidRDefault="00693547" w:rsidP="00ED0BCF">
            <w:pPr>
              <w:pStyle w:val="Table"/>
              <w:jc w:val="center"/>
            </w:pPr>
            <w:r w:rsidRPr="00AC17A4">
              <w:t xml:space="preserve">74,29</w:t>
              <w:t xml:space="preserve"/>
            </w:r>
            <w:proofErr w:type="spellStart"/>
            <w:r w:rsidRPr="00AC17A4">
              <w:t xml:space="preserve"/>
            </w:r>
            <w:proofErr w:type="spellEnd"/>
            <w:r w:rsidRPr="00AC17A4">
              <w:t xml:space="preserve"> %</w:t>
            </w:r>
          </w:p>
        </w:tc>
        <w:tc>
          <w:tcPr>
            <w:tcW w:w="1422" w:type="dxa"/>
            <w:vAlign w:val="center"/>
          </w:tcPr>
          <w:p w14:paraId="24306EA9" w14:textId="77777777" w:rsidR="00693547" w:rsidRPr="00AC17A4" w:rsidRDefault="00693547" w:rsidP="00ED0BCF">
            <w:pPr>
              <w:pStyle w:val="Table"/>
              <w:jc w:val="center"/>
            </w:pPr>
            <w:r w:rsidRPr="00AC17A4">
              <w:t xml:space="preserve">41,19</w:t>
              <w:t xml:space="preserve"/>
            </w:r>
            <w:proofErr w:type="spellStart"/>
            <w:r w:rsidRPr="00AC17A4">
              <w:t xml:space="preserve"/>
            </w:r>
            <w:proofErr w:type="spellEnd"/>
            <w:r w:rsidRPr="00AC17A4">
              <w:t xml:space="preserve"> %</w:t>
            </w:r>
          </w:p>
        </w:tc>
      </w:tr>
      <w:tr w:rsidR="00693547" w:rsidRPr="00AC17A4" w14:paraId="71121F8F" w14:textId="77777777" w:rsidTr="00A727D5">
        <w:trPr>
          <w:trHeight w:val="505"/>
        </w:trPr>
        <w:tc>
          <w:tcPr>
            <w:tcW w:w="4050" w:type="dxa"/>
            <w:vAlign w:val="center"/>
          </w:tcPr>
          <w:p w14:paraId="26C239F1" w14:textId="77777777" w:rsidR="00693547" w:rsidRPr="00AC17A4" w:rsidRDefault="00693547" w:rsidP="00ED0BCF">
            <w:pPr>
              <w:pStyle w:val="Table"/>
            </w:pPr>
            <w:r w:rsidRPr="00AC17A4">
              <w:t xml:space="preserve">Propriétaires</w:t>
            </w:r>
            <w:proofErr w:type="spellStart"/>
            <w:r w:rsidRPr="00AC17A4">
              <w:t xml:space="preserve"/>
            </w:r>
            <w:proofErr w:type="spellEnd"/>
            <w:r w:rsidRPr="00AC17A4">
              <w:t xml:space="preserve"/>
            </w:r>
          </w:p>
        </w:tc>
        <w:tc>
          <w:tcPr>
            <w:tcW w:w="1980" w:type="dxa"/>
            <w:vAlign w:val="center"/>
          </w:tcPr>
          <w:p w14:paraId="043596F7" w14:textId="77777777" w:rsidR="00693547" w:rsidRPr="00AC17A4" w:rsidRDefault="00693547" w:rsidP="00ED0BCF">
            <w:pPr>
              <w:pStyle w:val="Table"/>
              <w:jc w:val="center"/>
            </w:pPr>
            <w:r w:rsidRPr="00AC17A4">
              <w:t xml:space="preserve">2 933</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16ED2EFD" w14:textId="77777777" w:rsidR="00693547" w:rsidRPr="00AC17A4" w:rsidRDefault="00693547" w:rsidP="00ED0BCF">
            <w:pPr>
              <w:pStyle w:val="Table"/>
              <w:jc w:val="center"/>
            </w:pPr>
            <w:r w:rsidRPr="00AC17A4">
              <w:t xml:space="preserve">25,71</w:t>
              <w:t xml:space="preserve"/>
            </w:r>
            <w:proofErr w:type="spellStart"/>
            <w:r w:rsidRPr="00AC17A4">
              <w:t xml:space="preserve"/>
            </w:r>
            <w:proofErr w:type="spellEnd"/>
            <w:r w:rsidRPr="00AC17A4">
              <w:t xml:space="preserve"> %</w:t>
            </w:r>
          </w:p>
        </w:tc>
        <w:tc>
          <w:tcPr>
            <w:tcW w:w="1422" w:type="dxa"/>
            <w:vAlign w:val="center"/>
          </w:tcPr>
          <w:p w14:paraId="24306EA9" w14:textId="77777777" w:rsidR="00693547" w:rsidRPr="00AC17A4" w:rsidRDefault="00693547" w:rsidP="00ED0BCF">
            <w:pPr>
              <w:pStyle w:val="Table"/>
              <w:jc w:val="center"/>
            </w:pPr>
            <w:r w:rsidRPr="00AC17A4">
              <w:t xml:space="preserve">58,81</w:t>
              <w:t xml:space="preserve"/>
            </w:r>
            <w:proofErr w:type="spellStart"/>
            <w:r w:rsidRPr="00AC17A4">
              <w:t xml:space="preserve"/>
            </w:r>
            <w:proofErr w:type="spellEnd"/>
            <w:r w:rsidRPr="00AC17A4">
              <w:t xml:space="preserve"> %</w:t>
            </w:r>
          </w:p>
        </w:tc>
      </w:tr>
    </w:tbl>
    <w:p w14:paraId="6F94845D" w14:textId="77777777" w:rsidR="00C80A7B" w:rsidRPr="00AC17A4" w:rsidRDefault="00C80A7B" w:rsidP="00ED0BCF">
      <w:pPr>
        <w:pStyle w:val="TitreTable"/>
        <w:rPr>
          <w:lang w:eastAsia="fr-FR"/>
        </w:rPr>
      </w:pPr>
    </w:p>
    <w:tbl>
      <w:tblPr>
        <w:tblStyle w:val="TableGrid"/>
        <w:tblpPr w:leftFromText="141" w:rightFromText="141" w:vertAnchor="page" w:horzAnchor="margin" w:tblpY="200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4050"/>
        <w:gridCol w:w="1980"/>
        <w:gridCol w:w="1620"/>
        <w:gridCol w:w="1422"/>
      </w:tblGrid>
      <w:tr w:rsidR="00C80A7B" w:rsidRPr="00AC17A4" w14:paraId="28BDC2EF" w14:textId="77777777" w:rsidTr="004A1D2A">
        <w:trPr>
          <w:trHeight w:val="567"/>
        </w:trPr>
        <w:tc>
          <w:tcPr>
            <w:tcW w:w="4050" w:type="dxa"/>
            <w:vAlign w:val="center"/>
          </w:tcPr>
          <w:p w14:paraId="23217BAB" w14:textId="77777777" w:rsidR="00C80A7B" w:rsidRPr="00AC17A4" w:rsidRDefault="00C80A7B" w:rsidP="004A1D2A">
            <w:pPr>
              <w:pStyle w:val="Aucunstyle"/>
              <w:jc w:val="center"/>
              <w:rPr>
                <w:rFonts w:ascii="Calibri" w:hAnsi="Calibri" w:cs="Calibri"/>
                <w:color w:val="40458F"/>
                <w:sz w:val="22"/>
                <w:szCs w:val="22"/>
              </w:rPr>
            </w:pPr>
          </w:p>
        </w:tc>
        <w:tc>
          <w:tcPr>
            <w:tcW w:w="1980" w:type="dxa"/>
            <w:vAlign w:val="center"/>
          </w:tcPr>
          <w:p w14:paraId="569226F0" w14:textId="27D40F9C" w:rsidR="00C80A7B" w:rsidRPr="00AC17A4" w:rsidRDefault="00060F87" w:rsidP="004A1D2A">
            <w:pPr>
              <w:pStyle w:val="Aucunstyle"/>
              <w:jc w:val="center"/>
              <w:rPr>
                <w:rFonts w:ascii="Calibri" w:hAnsi="Calibri" w:cs="Calibri"/>
                <w:color w:val="2F3885"/>
                <w:sz w:val="22"/>
                <w:szCs w:val="22"/>
              </w:rPr>
            </w:pPr>
            <w:r w:rsidRPr="00AC17A4">
              <w:rPr>
                <w:noProof/>
              </w:rPr>
              <mc:AlternateContent>
                <mc:Choice Requires="wpg">
                  <w:drawing>
                    <wp:inline distT="0" distB="0" distL="0" distR="0" wp14:anchorId="0D67A054" wp14:editId="5B7E6306">
                      <wp:extent cx="281995" cy="501108"/>
                      <wp:effectExtent l="0" t="0" r="3810" b="0"/>
                      <wp:docPr id="2137907132" name="Graphique 12"/>
                      <wp:cNvGraphicFramePr/>
                      <a:graphic xmlns:a="http://schemas.openxmlformats.org/drawingml/2006/main">
                        <a:graphicData uri="http://schemas.microsoft.com/office/word/2010/wordprocessingGroup">
                          <wpg:wgp>
                            <wpg:cNvGrpSpPr/>
                            <wpg:grpSpPr>
                              <a:xfrm>
                                <a:off x="0" y="0"/>
                                <a:ext cx="281995" cy="501108"/>
                                <a:chOff x="0" y="0"/>
                                <a:chExt cx="281995" cy="501108"/>
                              </a:xfrm>
                              <a:solidFill>
                                <a:schemeClr val="accent1"/>
                              </a:solidFill>
                            </wpg:grpSpPr>
                            <wps:wsp>
                              <wps:cNvPr id="1602395666" name="Freeform: Shape 1602395666"/>
                              <wps:cNvSpPr/>
                              <wps:spPr>
                                <a:xfrm>
                                  <a:off x="0" y="201023"/>
                                  <a:ext cx="281995" cy="300085"/>
                                </a:xfrm>
                                <a:custGeom>
                                  <a:avLst/>
                                  <a:gdLst>
                                    <a:gd name="connsiteX0" fmla="*/ 251361 w 281995"/>
                                    <a:gd name="connsiteY0" fmla="*/ 300085 h 300085"/>
                                    <a:gd name="connsiteX1" fmla="*/ 30614 w 281995"/>
                                    <a:gd name="connsiteY1" fmla="*/ 300085 h 300085"/>
                                    <a:gd name="connsiteX2" fmla="*/ 4841 w 281995"/>
                                    <a:gd name="connsiteY2" fmla="*/ 285969 h 300085"/>
                                    <a:gd name="connsiteX3" fmla="*/ 2824 w 281995"/>
                                    <a:gd name="connsiteY3" fmla="*/ 256604 h 300085"/>
                                    <a:gd name="connsiteX4" fmla="*/ 113166 w 281995"/>
                                    <a:gd name="connsiteY4" fmla="*/ 17771 h 300085"/>
                                    <a:gd name="connsiteX5" fmla="*/ 140956 w 281995"/>
                                    <a:gd name="connsiteY5" fmla="*/ 0 h 300085"/>
                                    <a:gd name="connsiteX6" fmla="*/ 168746 w 281995"/>
                                    <a:gd name="connsiteY6" fmla="*/ 17771 h 300085"/>
                                    <a:gd name="connsiteX7" fmla="*/ 279151 w 281995"/>
                                    <a:gd name="connsiteY7" fmla="*/ 256604 h 300085"/>
                                    <a:gd name="connsiteX8" fmla="*/ 277135 w 281995"/>
                                    <a:gd name="connsiteY8" fmla="*/ 285969 h 300085"/>
                                    <a:gd name="connsiteX9" fmla="*/ 251361 w 281995"/>
                                    <a:gd name="connsiteY9" fmla="*/ 300085 h 300085"/>
                                    <a:gd name="connsiteX10" fmla="*/ 250542 w 281995"/>
                                    <a:gd name="connsiteY10" fmla="*/ 269837 h 300085"/>
                                    <a:gd name="connsiteX11" fmla="*/ 250542 w 281995"/>
                                    <a:gd name="connsiteY11" fmla="*/ 269837 h 300085"/>
                                    <a:gd name="connsiteX12" fmla="*/ 32001 w 281995"/>
                                    <a:gd name="connsiteY12" fmla="*/ 268577 h 300085"/>
                                    <a:gd name="connsiteX13" fmla="*/ 249975 w 281995"/>
                                    <a:gd name="connsiteY13" fmla="*/ 268577 h 300085"/>
                                    <a:gd name="connsiteX14" fmla="*/ 140956 w 281995"/>
                                    <a:gd name="connsiteY14" fmla="*/ 32769 h 300085"/>
                                    <a:gd name="connsiteX15" fmla="*/ 32001 w 281995"/>
                                    <a:gd name="connsiteY15" fmla="*/ 268577 h 300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81995" h="300085">
                                      <a:moveTo>
                                        <a:pt x="251361" y="300085"/>
                                      </a:moveTo>
                                      <a:lnTo>
                                        <a:pt x="30614" y="300085"/>
                                      </a:lnTo>
                                      <a:cubicBezTo>
                                        <a:pt x="20091" y="300085"/>
                                        <a:pt x="10449" y="294792"/>
                                        <a:pt x="4841" y="285969"/>
                                      </a:cubicBezTo>
                                      <a:cubicBezTo>
                                        <a:pt x="-768" y="277147"/>
                                        <a:pt x="-1587" y="266182"/>
                                        <a:pt x="2824" y="256604"/>
                                      </a:cubicBezTo>
                                      <a:lnTo>
                                        <a:pt x="113166" y="17771"/>
                                      </a:lnTo>
                                      <a:cubicBezTo>
                                        <a:pt x="118207" y="6806"/>
                                        <a:pt x="128857" y="0"/>
                                        <a:pt x="140956" y="0"/>
                                      </a:cubicBezTo>
                                      <a:cubicBezTo>
                                        <a:pt x="153055" y="0"/>
                                        <a:pt x="163705" y="6806"/>
                                        <a:pt x="168746" y="17771"/>
                                      </a:cubicBezTo>
                                      <a:lnTo>
                                        <a:pt x="279151" y="256604"/>
                                      </a:lnTo>
                                      <a:cubicBezTo>
                                        <a:pt x="283562" y="266119"/>
                                        <a:pt x="282806" y="277084"/>
                                        <a:pt x="277135" y="285969"/>
                                      </a:cubicBezTo>
                                      <a:cubicBezTo>
                                        <a:pt x="271463" y="294855"/>
                                        <a:pt x="261822" y="300085"/>
                                        <a:pt x="251361" y="300085"/>
                                      </a:cubicBezTo>
                                      <a:close/>
                                      <a:moveTo>
                                        <a:pt x="250542" y="269837"/>
                                      </a:moveTo>
                                      <a:lnTo>
                                        <a:pt x="250542" y="269837"/>
                                      </a:lnTo>
                                      <a:close/>
                                      <a:moveTo>
                                        <a:pt x="32001" y="268577"/>
                                      </a:moveTo>
                                      <a:lnTo>
                                        <a:pt x="249975" y="268577"/>
                                      </a:lnTo>
                                      <a:lnTo>
                                        <a:pt x="140956" y="32769"/>
                                      </a:lnTo>
                                      <a:lnTo>
                                        <a:pt x="32001" y="268577"/>
                                      </a:ln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19055045" name="Freeform: Shape 1819055045"/>
                              <wps:cNvSpPr/>
                              <wps:spPr>
                                <a:xfrm>
                                  <a:off x="48763" y="0"/>
                                  <a:ext cx="184386" cy="184386"/>
                                </a:xfrm>
                                <a:custGeom>
                                  <a:avLst/>
                                  <a:gdLst>
                                    <a:gd name="connsiteX0" fmla="*/ 92193 w 184386"/>
                                    <a:gd name="connsiteY0" fmla="*/ 184387 h 184386"/>
                                    <a:gd name="connsiteX1" fmla="*/ 0 w 184386"/>
                                    <a:gd name="connsiteY1" fmla="*/ 92193 h 184386"/>
                                    <a:gd name="connsiteX2" fmla="*/ 92193 w 184386"/>
                                    <a:gd name="connsiteY2" fmla="*/ 0 h 184386"/>
                                    <a:gd name="connsiteX3" fmla="*/ 184386 w 184386"/>
                                    <a:gd name="connsiteY3" fmla="*/ 92193 h 184386"/>
                                    <a:gd name="connsiteX4" fmla="*/ 92193 w 184386"/>
                                    <a:gd name="connsiteY4" fmla="*/ 184387 h 184386"/>
                                    <a:gd name="connsiteX5" fmla="*/ 92193 w 184386"/>
                                    <a:gd name="connsiteY5" fmla="*/ 31508 h 184386"/>
                                    <a:gd name="connsiteX6" fmla="*/ 31508 w 184386"/>
                                    <a:gd name="connsiteY6" fmla="*/ 92193 h 184386"/>
                                    <a:gd name="connsiteX7" fmla="*/ 92193 w 184386"/>
                                    <a:gd name="connsiteY7" fmla="*/ 152878 h 184386"/>
                                    <a:gd name="connsiteX8" fmla="*/ 152878 w 184386"/>
                                    <a:gd name="connsiteY8" fmla="*/ 92193 h 184386"/>
                                    <a:gd name="connsiteX9" fmla="*/ 92193 w 184386"/>
                                    <a:gd name="connsiteY9" fmla="*/ 31508 h 184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4386" h="184386">
                                      <a:moveTo>
                                        <a:pt x="92193" y="184387"/>
                                      </a:moveTo>
                                      <a:cubicBezTo>
                                        <a:pt x="41339" y="184387"/>
                                        <a:pt x="0" y="143048"/>
                                        <a:pt x="0" y="92193"/>
                                      </a:cubicBezTo>
                                      <a:cubicBezTo>
                                        <a:pt x="0" y="41339"/>
                                        <a:pt x="41402" y="0"/>
                                        <a:pt x="92193" y="0"/>
                                      </a:cubicBezTo>
                                      <a:cubicBezTo>
                                        <a:pt x="142984" y="0"/>
                                        <a:pt x="184386" y="41339"/>
                                        <a:pt x="184386" y="92193"/>
                                      </a:cubicBezTo>
                                      <a:cubicBezTo>
                                        <a:pt x="184386" y="143048"/>
                                        <a:pt x="143047" y="184387"/>
                                        <a:pt x="92193" y="184387"/>
                                      </a:cubicBezTo>
                                      <a:close/>
                                      <a:moveTo>
                                        <a:pt x="92193" y="31508"/>
                                      </a:moveTo>
                                      <a:cubicBezTo>
                                        <a:pt x="58731" y="31508"/>
                                        <a:pt x="31508" y="58731"/>
                                        <a:pt x="31508" y="92193"/>
                                      </a:cubicBezTo>
                                      <a:cubicBezTo>
                                        <a:pt x="31508" y="125655"/>
                                        <a:pt x="58731" y="152878"/>
                                        <a:pt x="92193" y="152878"/>
                                      </a:cubicBezTo>
                                      <a:cubicBezTo>
                                        <a:pt x="125655" y="152878"/>
                                        <a:pt x="152878" y="125655"/>
                                        <a:pt x="152878" y="92193"/>
                                      </a:cubicBezTo>
                                      <a:cubicBezTo>
                                        <a:pt x="152878" y="58731"/>
                                        <a:pt x="125655" y="31508"/>
                                        <a:pt x="92193" y="31508"/>
                                      </a:cubicBezTo>
                                      <a:close/>
                                    </a:path>
                                  </a:pathLst>
                                </a:custGeom>
                                <a:solidFill>
                                  <a:schemeClr val="accent1"/>
                                </a:solidFill>
                                <a:ln w="613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EDA59D3" id="Graphique 12" o:spid="_x0000_s1026" style="width:22.2pt;height:39.45pt;mso-position-horizontal-relative:char;mso-position-vertical-relative:line" coordsize="281995,50110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kfihggcAALEiAAAOAAAAZHJzL2Uyb0RvYy54bWzsWk1v3DYQvRfofxB0LJCsqG8tsg7cpA4K BGmApEh6lLVa7wJaUZVkr5Nf38ehKJHW2pLSooc2F1sS+fhmhsPhzNgvXt4fC+sur5sDLzc2e+7Y Vl5mfHsobzb27x+vnsW21bRpuU0LXuYb+0ve2C8vfvzhxala5y7f82Kb1xYWKZv1qdrY+7at1qtV k+3zY9o851VeYnDH62Pa4rW+WW3r9ITVj8XKdZxwdeL1tqp5ljcNvr6Wg/YFrb/b5Vn7227X5K1V bGzI1tLPmn5ei5+rixfp+qZOq/0h68RIv0GKY3ooQdov9TptU+u2PoyWOh6ymjd81z7P+HHFd7tD lpMO0IY5D7R5U/PbinS5WZ9uqt5MMO0DO33zstm7uzd19aF6X8MSp+oGtqA3ocv9rj6K35DSuieT felNlt+3VoaPbsySJLCtDEOBw5gTS5Nme9h9hMr2vzyJWw2kDS8O26tDUQgJyB3yV0Vt3aXYyDTL 8rJlggkIbebK0OBUwaeawWzN3zPbh31a5bQbzRpme19bhy1cPnRcLwnCMLStMj3Cxa/qPBcOu7YI YWkzyMaE7i3erBsY/1FzC69wPWnTczb3HMeJg84SasOy26Z9k3PavPTubdNKL9/iSRDdbDtJM16W zaHNP+Nk7I4FHP+nleUGzAuZdbK6re2wDyB/6BAphLW3BmnOsTCNxXNC5k+SmAih6SSJq5H4sT+t iA5w4yAJk0kOT+NwY3daDwMAX3H8SQ5f42DMY2E4aS0DEkURmyTBwe33nfkO3HiSRIc4kwQ4FANB GEf+NIEBmaVFpJG4UcKC6U03IPM2BBdZr4oL43rBpK0MyDzXSnSWeSdRh8w9ifrpdQMn8N1JZZiB CZPYiya3n+kHeC6PgZnJox9iD3nBtAcwHeKGcRDNUMc4x36SRNM+wAzMTB7jJM87l0zHeG40I4wx /SzPtJoOOWM1XMc36ppJ9+rmye7L7urBk5WK1NChbKnijcgR9HsIeYR6xR0jb3igxL01AYbf6GCV HswDwxt0sLuIGVusg+m6hiXmMWPfdLC/iBnboYNVIjCPGZFWB4eLmBFBdXC0CIzAqIMpZ5xtMMQ7 HZwsYhZRTEfjfZGPPXSyZV4mgo7BvszPRCwx4Ms8TYQIA77M10S4MOCGt8nt6455jbpLVFwFVVyt baHiqm0LFde1MHe6rtJWRAf1aJ2GSmK/sbs0Uowe+V3+kdO8VoQKmZ2SIEOyCe5hXlHq8ynPHE9X k7Lb60P2c/5Vh+D6SOQ2DwyQmOiZ4/vS/9zEjxLaPjUmsk1iklmk8iuD4RzfsyiU50FkFT4dJLXk MxbE8qC5Ychig04knpKO8pezdErNTnhKIwnDRGLVQdSkc7IxkDpSgjB2KEIo2Zgb49Kk1boyumOh +2r4Lhxj0gYs8JxA+pe5WOhFjvw+4qd0cqSNyaV0k6LJ5JAgrm40NcvEdpjYC0J5bMUeMAo3ygbY A2EVcSyweU5MB6ofpCRRDlLyd3aLznLCD0J51uFmMQwjD408AcIRpEBj/3zseJgsWcGbnJYcjk2n LeWCUmZKvTqZh3nKVk/PV7MeZ6J8oyMSydcUEWVb4/mKSP2WYslahmZTKtQtriap33LyI5KoSUoF +LGIWtRy6MMXOfdQbGutiPlNi3RdlCIAhsxDHMhSdMF2RdpSglRy0QKRu1837eu02csWCDFJtzii gq8xBbIUyJPQA1E9BfF0zbdf0KqouWx9NVV2dcBKb9OmfZ/WKPlxIaJ/h9E9r7/a1gm9sI3d/Hmb 1rltFb+W6JokzPcxraUXP4hcvNT6yLU+Ut4eX3EEfwRDsNGjmN8W6nFX8+MntO0uBSuG0jIDN/K+ FneEfHnV4h1D6KNk+eUlPaNhBru/LT9UmVic7gRo8vH+U1pXVoXHjd2iR/KOq05NulbdD7F5/VyB LPnlbct3B9EaIYtJO3Uv6BqJbti/0T5C/wyRz/ER5B5pHw0zIKsQCs2n6faRH0ddCOkCquoesdj3 YsQs0bHrnqXz/CPdo8RliYdaclj5TCfIaB7RTFF7PQn5DG/qy29nkkCfLUWaWh8RtV9/nhI6QnRC npZfLwPlzEkldMg8JZAQLFRCR8zcCXjqQhId4bHAiSetpTeBJGLKpXTEPGMhd1moh45ggRtH04ro LaAOMqWJDpmnid4Bmue7OmK8I4iW36v4ZbWVTMX7zsWyygrnQy+sjLpqsu0h08+e+b9QxYusqm8Z fUst2YViC7Vk93iulqSjQqaXkW+UgppZs8wWfeZ5sgIcQCrjR8IiLlXfc/zuz2ASI79LOnnXmiub bzpGsgGjKHyktjL5N+qkQRX6LAw4XXP5boKKRYhsrKWMh+8jem1smToacGwf+iJLybFRB9WGsbF+ j1Y0A5zi3Kw9RtHtyVK+xyj7yw/CZnKStjXD0DLTDDiGqtQs9gZJ5OUhM37pIYNmw9jYMIYbSGBH Q75Kt5i+arcWDY7E0QaX6agBR3bTxBmZe9CxHxqr2O09Br4XaKjW/jcFGv21H/8XQaVv9z8c4h8v 9Hcq6Ib/NLn4CwAA//8DAFBLAwQUAAYACAAAACEAO0Yn3NwAAAADAQAADwAAAGRycy9kb3ducmV2 LnhtbEyPQUvDQBCF70L/wzIFb3YTjbbGbEop6qkUbAvibZqdJqHZ2ZDdJum/d/Wil4HHe7z3TbYc TSN66lxtWUE8i0AQF1bXXCo47N/uFiCcR9bYWCYFV3KwzCc3GabaDvxB/c6XIpSwS1FB5X2bSumK igy6mW2Jg3eynUEfZFdK3eEQyk0j76PoSRqsOSxU2NK6ouK8uxgF7wMOq4f4td+cT+vr1/5x+7mJ Sanb6bh6AeFp9H9h+MEP6JAHpqO9sHaiURAe8b83eEmSgDgqmC+eQeaZ/M+efwMAAP//AwBQSwEC LQAUAAYACAAAACEAtoM4kv4AAADhAQAAEwAAAAAAAAAAAAAAAAAAAAAAW0NvbnRlbnRfVHlwZXNd LnhtbFBLAQItABQABgAIAAAAIQA4/SH/1gAAAJQBAAALAAAAAAAAAAAAAAAAAC8BAABfcmVscy8u cmVsc1BLAQItABQABgAIAAAAIQADkfihggcAALEiAAAOAAAAAAAAAAAAAAAAAC4CAABkcnMvZTJv RG9jLnhtbFBLAQItABQABgAIAAAAIQA7Rifc3AAAAAMBAAAPAAAAAAAAAAAAAAAAANwJAABkcnMv ZG93bnJldi54bWxQSwUGAAAAAAQABADzAAAA5QoAAAAA ">
                      <v:shape id="2137907133" o:spid="_x0000_s1027" style="position:absolute;top:201023;width:281995;height:300085;visibility:visible;mso-wrap-style:square;v-text-anchor:middle" coordsize="281995,3000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uP/oyAAAAOMAAAAPAAAAZHJzL2Rvd25yZXYueG1sRE/NSgMx EL4LvkMYwZtNrDZ016altBQEvVgteByScXfbzWS7Sdv17Y0geJzvf2aLwbfiTH1sAhu4HykQxDa4 hisDH++buymImJAdtoHJwDdFWMyvr2ZYunDhNzpvUyVyCMcSDdQpdaWU0dbkMY5CR5y5r9B7TPns K+l6vORw38qxUlp6bDg31NjRqiZ72J68gaN6OUysfl3Z3ZH2sfks9uvHwpjbm2H5BCLRkP7Ff+5n l+drNX4oJlpr+P0pAyDnPwAAAP//AwBQSwECLQAUAAYACAAAACEA2+H2y+4AAACFAQAAEwAAAAAA AAAAAAAAAAAAAAAAW0NvbnRlbnRfVHlwZXNdLnhtbFBLAQItABQABgAIAAAAIQBa9CxbvwAAABUB AAALAAAAAAAAAAAAAAAAAB8BAABfcmVscy8ucmVsc1BLAQItABQABgAIAAAAIQBbuP/oyAAAAOMA AAAPAAAAAAAAAAAAAAAAAAcCAABkcnMvZG93bnJldi54bWxQSwUGAAAAAAMAAwC3AAAA/AIAAAAA " path="m251361,300085r-220747,c20091,300085,10449,294792,4841,285969,-768,277147,-1587,266182,2824,256604l113166,17771c118207,6806,128857,,140956,v12099,,22749,6806,27790,17771l279151,256604v4411,9515,3655,20480,-2016,29365c271463,294855,261822,300085,251361,300085xm250542,269837r,xm32001,268577r217974,l140956,32769,32001,268577xe" fillcolor="#4dc0ef [3204]" stroked="f" strokeweight=".1705mm">
                        <v:stroke joinstyle="miter"/>
                        <v:path arrowok="t" o:connecttype="custom" o:connectlocs="251361,300085;30614,300085;4841,285969;2824,256604;113166,17771;140956,0;168746,17771;279151,256604;277135,285969;251361,300085;250542,269837;250542,269837;32001,268577;249975,268577;140956,32769;32001,268577" o:connectangles="0,0,0,0,0,0,0,0,0,0,0,0,0,0,0,0"/>
                      </v:shape>
                      <v:shape id="2137907134" o:spid="_x0000_s1028" style="position:absolute;left:48763;width:184386;height:184386;visibility:visible;mso-wrap-style:square;v-text-anchor:middle" coordsize="184386,1843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w9jR/yAAAAOMAAAAPAAAAZHJzL2Rvd25yZXYueG1sRE9fa8Iw EH8f7DuEG+xtJh121GqUKUwE2eZU8PVozrasuZQms/Xbm8Fgj/f7f7PFYBtxoc7XjjUkIwWCuHCm 5lLD8fD2lIHwAdlg45g0XMnDYn5/N8PcuJ6/6LIPpYgh7HPUUIXQ5lL6oiKLfuRa4sidXWcxxLMr pemwj+G2kc9KvUiLNceGCltaVVR873+sBr9WS9pm6rR8H3+Um1WyG/rPndaPD8PrFESgIfyL/9wb E+dnyUSlqRqn8PtTBEDObwAAAP//AwBQSwECLQAUAAYACAAAACEA2+H2y+4AAACFAQAAEwAAAAAA AAAAAAAAAAAAAAAAW0NvbnRlbnRfVHlwZXNdLnhtbFBLAQItABQABgAIAAAAIQBa9CxbvwAAABUB AAALAAAAAAAAAAAAAAAAAB8BAABfcmVscy8ucmVsc1BLAQItABQABgAIAAAAIQCw9jR/yAAAAOMA AAAPAAAAAAAAAAAAAAAAAAcCAABkcnMvZG93bnJldi54bWxQSwUGAAAAAAMAAwC3AAAA/AIAAAAA " path="m92193,184387c41339,184387,,143048,,92193,,41339,41402,,92193,v50791,,92193,41339,92193,92193c184386,143048,143047,184387,92193,184387xm92193,31508v-33462,,-60685,27223,-60685,60685c31508,125655,58731,152878,92193,152878v33462,,60685,-27223,60685,-60685c152878,58731,125655,31508,92193,31508xe" fillcolor="#4dc0ef [3204]" stroked="f" strokeweight=".1705mm">
                        <v:stroke joinstyle="miter"/>
                        <v:path arrowok="t" o:connecttype="custom" o:connectlocs="92193,184387;0,92193;92193,0;184386,92193;92193,184387;92193,31508;31508,92193;92193,152878;152878,92193;92193,31508" o:connectangles="0,0,0,0,0,0,0,0,0,0"/>
                      </v:shape>
                      <w10:anchorlock/>
                    </v:group>
                  </w:pict>
                </mc:Fallback>
              </mc:AlternateContent>
            </w:r>
            <w:r w:rsidRPr="00AC17A4">
              <w:rPr>
                <w:noProof/>
              </w:rPr>
              <mc:AlternateContent>
                <mc:Choice Requires="wpg">
                  <w:drawing>
                    <wp:inline distT="0" distB="0" distL="0" distR="0" wp14:anchorId="0E626D2F" wp14:editId="71034BC9">
                      <wp:extent cx="284749" cy="505841"/>
                      <wp:effectExtent l="0" t="0" r="1270" b="8890"/>
                      <wp:docPr id="2137907135" name="Graphique 13"/>
                      <wp:cNvGraphicFramePr/>
                      <a:graphic xmlns:a="http://schemas.openxmlformats.org/drawingml/2006/main">
                        <a:graphicData uri="http://schemas.microsoft.com/office/word/2010/wordprocessingGroup">
                          <wpg:wgp>
                            <wpg:cNvGrpSpPr/>
                            <wpg:grpSpPr>
                              <a:xfrm>
                                <a:off x="0" y="0"/>
                                <a:ext cx="284749" cy="505841"/>
                                <a:chOff x="0" y="0"/>
                                <a:chExt cx="264257" cy="469553"/>
                              </a:xfrm>
                              <a:solidFill>
                                <a:srgbClr val="221D37"/>
                              </a:solidFill>
                            </wpg:grpSpPr>
                            <wps:wsp>
                              <wps:cNvPr id="285510075" name="Freeform: Shape 285510075"/>
                              <wps:cNvSpPr/>
                              <wps:spPr>
                                <a:xfrm>
                                  <a:off x="45769" y="0"/>
                                  <a:ext cx="172775" cy="172775"/>
                                </a:xfrm>
                                <a:custGeom>
                                  <a:avLst/>
                                  <a:gdLst>
                                    <a:gd name="connsiteX0" fmla="*/ 86388 w 172775"/>
                                    <a:gd name="connsiteY0" fmla="*/ 172776 h 172775"/>
                                    <a:gd name="connsiteX1" fmla="*/ 0 w 172775"/>
                                    <a:gd name="connsiteY1" fmla="*/ 86388 h 172775"/>
                                    <a:gd name="connsiteX2" fmla="*/ 86388 w 172775"/>
                                    <a:gd name="connsiteY2" fmla="*/ 0 h 172775"/>
                                    <a:gd name="connsiteX3" fmla="*/ 172776 w 172775"/>
                                    <a:gd name="connsiteY3" fmla="*/ 86388 h 172775"/>
                                    <a:gd name="connsiteX4" fmla="*/ 86388 w 172775"/>
                                    <a:gd name="connsiteY4" fmla="*/ 172776 h 172775"/>
                                    <a:gd name="connsiteX5" fmla="*/ 86388 w 172775"/>
                                    <a:gd name="connsiteY5" fmla="*/ 29524 h 172775"/>
                                    <a:gd name="connsiteX6" fmla="*/ 29524 w 172775"/>
                                    <a:gd name="connsiteY6" fmla="*/ 86388 h 172775"/>
                                    <a:gd name="connsiteX7" fmla="*/ 86388 w 172775"/>
                                    <a:gd name="connsiteY7" fmla="*/ 143252 h 172775"/>
                                    <a:gd name="connsiteX8" fmla="*/ 143252 w 172775"/>
                                    <a:gd name="connsiteY8" fmla="*/ 86388 h 172775"/>
                                    <a:gd name="connsiteX9" fmla="*/ 86388 w 172775"/>
                                    <a:gd name="connsiteY9" fmla="*/ 29524 h 172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2775" h="172775">
                                      <a:moveTo>
                                        <a:pt x="86388" y="172776"/>
                                      </a:moveTo>
                                      <a:cubicBezTo>
                                        <a:pt x="38795" y="172776"/>
                                        <a:pt x="0" y="133981"/>
                                        <a:pt x="0" y="86388"/>
                                      </a:cubicBezTo>
                                      <a:cubicBezTo>
                                        <a:pt x="0" y="38795"/>
                                        <a:pt x="38736" y="0"/>
                                        <a:pt x="86388" y="0"/>
                                      </a:cubicBezTo>
                                      <a:cubicBezTo>
                                        <a:pt x="134040" y="0"/>
                                        <a:pt x="172776" y="38736"/>
                                        <a:pt x="172776" y="86388"/>
                                      </a:cubicBezTo>
                                      <a:cubicBezTo>
                                        <a:pt x="172776" y="134040"/>
                                        <a:pt x="134040" y="172776"/>
                                        <a:pt x="86388" y="172776"/>
                                      </a:cubicBezTo>
                                      <a:close/>
                                      <a:moveTo>
                                        <a:pt x="86388" y="29524"/>
                                      </a:moveTo>
                                      <a:cubicBezTo>
                                        <a:pt x="55033" y="29524"/>
                                        <a:pt x="29524" y="55033"/>
                                        <a:pt x="29524" y="86388"/>
                                      </a:cubicBezTo>
                                      <a:cubicBezTo>
                                        <a:pt x="29524" y="117743"/>
                                        <a:pt x="55033" y="143252"/>
                                        <a:pt x="86388" y="143252"/>
                                      </a:cubicBezTo>
                                      <a:cubicBezTo>
                                        <a:pt x="117743" y="143252"/>
                                        <a:pt x="143252" y="117743"/>
                                        <a:pt x="143252" y="86388"/>
                                      </a:cubicBezTo>
                                      <a:cubicBezTo>
                                        <a:pt x="143252" y="55033"/>
                                        <a:pt x="117743" y="29524"/>
                                        <a:pt x="86388" y="29524"/>
                                      </a:cubicBez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3182354" name="Freeform: Shape 1683182354"/>
                              <wps:cNvSpPr/>
                              <wps:spPr>
                                <a:xfrm>
                                  <a:off x="0" y="188423"/>
                                  <a:ext cx="264257" cy="281129"/>
                                </a:xfrm>
                                <a:custGeom>
                                  <a:avLst/>
                                  <a:gdLst>
                                    <a:gd name="connsiteX0" fmla="*/ 132158 w 264257"/>
                                    <a:gd name="connsiteY0" fmla="*/ 281071 h 281129"/>
                                    <a:gd name="connsiteX1" fmla="*/ 132158 w 264257"/>
                                    <a:gd name="connsiteY1" fmla="*/ 281071 h 281129"/>
                                    <a:gd name="connsiteX2" fmla="*/ 106118 w 264257"/>
                                    <a:gd name="connsiteY2" fmla="*/ 264419 h 281129"/>
                                    <a:gd name="connsiteX3" fmla="*/ 2665 w 264257"/>
                                    <a:gd name="connsiteY3" fmla="*/ 40684 h 281129"/>
                                    <a:gd name="connsiteX4" fmla="*/ 4555 w 264257"/>
                                    <a:gd name="connsiteY4" fmla="*/ 13227 h 281129"/>
                                    <a:gd name="connsiteX5" fmla="*/ 28705 w 264257"/>
                                    <a:gd name="connsiteY5" fmla="*/ 0 h 281129"/>
                                    <a:gd name="connsiteX6" fmla="*/ 235552 w 264257"/>
                                    <a:gd name="connsiteY6" fmla="*/ 0 h 281129"/>
                                    <a:gd name="connsiteX7" fmla="*/ 259703 w 264257"/>
                                    <a:gd name="connsiteY7" fmla="*/ 13227 h 281129"/>
                                    <a:gd name="connsiteX8" fmla="*/ 261592 w 264257"/>
                                    <a:gd name="connsiteY8" fmla="*/ 40743 h 281129"/>
                                    <a:gd name="connsiteX9" fmla="*/ 158140 w 264257"/>
                                    <a:gd name="connsiteY9" fmla="*/ 264478 h 281129"/>
                                    <a:gd name="connsiteX10" fmla="*/ 158140 w 264257"/>
                                    <a:gd name="connsiteY10" fmla="*/ 264478 h 281129"/>
                                    <a:gd name="connsiteX11" fmla="*/ 132099 w 264257"/>
                                    <a:gd name="connsiteY11" fmla="*/ 281130 h 281129"/>
                                    <a:gd name="connsiteX12" fmla="*/ 131391 w 264257"/>
                                    <a:gd name="connsiteY12" fmla="*/ 252019 h 281129"/>
                                    <a:gd name="connsiteX13" fmla="*/ 131391 w 264257"/>
                                    <a:gd name="connsiteY13" fmla="*/ 252019 h 281129"/>
                                    <a:gd name="connsiteX14" fmla="*/ 144795 w 264257"/>
                                    <a:gd name="connsiteY14" fmla="*/ 258219 h 281129"/>
                                    <a:gd name="connsiteX15" fmla="*/ 131391 w 264257"/>
                                    <a:gd name="connsiteY15" fmla="*/ 252019 h 281129"/>
                                    <a:gd name="connsiteX16" fmla="*/ 30004 w 264257"/>
                                    <a:gd name="connsiteY16" fmla="*/ 29465 h 281129"/>
                                    <a:gd name="connsiteX17" fmla="*/ 132099 w 264257"/>
                                    <a:gd name="connsiteY17" fmla="*/ 250425 h 281129"/>
                                    <a:gd name="connsiteX18" fmla="*/ 234194 w 264257"/>
                                    <a:gd name="connsiteY18" fmla="*/ 29465 h 281129"/>
                                    <a:gd name="connsiteX19" fmla="*/ 30004 w 264257"/>
                                    <a:gd name="connsiteY19" fmla="*/ 29465 h 281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4257" h="281129">
                                      <a:moveTo>
                                        <a:pt x="132158" y="281071"/>
                                      </a:moveTo>
                                      <a:lnTo>
                                        <a:pt x="132158" y="281071"/>
                                      </a:lnTo>
                                      <a:cubicBezTo>
                                        <a:pt x="120821" y="281071"/>
                                        <a:pt x="110901" y="274694"/>
                                        <a:pt x="106118" y="264419"/>
                                      </a:cubicBezTo>
                                      <a:lnTo>
                                        <a:pt x="2665" y="40684"/>
                                      </a:lnTo>
                                      <a:cubicBezTo>
                                        <a:pt x="-1468" y="31768"/>
                                        <a:pt x="-760" y="21494"/>
                                        <a:pt x="4555" y="13227"/>
                                      </a:cubicBezTo>
                                      <a:cubicBezTo>
                                        <a:pt x="9869" y="4960"/>
                                        <a:pt x="18903" y="0"/>
                                        <a:pt x="28705" y="0"/>
                                      </a:cubicBezTo>
                                      <a:lnTo>
                                        <a:pt x="235552" y="0"/>
                                      </a:lnTo>
                                      <a:cubicBezTo>
                                        <a:pt x="245413" y="0"/>
                                        <a:pt x="254448" y="4960"/>
                                        <a:pt x="259703" y="13227"/>
                                      </a:cubicBezTo>
                                      <a:cubicBezTo>
                                        <a:pt x="265017" y="21494"/>
                                        <a:pt x="265726" y="31768"/>
                                        <a:pt x="261592" y="40743"/>
                                      </a:cubicBezTo>
                                      <a:lnTo>
                                        <a:pt x="158140" y="264478"/>
                                      </a:lnTo>
                                      <a:lnTo>
                                        <a:pt x="158140" y="264478"/>
                                      </a:lnTo>
                                      <a:cubicBezTo>
                                        <a:pt x="153416" y="274753"/>
                                        <a:pt x="143437" y="281130"/>
                                        <a:pt x="132099" y="281130"/>
                                      </a:cubicBezTo>
                                      <a:close/>
                                      <a:moveTo>
                                        <a:pt x="131391" y="252019"/>
                                      </a:moveTo>
                                      <a:lnTo>
                                        <a:pt x="131391" y="252019"/>
                                      </a:lnTo>
                                      <a:lnTo>
                                        <a:pt x="144795" y="258219"/>
                                      </a:lnTo>
                                      <a:lnTo>
                                        <a:pt x="131391" y="252019"/>
                                      </a:lnTo>
                                      <a:close/>
                                      <a:moveTo>
                                        <a:pt x="30004" y="29465"/>
                                      </a:moveTo>
                                      <a:lnTo>
                                        <a:pt x="132099" y="250425"/>
                                      </a:lnTo>
                                      <a:lnTo>
                                        <a:pt x="234194" y="29465"/>
                                      </a:lnTo>
                                      <a:lnTo>
                                        <a:pt x="30004" y="29465"/>
                                      </a:lnTo>
                                      <a:close/>
                                    </a:path>
                                  </a:pathLst>
                                </a:custGeom>
                                <a:solidFill>
                                  <a:srgbClr val="221D37"/>
                                </a:solidFill>
                                <a:ln w="57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DFFB8D9" id="Graphique 13" o:spid="_x0000_s1026" style="width:22.4pt;height:39.85pt;mso-position-horizontal-relative:char;mso-position-vertical-relative:line" coordsize="264257,46955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cJt6AcAAOMlAAAOAAAAZHJzL2Uyb0RvYy54bWzsWt1v2zYQfx+w/0HQ44DWIkV9GU2KrFmK AUVXoB3aPSqyHBuQJU1S4rR//Y5HUjrZjiml29P6kkgmf7wP3pH3O/vV68dd4TzkTbutyguXvfRc Jy+zarUt7y7cPz/dvIhdp+3ScpUWVZlfuF/z1n19+fNPr/b1MufVpipWeePAImW73NcX7qbr6uVi 0WabfJe2L6s6L2FwXTW7tIPX5m6xatI9rL4rFtzzwsW+alZ1U2V528Kn12rQvcT11+s86/5Yr9u8 c4oLF3Tr8G+Df2/l38Xlq3R516T1ZptpNdJnaLFLtyUI7Ze6TrvUuW+2R0vttllTtdW6e5lVu0W1 Xm+zHG0Aa5h3YM3bprqv0Za75f6u7t0Erj3w07OXzd4/vG3qj/WHBjyxr+/AF/gmbXlcNzv5H7R0 HtFlX3uX5Y+dk8GHPBaRSFwng6HAC2LBlEuzDfj9CJVtfjO4UPAgUjgRJkHgS9xiENpWxXZ1sy0K qUHb3N2+KRrnIYVt5Jxd+5GeTqYtRurvawiodvBZ+30++7hJ6xy3ol2Czz40znYlrQ8C5nlR4Dpl uoPwvmnyXAbr0kGAM0xA9yK2d3a7bMHvJzwtgigEnx57m0U8ksKkt/Xz2GvZfdu9zSvctvThXdvB MATlCp7Ug9Yzq8qy3Xb5F8iJ9a6AkP9l4cShH8fO3hlWltADxF8UgTNDZ3Me8oURIZ5VAJ2tVLKt z8n604ygCM+qv0/W1ybbvEQh04wQRMg0Iyhi4k5A7MzcborgScCF1VshkaEQNmdRxDRnwckx0w6K YMLnAbcaAldXL0RDbJZQyDRLIM97IdO2nSKOdwSO0D7d0405AbLHUh8B8OSk8nL28L6qq1ae0vQ8 gLPFvEKyq/MFUPL8sIAhcykYrwLQZxoYUpKC+SzJkG4UbC6TaZIhjyhYzJIM+UHBwSwwBD4Fh7PA ENEUbG7EaTZDoFJwPEuyupv6IEkoWO23DrYG6i9ZeRVYeXWuA5VX4zpQed1KTLqs007GqHl09v29 5mz6Rzm6qx7yTxXO62TAYqqgDerk0yoM07L72232a/6Ngvw4StR+DSDQAReEaw0cwnw/iXUJQz9X 4nQujFY+JUetpaQpM1EEfOCrHdd1p5IwmNJnm1UC84UnlJjRWtouaYqSRsSTsXnmEKCWS1cdNDl2 6mDaMCYDZGxfUbU5rjjs3qFn8JybtMdB4PnqNOgxZovVB9I3ahKxYhia55oBx1gUCTx3jLhBE3V5 6Ig/DF+8i7RpB44ZuUm5RIvBWO2RRqKWg4NH6pDBeTYS4JHfiDpH7h42vx96cu9hQB4FyAD6MwFn D/UsKfUnMoJ0WZTySAkiBmmfpcAv10Xa4cVXVpJcqBBo2u46bTeKXqAYtVc7qJAbmAKKFHD/AcEw Jbt8uq1WX4EHNJUilW2d3WxhpXdp231IGyipIT+BGcPopmq+uc4eWOaF2/59nza56xS/l0BJEiZk Gnf4AmU/h5eGjtzSkfJ+96aC4xTuWZCGj3J+V5jHdVPtPgMhvpJSYSgtM5AN93kHp656edPBOwwB S8nyqyt8BioKTn9XfqwzuTiesmDJp8fPaVM7NTxeuB0wvveVoUHp0rALuXP9XIksq6v7rlpvJfVA jyk/6RegZJJntv89N2Nh7LOY+wFc76fJGZkBukqlgNnZ2Rk4T94UcSy4zveeDBNSy2PGuLkZDZP+ LnrGfM4Cyc+4EoOxe56fgRJexKDQHbQ5QelG/GyiFErSJkqhnIt5IWN2WygErBYssdpCiRcPw8Dq LwoQXhhLgnPeXZR3iSCwi6AA8C+PrCLguOpZAY8jzy6DIiSjPW8CZVyQIgGwIVtcUYhdAKVbPEgi z7cKoJBpXqJsi4csSOxWUIjw4Ma2uorSLcg/JmQH43wKUogM2yi2SmHySDaNmIliRpipcmjigpe9 JLGawyhGxpVv339GU5f5zE+YXQ7FAEH3JqQ7o+k7VQ7FTJUzymHY0sSekoxieBDzKfbQPJ5qD8VM tYems+95nrBvD4XwRMDZajtm2EFOT4o2iuGBB31iuxya1tyHe2KCOSPMNHNoYk90GoUcOw2qpx/d mh/dGltjDUIVSs6+4fLvdWvsLT1V7fai4c5RhGham0leHVRzeJ8FhxthBJ/XFZSXwwg+L9Lk+T2C z+sMSs45gs/rDTI4bkfwed1BefSO4PP6g+wg5OB91sbBsTeSbpgQho0k9n1D+jk9Ql1+yR6hrnNP 9QgVlUFFYBYQIW3C0GYqStoefGq+mTXuzuh+DPfgXj+Q0fdjmJd4ejCCbzkxfvpBpEAKidTGOHjU 9TGylTRJaBCBREUDzJRT6r1gIlQ76bMInpAzqrVeRKHKbc7EWDPJaVAKVuEn1TolK4n1l5YigZWJ JBYnnsrE0cfIa1BOf6acMx1Zymj6OcO5CIRO/7HQQAihPHKopqIpzzCch4Gn0+3IlzAWcZXJRzug KAsKRCpy0tPGSB1uSEAQogp+jTGzzP9ps0/tIgugfFIK80hE6nv5PmaFL+Crd5naigeMthnZxMGg TPXRrmZPdntVtavwWPxr255OV8kqjucbH5j/2hdYs+vZshQ/7zlkLE+v/bQVWBYqoKwprTZIBqbl yFL3rFaqsj1a3Bhq/iuDTyti5hgDZPvuR+P1/9J4xZ/IwC+JsKWtf/Ukf6pE37FRO/w26/IfAAAA //8DAFBLAwQUAAYACAAAACEAJNb+jtsAAAADAQAADwAAAGRycy9kb3ducmV2LnhtbEyPQUvDQBCF 74L/YRnBm91Eq60xm1KKeioFW6F4mybTJDQ7G7LbJP33jl708mB4w3vfSxejbVRPna8dG4gnESji 3BU1lwY+d293c1A+IBfYOCYDF/KwyK6vUkwKN/AH9dtQKglhn6CBKoQ20drnFVn0E9cSi3d0ncUg Z1fqosNBwm2j76PoSVusWRoqbGlVUX7anq2B9wGH5UP82q9Px9Xla/e42a9jMub2Zly+gAo0hr9n +MEXdMiE6eDOXHjVGJAh4VfFm05lxcHA7HkGOkv1f/bsGwAA//8DAFBLAQItABQABgAIAAAAIQC2 gziS/gAAAOEBAAATAAAAAAAAAAAAAAAAAAAAAABbQ29udGVudF9UeXBlc10ueG1sUEsBAi0AFAAG AAgAAAAhADj9If/WAAAAlAEAAAsAAAAAAAAAAAAAAAAALwEAAF9yZWxzLy5yZWxzUEsBAi0AFAAG AAgAAAAhAC/5wm3oBwAA4yUAAA4AAAAAAAAAAAAAAAAALgIAAGRycy9lMm9Eb2MueG1sUEsBAi0A FAAGAAgAAAAhACTW/o7bAAAAAwEAAA8AAAAAAAAAAAAAAAAAQgoAAGRycy9kb3ducmV2LnhtbFBL BQYAAAAABAAEAPMAAABKCwAAAAA= ">
                      <v:shape id="2137907136" o:spid="_x0000_s1027" style="position:absolute;left:45769;width:172775;height:172775;visibility:visible;mso-wrap-style:square;v-text-anchor:middle" coordsize="172775,1727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qWo7OyQAAAOIAAAAPAAAAZHJzL2Rvd25yZXYueG1sRI9BawIx FITvBf9DeEJvNdG6KlujSMFS8ORa6PWxed0Nbl7WTdT03zeFQo/DzHzDrLfJdeJGQ7CeNUwnCgRx 7Y3lRsPHaf+0AhEissHOM2n4pgDbzehhjaXxdz7SrYqNyBAOJWpoY+xLKUPdksMw8T1x9r784DBm OTTSDHjPcNfJmVIL6dByXmixp9eW6nN1dRrS/rJrDmm+PNlD/Xa82udqvvjU+nGcdi8gIqX4H/5r vxsNs1VRTJVaFvB7Kd8BufkBAAD//wMAUEsBAi0AFAAGAAgAAAAhANvh9svuAAAAhQEAABMAAAAA AAAAAAAAAAAAAAAAAFtDb250ZW50X1R5cGVzXS54bWxQSwECLQAUAAYACAAAACEAWvQsW78AAAAV AQAACwAAAAAAAAAAAAAAAAAfAQAAX3JlbHMvLnJlbHNQSwECLQAUAAYACAAAACEAqlqOzskAAADi AAAADwAAAAAAAAAAAAAAAAAHAgAAZHJzL2Rvd25yZXYueG1sUEsFBgAAAAADAAMAtwAAAP0CAAAA AA== " path="m86388,172776c38795,172776,,133981,,86388,,38795,38736,,86388,v47652,,86388,38736,86388,86388c172776,134040,134040,172776,86388,172776xm86388,29524v-31355,,-56864,25509,-56864,56864c29524,117743,55033,143252,86388,143252v31355,,56864,-25509,56864,-56864c143252,55033,117743,29524,86388,29524xe" fillcolor="#221d37" stroked="f" strokeweight=".45pt">
                        <v:stroke joinstyle="miter"/>
                        <v:path arrowok="t" o:connecttype="custom" o:connectlocs="86388,172776;0,86388;86388,0;172776,86388;86388,172776;86388,29524;29524,86388;86388,143252;143252,86388;86388,29524" o:connectangles="0,0,0,0,0,0,0,0,0,0"/>
                      </v:shape>
                      <v:shape id="2137907137" o:spid="_x0000_s1028" style="position:absolute;top:188423;width:264257;height:281129;visibility:visible;mso-wrap-style:square;v-text-anchor:middle" coordsize="264257,28112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yQPPxwAAAOMAAAAPAAAAZHJzL2Rvd25yZXYueG1sRE9fS8Mw EH8X/A7hhL25tKsrpVs2xsBuIAhOP8DZ3Nqy5lKS2NZvbwTBx/v9v+1+Nr0YyfnOsoJ0mYAgrq3u uFHw8f78WIDwAVljb5kUfJOH/e7+boulthO/0XgJjYgh7EtU0IYwlFL6uiWDfmkH4shdrTMY4uka qR1OMdz0cpUkuTTYcWxocaBjS/Xt8mUU5K661un583VdTYWV8oXH6pQptXiYDxsQgebwL/5zn3Wc nxdZWqyy9RP8/hQBkLsfAAAA//8DAFBLAQItABQABgAIAAAAIQDb4fbL7gAAAIUBAAATAAAAAAAA AAAAAAAAAAAAAABbQ29udGVudF9UeXBlc10ueG1sUEsBAi0AFAAGAAgAAAAhAFr0LFu/AAAAFQEA AAsAAAAAAAAAAAAAAAAAHwEAAF9yZWxzLy5yZWxzUEsBAi0AFAAGAAgAAAAhAI/JA8/HAAAA4wAA AA8AAAAAAAAAAAAAAAAABwIAAGRycy9kb3ducmV2LnhtbFBLBQYAAAAAAwADALcAAAD7AgAAAAA= " path="m132158,281071r,c120821,281071,110901,274694,106118,264419l2665,40684c-1468,31768,-760,21494,4555,13227,9869,4960,18903,,28705,l235552,v9861,,18896,4960,24151,13227c265017,21494,265726,31768,261592,40743l158140,264478r,c153416,274753,143437,281130,132099,281130r59,-59xm131391,252019r,l144795,258219r-13404,-6200xm30004,29465l132099,250425,234194,29465r-204190,xe" fillcolor="#221d37" stroked="f" strokeweight=".45pt">
                        <v:stroke joinstyle="miter"/>
                        <v:path arrowok="t" o:connecttype="custom" o:connectlocs="132158,281071;132158,281071;106118,264419;2665,40684;4555,13227;28705,0;235552,0;259703,13227;261592,40743;158140,264478;158140,264478;132099,281130;131391,252019;131391,252019;144795,258219;131391,252019;30004,29465;132099,250425;234194,29465;30004,29465" o:connectangles="0,0,0,0,0,0,0,0,0,0,0,0,0,0,0,0,0,0,0,0"/>
                      </v:shape>
                      <w10:anchorlock/>
                    </v:group>
                  </w:pict>
                </mc:Fallback>
              </mc:AlternateContent>
            </w:r>
          </w:p>
        </w:tc>
        <w:tc>
          <w:tcPr>
            <w:tcW w:w="1620" w:type="dxa"/>
            <w:shd w:val="clear" w:color="auto" w:fill="F2F2F2" w:themeFill="background1" w:themeFillShade="F2"/>
            <w:vAlign w:val="center"/>
          </w:tcPr>
          <w:p w14:paraId="3FEC9A88" w14:textId="1512FE4E" w:rsidR="00C80A7B" w:rsidRPr="00AC17A4" w:rsidRDefault="00060F87" w:rsidP="004A1D2A">
            <w:pPr>
              <w:pStyle w:val="Aucunstyle"/>
              <w:jc w:val="center"/>
              <w:rPr>
                <w:rFonts w:ascii="Calibri" w:hAnsi="Calibri" w:cs="Calibri"/>
                <w:color w:val="2F3885"/>
                <w:sz w:val="22"/>
                <w:szCs w:val="22"/>
              </w:rPr>
            </w:pPr>
            <w:r w:rsidRPr="00AC17A4">
              <w:rPr>
                <w:noProof/>
              </w:rPr>
              <mc:AlternateContent>
                <mc:Choice Requires="wps">
                  <w:drawing>
                    <wp:inline distT="0" distB="0" distL="0" distR="0" wp14:anchorId="14B2AA0A" wp14:editId="253201D9">
                      <wp:extent cx="762444" cy="590995"/>
                      <wp:effectExtent l="0" t="0" r="19050" b="19050"/>
                      <wp:docPr id="2137907138" name="Graphique 1"/>
                      <wp:cNvGraphicFramePr/>
                      <a:graphic xmlns:a="http://schemas.openxmlformats.org/drawingml/2006/main">
                        <a:graphicData uri="http://schemas.microsoft.com/office/word/2010/wordprocessingShape">
                          <wps:wsp>
                            <wps:cNvSpPr/>
                            <wps:spPr>
                              <a:xfrm>
                                <a:off x="0" y="0"/>
                                <a:ext cx="762444" cy="590995"/>
                              </a:xfrm>
                              <a:custGeom>
                                <a:avLst/>
                                <a:gdLst>
                                  <a:gd name="connsiteX0" fmla="*/ 218150 w 762444"/>
                                  <a:gd name="connsiteY0" fmla="*/ 14664 h 590995"/>
                                  <a:gd name="connsiteX1" fmla="*/ 235491 w 762444"/>
                                  <a:gd name="connsiteY1" fmla="*/ 1278 h 590995"/>
                                  <a:gd name="connsiteX2" fmla="*/ 242695 w 762444"/>
                                  <a:gd name="connsiteY2" fmla="*/ 1066 h 590995"/>
                                  <a:gd name="connsiteX3" fmla="*/ 534217 w 762444"/>
                                  <a:gd name="connsiteY3" fmla="*/ 199915 h 590995"/>
                                  <a:gd name="connsiteX4" fmla="*/ 535958 w 762444"/>
                                  <a:gd name="connsiteY4" fmla="*/ 201726 h 590995"/>
                                  <a:gd name="connsiteX5" fmla="*/ 575412 w 762444"/>
                                  <a:gd name="connsiteY5" fmla="*/ 264789 h 590995"/>
                                  <a:gd name="connsiteX6" fmla="*/ 577302 w 762444"/>
                                  <a:gd name="connsiteY6" fmla="*/ 266700 h 590995"/>
                                  <a:gd name="connsiteX7" fmla="*/ 615150 w 762444"/>
                                  <a:gd name="connsiteY7" fmla="*/ 290937 h 590995"/>
                                  <a:gd name="connsiteX8" fmla="*/ 616606 w 762444"/>
                                  <a:gd name="connsiteY8" fmla="*/ 292242 h 590995"/>
                                  <a:gd name="connsiteX9" fmla="*/ 669883 w 762444"/>
                                  <a:gd name="connsiteY9" fmla="*/ 358046 h 590995"/>
                                  <a:gd name="connsiteX10" fmla="*/ 675751 w 762444"/>
                                  <a:gd name="connsiteY10" fmla="*/ 360218 h 590995"/>
                                  <a:gd name="connsiteX11" fmla="*/ 740665 w 762444"/>
                                  <a:gd name="connsiteY11" fmla="*/ 348345 h 590995"/>
                                  <a:gd name="connsiteX12" fmla="*/ 746925 w 762444"/>
                                  <a:gd name="connsiteY12" fmla="*/ 351057 h 590995"/>
                                  <a:gd name="connsiteX13" fmla="*/ 761470 w 762444"/>
                                  <a:gd name="connsiteY13" fmla="*/ 373662 h 590995"/>
                                  <a:gd name="connsiteX14" fmla="*/ 762096 w 762444"/>
                                  <a:gd name="connsiteY14" fmla="*/ 379008 h 590995"/>
                                  <a:gd name="connsiteX15" fmla="*/ 732482 w 762444"/>
                                  <a:gd name="connsiteY15" fmla="*/ 462994 h 590995"/>
                                  <a:gd name="connsiteX16" fmla="*/ 728354 w 762444"/>
                                  <a:gd name="connsiteY16" fmla="*/ 466856 h 590995"/>
                                  <a:gd name="connsiteX17" fmla="*/ 529336 w 762444"/>
                                  <a:gd name="connsiteY17" fmla="*/ 522526 h 590995"/>
                                  <a:gd name="connsiteX18" fmla="*/ 525844 w 762444"/>
                                  <a:gd name="connsiteY18" fmla="*/ 525092 h 590995"/>
                                  <a:gd name="connsiteX19" fmla="*/ 494949 w 762444"/>
                                  <a:gd name="connsiteY19" fmla="*/ 572716 h 590995"/>
                                  <a:gd name="connsiteX20" fmla="*/ 486088 w 762444"/>
                                  <a:gd name="connsiteY20" fmla="*/ 574255 h 590995"/>
                                  <a:gd name="connsiteX21" fmla="*/ 433508 w 762444"/>
                                  <a:gd name="connsiteY21" fmla="*/ 534192 h 590995"/>
                                  <a:gd name="connsiteX22" fmla="*/ 428129 w 762444"/>
                                  <a:gd name="connsiteY22" fmla="*/ 533167 h 590995"/>
                                  <a:gd name="connsiteX23" fmla="*/ 353998 w 762444"/>
                                  <a:gd name="connsiteY23" fmla="*/ 554055 h 590995"/>
                                  <a:gd name="connsiteX24" fmla="*/ 350179 w 762444"/>
                                  <a:gd name="connsiteY24" fmla="*/ 557210 h 590995"/>
                                  <a:gd name="connsiteX25" fmla="*/ 334965 w 762444"/>
                                  <a:gd name="connsiteY25" fmla="*/ 587610 h 590995"/>
                                  <a:gd name="connsiteX26" fmla="*/ 328654 w 762444"/>
                                  <a:gd name="connsiteY26" fmla="*/ 590940 h 590995"/>
                                  <a:gd name="connsiteX27" fmla="*/ 290796 w 762444"/>
                                  <a:gd name="connsiteY27" fmla="*/ 585781 h 590995"/>
                                  <a:gd name="connsiteX28" fmla="*/ 286519 w 762444"/>
                                  <a:gd name="connsiteY28" fmla="*/ 583103 h 590995"/>
                                  <a:gd name="connsiteX29" fmla="*/ 179550 w 762444"/>
                                  <a:gd name="connsiteY29" fmla="*/ 422304 h 590995"/>
                                  <a:gd name="connsiteX30" fmla="*/ 178568 w 762444"/>
                                  <a:gd name="connsiteY30" fmla="*/ 419640 h 590995"/>
                                  <a:gd name="connsiteX31" fmla="*/ 170754 w 762444"/>
                                  <a:gd name="connsiteY31" fmla="*/ 354260 h 590995"/>
                                  <a:gd name="connsiteX32" fmla="*/ 169662 w 762444"/>
                                  <a:gd name="connsiteY32" fmla="*/ 351435 h 590995"/>
                                  <a:gd name="connsiteX33" fmla="*/ 63824 w 762444"/>
                                  <a:gd name="connsiteY33" fmla="*/ 202805 h 590995"/>
                                  <a:gd name="connsiteX34" fmla="*/ 59639 w 762444"/>
                                  <a:gd name="connsiteY34" fmla="*/ 200287 h 590995"/>
                                  <a:gd name="connsiteX35" fmla="*/ 20450 w 762444"/>
                                  <a:gd name="connsiteY35" fmla="*/ 195065 h 590995"/>
                                  <a:gd name="connsiteX36" fmla="*/ 15308 w 762444"/>
                                  <a:gd name="connsiteY36" fmla="*/ 190460 h 590995"/>
                                  <a:gd name="connsiteX37" fmla="*/ 179 w 762444"/>
                                  <a:gd name="connsiteY37" fmla="*/ 129111 h 590995"/>
                                  <a:gd name="connsiteX38" fmla="*/ 3686 w 762444"/>
                                  <a:gd name="connsiteY38" fmla="*/ 122031 h 590995"/>
                                  <a:gd name="connsiteX39" fmla="*/ 115073 w 762444"/>
                                  <a:gd name="connsiteY39" fmla="*/ 73648 h 590995"/>
                                  <a:gd name="connsiteX40" fmla="*/ 117895 w 762444"/>
                                  <a:gd name="connsiteY40" fmla="*/ 73152 h 590995"/>
                                  <a:gd name="connsiteX41" fmla="*/ 194223 w 762444"/>
                                  <a:gd name="connsiteY41" fmla="*/ 77859 h 590995"/>
                                  <a:gd name="connsiteX42" fmla="*/ 200505 w 762444"/>
                                  <a:gd name="connsiteY42" fmla="*/ 73391 h 590995"/>
                                  <a:gd name="connsiteX43" fmla="*/ 215995 w 762444"/>
                                  <a:gd name="connsiteY43" fmla="*/ 17866 h 590995"/>
                                  <a:gd name="connsiteX44" fmla="*/ 218150 w 762444"/>
                                  <a:gd name="connsiteY44" fmla="*/ 14664 h 590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62444" h="590995">
                                    <a:moveTo>
                                      <a:pt x="218150" y="14664"/>
                                    </a:moveTo>
                                    <a:lnTo>
                                      <a:pt x="235491" y="1278"/>
                                    </a:lnTo>
                                    <a:cubicBezTo>
                                      <a:pt x="237591" y="-344"/>
                                      <a:pt x="240501" y="-430"/>
                                      <a:pt x="242695" y="1066"/>
                                    </a:cubicBezTo>
                                    <a:lnTo>
                                      <a:pt x="534217" y="199915"/>
                                    </a:lnTo>
                                    <a:cubicBezTo>
                                      <a:pt x="534916" y="200391"/>
                                      <a:pt x="535508" y="201009"/>
                                      <a:pt x="535958" y="201726"/>
                                    </a:cubicBezTo>
                                    <a:lnTo>
                                      <a:pt x="575412" y="264789"/>
                                    </a:lnTo>
                                    <a:cubicBezTo>
                                      <a:pt x="575892" y="265559"/>
                                      <a:pt x="576537" y="266210"/>
                                      <a:pt x="577302" y="266700"/>
                                    </a:cubicBezTo>
                                    <a:lnTo>
                                      <a:pt x="615150" y="290937"/>
                                    </a:lnTo>
                                    <a:cubicBezTo>
                                      <a:pt x="615701" y="291292"/>
                                      <a:pt x="616194" y="291731"/>
                                      <a:pt x="616606" y="292242"/>
                                    </a:cubicBezTo>
                                    <a:lnTo>
                                      <a:pt x="669883" y="358046"/>
                                    </a:lnTo>
                                    <a:cubicBezTo>
                                      <a:pt x="671292" y="359790"/>
                                      <a:pt x="673544" y="360623"/>
                                      <a:pt x="675751" y="360218"/>
                                    </a:cubicBezTo>
                                    <a:lnTo>
                                      <a:pt x="740665" y="348345"/>
                                    </a:lnTo>
                                    <a:cubicBezTo>
                                      <a:pt x="743108" y="347898"/>
                                      <a:pt x="745580" y="348969"/>
                                      <a:pt x="746925" y="351057"/>
                                    </a:cubicBezTo>
                                    <a:lnTo>
                                      <a:pt x="761470" y="373662"/>
                                    </a:lnTo>
                                    <a:cubicBezTo>
                                      <a:pt x="762494" y="375252"/>
                                      <a:pt x="762725" y="377226"/>
                                      <a:pt x="762096" y="379008"/>
                                    </a:cubicBezTo>
                                    <a:lnTo>
                                      <a:pt x="732482" y="462994"/>
                                    </a:lnTo>
                                    <a:cubicBezTo>
                                      <a:pt x="731818" y="464876"/>
                                      <a:pt x="730277" y="466317"/>
                                      <a:pt x="728354" y="466856"/>
                                    </a:cubicBezTo>
                                    <a:lnTo>
                                      <a:pt x="529336" y="522526"/>
                                    </a:lnTo>
                                    <a:cubicBezTo>
                                      <a:pt x="527897" y="522928"/>
                                      <a:pt x="526657" y="523841"/>
                                      <a:pt x="525844" y="525092"/>
                                    </a:cubicBezTo>
                                    <a:lnTo>
                                      <a:pt x="494949" y="572716"/>
                                    </a:lnTo>
                                    <a:cubicBezTo>
                                      <a:pt x="493006" y="575708"/>
                                      <a:pt x="488926" y="576416"/>
                                      <a:pt x="486088" y="574255"/>
                                    </a:cubicBezTo>
                                    <a:lnTo>
                                      <a:pt x="433508" y="534192"/>
                                    </a:lnTo>
                                    <a:cubicBezTo>
                                      <a:pt x="431976" y="533024"/>
                                      <a:pt x="429984" y="532644"/>
                                      <a:pt x="428129" y="533167"/>
                                    </a:cubicBezTo>
                                    <a:lnTo>
                                      <a:pt x="353998" y="554055"/>
                                    </a:lnTo>
                                    <a:cubicBezTo>
                                      <a:pt x="352337" y="554522"/>
                                      <a:pt x="350951" y="555669"/>
                                      <a:pt x="350179" y="557210"/>
                                    </a:cubicBezTo>
                                    <a:lnTo>
                                      <a:pt x="334965" y="587610"/>
                                    </a:lnTo>
                                    <a:cubicBezTo>
                                      <a:pt x="333791" y="589956"/>
                                      <a:pt x="331253" y="591293"/>
                                      <a:pt x="328654" y="590940"/>
                                    </a:cubicBezTo>
                                    <a:lnTo>
                                      <a:pt x="290796" y="585781"/>
                                    </a:lnTo>
                                    <a:cubicBezTo>
                                      <a:pt x="289051" y="585545"/>
                                      <a:pt x="287494" y="584569"/>
                                      <a:pt x="286519" y="583103"/>
                                    </a:cubicBezTo>
                                    <a:lnTo>
                                      <a:pt x="179550" y="422304"/>
                                    </a:lnTo>
                                    <a:cubicBezTo>
                                      <a:pt x="179018" y="421506"/>
                                      <a:pt x="178682" y="420594"/>
                                      <a:pt x="178568" y="419640"/>
                                    </a:cubicBezTo>
                                    <a:lnTo>
                                      <a:pt x="170754" y="354260"/>
                                    </a:lnTo>
                                    <a:cubicBezTo>
                                      <a:pt x="170632" y="353241"/>
                                      <a:pt x="170257" y="352272"/>
                                      <a:pt x="169662" y="351435"/>
                                    </a:cubicBezTo>
                                    <a:lnTo>
                                      <a:pt x="63824" y="202805"/>
                                    </a:lnTo>
                                    <a:cubicBezTo>
                                      <a:pt x="62839" y="201424"/>
                                      <a:pt x="61323" y="200511"/>
                                      <a:pt x="59639" y="200287"/>
                                    </a:cubicBezTo>
                                    <a:lnTo>
                                      <a:pt x="20450" y="195065"/>
                                    </a:lnTo>
                                    <a:cubicBezTo>
                                      <a:pt x="17951" y="194732"/>
                                      <a:pt x="15911" y="192906"/>
                                      <a:pt x="15308" y="190460"/>
                                    </a:cubicBezTo>
                                    <a:lnTo>
                                      <a:pt x="179" y="129111"/>
                                    </a:lnTo>
                                    <a:cubicBezTo>
                                      <a:pt x="-536" y="126213"/>
                                      <a:pt x="946" y="123221"/>
                                      <a:pt x="3686" y="122031"/>
                                    </a:cubicBezTo>
                                    <a:lnTo>
                                      <a:pt x="115073" y="73648"/>
                                    </a:lnTo>
                                    <a:cubicBezTo>
                                      <a:pt x="115961" y="73262"/>
                                      <a:pt x="116928" y="73092"/>
                                      <a:pt x="117895" y="73152"/>
                                    </a:cubicBezTo>
                                    <a:lnTo>
                                      <a:pt x="194223" y="77859"/>
                                    </a:lnTo>
                                    <a:cubicBezTo>
                                      <a:pt x="197110" y="78037"/>
                                      <a:pt x="199729" y="76175"/>
                                      <a:pt x="200505" y="73391"/>
                                    </a:cubicBezTo>
                                    <a:lnTo>
                                      <a:pt x="215995" y="17866"/>
                                    </a:lnTo>
                                    <a:cubicBezTo>
                                      <a:pt x="216348" y="16594"/>
                                      <a:pt x="217104" y="15471"/>
                                      <a:pt x="218150" y="14664"/>
                                    </a:cubicBezTo>
                                    <a:close/>
                                  </a:path>
                                </a:pathLst>
                              </a:custGeom>
                              <a:noFill/>
                              <a:ln w="24281"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DDCE78F" id="2137907139" o:spid="_x0000_s1026" style="width:60.05pt;height:46.55pt;visibility:visible;mso-wrap-style:square;mso-left-percent:-10001;mso-top-percent:-10001;mso-position-horizontal:absolute;mso-position-horizontal-relative:char;mso-position-vertical:absolute;mso-position-vertical-relative:line;mso-left-percent:-10001;mso-top-percent:-10001;v-text-anchor:middle" coordsize="762444,5909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CG9UjwoAABgwAAAOAAAAZHJzL2Uyb0RvYy54bWysWtuO3LgRfQ+QfxD6MYA94l0ceLxwbDgI YOwasBebPGo0ak8D3VJH0ly8X7+nSKmHlJOQCgIDbWmooyoVq4qsOnzz0/PpWDy2w3jou5sde13u irZr+rtD9+1m9+vXj6+qXTFOdXdXH/uuvdl9b8fdT2///Kc3T+frlvf3/fGuHQq8pBuvn843u/tp Ol9fXY3NfXuqx9f9ue0wuO+HUz3hdvh2dTfUT3j76XjFy1JfPfXD3Xnom3Yc8dcPfnD31r1/v2+b 6Zf9fmyn4nizg26T+x3c7y39Xr19U19/G+rz/aGZ1aj/By1O9aGD0MurPtRTXTwMhx9edTo0Qz/2 ++l105+u+v3+0LTuG/A1rFx9zZf7+ty6b4FxxvPFTOP/77XNz49fzp8HmOHpPF6PuKSveN4PJ/of +hXPzljfL8Zqn6eiwR+N5lLKXdFgSNnSWkXGvHoBNw/j9Le2dy+qHz+Nk7f1Ha6cpe6Krj7BJZq+ 68bD1P4D87M/HWH+v1wVnFVMlcVTMYuZsSvIP0MIk1rL4r54UQbT8YMQFgoRSlqWFBJCGDdVUgYP ZUiurUrKCCGs1DopQwQylJCcmaSMEMKstUwlpWB+L1OihLKqSkoJIfBpw9PfokIpRknGk1JCCNfS VDb5LTqSYkSZlhJCuNamLJNSTCBFM5XjxCGEI5KESUpBVr3Mi2ZalzppsRDCLeeSJ6XYUIq2VSWS UkKIUFUp07PPwiDWRhmVEZIhRugS6SL5NSyMYyMRZOmwjDBCVkKmY4aFsWyktjxDTogRipUq7QMs jGejmTTpfBlhhBFap72AhRGNdFzatLNFGGFsWWbMTxjTRnBZpQOUhRipubUZK0AY1YZXWASSbs1C DNaZSmX4dRjXilshMuwWY7jKyJ4sjGzFVSUzvmeFKW2GH4SxLS39S9stxCjDDUvbjYexLStdVulF J8IoI7lKxykP84EUQsFHU/uNCINll2XYjYexLXnFeNpuEUYJwXQ6H/AwHwglrM34nhCjlCxz7Bbm A1iNmYzvCTEKjsDSKykPY1sIaTPydYRRFbJihpwwtgWvdEY+4CGGNpwyQ04Y21jnTUYe5SFGVcpU LLnO8TC26XNYxvyEGFUJVoq0nDC24QQqY7/OQ4zkXJTpfC3CfMAMUm/aryMMolRnzI8I8wEzJTai yXwQYbCQcJ32AxHmA6YtrcGpvBNhsD+QIp3fRBjbWlQ843NCCC95VWaIiULbapH2NhFCUMXzKp3d RJgNeCkznC2CMKtKJJBUeSjCwGZKZKwJMcRiy5vhA2Fc5yRQEQG4ZSydCEQY1EJX6e1HhGCclyJD ShjSDPWOSVcJIsRgFyrTu0MZZQGkgYyiOsIYwVR6kyOjJGApRSWDM8IYJKh0LSrDHIAIUAi0VA6I MEYIdC5S3iyjeGYKTZq0mBADO2f0IqgNdClHMzs3EebH1g36SN+WTlF9vzSPmudu7h7hqqipx1i6 ttu5H6lRFbaS0JZabtEm8q0poKj1lADDBUIw2wTGxIZgvgkM04dgsQmMSQjBchMY2TUEL728PIMh Z4ZgvUkyElsINpvAyHAhuNoERhIKwXYTmLoWIRr3m3xs7WTbvIx6DJH0bX5GbYAIvs3TqLqP4Nt8 jYr2CL7N26gWj+Db/I2tHA73myZu5XKovjfBV07Htnkd1bnht+N+i3QqXyP4Nq+jqjSCb/M6KlAj +Dav4yuvw/2mb195HUrFTfCV16EC3ARfeR0Ku03wldehxtsEX3kdyrAtcKqmwonD/Sb4yutQNG2C r7wOtdAm+MrrUBZtgq+8DrXLJvjK61CTbIKvvA61xib4yutQRWyCr7wO5cEm+MrrsOvfAqfde+h1 uN8EX3kddumb4Cuvw+57E3zlddiJb4KvvA675QCOzTE2ZvNOeADHTez20bHb064Auz3sCrDbt4Sp r8/1RBvo5bJ4euFu7y/ULY2e+sf2a++em2g37XfybhLcBn1W4eWxYxc97thU/zhY0vnp5Znm4fbQ /LX9PUYYZf00vRL+E6Gul41WZDkPSZ9vXoaIUfVyQOIshonev0j1L/P8qEc43jNDN2DsvNNAfYZi izCLCqBC0S12LyTavnSOHQyCJ10GwX/maOhYT49xbGaOhkZV1nsp10qpWAmjFfUMEEAgLtFujdQ3 xH4ug2A1MzT0XKbHOI4yQ0NgzDyJ6FiAdAyVAG3JrHdzDKI6Xw2C05ylEVeZo6FjKB3GM485Ghqn FpkJ7DZ4qkgJA4/2GoJi1Ni+BC7giUovzfGPGRp60tFjHJeYoaGRaMZ6bxJEc7u4WlzNSAWOdXmh 1ZELeOpxtgcxijkaOhrRYxw7mKMhDoLMEykM+KdolsEXGmrKk4GN4T4YLuo7MnEeJI4wR0NHDDqM 5/tyNBQ4TeJtKNFrMi4iL0ogFIyPFBB7wpcDl0FHD87SiPXL0NBTfQ6jODF4GRoqJEzrlQDG+u3d ogReoTF7ZEPFReUXspdBIvzmQQUeL0NDT955jOPkMjSUVuC41YxBWEd+KCtkomVQS+TNIFI8hTcj iZnL0dDRcR7jWLYcDQWzmFpnJoFJdUvmYiYJariazSRwYGQ1SKTcggTXlqGhJ9g8xvFmGRoKTN+c lMG1YaIJs2gIJs0qv+Ihmes4lj3NNksj9ixHQ0eZeYxjwnI0hH7ziozFxXp/v2goGFd+X4NlG4R2 pL4jzrw0x4dlaOhJsFlD4rYyNOSVLRczVWTFUAkQCUsqQlSo2IaeCpulEcOVoaGntRzGs1UZGgJT LtmGox8eBQM1VCu/9EpeKuTNwAU8ueWlOc4qS0MiqhzG809ZGpaaGCW36iGfRksvmC8+Zxv4K7J3 pKGjq2YksVAZGjrqyUE8o5ShoEba9fGI7ZWMI1kzMTcSqG+OAzqBARXRT7MoYpUytHNUkoN4hihD O3IKH6jYwOCgSqgBeux0ZgiWxdEAu5p7opPmMWKJMrSDKA9wjE+Gbq8U0VEknmPXF0WolcuI4GgE BWYjbmgGEeWTo5fjeRzG0TcZmoEastqbBjbTsdVAgxJtDb2xM433icxxPfMYKJwc7Rxv4yFEx+Ro Zw2bW7qmKn2dvOQ9nJU08/KAAwUmzjiOu5m1m6sEKs/+SzWCnECHZd0kEb2SoR1nGofPPESvkgZO frLSJwCmpIkm9j9UcLF2zbEfW3gD1KZS8XLhakb3LS/neLv+4+F4dK5z7KiSxNYcabtoapzd3h/r ybExY3883NGDtLq5o9zt++NQPNYoU+umabtp8bHoyfMwTh/q8d4/6IbINihMcTp48BoeQeBcvRxV pqvb/u7756EYen+4ezw3Hw9406d6nD7XA44TY4OME+rTL/jZH3sojTrXXe2K+374/d/9nZ7HIWuM 7oonnA6/2Y3/eqiHdlcc/97h+LVlktoTk7uROM+CmyEcuQ1HuofT+x7fDkNBO3dJz0/H5XI/9Kff cJD9HUnFUN01kA0CaxqWm/cT7jGEo/BN++6du8YRcszYp+7LuaGXu70Evvzr82/1cC7InDe7Cee1 f+6Xk+T19XISm2b78iwhu/7dw9TvD3RM21nY23W+wfFz5xjzUXk63x7eu6deDvS//QMAAP//AwBQ SwMEFAAGAAgAAAAhAHeOlRjbAAAABAEAAA8AAABkcnMvZG93bnJldi54bWxMj81OwzAQhO9IvIO1 SNyok5aiNs2mKn8S4oBE4QGceLGjxusodtrw9rhc4LLSaEYz35bbyXXiSENoPSPkswwEceN1ywbh 8+P5ZgUiRMVadZ4J4ZsCbKvLi1IV2p/4nY77aEQq4VAoBBtjX0gZGktOhZnviZP35QenYpKDkXpQ p1TuOjnPsjvpVMtpwaqeHiw1h/3oEOrHe7sYX57M7eFVLrVZrt7qXUC8vpp2GxCRpvgXhjN+Qocq MdV+ZB1Eh5Aeib/37M2zHESNsF7kIKtS/oevfgAAAP//AwBQSwECLQAUAAYACAAAACEAtoM4kv4A AADhAQAAEwAAAAAAAAAAAAAAAAAAAAAAW0NvbnRlbnRfVHlwZXNdLnhtbFBLAQItABQABgAIAAAA IQA4/SH/1gAAAJQBAAALAAAAAAAAAAAAAAAAAC8BAABfcmVscy8ucmVsc1BLAQItABQABgAIAAAA IQAHCG9UjwoAABgwAAAOAAAAAAAAAAAAAAAAAC4CAABkcnMvZTJvRG9jLnhtbFBLAQItABQABgAI AAAAIQB3jpUY2wAAAAQBAAAPAAAAAAAAAAAAAAAAAOkMAABkcnMvZG93bnJldi54bWxQSwUGAAAA AAQABADzAAAA8Q0AAAAA " path="m218150,14664l235491,1278v2100,-1622,5010,-1708,7204,-212l534217,199915v699,476,1291,1094,1741,1811l575412,264789v480,770,1125,1421,1890,1911l615150,290937v551,355,1044,794,1456,1305l669883,358046v1409,1744,3661,2577,5868,2172l740665,348345v2443,-447,4915,624,6260,2712l761470,373662v1024,1590,1255,3564,626,5346l732482,462994v-664,1882,-2205,3323,-4128,3862l529336,522526v-1439,402,-2679,1315,-3492,2566l494949,572716v-1943,2992,-6023,3700,-8861,1539l433508,534192v-1532,-1168,-3524,-1548,-5379,-1025l353998,554055v-1661,467,-3047,1614,-3819,3155l334965,587610v-1174,2346,-3712,3683,-6311,3330l290796,585781v-1745,-236,-3302,-1212,-4277,-2678l179550,422304v-532,-798,-868,-1710,-982,-2664l170754,354260v-122,-1019,-497,-1988,-1092,-2825l63824,202805v-985,-1381,-2501,-2294,-4185,-2518l20450,195065v-2499,-333,-4539,-2159,-5142,-4605l179,129111v-715,-2898,767,-5890,3507,-7080l115073,73648v888,-386,1855,-556,2822,-496l194223,77859v2887,178,5506,-1684,6282,-4468l215995,17866v353,-1272,1109,-2395,2155,-3202xe" filled="f" strokecolor="#4dc0ef [3204]" strokeweight=".67447mm">
                      <v:stroke joinstyle="miter"/>
                      <v:path arrowok="t" o:connecttype="custom" o:connectlocs="218150,14664;235491,1278;242695,1066;534217,199915;535958,201726;575412,264789;577302,266700;615150,290937;616606,292242;669883,358046;675751,360218;740665,348345;746925,351057;761470,373662;762096,379008;732482,462994;728354,466856;529336,522526;525844,525092;494949,572716;486088,574255;433508,534192;428129,533167;353998,554055;350179,557210;334965,587610;328654,590940;290796,585781;286519,583103;179550,422304;178568,419640;170754,354260;169662,351435;63824,202805;59639,200287;20450,195065;15308,190460;179,129111;3686,122031;115073,73648;117895,73152;194223,77859;200505,73391;215995,17866;218150,14664" o:connectangles="0,0,0,0,0,0,0,0,0,0,0,0,0,0,0,0,0,0,0,0,0,0,0,0,0,0,0,0,0,0,0,0,0,0,0,0,0,0,0,0,0,0,0,0,0"/>
                      <w10:anchorlock/>
                    </v:shape>
                  </w:pict>
                </mc:Fallback>
              </mc:AlternateContent>
            </w:r>
          </w:p>
        </w:tc>
        <w:tc>
          <w:tcPr>
            <w:tcW w:w="1422" w:type="dxa"/>
            <w:vAlign w:val="center"/>
          </w:tcPr>
          <w:p w14:paraId="72F128F9" w14:textId="7EFBAA35" w:rsidR="00C80A7B" w:rsidRPr="00AC17A4" w:rsidRDefault="007967B6" w:rsidP="004A1D2A">
            <w:pPr>
              <w:pStyle w:val="Aucunstyle"/>
              <w:jc w:val="center"/>
              <w:rPr>
                <w:rFonts w:ascii="Calibri" w:hAnsi="Calibri" w:cs="Calibri"/>
                <w:color w:val="2F3885"/>
                <w:sz w:val="22"/>
                <w:szCs w:val="22"/>
              </w:rPr>
            </w:pPr>
            <w:r w:rsidRPr="00AC17A4">
              <w:rPr>
                <w:rFonts w:ascii="Mulish" w:hAnsi="Mulish" w:cstheme="minorHAnsi"/>
                <w:noProof/>
                <w:color w:val="A6A6A6" w:themeColor="background1" w:themeShade="A6"/>
                <w:sz w:val="28"/>
                <w:szCs w:val="13"/>
              </w:rPr>
              <w:drawing>
                <wp:inline distT="0" distB="0" distL="0" distR="0" wp14:anchorId="17BDA812" wp14:editId="61E574E8">
                  <wp:extent cx="669956" cy="677238"/>
                  <wp:effectExtent l="0" t="0" r="0" b="8890"/>
                  <wp:docPr id="2137907140"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74916" cy="682251"/>
                          </a:xfrm>
                          <a:prstGeom prst="rect">
                            <a:avLst/>
                          </a:prstGeom>
                        </pic:spPr>
                      </pic:pic>
                    </a:graphicData>
                  </a:graphic>
                </wp:inline>
              </w:drawing>
            </w:r>
          </w:p>
        </w:tc>
      </w:tr>
      <w:tr w:rsidR="00C80A7B" w:rsidRPr="00AC17A4" w14:paraId="2EE0C8F8" w14:textId="77777777" w:rsidTr="004A1D2A">
        <w:trPr>
          <w:trHeight w:val="567"/>
        </w:trPr>
        <w:tc>
          <w:tcPr>
            <w:tcW w:w="4050" w:type="dxa"/>
            <w:vAlign w:val="center"/>
          </w:tcPr>
          <w:p w14:paraId="12EC02A6" w14:textId="77777777" w:rsidR="00C80A7B" w:rsidRPr="00AC17A4" w:rsidRDefault="00C80A7B" w:rsidP="004A1D2A">
            <w:pPr>
              <w:pStyle w:val="Aucunstyle"/>
              <w:rPr>
                <w:rFonts w:ascii="Mulish" w:hAnsi="Mulish" w:cs="Calibri"/>
                <w:color w:val="40458F"/>
                <w:sz w:val="22"/>
                <w:szCs w:val="22"/>
              </w:rPr>
            </w:pPr>
          </w:p>
        </w:tc>
        <w:tc>
          <w:tcPr>
            <w:tcW w:w="1980" w:type="dxa"/>
          </w:tcPr>
          <w:p w14:paraId="032E5A26" w14:textId="77777777" w:rsidR="00C80A7B" w:rsidRPr="00AC17A4" w:rsidRDefault="00C80A7B" w:rsidP="004A1D2A">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Total</w:t>
            </w:r>
          </w:p>
        </w:tc>
        <w:tc>
          <w:tcPr>
            <w:tcW w:w="1620" w:type="dxa"/>
            <w:shd w:val="clear" w:color="auto" w:fill="F2F2F2" w:themeFill="background1" w:themeFillShade="F2"/>
          </w:tcPr>
          <w:p w14:paraId="24450DFE" w14:textId="757E486E" w:rsidR="00C80A7B" w:rsidRPr="00AC17A4" w:rsidRDefault="00C80A7B" w:rsidP="004A1D2A">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Zone</w:t>
            </w:r>
          </w:p>
        </w:tc>
        <w:tc>
          <w:tcPr>
            <w:tcW w:w="1422" w:type="dxa"/>
          </w:tcPr>
          <w:p w14:paraId="083686DF" w14:textId="18C3BDE7" w:rsidR="00C80A7B" w:rsidRPr="00AC17A4" w:rsidRDefault="00C80A7B" w:rsidP="004A1D2A">
            <w:pPr>
              <w:pStyle w:val="Aucunstyle"/>
              <w:jc w:val="center"/>
              <w:rPr>
                <w:rFonts w:ascii="Mulish" w:hAnsi="Mulish" w:cs="Calibri"/>
                <w:color w:val="1F1735"/>
                <w:sz w:val="22"/>
                <w:szCs w:val="22"/>
              </w:rPr>
            </w:pPr>
            <w:r w:rsidRPr="00AC17A4">
              <w:rPr>
                <w:rFonts w:ascii="Mulish" w:hAnsi="Mulish" w:cs="Calibri"/>
                <w:color w:val="1F1735"/>
                <w:sz w:val="22"/>
                <w:szCs w:val="22"/>
              </w:rPr>
              <w:t xml:space="preserve">% </w:t>
            </w:r>
            <w:r w:rsidR="000C1E88" w:rsidRPr="00AC17A4">
              <w:rPr>
                <w:rFonts w:ascii="Mulish" w:hAnsi="Mulish" w:cs="Calibri"/>
                <w:color w:val="1F1735"/>
                <w:sz w:val="22"/>
                <w:szCs w:val="22"/>
              </w:rPr>
              <w:t xml:space="preserve">France</w:t>
            </w:r>
          </w:p>
        </w:tc>
      </w:tr>
      <w:tr w:rsidR="000C1E88" w:rsidRPr="00AC17A4" w14:paraId="3B66781D" w14:textId="77777777" w:rsidTr="00A727D5">
        <w:trPr>
          <w:trHeight w:val="567"/>
        </w:trPr>
        <w:tc>
          <w:tcPr>
            <w:tcW w:w="9072" w:type="dxa"/>
            <w:gridSpan w:val="4"/>
            <w:shd w:val="clear" w:color="auto" w:fill="4DC0EF" w:themeFill="accent1"/>
            <w:vAlign w:val="center"/>
          </w:tcPr>
          <w:p w14:paraId="7F4CABC4" w14:textId="76D20C7F" w:rsidR="000C1E88" w:rsidRPr="00AC17A4" w:rsidRDefault="000C1E88" w:rsidP="00ED0BCF">
            <w:pPr>
              <w:pStyle w:val="TitreTable"/>
            </w:pPr>
            <w:r w:rsidRPr="00AC17A4">
              <w:t xml:space="preserve">Nombre de pièces</w:t>
            </w:r>
            <w:proofErr w:type="spellStart"/>
            <w:r w:rsidRPr="00AC17A4">
              <w:t xml:space="preserve"/>
            </w:r>
            <w:proofErr w:type="spellEnd"/>
            <w:r w:rsidRPr="00AC17A4">
              <w:t xml:space="preserve"/>
            </w:r>
          </w:p>
        </w:tc>
      </w:tr>
      <w:tr w:rsidR="000C1E88" w:rsidRPr="00AC17A4" w14:paraId="370D4AD2" w14:textId="77777777" w:rsidTr="00A727D5">
        <w:trPr>
          <w:trHeight w:val="505"/>
        </w:trPr>
        <w:tc>
          <w:tcPr>
            <w:tcW w:w="4050" w:type="dxa"/>
            <w:vAlign w:val="center"/>
          </w:tcPr>
          <w:p w14:paraId="31291669" w14:textId="77777777" w:rsidR="000C1E88" w:rsidRPr="00AC17A4" w:rsidRDefault="000C1E88" w:rsidP="00ED0BCF">
            <w:pPr>
              <w:pStyle w:val="Table"/>
            </w:pPr>
            <w:r w:rsidRPr="00AC17A4">
              <w:t xml:space="preserve">1 pièce</w:t>
            </w:r>
            <w:proofErr w:type="spellStart"/>
            <w:r w:rsidRPr="00AC17A4">
              <w:t xml:space="preserve"/>
            </w:r>
            <w:proofErr w:type="spellEnd"/>
            <w:r w:rsidRPr="00AC17A4">
              <w:t xml:space="preserve"/>
            </w:r>
          </w:p>
        </w:tc>
        <w:tc>
          <w:tcPr>
            <w:tcW w:w="1980" w:type="dxa"/>
            <w:vAlign w:val="center"/>
          </w:tcPr>
          <w:p w14:paraId="104D866D" w14:textId="77777777" w:rsidR="000C1E88" w:rsidRPr="00AC17A4" w:rsidRDefault="000C1E88" w:rsidP="00ED0BCF">
            <w:pPr>
              <w:pStyle w:val="Table"/>
              <w:jc w:val="center"/>
            </w:pPr>
            <w:r w:rsidRPr="00AC17A4">
              <w:t xml:space="preserve">3 330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092AB3A1" w14:textId="77777777" w:rsidR="000C1E88" w:rsidRPr="00AC17A4" w:rsidRDefault="000C1E88" w:rsidP="00ED0BCF">
            <w:pPr>
              <w:pStyle w:val="Table"/>
              <w:jc w:val="center"/>
            </w:pPr>
            <w:r w:rsidRPr="00AC17A4">
              <w:t xml:space="preserve">28,39</w:t>
              <w:t xml:space="preserve"/>
            </w:r>
            <w:proofErr w:type="spellStart"/>
            <w:r w:rsidRPr="00AC17A4">
              <w:t xml:space="preserve"/>
            </w:r>
            <w:proofErr w:type="spellEnd"/>
            <w:r w:rsidRPr="00AC17A4">
              <w:t xml:space="preserve"> %</w:t>
            </w:r>
          </w:p>
        </w:tc>
        <w:tc>
          <w:tcPr>
            <w:tcW w:w="1422" w:type="dxa"/>
            <w:vAlign w:val="center"/>
          </w:tcPr>
          <w:p w14:paraId="4639EB86" w14:textId="77777777" w:rsidR="000C1E88" w:rsidRPr="00AC17A4" w:rsidRDefault="000C1E88" w:rsidP="00ED0BCF">
            <w:pPr>
              <w:pStyle w:val="Table"/>
              <w:jc w:val="center"/>
            </w:pPr>
            <w:r w:rsidRPr="00AC17A4">
              <w:t xml:space="preserve">5,77</w:t>
              <w:t xml:space="preserve"/>
            </w:r>
            <w:proofErr w:type="spellStart"/>
            <w:r w:rsidRPr="00AC17A4">
              <w:t xml:space="preserve"/>
            </w:r>
            <w:proofErr w:type="spellEnd"/>
            <w:r w:rsidRPr="00AC17A4">
              <w:t xml:space="preserve"> %</w:t>
            </w:r>
          </w:p>
        </w:tc>
      </w:tr>
      <w:tr w:rsidR="000C1E88" w:rsidRPr="00AC17A4" w14:paraId="370D4AD2" w14:textId="77777777" w:rsidTr="00A727D5">
        <w:trPr>
          <w:trHeight w:val="505"/>
        </w:trPr>
        <w:tc>
          <w:tcPr>
            <w:tcW w:w="4050" w:type="dxa"/>
            <w:vAlign w:val="center"/>
          </w:tcPr>
          <w:p w14:paraId="31291669" w14:textId="77777777" w:rsidR="000C1E88" w:rsidRPr="00AC17A4" w:rsidRDefault="000C1E88" w:rsidP="00ED0BCF">
            <w:pPr>
              <w:pStyle w:val="Table"/>
            </w:pPr>
            <w:r w:rsidRPr="00AC17A4">
              <w:t xml:space="preserve">2 pièces</w:t>
            </w:r>
            <w:proofErr w:type="spellStart"/>
            <w:r w:rsidRPr="00AC17A4">
              <w:t xml:space="preserve"/>
            </w:r>
            <w:proofErr w:type="spellEnd"/>
            <w:r w:rsidRPr="00AC17A4">
              <w:t xml:space="preserve"/>
            </w:r>
          </w:p>
        </w:tc>
        <w:tc>
          <w:tcPr>
            <w:tcW w:w="1980" w:type="dxa"/>
            <w:vAlign w:val="center"/>
          </w:tcPr>
          <w:p w14:paraId="104D866D" w14:textId="77777777" w:rsidR="000C1E88" w:rsidRPr="00AC17A4" w:rsidRDefault="000C1E88" w:rsidP="00ED0BCF">
            <w:pPr>
              <w:pStyle w:val="Table"/>
              <w:jc w:val="center"/>
            </w:pPr>
            <w:r w:rsidRPr="00AC17A4">
              <w:t xml:space="preserve">3 404</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092AB3A1" w14:textId="77777777" w:rsidR="000C1E88" w:rsidRPr="00AC17A4" w:rsidRDefault="000C1E88" w:rsidP="00ED0BCF">
            <w:pPr>
              <w:pStyle w:val="Table"/>
              <w:jc w:val="center"/>
            </w:pPr>
            <w:r w:rsidRPr="00AC17A4">
              <w:t xml:space="preserve">29,02</w:t>
              <w:t xml:space="preserve"/>
            </w:r>
            <w:proofErr w:type="spellStart"/>
            <w:r w:rsidRPr="00AC17A4">
              <w:t xml:space="preserve"/>
            </w:r>
            <w:proofErr w:type="spellEnd"/>
            <w:r w:rsidRPr="00AC17A4">
              <w:t xml:space="preserve"> %</w:t>
            </w:r>
          </w:p>
        </w:tc>
        <w:tc>
          <w:tcPr>
            <w:tcW w:w="1422" w:type="dxa"/>
            <w:vAlign w:val="center"/>
          </w:tcPr>
          <w:p w14:paraId="4639EB86" w14:textId="77777777" w:rsidR="000C1E88" w:rsidRPr="00AC17A4" w:rsidRDefault="000C1E88" w:rsidP="00ED0BCF">
            <w:pPr>
              <w:pStyle w:val="Table"/>
              <w:jc w:val="center"/>
            </w:pPr>
            <w:r w:rsidRPr="00AC17A4">
              <w:t xml:space="preserve">12,98</w:t>
              <w:t xml:space="preserve"/>
            </w:r>
            <w:proofErr w:type="spellStart"/>
            <w:r w:rsidRPr="00AC17A4">
              <w:t xml:space="preserve"/>
            </w:r>
            <w:proofErr w:type="spellEnd"/>
            <w:r w:rsidRPr="00AC17A4">
              <w:t xml:space="preserve"> %</w:t>
            </w:r>
          </w:p>
        </w:tc>
      </w:tr>
      <w:tr w:rsidR="000C1E88" w:rsidRPr="00AC17A4" w14:paraId="370D4AD2" w14:textId="77777777" w:rsidTr="00A727D5">
        <w:trPr>
          <w:trHeight w:val="505"/>
        </w:trPr>
        <w:tc>
          <w:tcPr>
            <w:tcW w:w="4050" w:type="dxa"/>
            <w:vAlign w:val="center"/>
          </w:tcPr>
          <w:p w14:paraId="31291669" w14:textId="77777777" w:rsidR="000C1E88" w:rsidRPr="00AC17A4" w:rsidRDefault="000C1E88" w:rsidP="00ED0BCF">
            <w:pPr>
              <w:pStyle w:val="Table"/>
            </w:pPr>
            <w:r w:rsidRPr="00AC17A4">
              <w:t xml:space="preserve">3 pièces</w:t>
            </w:r>
            <w:proofErr w:type="spellStart"/>
            <w:r w:rsidRPr="00AC17A4">
              <w:t xml:space="preserve"/>
            </w:r>
            <w:proofErr w:type="spellEnd"/>
            <w:r w:rsidRPr="00AC17A4">
              <w:t xml:space="preserve"/>
            </w:r>
          </w:p>
        </w:tc>
        <w:tc>
          <w:tcPr>
            <w:tcW w:w="1980" w:type="dxa"/>
            <w:vAlign w:val="center"/>
          </w:tcPr>
          <w:p w14:paraId="104D866D" w14:textId="77777777" w:rsidR="000C1E88" w:rsidRPr="00AC17A4" w:rsidRDefault="000C1E88" w:rsidP="00ED0BCF">
            <w:pPr>
              <w:pStyle w:val="Table"/>
              <w:jc w:val="center"/>
            </w:pPr>
            <w:r w:rsidRPr="00AC17A4">
              <w:t xml:space="preserve">2 370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092AB3A1" w14:textId="77777777" w:rsidR="000C1E88" w:rsidRPr="00AC17A4" w:rsidRDefault="000C1E88" w:rsidP="00ED0BCF">
            <w:pPr>
              <w:pStyle w:val="Table"/>
              <w:jc w:val="center"/>
            </w:pPr>
            <w:r w:rsidRPr="00AC17A4">
              <w:t xml:space="preserve">20,21</w:t>
              <w:t xml:space="preserve"/>
            </w:r>
            <w:proofErr w:type="spellStart"/>
            <w:r w:rsidRPr="00AC17A4">
              <w:t xml:space="preserve"/>
            </w:r>
            <w:proofErr w:type="spellEnd"/>
            <w:r w:rsidRPr="00AC17A4">
              <w:t xml:space="preserve"> %</w:t>
            </w:r>
          </w:p>
        </w:tc>
        <w:tc>
          <w:tcPr>
            <w:tcW w:w="1422" w:type="dxa"/>
            <w:vAlign w:val="center"/>
          </w:tcPr>
          <w:p w14:paraId="4639EB86" w14:textId="77777777" w:rsidR="000C1E88" w:rsidRPr="00AC17A4" w:rsidRDefault="000C1E88" w:rsidP="00ED0BCF">
            <w:pPr>
              <w:pStyle w:val="Table"/>
              <w:jc w:val="center"/>
            </w:pPr>
            <w:r w:rsidRPr="00AC17A4">
              <w:t xml:space="preserve">21,36</w:t>
              <w:t xml:space="preserve"/>
            </w:r>
            <w:proofErr w:type="spellStart"/>
            <w:r w:rsidRPr="00AC17A4">
              <w:t xml:space="preserve"/>
            </w:r>
            <w:proofErr w:type="spellEnd"/>
            <w:r w:rsidRPr="00AC17A4">
              <w:t xml:space="preserve"> %</w:t>
            </w:r>
          </w:p>
        </w:tc>
      </w:tr>
      <w:tr w:rsidR="000C1E88" w:rsidRPr="00AC17A4" w14:paraId="370D4AD2" w14:textId="77777777" w:rsidTr="00A727D5">
        <w:trPr>
          <w:trHeight w:val="505"/>
        </w:trPr>
        <w:tc>
          <w:tcPr>
            <w:tcW w:w="4050" w:type="dxa"/>
            <w:vAlign w:val="center"/>
          </w:tcPr>
          <w:p w14:paraId="31291669" w14:textId="77777777" w:rsidR="000C1E88" w:rsidRPr="00AC17A4" w:rsidRDefault="000C1E88" w:rsidP="00ED0BCF">
            <w:pPr>
              <w:pStyle w:val="Table"/>
            </w:pPr>
            <w:r w:rsidRPr="00AC17A4">
              <w:t xml:space="preserve">4 pièces</w:t>
            </w:r>
            <w:proofErr w:type="spellStart"/>
            <w:r w:rsidRPr="00AC17A4">
              <w:t xml:space="preserve"/>
            </w:r>
            <w:proofErr w:type="spellEnd"/>
            <w:r w:rsidRPr="00AC17A4">
              <w:t xml:space="preserve"/>
            </w:r>
          </w:p>
        </w:tc>
        <w:tc>
          <w:tcPr>
            <w:tcW w:w="1980" w:type="dxa"/>
            <w:vAlign w:val="center"/>
          </w:tcPr>
          <w:p w14:paraId="104D866D" w14:textId="77777777" w:rsidR="000C1E88" w:rsidRPr="00AC17A4" w:rsidRDefault="000C1E88" w:rsidP="00ED0BCF">
            <w:pPr>
              <w:pStyle w:val="Table"/>
              <w:jc w:val="center"/>
            </w:pPr>
            <w:r w:rsidRPr="00AC17A4">
              <w:t xml:space="preserve">1 338</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092AB3A1" w14:textId="77777777" w:rsidR="000C1E88" w:rsidRPr="00AC17A4" w:rsidRDefault="000C1E88" w:rsidP="00ED0BCF">
            <w:pPr>
              <w:pStyle w:val="Table"/>
              <w:jc w:val="center"/>
            </w:pPr>
            <w:r w:rsidRPr="00AC17A4">
              <w:t xml:space="preserve">11,41</w:t>
              <w:t xml:space="preserve"/>
            </w:r>
            <w:proofErr w:type="spellStart"/>
            <w:r w:rsidRPr="00AC17A4">
              <w:t xml:space="preserve"/>
            </w:r>
            <w:proofErr w:type="spellEnd"/>
            <w:r w:rsidRPr="00AC17A4">
              <w:t xml:space="preserve"> %</w:t>
            </w:r>
          </w:p>
        </w:tc>
        <w:tc>
          <w:tcPr>
            <w:tcW w:w="1422" w:type="dxa"/>
            <w:vAlign w:val="center"/>
          </w:tcPr>
          <w:p w14:paraId="4639EB86" w14:textId="77777777" w:rsidR="000C1E88" w:rsidRPr="00AC17A4" w:rsidRDefault="000C1E88" w:rsidP="00ED0BCF">
            <w:pPr>
              <w:pStyle w:val="Table"/>
              <w:jc w:val="center"/>
            </w:pPr>
            <w:r w:rsidRPr="00AC17A4">
              <w:t xml:space="preserve">24,38</w:t>
              <w:t xml:space="preserve"/>
            </w:r>
            <w:proofErr w:type="spellStart"/>
            <w:r w:rsidRPr="00AC17A4">
              <w:t xml:space="preserve"/>
            </w:r>
            <w:proofErr w:type="spellEnd"/>
            <w:r w:rsidRPr="00AC17A4">
              <w:t xml:space="preserve"> %</w:t>
            </w:r>
          </w:p>
        </w:tc>
      </w:tr>
      <w:tr w:rsidR="000C1E88" w:rsidRPr="00AC17A4" w14:paraId="370D4AD2" w14:textId="77777777" w:rsidTr="00A727D5">
        <w:trPr>
          <w:trHeight w:val="505"/>
        </w:trPr>
        <w:tc>
          <w:tcPr>
            <w:tcW w:w="4050" w:type="dxa"/>
            <w:vAlign w:val="center"/>
          </w:tcPr>
          <w:p w14:paraId="31291669" w14:textId="77777777" w:rsidR="000C1E88" w:rsidRPr="00AC17A4" w:rsidRDefault="000C1E88" w:rsidP="00ED0BCF">
            <w:pPr>
              <w:pStyle w:val="Table"/>
            </w:pPr>
            <w:r w:rsidRPr="00AC17A4">
              <w:t xml:space="preserve">5+ pièces</w:t>
            </w:r>
            <w:proofErr w:type="spellStart"/>
            <w:r w:rsidRPr="00AC17A4">
              <w:t xml:space="preserve"/>
            </w:r>
            <w:proofErr w:type="spellEnd"/>
            <w:r w:rsidRPr="00AC17A4">
              <w:t xml:space="preserve"/>
            </w:r>
          </w:p>
        </w:tc>
        <w:tc>
          <w:tcPr>
            <w:tcW w:w="1980" w:type="dxa"/>
            <w:vAlign w:val="center"/>
          </w:tcPr>
          <w:p w14:paraId="104D866D" w14:textId="77777777" w:rsidR="000C1E88" w:rsidRPr="00AC17A4" w:rsidRDefault="000C1E88" w:rsidP="00ED0BCF">
            <w:pPr>
              <w:pStyle w:val="Table"/>
              <w:jc w:val="center"/>
            </w:pPr>
            <w:r w:rsidRPr="00AC17A4">
              <w:t xml:space="preserve">1 286</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092AB3A1" w14:textId="77777777" w:rsidR="000C1E88" w:rsidRPr="00AC17A4" w:rsidRDefault="000C1E88" w:rsidP="00ED0BCF">
            <w:pPr>
              <w:pStyle w:val="Table"/>
              <w:jc w:val="center"/>
            </w:pPr>
            <w:r w:rsidRPr="00AC17A4">
              <w:t xml:space="preserve">10,97</w:t>
              <w:t xml:space="preserve"/>
            </w:r>
            <w:proofErr w:type="spellStart"/>
            <w:r w:rsidRPr="00AC17A4">
              <w:t xml:space="preserve"/>
            </w:r>
            <w:proofErr w:type="spellEnd"/>
            <w:r w:rsidRPr="00AC17A4">
              <w:t xml:space="preserve"> %</w:t>
            </w:r>
          </w:p>
        </w:tc>
        <w:tc>
          <w:tcPr>
            <w:tcW w:w="1422" w:type="dxa"/>
            <w:vAlign w:val="center"/>
          </w:tcPr>
          <w:p w14:paraId="4639EB86" w14:textId="77777777" w:rsidR="000C1E88" w:rsidRPr="00AC17A4" w:rsidRDefault="000C1E88" w:rsidP="00ED0BCF">
            <w:pPr>
              <w:pStyle w:val="Table"/>
              <w:jc w:val="center"/>
            </w:pPr>
            <w:r w:rsidRPr="00AC17A4">
              <w:t xml:space="preserve">35,51</w:t>
              <w:t xml:space="preserve"/>
            </w:r>
            <w:proofErr w:type="spellStart"/>
            <w:r w:rsidRPr="00AC17A4">
              <w:t xml:space="preserve"/>
            </w:r>
            <w:proofErr w:type="spellEnd"/>
            <w:r w:rsidRPr="00AC17A4">
              <w:t xml:space="preserve"> %</w:t>
            </w:r>
          </w:p>
        </w:tc>
      </w:tr>
      <w:tr w:rsidR="000C1E88" w:rsidRPr="00AC17A4" w14:paraId="67944360" w14:textId="77777777" w:rsidTr="00A727D5">
        <w:trPr>
          <w:trHeight w:val="567"/>
        </w:trPr>
        <w:tc>
          <w:tcPr>
            <w:tcW w:w="9072" w:type="dxa"/>
            <w:gridSpan w:val="4"/>
            <w:shd w:val="clear" w:color="auto" w:fill="4DC0EF" w:themeFill="accent1"/>
            <w:vAlign w:val="center"/>
          </w:tcPr>
          <w:p w14:paraId="028C9DF4" w14:textId="12CDEF21" w:rsidR="000C1E88" w:rsidRPr="00AC17A4" w:rsidRDefault="00022D97" w:rsidP="00ED0BCF">
            <w:pPr>
              <w:pStyle w:val="TitreTable"/>
            </w:pPr>
            <w:r w:rsidRPr="00AC17A4">
              <w:t xml:space="preserve">Emplacements de stationnement et voitures des ménages</w:t>
            </w:r>
          </w:p>
        </w:tc>
      </w:tr>
      <w:tr w:rsidR="000C1E88" w:rsidRPr="00533339" w14:paraId="63439630" w14:textId="77777777" w:rsidTr="00A727D5">
        <w:trPr>
          <w:trHeight w:val="505"/>
        </w:trPr>
        <w:tc>
          <w:tcPr>
            <w:tcW w:w="4050" w:type="dxa"/>
            <w:vAlign w:val="center"/>
          </w:tcPr>
          <w:p w14:paraId="3DE99A63" w14:textId="074B9453" w:rsidR="000C1E88" w:rsidRPr="00AC17A4" w:rsidRDefault="00D86472" w:rsidP="00ED0BCF">
            <w:pPr>
              <w:pStyle w:val="Table"/>
            </w:pPr>
            <w:r w:rsidRPr="00AC17A4">
              <w:t xml:space="preserve">Au moins 1</w:t>
            </w:r>
            <w:r w:rsidR="00022D97" w:rsidRPr="00AC17A4">
              <w:t xml:space="preserve"> parking</w:t>
            </w:r>
          </w:p>
        </w:tc>
        <w:tc>
          <w:tcPr>
            <w:tcW w:w="1980" w:type="dxa"/>
            <w:vAlign w:val="center"/>
          </w:tcPr>
          <w:p w14:paraId="45D490A5" w14:textId="50619455" w:rsidR="000C1E88" w:rsidRPr="00F666E6" w:rsidRDefault="008645D5" w:rsidP="00ED0BCF">
            <w:pPr>
              <w:pStyle w:val="Table"/>
              <w:jc w:val="center"/>
              <w:rPr>
                <w:lang w:val="en-US"/>
              </w:rPr>
            </w:pPr>
            <w:r w:rsidRPr="00F666E6">
              <w:rPr>
                <w:lang w:val="en-US"/>
              </w:rPr>
              <w:t xml:space="preserve">3 118</w:t>
            </w:r>
          </w:p>
        </w:tc>
        <w:tc>
          <w:tcPr>
            <w:tcW w:w="1620" w:type="dxa"/>
            <w:shd w:val="clear" w:color="auto" w:fill="F2F2F2" w:themeFill="background1" w:themeFillShade="F2"/>
            <w:vAlign w:val="center"/>
          </w:tcPr>
          <w:p w14:paraId="06BDEB21" w14:textId="0ABABD1C" w:rsidR="000C1E88" w:rsidRPr="00F666E6" w:rsidRDefault="008645D5" w:rsidP="00ED0BCF">
            <w:pPr>
              <w:pStyle w:val="Table"/>
              <w:jc w:val="center"/>
              <w:rPr>
                <w:lang w:val="en-US"/>
              </w:rPr>
            </w:pPr>
            <w:r w:rsidRPr="00F666E6">
              <w:rPr>
                <w:lang w:val="en-US"/>
              </w:rPr>
              <w:t xml:space="preserve">26,59</w:t>
              <w:t xml:space="preserve"/>
            </w:r>
            <w:proofErr w:type="spellStart"/>
            <w:r w:rsidRPr="00F666E6">
              <w:rPr>
                <w:lang w:val="en-US"/>
              </w:rPr>
              <w:t xml:space="preserve"/>
            </w:r>
            <w:r w:rsidR="00E72CBA" w:rsidRPr="00F666E6">
              <w:rPr>
                <w:lang w:val="en-US"/>
              </w:rPr>
              <w:t xml:space="preserve"/>
            </w:r>
            <w:r w:rsidRPr="00F666E6">
              <w:rPr>
                <w:lang w:val="en-US"/>
              </w:rPr>
              <w:t xml:space="preserve"/>
            </w:r>
            <w:proofErr w:type="spellEnd"/>
            <w:r w:rsidRPr="00F666E6">
              <w:rPr>
                <w:lang w:val="en-US"/>
              </w:rPr>
              <w:t xml:space="preserve"> %</w:t>
            </w:r>
          </w:p>
        </w:tc>
        <w:tc>
          <w:tcPr>
            <w:tcW w:w="1422" w:type="dxa"/>
            <w:vAlign w:val="center"/>
          </w:tcPr>
          <w:p w14:paraId="3EF1F4A8" w14:textId="2084BC2A" w:rsidR="000C1E88" w:rsidRPr="00F666E6" w:rsidRDefault="008645D5" w:rsidP="00ED0BCF">
            <w:pPr>
              <w:pStyle w:val="Table"/>
              <w:jc w:val="center"/>
              <w:rPr>
                <w:lang w:val="en-US"/>
              </w:rPr>
            </w:pPr>
            <w:r w:rsidRPr="00F666E6">
              <w:rPr>
                <w:lang w:val="en-US"/>
              </w:rPr>
              <w:t xml:space="preserve">66,47</w:t>
              <w:t xml:space="preserve"/>
            </w:r>
            <w:r w:rsidR="00565F28" w:rsidRPr="00F666E6">
              <w:rPr>
                <w:lang w:val="en-US"/>
              </w:rPr>
              <w:t xml:space="preserve"/>
            </w:r>
            <w:r w:rsidRPr="00F666E6">
              <w:rPr>
                <w:lang w:val="en-US"/>
              </w:rPr>
              <w:t xml:space="preserve"/>
            </w:r>
            <w:r w:rsidR="00565F28" w:rsidRPr="00F666E6">
              <w:rPr>
                <w:lang w:val="en-US"/>
              </w:rPr>
              <w:t xml:space="preserve"/>
            </w:r>
            <w:r w:rsidRPr="00F666E6">
              <w:rPr>
                <w:lang w:val="en-US"/>
              </w:rPr>
              <w:t xml:space="preserve"/>
            </w:r>
            <w:r w:rsidR="00E72CBA" w:rsidRPr="00F666E6">
              <w:rPr>
                <w:lang w:val="en-US"/>
              </w:rPr>
              <w:t xml:space="preserve"/>
            </w:r>
            <w:r w:rsidRPr="00F666E6">
              <w:rPr>
                <w:lang w:val="en-US"/>
              </w:rPr>
              <w:t xml:space="preserve"> %</w:t>
            </w:r>
          </w:p>
        </w:tc>
      </w:tr>
      <w:tr w:rsidR="00C448DD" w:rsidRPr="00533339" w14:paraId="047CBC2C" w14:textId="77777777" w:rsidTr="00A727D5">
        <w:trPr>
          <w:trHeight w:val="505"/>
        </w:trPr>
        <w:tc>
          <w:tcPr>
            <w:tcW w:w="4050" w:type="dxa"/>
            <w:vAlign w:val="center"/>
          </w:tcPr>
          <w:p w14:paraId="0D8FC395" w14:textId="1AE0FDD6" w:rsidR="00C448DD" w:rsidRPr="00AC17A4" w:rsidRDefault="00C448DD" w:rsidP="00ED0BCF">
            <w:pPr>
              <w:pStyle w:val="Table"/>
            </w:pPr>
            <w:r w:rsidRPr="00AC17A4">
              <w:t xml:space="preserve">1 </w:t>
            </w:r>
            <w:r w:rsidR="00047C84" w:rsidRPr="00AC17A4">
              <w:t xml:space="preserve">voiture</w:t>
            </w:r>
          </w:p>
        </w:tc>
        <w:tc>
          <w:tcPr>
            <w:tcW w:w="1980" w:type="dxa"/>
            <w:vAlign w:val="center"/>
          </w:tcPr>
          <w:p w14:paraId="5F4EDE61" w14:textId="3C798A3C" w:rsidR="00C448DD" w:rsidRPr="00F666E6" w:rsidRDefault="00C448DD" w:rsidP="00ED0BCF">
            <w:pPr>
              <w:pStyle w:val="Table"/>
              <w:jc w:val="center"/>
              <w:rPr>
                <w:lang w:val="en-US"/>
              </w:rPr>
            </w:pPr>
            <w:r w:rsidRPr="00F666E6">
              <w:rPr>
                <w:lang w:val="en-US"/>
              </w:rPr>
              <w:t xml:space="preserve">4 574</w:t>
            </w:r>
            <w:r w:rsidR="006A3432" w:rsidRPr="00F666E6">
              <w:rPr>
                <w:lang w:val="en-US"/>
              </w:rPr>
              <w:t xml:space="preserve"/>
            </w:r>
            <w:r w:rsidRPr="00F666E6">
              <w:rPr>
                <w:lang w:val="en-US"/>
              </w:rPr>
              <w:t xml:space="preserve"/>
            </w:r>
          </w:p>
        </w:tc>
        <w:tc>
          <w:tcPr>
            <w:tcW w:w="1620" w:type="dxa"/>
            <w:shd w:val="clear" w:color="auto" w:fill="F2F2F2" w:themeFill="background1" w:themeFillShade="F2"/>
            <w:vAlign w:val="center"/>
          </w:tcPr>
          <w:p w14:paraId="6FB6125E" w14:textId="6E24C92D" w:rsidR="00C448DD" w:rsidRPr="00F666E6" w:rsidRDefault="00C448DD" w:rsidP="00ED0BCF">
            <w:pPr>
              <w:pStyle w:val="Table"/>
              <w:jc w:val="center"/>
              <w:rPr>
                <w:lang w:val="en-US"/>
              </w:rPr>
            </w:pPr>
            <w:r w:rsidRPr="00F666E6">
              <w:rPr>
                <w:lang w:val="en-US"/>
              </w:rPr>
              <w:t xml:space="preserve">39,00</w:t>
              <w:t xml:space="preserve"/>
            </w:r>
            <w:r w:rsidR="00401620" w:rsidRPr="00F666E6">
              <w:rPr>
                <w:lang w:val="en-US"/>
              </w:rPr>
              <w:t xml:space="preserve"/>
            </w:r>
            <w:r w:rsidRPr="00F666E6">
              <w:rPr>
                <w:lang w:val="en-US"/>
              </w:rPr>
              <w:t xml:space="preserve"/>
            </w:r>
            <w:proofErr w:type="spellStart"/>
            <w:r w:rsidRPr="00F666E6">
              <w:rPr>
                <w:lang w:val="en-US"/>
              </w:rPr>
              <w:t xml:space="preserve"/>
            </w:r>
            <w:r w:rsidR="00E72CBA" w:rsidRPr="00F666E6">
              <w:rPr>
                <w:lang w:val="en-US"/>
              </w:rPr>
              <w:t xml:space="preserve"/>
            </w:r>
            <w:r w:rsidRPr="00F666E6">
              <w:rPr>
                <w:lang w:val="en-US"/>
              </w:rPr>
              <w:t xml:space="preserve"/>
            </w:r>
            <w:proofErr w:type="spellEnd"/>
            <w:r w:rsidRPr="00F666E6">
              <w:rPr>
                <w:lang w:val="en-US"/>
              </w:rPr>
              <w:t xml:space="preserve"> %</w:t>
            </w:r>
          </w:p>
        </w:tc>
        <w:tc>
          <w:tcPr>
            <w:tcW w:w="1422" w:type="dxa"/>
            <w:vAlign w:val="center"/>
          </w:tcPr>
          <w:p w14:paraId="36EB85E7" w14:textId="7A5D81A1" w:rsidR="00C448DD" w:rsidRPr="00F666E6" w:rsidRDefault="00C448DD" w:rsidP="00ED0BCF">
            <w:pPr>
              <w:pStyle w:val="Table"/>
              <w:jc w:val="center"/>
              <w:rPr>
                <w:lang w:val="en-US"/>
              </w:rPr>
            </w:pPr>
            <w:r w:rsidRPr="00F666E6">
              <w:rPr>
                <w:lang w:val="en-US"/>
              </w:rPr>
              <w:t xml:space="preserve">46,80</w:t>
              <w:t xml:space="preserve"/>
            </w:r>
            <w:r w:rsidR="00401620" w:rsidRPr="00F666E6">
              <w:rPr>
                <w:lang w:val="en-US"/>
              </w:rPr>
              <w:t xml:space="preserve"/>
            </w:r>
            <w:r w:rsidRPr="00F666E6">
              <w:rPr>
                <w:lang w:val="en-US"/>
              </w:rPr>
              <w:t xml:space="preserve"/>
            </w:r>
            <w:r w:rsidR="00154484" w:rsidRPr="00F666E6">
              <w:rPr>
                <w:lang w:val="en-US"/>
              </w:rPr>
              <w:t xml:space="preserve"/>
            </w:r>
            <w:r w:rsidRPr="00F666E6">
              <w:rPr>
                <w:lang w:val="en-US"/>
              </w:rPr>
              <w:t xml:space="preserve"> %</w:t>
            </w:r>
          </w:p>
        </w:tc>
      </w:tr>
      <w:tr w:rsidR="00C448DD" w:rsidRPr="00533339" w14:paraId="1C6338A9" w14:textId="77777777" w:rsidTr="00A727D5">
        <w:trPr>
          <w:trHeight w:val="505"/>
        </w:trPr>
        <w:tc>
          <w:tcPr>
            <w:tcW w:w="4050" w:type="dxa"/>
            <w:vAlign w:val="center"/>
          </w:tcPr>
          <w:p w14:paraId="6F72C62B" w14:textId="6F09D664" w:rsidR="00C448DD" w:rsidRPr="00AC17A4" w:rsidRDefault="00401620" w:rsidP="00ED0BCF">
            <w:pPr>
              <w:pStyle w:val="Table"/>
            </w:pPr>
            <w:r w:rsidRPr="00AC17A4">
              <w:t xml:space="preserve">2</w:t>
            </w:r>
            <w:r w:rsidR="00C448DD" w:rsidRPr="00AC17A4">
              <w:t xml:space="preserve"> </w:t>
            </w:r>
            <w:r w:rsidRPr="00AC17A4">
              <w:t xml:space="preserve">voitures et +</w:t>
            </w:r>
          </w:p>
        </w:tc>
        <w:tc>
          <w:tcPr>
            <w:tcW w:w="1980" w:type="dxa"/>
            <w:vAlign w:val="center"/>
          </w:tcPr>
          <w:p w14:paraId="212948F9" w14:textId="604C596E" w:rsidR="00C448DD" w:rsidRPr="00F666E6" w:rsidRDefault="00C448DD" w:rsidP="00ED0BCF">
            <w:pPr>
              <w:pStyle w:val="Table"/>
              <w:jc w:val="center"/>
              <w:rPr>
                <w:lang w:val="en-US"/>
              </w:rPr>
            </w:pPr>
            <w:r w:rsidRPr="00F666E6">
              <w:rPr>
                <w:lang w:val="en-US"/>
              </w:rPr>
              <w:t xml:space="preserve">874</w:t>
            </w:r>
            <w:r w:rsidR="00401620" w:rsidRPr="00F666E6">
              <w:rPr>
                <w:lang w:val="en-US"/>
              </w:rPr>
              <w:t xml:space="preserve"/>
            </w:r>
            <w:r w:rsidRPr="00F666E6">
              <w:rPr>
                <w:lang w:val="en-US"/>
              </w:rPr>
              <w:t xml:space="preserve"/>
            </w:r>
          </w:p>
        </w:tc>
        <w:tc>
          <w:tcPr>
            <w:tcW w:w="1620" w:type="dxa"/>
            <w:shd w:val="clear" w:color="auto" w:fill="F2F2F2" w:themeFill="background1" w:themeFillShade="F2"/>
            <w:vAlign w:val="center"/>
          </w:tcPr>
          <w:p w14:paraId="47E13AEB" w14:textId="182B6513" w:rsidR="00C448DD" w:rsidRPr="00F666E6" w:rsidRDefault="00C448DD" w:rsidP="00ED0BCF">
            <w:pPr>
              <w:pStyle w:val="Table"/>
              <w:jc w:val="center"/>
              <w:rPr>
                <w:lang w:val="en-US"/>
              </w:rPr>
            </w:pPr>
            <w:r w:rsidRPr="00F666E6">
              <w:rPr>
                <w:lang w:val="en-US"/>
              </w:rPr>
              <w:t xml:space="preserve">7,45</w:t>
              <w:t xml:space="preserve"/>
            </w:r>
            <w:r w:rsidR="00401620" w:rsidRPr="00F666E6">
              <w:rPr>
                <w:lang w:val="en-US"/>
              </w:rPr>
              <w:t xml:space="preserve"/>
            </w:r>
            <w:r w:rsidRPr="00F666E6">
              <w:rPr>
                <w:lang w:val="en-US"/>
              </w:rPr>
              <w:t xml:space="preserve"/>
            </w:r>
            <w:proofErr w:type="spellStart"/>
            <w:r w:rsidRPr="00F666E6">
              <w:rPr>
                <w:lang w:val="en-US"/>
              </w:rPr>
              <w:t xml:space="preserve"/>
            </w:r>
            <w:r w:rsidR="00E72CBA" w:rsidRPr="00F666E6">
              <w:rPr>
                <w:lang w:val="en-US"/>
              </w:rPr>
              <w:t xml:space="preserve"/>
            </w:r>
            <w:r w:rsidRPr="00F666E6">
              <w:rPr>
                <w:lang w:val="en-US"/>
              </w:rPr>
              <w:t xml:space="preserve"/>
            </w:r>
            <w:proofErr w:type="spellEnd"/>
            <w:r w:rsidRPr="00F666E6">
              <w:rPr>
                <w:lang w:val="en-US"/>
              </w:rPr>
              <w:t xml:space="preserve"> %</w:t>
            </w:r>
          </w:p>
        </w:tc>
        <w:tc>
          <w:tcPr>
            <w:tcW w:w="1422" w:type="dxa"/>
            <w:vAlign w:val="center"/>
          </w:tcPr>
          <w:p w14:paraId="269E27A2" w14:textId="73A413B5" w:rsidR="00C448DD" w:rsidRPr="00F666E6" w:rsidRDefault="00C448DD" w:rsidP="00ED0BCF">
            <w:pPr>
              <w:pStyle w:val="Table"/>
              <w:jc w:val="center"/>
              <w:rPr>
                <w:lang w:val="en-US"/>
              </w:rPr>
            </w:pPr>
            <w:r w:rsidRPr="00F666E6">
              <w:rPr>
                <w:lang w:val="en-US"/>
              </w:rPr>
              <w:t xml:space="preserve">34,39</w:t>
              <w:t xml:space="preserve"/>
            </w:r>
            <w:r w:rsidR="00401620" w:rsidRPr="00F666E6">
              <w:rPr>
                <w:lang w:val="en-US"/>
              </w:rPr>
              <w:t xml:space="preserve"/>
            </w:r>
            <w:r w:rsidRPr="00F666E6">
              <w:rPr>
                <w:lang w:val="en-US"/>
              </w:rPr>
              <w:t xml:space="preserve"/>
            </w:r>
            <w:r w:rsidR="00E72CBA" w:rsidRPr="00F666E6">
              <w:rPr>
                <w:lang w:val="en-US"/>
              </w:rPr>
              <w:t xml:space="preserve"/>
            </w:r>
            <w:r w:rsidRPr="00F666E6">
              <w:rPr>
                <w:lang w:val="en-US"/>
              </w:rPr>
              <w:t xml:space="preserve"> %</w:t>
            </w:r>
          </w:p>
        </w:tc>
      </w:tr>
      <w:tr w:rsidR="000C1E88" w:rsidRPr="00AC17A4" w14:paraId="2E77CFC1" w14:textId="77777777" w:rsidTr="00A727D5">
        <w:trPr>
          <w:trHeight w:val="567"/>
        </w:trPr>
        <w:tc>
          <w:tcPr>
            <w:tcW w:w="9072" w:type="dxa"/>
            <w:gridSpan w:val="4"/>
            <w:shd w:val="clear" w:color="auto" w:fill="4DC0EF" w:themeFill="accent1"/>
            <w:vAlign w:val="center"/>
          </w:tcPr>
          <w:p w14:paraId="52EB786D" w14:textId="776F654B" w:rsidR="000C1E88" w:rsidRPr="00AC17A4" w:rsidRDefault="000C1E88" w:rsidP="00ED0BCF">
            <w:pPr>
              <w:pStyle w:val="TitreTable"/>
            </w:pPr>
            <w:r w:rsidRPr="00AC17A4">
              <w:t xml:space="preserve">Années de construction des résidences principales</w:t>
            </w:r>
            <w:proofErr w:type="spellStart"/>
            <w:r w:rsidRPr="00AC17A4">
              <w:t xml:space="preserve"/>
            </w:r>
            <w:proofErr w:type="spellEnd"/>
            <w:r w:rsidRPr="00AC17A4">
              <w:t xml:space="preserve"/>
            </w:r>
          </w:p>
        </w:tc>
      </w:tr>
      <w:tr w:rsidR="000C1E88" w:rsidRPr="00AC17A4" w14:paraId="17D6FF75" w14:textId="77777777" w:rsidTr="00A727D5">
        <w:trPr>
          <w:trHeight w:val="505"/>
        </w:trPr>
        <w:tc>
          <w:tcPr>
            <w:tcW w:w="4050" w:type="dxa"/>
            <w:vAlign w:val="center"/>
          </w:tcPr>
          <w:p w14:paraId="42BFD354" w14:textId="77777777" w:rsidR="000C1E88" w:rsidRPr="00AC17A4" w:rsidRDefault="000C1E88" w:rsidP="00ED0BCF">
            <w:pPr>
              <w:pStyle w:val="Table"/>
            </w:pPr>
            <w:r w:rsidRPr="00AC17A4">
              <w:t xml:space="preserve">Avant 1919</w:t>
            </w:r>
            <w:proofErr w:type="spellStart"/>
            <w:r w:rsidRPr="00AC17A4">
              <w:t xml:space="preserve"/>
            </w:r>
            <w:proofErr w:type="spellEnd"/>
            <w:r w:rsidRPr="00AC17A4">
              <w:t xml:space="preserve"/>
            </w:r>
          </w:p>
        </w:tc>
        <w:tc>
          <w:tcPr>
            <w:tcW w:w="1980" w:type="dxa"/>
            <w:vAlign w:val="center"/>
          </w:tcPr>
          <w:p w14:paraId="541B140F" w14:textId="77777777" w:rsidR="000C1E88" w:rsidRPr="00AC17A4" w:rsidRDefault="000C1E88" w:rsidP="00ED0BCF">
            <w:pPr>
              <w:pStyle w:val="Table"/>
              <w:jc w:val="center"/>
            </w:pPr>
            <w:r w:rsidRPr="00AC17A4">
              <w:t xml:space="preserve">5 185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DDD556C" w14:textId="77777777" w:rsidR="000C1E88" w:rsidRPr="00AC17A4" w:rsidRDefault="000C1E88" w:rsidP="00ED0BCF">
            <w:pPr>
              <w:pStyle w:val="Table"/>
              <w:jc w:val="center"/>
            </w:pPr>
            <w:r w:rsidRPr="00AC17A4">
              <w:t xml:space="preserve">44,62</w:t>
              <w:t xml:space="preserve"/>
            </w:r>
            <w:proofErr w:type="spellStart"/>
            <w:r w:rsidRPr="00AC17A4">
              <w:t xml:space="preserve"/>
            </w:r>
            <w:proofErr w:type="spellEnd"/>
            <w:r w:rsidRPr="00AC17A4">
              <w:t xml:space="preserve"> %</w:t>
            </w:r>
          </w:p>
        </w:tc>
        <w:tc>
          <w:tcPr>
            <w:tcW w:w="1422" w:type="dxa"/>
            <w:vAlign w:val="center"/>
          </w:tcPr>
          <w:p w14:paraId="1F22DF23" w14:textId="77777777" w:rsidR="000C1E88" w:rsidRPr="00AC17A4" w:rsidRDefault="000C1E88" w:rsidP="00ED0BCF">
            <w:pPr>
              <w:pStyle w:val="Table"/>
              <w:jc w:val="center"/>
            </w:pPr>
            <w:r w:rsidRPr="00AC17A4">
              <w:t xml:space="preserve">11,58</w:t>
              <w:t xml:space="preserve"/>
            </w:r>
            <w:proofErr w:type="spellStart"/>
            <w:r w:rsidRPr="00AC17A4">
              <w:t xml:space="preserve"/>
            </w:r>
            <w:proofErr w:type="spellEnd"/>
            <w:r w:rsidRPr="00AC17A4">
              <w:t xml:space="preserve"> %</w:t>
            </w:r>
          </w:p>
        </w:tc>
      </w:tr>
      <w:tr w:rsidR="000C1E88" w:rsidRPr="00AC17A4" w14:paraId="17D6FF75" w14:textId="77777777" w:rsidTr="00A727D5">
        <w:trPr>
          <w:trHeight w:val="505"/>
        </w:trPr>
        <w:tc>
          <w:tcPr>
            <w:tcW w:w="4050" w:type="dxa"/>
            <w:vAlign w:val="center"/>
          </w:tcPr>
          <w:p w14:paraId="42BFD354" w14:textId="77777777" w:rsidR="000C1E88" w:rsidRPr="00AC17A4" w:rsidRDefault="000C1E88" w:rsidP="00ED0BCF">
            <w:pPr>
              <w:pStyle w:val="Table"/>
            </w:pPr>
            <w:r w:rsidRPr="00AC17A4">
              <w:t xml:space="preserve">De 1919 à 1945</w:t>
            </w:r>
            <w:proofErr w:type="spellStart"/>
            <w:r w:rsidRPr="00AC17A4">
              <w:t xml:space="preserve"/>
            </w:r>
            <w:proofErr w:type="spellEnd"/>
            <w:r w:rsidRPr="00AC17A4">
              <w:t xml:space="preserve"/>
            </w:r>
          </w:p>
        </w:tc>
        <w:tc>
          <w:tcPr>
            <w:tcW w:w="1980" w:type="dxa"/>
            <w:vAlign w:val="center"/>
          </w:tcPr>
          <w:p w14:paraId="541B140F" w14:textId="77777777" w:rsidR="000C1E88" w:rsidRPr="00AC17A4" w:rsidRDefault="000C1E88" w:rsidP="00ED0BCF">
            <w:pPr>
              <w:pStyle w:val="Table"/>
              <w:jc w:val="center"/>
            </w:pPr>
            <w:r w:rsidRPr="00AC17A4">
              <w:t xml:space="preserve">1 065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DDD556C" w14:textId="77777777" w:rsidR="000C1E88" w:rsidRPr="00AC17A4" w:rsidRDefault="000C1E88" w:rsidP="00ED0BCF">
            <w:pPr>
              <w:pStyle w:val="Table"/>
              <w:jc w:val="center"/>
            </w:pPr>
            <w:r w:rsidRPr="00AC17A4">
              <w:t xml:space="preserve">9,17</w:t>
              <w:t xml:space="preserve"/>
            </w:r>
            <w:proofErr w:type="spellStart"/>
            <w:r w:rsidRPr="00AC17A4">
              <w:t xml:space="preserve"/>
            </w:r>
            <w:proofErr w:type="spellEnd"/>
            <w:r w:rsidRPr="00AC17A4">
              <w:t xml:space="preserve"> %</w:t>
            </w:r>
          </w:p>
        </w:tc>
        <w:tc>
          <w:tcPr>
            <w:tcW w:w="1422" w:type="dxa"/>
            <w:vAlign w:val="center"/>
          </w:tcPr>
          <w:p w14:paraId="1F22DF23" w14:textId="77777777" w:rsidR="000C1E88" w:rsidRPr="00AC17A4" w:rsidRDefault="000C1E88" w:rsidP="00ED0BCF">
            <w:pPr>
              <w:pStyle w:val="Table"/>
              <w:jc w:val="center"/>
            </w:pPr>
            <w:r w:rsidRPr="00AC17A4">
              <w:t xml:space="preserve">8,50</w:t>
              <w:t xml:space="preserve"/>
            </w:r>
            <w:proofErr w:type="spellStart"/>
            <w:r w:rsidRPr="00AC17A4">
              <w:t xml:space="preserve"/>
            </w:r>
            <w:proofErr w:type="spellEnd"/>
            <w:r w:rsidRPr="00AC17A4">
              <w:t xml:space="preserve"> %</w:t>
            </w:r>
          </w:p>
        </w:tc>
      </w:tr>
      <w:tr w:rsidR="000C1E88" w:rsidRPr="00AC17A4" w14:paraId="17D6FF75" w14:textId="77777777" w:rsidTr="00A727D5">
        <w:trPr>
          <w:trHeight w:val="505"/>
        </w:trPr>
        <w:tc>
          <w:tcPr>
            <w:tcW w:w="4050" w:type="dxa"/>
            <w:vAlign w:val="center"/>
          </w:tcPr>
          <w:p w14:paraId="42BFD354" w14:textId="77777777" w:rsidR="000C1E88" w:rsidRPr="00AC17A4" w:rsidRDefault="000C1E88" w:rsidP="00ED0BCF">
            <w:pPr>
              <w:pStyle w:val="Table"/>
            </w:pPr>
            <w:r w:rsidRPr="00AC17A4">
              <w:t xml:space="preserve">De 1946 à 1970</w:t>
            </w:r>
            <w:proofErr w:type="spellStart"/>
            <w:r w:rsidRPr="00AC17A4">
              <w:t xml:space="preserve"/>
            </w:r>
            <w:proofErr w:type="spellEnd"/>
            <w:r w:rsidRPr="00AC17A4">
              <w:t xml:space="preserve"/>
            </w:r>
          </w:p>
        </w:tc>
        <w:tc>
          <w:tcPr>
            <w:tcW w:w="1980" w:type="dxa"/>
            <w:vAlign w:val="center"/>
          </w:tcPr>
          <w:p w14:paraId="541B140F" w14:textId="77777777" w:rsidR="000C1E88" w:rsidRPr="00AC17A4" w:rsidRDefault="000C1E88" w:rsidP="00ED0BCF">
            <w:pPr>
              <w:pStyle w:val="Table"/>
              <w:jc w:val="center"/>
            </w:pPr>
            <w:r w:rsidRPr="00AC17A4">
              <w:t xml:space="preserve">1 650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DDD556C" w14:textId="77777777" w:rsidR="000C1E88" w:rsidRPr="00AC17A4" w:rsidRDefault="000C1E88" w:rsidP="00ED0BCF">
            <w:pPr>
              <w:pStyle w:val="Table"/>
              <w:jc w:val="center"/>
            </w:pPr>
            <w:r w:rsidRPr="00AC17A4">
              <w:t xml:space="preserve">14,20</w:t>
              <w:t xml:space="preserve"/>
            </w:r>
            <w:proofErr w:type="spellStart"/>
            <w:r w:rsidRPr="00AC17A4">
              <w:t xml:space="preserve"/>
            </w:r>
            <w:proofErr w:type="spellEnd"/>
            <w:r w:rsidRPr="00AC17A4">
              <w:t xml:space="preserve"> %</w:t>
            </w:r>
          </w:p>
        </w:tc>
        <w:tc>
          <w:tcPr>
            <w:tcW w:w="1422" w:type="dxa"/>
            <w:vAlign w:val="center"/>
          </w:tcPr>
          <w:p w14:paraId="1F22DF23" w14:textId="77777777" w:rsidR="000C1E88" w:rsidRPr="00AC17A4" w:rsidRDefault="000C1E88" w:rsidP="00ED0BCF">
            <w:pPr>
              <w:pStyle w:val="Table"/>
              <w:jc w:val="center"/>
            </w:pPr>
            <w:r w:rsidRPr="00AC17A4">
              <w:t xml:space="preserve">20,60</w:t>
              <w:t xml:space="preserve"/>
            </w:r>
            <w:proofErr w:type="spellStart"/>
            <w:r w:rsidRPr="00AC17A4">
              <w:t xml:space="preserve"/>
            </w:r>
            <w:proofErr w:type="spellEnd"/>
            <w:r w:rsidRPr="00AC17A4">
              <w:t xml:space="preserve"> %</w:t>
            </w:r>
          </w:p>
        </w:tc>
      </w:tr>
      <w:tr w:rsidR="000C1E88" w:rsidRPr="00AC17A4" w14:paraId="17D6FF75" w14:textId="77777777" w:rsidTr="00A727D5">
        <w:trPr>
          <w:trHeight w:val="505"/>
        </w:trPr>
        <w:tc>
          <w:tcPr>
            <w:tcW w:w="4050" w:type="dxa"/>
            <w:vAlign w:val="center"/>
          </w:tcPr>
          <w:p w14:paraId="42BFD354" w14:textId="77777777" w:rsidR="000C1E88" w:rsidRPr="00AC17A4" w:rsidRDefault="000C1E88" w:rsidP="00ED0BCF">
            <w:pPr>
              <w:pStyle w:val="Table"/>
            </w:pPr>
            <w:r w:rsidRPr="00AC17A4">
              <w:t xml:space="preserve">De 1971 à 1990</w:t>
            </w:r>
            <w:proofErr w:type="spellStart"/>
            <w:r w:rsidRPr="00AC17A4">
              <w:t xml:space="preserve"/>
            </w:r>
            <w:proofErr w:type="spellEnd"/>
            <w:r w:rsidRPr="00AC17A4">
              <w:t xml:space="preserve"/>
            </w:r>
          </w:p>
        </w:tc>
        <w:tc>
          <w:tcPr>
            <w:tcW w:w="1980" w:type="dxa"/>
            <w:vAlign w:val="center"/>
          </w:tcPr>
          <w:p w14:paraId="541B140F" w14:textId="77777777" w:rsidR="000C1E88" w:rsidRPr="00AC17A4" w:rsidRDefault="000C1E88" w:rsidP="00ED0BCF">
            <w:pPr>
              <w:pStyle w:val="Table"/>
              <w:jc w:val="center"/>
            </w:pPr>
            <w:r w:rsidRPr="00AC17A4">
              <w:t xml:space="preserve">2 075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DDD556C" w14:textId="77777777" w:rsidR="000C1E88" w:rsidRPr="00AC17A4" w:rsidRDefault="000C1E88" w:rsidP="00ED0BCF">
            <w:pPr>
              <w:pStyle w:val="Table"/>
              <w:jc w:val="center"/>
            </w:pPr>
            <w:r w:rsidRPr="00AC17A4">
              <w:t xml:space="preserve">17,86</w:t>
              <w:t xml:space="preserve"/>
            </w:r>
            <w:proofErr w:type="spellStart"/>
            <w:r w:rsidRPr="00AC17A4">
              <w:t xml:space="preserve"/>
            </w:r>
            <w:proofErr w:type="spellEnd"/>
            <w:r w:rsidRPr="00AC17A4">
              <w:t xml:space="preserve"> %</w:t>
            </w:r>
          </w:p>
        </w:tc>
        <w:tc>
          <w:tcPr>
            <w:tcW w:w="1422" w:type="dxa"/>
            <w:vAlign w:val="center"/>
          </w:tcPr>
          <w:p w14:paraId="1F22DF23" w14:textId="77777777" w:rsidR="000C1E88" w:rsidRPr="00AC17A4" w:rsidRDefault="000C1E88" w:rsidP="00ED0BCF">
            <w:pPr>
              <w:pStyle w:val="Table"/>
              <w:jc w:val="center"/>
            </w:pPr>
            <w:r w:rsidRPr="00AC17A4">
              <w:t xml:space="preserve">28,45</w:t>
              <w:t xml:space="preserve"/>
            </w:r>
            <w:proofErr w:type="spellStart"/>
            <w:r w:rsidRPr="00AC17A4">
              <w:t xml:space="preserve"/>
            </w:r>
            <w:proofErr w:type="spellEnd"/>
            <w:r w:rsidRPr="00AC17A4">
              <w:t xml:space="preserve"> %</w:t>
            </w:r>
          </w:p>
        </w:tc>
      </w:tr>
      <w:tr w:rsidR="000C1E88" w:rsidRPr="00AC17A4" w14:paraId="17D6FF75" w14:textId="77777777" w:rsidTr="00A727D5">
        <w:trPr>
          <w:trHeight w:val="505"/>
        </w:trPr>
        <w:tc>
          <w:tcPr>
            <w:tcW w:w="4050" w:type="dxa"/>
            <w:vAlign w:val="center"/>
          </w:tcPr>
          <w:p w14:paraId="42BFD354" w14:textId="77777777" w:rsidR="000C1E88" w:rsidRPr="00AC17A4" w:rsidRDefault="000C1E88" w:rsidP="00ED0BCF">
            <w:pPr>
              <w:pStyle w:val="Table"/>
            </w:pPr>
            <w:r w:rsidRPr="00AC17A4">
              <w:t xml:space="preserve">De 1991 à 2005</w:t>
            </w:r>
            <w:proofErr w:type="spellStart"/>
            <w:r w:rsidRPr="00AC17A4">
              <w:t xml:space="preserve"/>
            </w:r>
            <w:proofErr w:type="spellEnd"/>
            <w:r w:rsidRPr="00AC17A4">
              <w:t xml:space="preserve"/>
            </w:r>
          </w:p>
        </w:tc>
        <w:tc>
          <w:tcPr>
            <w:tcW w:w="1980" w:type="dxa"/>
            <w:vAlign w:val="center"/>
          </w:tcPr>
          <w:p w14:paraId="541B140F" w14:textId="77777777" w:rsidR="000C1E88" w:rsidRPr="00AC17A4" w:rsidRDefault="000C1E88" w:rsidP="00ED0BCF">
            <w:pPr>
              <w:pStyle w:val="Table"/>
              <w:jc w:val="center"/>
            </w:pPr>
            <w:r w:rsidRPr="00AC17A4">
              <w:t xml:space="preserve">1 145</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DDD556C" w14:textId="77777777" w:rsidR="000C1E88" w:rsidRPr="00AC17A4" w:rsidRDefault="000C1E88" w:rsidP="00ED0BCF">
            <w:pPr>
              <w:pStyle w:val="Table"/>
              <w:jc w:val="center"/>
            </w:pPr>
            <w:r w:rsidRPr="00AC17A4">
              <w:t xml:space="preserve">9,85</w:t>
              <w:t xml:space="preserve"/>
            </w:r>
            <w:proofErr w:type="spellStart"/>
            <w:r w:rsidRPr="00AC17A4">
              <w:t xml:space="preserve"/>
            </w:r>
            <w:proofErr w:type="spellEnd"/>
            <w:r w:rsidRPr="00AC17A4">
              <w:t xml:space="preserve"> %</w:t>
            </w:r>
          </w:p>
        </w:tc>
        <w:tc>
          <w:tcPr>
            <w:tcW w:w="1422" w:type="dxa"/>
            <w:vAlign w:val="center"/>
          </w:tcPr>
          <w:p w14:paraId="1F22DF23" w14:textId="77777777" w:rsidR="000C1E88" w:rsidRPr="00AC17A4" w:rsidRDefault="000C1E88" w:rsidP="00ED0BCF">
            <w:pPr>
              <w:pStyle w:val="Table"/>
              <w:jc w:val="center"/>
            </w:pPr>
            <w:r w:rsidRPr="00AC17A4">
              <w:t xml:space="preserve">15,71</w:t>
              <w:t xml:space="preserve"/>
            </w:r>
            <w:proofErr w:type="spellStart"/>
            <w:r w:rsidRPr="00AC17A4">
              <w:t xml:space="preserve"/>
            </w:r>
            <w:proofErr w:type="spellEnd"/>
            <w:r w:rsidRPr="00AC17A4">
              <w:t xml:space="preserve"> %</w:t>
            </w:r>
          </w:p>
        </w:tc>
      </w:tr>
      <w:tr w:rsidR="000C1E88" w:rsidRPr="00AC17A4" w14:paraId="17D6FF75" w14:textId="77777777" w:rsidTr="00A727D5">
        <w:trPr>
          <w:trHeight w:val="505"/>
        </w:trPr>
        <w:tc>
          <w:tcPr>
            <w:tcW w:w="4050" w:type="dxa"/>
            <w:vAlign w:val="center"/>
          </w:tcPr>
          <w:p w14:paraId="42BFD354" w14:textId="77777777" w:rsidR="000C1E88" w:rsidRPr="00AC17A4" w:rsidRDefault="000C1E88" w:rsidP="00ED0BCF">
            <w:pPr>
              <w:pStyle w:val="Table"/>
            </w:pPr>
            <w:r w:rsidRPr="00AC17A4">
              <w:t xml:space="preserve">De 2006 à 2019</w:t>
            </w:r>
            <w:proofErr w:type="spellStart"/>
            <w:r w:rsidRPr="00AC17A4">
              <w:t xml:space="preserve"/>
            </w:r>
            <w:proofErr w:type="spellEnd"/>
            <w:r w:rsidRPr="00AC17A4">
              <w:t xml:space="preserve"/>
            </w:r>
          </w:p>
        </w:tc>
        <w:tc>
          <w:tcPr>
            <w:tcW w:w="1980" w:type="dxa"/>
            <w:vAlign w:val="center"/>
          </w:tcPr>
          <w:p w14:paraId="541B140F" w14:textId="77777777" w:rsidR="000C1E88" w:rsidRPr="00AC17A4" w:rsidRDefault="000C1E88" w:rsidP="00ED0BCF">
            <w:pPr>
              <w:pStyle w:val="Table"/>
              <w:jc w:val="center"/>
            </w:pPr>
            <w:r w:rsidRPr="00AC17A4">
              <w:t xml:space="preserve">500</w:t>
            </w:r>
            <w:proofErr w:type="spellStart"/>
            <w:r w:rsidRPr="00AC17A4">
              <w:t xml:space="preserve"/>
            </w:r>
            <w:proofErr w:type="spellEnd"/>
            <w:r w:rsidRPr="00AC17A4">
              <w:t xml:space="preserve"/>
            </w:r>
          </w:p>
        </w:tc>
        <w:tc>
          <w:tcPr>
            <w:tcW w:w="1620" w:type="dxa"/>
            <w:shd w:val="clear" w:color="auto" w:fill="F2F2F2" w:themeFill="background1" w:themeFillShade="F2"/>
            <w:vAlign w:val="center"/>
          </w:tcPr>
          <w:p w14:paraId="2DDD556C" w14:textId="77777777" w:rsidR="000C1E88" w:rsidRPr="00AC17A4" w:rsidRDefault="000C1E88" w:rsidP="00ED0BCF">
            <w:pPr>
              <w:pStyle w:val="Table"/>
              <w:jc w:val="center"/>
            </w:pPr>
            <w:r w:rsidRPr="00AC17A4">
              <w:t xml:space="preserve">4,30</w:t>
              <w:t xml:space="preserve"/>
            </w:r>
            <w:proofErr w:type="spellStart"/>
            <w:r w:rsidRPr="00AC17A4">
              <w:t xml:space="preserve"/>
            </w:r>
            <w:proofErr w:type="spellEnd"/>
            <w:r w:rsidRPr="00AC17A4">
              <w:t xml:space="preserve"> %</w:t>
            </w:r>
          </w:p>
        </w:tc>
        <w:tc>
          <w:tcPr>
            <w:tcW w:w="1422" w:type="dxa"/>
            <w:vAlign w:val="center"/>
          </w:tcPr>
          <w:p w14:paraId="1F22DF23" w14:textId="77777777" w:rsidR="000C1E88" w:rsidRPr="00AC17A4" w:rsidRDefault="000C1E88" w:rsidP="00ED0BCF">
            <w:pPr>
              <w:pStyle w:val="Table"/>
              <w:jc w:val="center"/>
            </w:pPr>
            <w:r w:rsidRPr="00AC17A4">
              <w:t xml:space="preserve">15,16</w:t>
              <w:t xml:space="preserve"/>
            </w:r>
            <w:proofErr w:type="spellStart"/>
            <w:r w:rsidRPr="00AC17A4">
              <w:t xml:space="preserve"/>
            </w:r>
            <w:proofErr w:type="spellEnd"/>
            <w:r w:rsidRPr="00AC17A4">
              <w:t xml:space="preserve"> %</w:t>
            </w:r>
          </w:p>
        </w:tc>
      </w:tr>
    </w:tbl>
    <w:p w14:paraId="2547E974" w14:textId="77777777" w:rsidR="00763B34" w:rsidRPr="00AC17A4" w:rsidRDefault="00763B34">
      <w:pPr>
        <w:rPr>
          <w:rFonts w:ascii="Arial" w:eastAsia="Times New Roman" w:hAnsi="Arial" w:cs="Arial"/>
          <w:color w:val="D1D2D3"/>
          <w:sz w:val="23"/>
          <w:szCs w:val="23"/>
          <w:lang w:eastAsia="fr-FR"/>
        </w:rPr>
      </w:pPr>
    </w:p>
    <w:p w14:paraId="3767F92D" w14:textId="0FA896AD" w:rsidR="009E3CC3" w:rsidRDefault="009E3CC3">
      <w:pPr>
        <w:rPr>
          <w:rFonts w:ascii="Arial" w:eastAsia="Times New Roman" w:hAnsi="Arial" w:cs="Arial"/>
          <w:color w:val="D1D2D3"/>
          <w:sz w:val="23"/>
          <w:szCs w:val="23"/>
          <w:lang w:eastAsia="fr-FR"/>
        </w:rPr>
      </w:pPr>
      <w:r>
        <w:rPr>
          <w:rFonts w:ascii="Arial" w:eastAsia="Times New Roman" w:hAnsi="Arial" w:cs="Arial"/>
          <w:color w:val="D1D2D3"/>
          <w:sz w:val="23"/>
          <w:szCs w:val="23"/>
          <w:lang w:eastAsia="fr-FR"/>
        </w:rPr>
        <w:br w:type="page"/>
      </w:r>
    </w:p>
    <w:p w14:paraId="680F8F09" w14:textId="77777777" w:rsidR="00D16485" w:rsidRPr="00AC17A4" w:rsidRDefault="00D16485" w:rsidP="00CF509B">
      <w:pPr>
        <w:rPr>
          <w:rFonts w:ascii="Arial" w:eastAsia="Times New Roman" w:hAnsi="Arial" w:cs="Arial"/>
          <w:color w:val="D1D2D3"/>
          <w:sz w:val="23"/>
          <w:szCs w:val="23"/>
          <w:lang w:eastAsia="fr-FR"/>
        </w:rPr>
      </w:pPr>
    </w:p>
    <w:bookmarkStart w:id="11" w:name="_Toc157413097"/>
    <w:p w14:paraId="282994A4" w14:textId="6A21063E" w:rsidR="0028675C" w:rsidRPr="00AC17A4" w:rsidRDefault="0028675C" w:rsidP="0028675C">
      <w:pPr>
        <w:spacing w:after="0" w:line="240" w:lineRule="auto"/>
        <w:rPr>
          <w:rFonts w:ascii="Calibri" w:eastAsia="Calibri" w:hAnsi="Calibri" w:cs="Times New Roman"/>
          <w:sz w:val="24"/>
          <w:szCs w:val="24"/>
        </w:rPr>
      </w:pPr>
    </w:p>
    <w:p w14:paraId="617ACFA9" w14:textId="77777777" w:rsidR="00CF509B" w:rsidRPr="00AC17A4" w:rsidRDefault="00CF509B" w:rsidP="0028675C">
      <w:pPr>
        <w:spacing w:after="0" w:line="240" w:lineRule="auto"/>
        <w:rPr>
          <w:rFonts w:ascii="Calibri" w:eastAsia="Calibri" w:hAnsi="Calibri" w:cs="Times New Roman"/>
          <w:sz w:val="24"/>
          <w:szCs w:val="24"/>
        </w:rPr>
      </w:pPr>
    </w:p>
    <w:p w14:paraId="71867FDF" w14:textId="7A25A6BE" w:rsidR="00F4289E" w:rsidRPr="00AC17A4" w:rsidRDefault="001B1DD2" w:rsidP="0028675C">
      <w:pPr>
        <w:tabs>
          <w:tab w:val="left" w:pos="2490"/>
        </w:tabs>
        <w:rPr>
          <w:rFonts w:ascii="Calibri" w:eastAsia="Calibri" w:hAnsi="Calibri" w:cs="Times New Roman"/>
          <w:sz w:val="24"/>
          <w:szCs w:val="24"/>
        </w:rPr>
      </w:pPr>
      <w:r w:rsidRPr="00AC17A4">
        <w:rPr>
          <w:noProof/>
        </w:rPr>
        <mc:AlternateContent>
          <mc:Choice Requires="wps">
            <w:drawing>
              <wp:anchor distT="0" distB="0" distL="114300" distR="114300" simplePos="0" relativeHeight="251807744" behindDoc="1" locked="0" layoutInCell="1" allowOverlap="1" wp14:anchorId="28A43CAA" wp14:editId="7E29FD3F">
                <wp:simplePos x="0" y="0"/>
                <wp:positionH relativeFrom="page">
                  <wp:posOffset>3190875</wp:posOffset>
                </wp:positionH>
                <wp:positionV relativeFrom="paragraph">
                  <wp:posOffset>267335</wp:posOffset>
                </wp:positionV>
                <wp:extent cx="4420235" cy="6896100"/>
                <wp:effectExtent l="0" t="0" r="0" b="0"/>
                <wp:wrapNone/>
                <wp:docPr id="213790714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20235" cy="6896100"/>
                        </a:xfrm>
                        <a:prstGeom prst="rect">
                          <a:avLst/>
                        </a:prstGeom>
                        <a:solidFill>
                          <a:srgbClr val="F2F3F3"/>
                        </a:solidFill>
                        <a:ln>
                          <a:noFill/>
                        </a:ln>
                      </wps:spPr>
                      <wps:txbx>
                        <w:txbxContent>
                          <w:p w14:paraId="574B7993" w14:textId="77777777" w:rsidR="00F4289E" w:rsidRDefault="00F4289E" w:rsidP="00F4289E"/>
                        </w:txbxContent>
                      </wps:txbx>
                      <wps:bodyPr rot="0" vert="horz" wrap="square" lIns="91440" tIns="90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43CAA" id="_x0000_s1059" style="position:absolute;margin-left:251.25pt;margin-top:21.05pt;width:348.05pt;height:543pt;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m8Jn6gEAALIDAAAOAAAAZHJzL2Uyb0RvYy54bWysU8tu2zAQvBfoPxC815Jlx40Fy0GRwEWB tCmQ9gMoirKIUlx2SVtyv75L+hGjvQXRgeByl8Od2dHqbuwN2yv0GmzFp5OcM2UlNNpuK/7zx+bD LWc+CNsIA1ZV/KA8v1u/f7caXKkK6MA0ChmBWF8OruJdCK7MMi871Qs/AacsJVvAXgQKcZs1KAZC 701W5PkiGwAbhyCV93T6cEzydcJvWyXDU9t6FZipOPUW0oppreOarVei3KJwnZanNsQruuiFtvTo BepBBMF2qP+D6rVE8NCGiYQ+g7bVUiUOxGaa/8PmuRNOJS4kjncXmfzbwcpv+2f3HWPr3j2C/OVJ kWxwvrxkYuCphtXDV2hohmIXIJEdW+zjTaLBxqTp4aKpGgOTdDifF3kxu+FMUm5xu1xM86R6Jsrz dYc+fFbQs7ipONLQErzYP/oQ2xHluST1CUY3G21MCnBb3xtke0ED3hSb2WYWZ0pX/HWZsbHYQrx2 TMeTxDNSi3bxZRjrkemm4ssIEU9qaA5EHOHoG/I5bTrAP5wN5JmK+987gYoz88XSUJbT+Tya7Bjk 8eMMr1N1CuY3HwvKCCsJq+LhvL0PR2fuHOptR09Nkw4WPpHirU5avLR16p+MkfieTByddx2nqpdf bf0XAAD//wMAUEsDBBQABgAIAAAAIQCqTlpS5QAAAAwBAAAPAAAAZHJzL2Rvd25yZXYueG1sTI/B SsNAEIbvQt9hmYIXaTcJbYlpNqVWBBXFtoqQ2zY7TYLZ2ZDdtunbuznpbYb5+Of701WvG3bGztaG BITTABhSYVRNpYCvz6dJDMw6SUo2hlDAFS2sstFNKhNlLrTD896VzIeQTaSAyrk24dwWFWppp6ZF 8rej6bR0fu1Krjp58eG64VEQLLiWNfkPlWxxU2Hxsz9pAbl7zB9aNcuvd5u395ft63H7/fwhxO24 Xy+BOezdHwyDvleHzDsdzImUZY2AeRDNPSpgFoXABiC8jxfADsMUxSHwLOX/S2S/AAAA//8DAFBL AQItABQABgAIAAAAIQC2gziS/gAAAOEBAAATAAAAAAAAAAAAAAAAAAAAAABbQ29udGVudF9UeXBl c10ueG1sUEsBAi0AFAAGAAgAAAAhADj9If/WAAAAlAEAAAsAAAAAAAAAAAAAAAAALwEAAF9yZWxz Ly5yZWxzUEsBAi0AFAAGAAgAAAAhAOibwmfqAQAAsgMAAA4AAAAAAAAAAAAAAAAALgIAAGRycy9l Mm9Eb2MueG1sUEsBAi0AFAAGAAgAAAAhAKpOWlLlAAAADAEAAA8AAAAAAAAAAAAAAAAARAQAAGRy cy9kb3ducmV2LnhtbFBLBQYAAAAABAAEAPMAAABWBQAAAAA= " fillcolor="#f2f3f3" stroked="f">
                <v:textbox inset=",25mm">
                  <w:txbxContent>
                    <w:p w14:paraId="574B7993" w14:textId="77777777" w:rsidR="00F4289E" w:rsidRDefault="00F4289E" w:rsidP="00F4289E"/>
                  </w:txbxContent>
                </v:textbox>
                <w10:wrap anchorx="page"/>
              </v:rect>
            </w:pict>
          </mc:Fallback>
        </mc:AlternateContent>
      </w:r>
    </w:p>
    <w:p w14:paraId="52A8E378" w14:textId="71BE6C44" w:rsidR="00B2023F" w:rsidRPr="00AC17A4" w:rsidRDefault="00B2023F" w:rsidP="0028675C">
      <w:pPr>
        <w:tabs>
          <w:tab w:val="left" w:pos="2490"/>
        </w:tabs>
        <w:rPr>
          <w:rFonts w:ascii="Calibri" w:eastAsia="Calibri" w:hAnsi="Calibri" w:cs="Times New Roman"/>
          <w:sz w:val="24"/>
          <w:szCs w:val="24"/>
        </w:rPr>
      </w:pPr>
    </w:p>
    <w:p w14:paraId="17B2383F" w14:textId="19D0CBC3" w:rsidR="0028675C" w:rsidRPr="00AC17A4" w:rsidRDefault="0028675C" w:rsidP="0028675C">
      <w:pPr>
        <w:tabs>
          <w:tab w:val="left" w:pos="2490"/>
        </w:tabs>
        <w:rPr>
          <w:rFonts w:ascii="Calibri" w:eastAsia="Calibri" w:hAnsi="Calibri" w:cs="Times New Roman"/>
          <w:sz w:val="24"/>
          <w:szCs w:val="24"/>
        </w:rPr>
      </w:pPr>
    </w:p>
    <w:p w14:paraId="2B2477A5" w14:textId="69785B44" w:rsidR="0028675C" w:rsidRPr="00AC17A4" w:rsidRDefault="00297220" w:rsidP="0028675C">
      <w:pPr>
        <w:tabs>
          <w:tab w:val="left" w:pos="2490"/>
        </w:tabs>
        <w:rPr>
          <w:rFonts w:ascii="Calibri" w:eastAsia="Calibri" w:hAnsi="Calibri" w:cs="Times New Roman"/>
          <w:sz w:val="24"/>
          <w:szCs w:val="24"/>
        </w:rPr>
      </w:pPr>
      <w:r w:rsidRPr="00AC17A4">
        <w:rPr>
          <w:noProof/>
        </w:rPr>
        <mc:AlternateContent>
          <mc:Choice Requires="wpg">
            <w:drawing>
              <wp:anchor distT="0" distB="0" distL="114300" distR="114300" simplePos="0" relativeHeight="251778048" behindDoc="0" locked="0" layoutInCell="1" allowOverlap="1" wp14:anchorId="7E35C890" wp14:editId="30FC8DDF">
                <wp:simplePos x="0" y="0"/>
                <wp:positionH relativeFrom="column">
                  <wp:posOffset>-400050</wp:posOffset>
                </wp:positionH>
                <wp:positionV relativeFrom="page">
                  <wp:posOffset>2985135</wp:posOffset>
                </wp:positionV>
                <wp:extent cx="2370455" cy="1909445"/>
                <wp:effectExtent l="0" t="0" r="0" b="0"/>
                <wp:wrapNone/>
                <wp:docPr id="2137907142" name="Group 8"/>
                <wp:cNvGraphicFramePr/>
                <a:graphic xmlns:a="http://schemas.openxmlformats.org/drawingml/2006/main">
                  <a:graphicData uri="http://schemas.microsoft.com/office/word/2010/wordprocessingGroup">
                    <wpg:wgp>
                      <wpg:cNvGrpSpPr/>
                      <wpg:grpSpPr>
                        <a:xfrm>
                          <a:off x="0" y="0"/>
                          <a:ext cx="2370455" cy="1909445"/>
                          <a:chOff x="0" y="0"/>
                          <a:chExt cx="2371088" cy="1909766"/>
                        </a:xfrm>
                      </wpg:grpSpPr>
                      <wps:wsp>
                        <wps:cNvPr id="195828668" name="Freeform: Shape 1"/>
                        <wps:cNvSpPr/>
                        <wps:spPr>
                          <a:xfrm>
                            <a:off x="466725" y="0"/>
                            <a:ext cx="423534" cy="517106"/>
                          </a:xfrm>
                          <a:custGeom>
                            <a:avLst/>
                            <a:gdLst>
                              <a:gd name="connsiteX0" fmla="*/ 211767 w 423534"/>
                              <a:gd name="connsiteY0" fmla="*/ 49248 h 517106"/>
                              <a:gd name="connsiteX1" fmla="*/ 96849 w 423534"/>
                              <a:gd name="connsiteY1" fmla="*/ 96849 h 517106"/>
                              <a:gd name="connsiteX2" fmla="*/ 49248 w 423534"/>
                              <a:gd name="connsiteY2" fmla="*/ 211767 h 517106"/>
                              <a:gd name="connsiteX3" fmla="*/ 136600 w 423534"/>
                              <a:gd name="connsiteY3" fmla="*/ 388399 h 517106"/>
                              <a:gd name="connsiteX4" fmla="*/ 198741 w 423534"/>
                              <a:gd name="connsiteY4" fmla="*/ 449827 h 517106"/>
                              <a:gd name="connsiteX5" fmla="*/ 211767 w 423534"/>
                              <a:gd name="connsiteY5" fmla="*/ 460944 h 517106"/>
                              <a:gd name="connsiteX6" fmla="*/ 224794 w 423534"/>
                              <a:gd name="connsiteY6" fmla="*/ 449827 h 517106"/>
                              <a:gd name="connsiteX7" fmla="*/ 286933 w 423534"/>
                              <a:gd name="connsiteY7" fmla="*/ 388399 h 517106"/>
                              <a:gd name="connsiteX8" fmla="*/ 374287 w 423534"/>
                              <a:gd name="connsiteY8" fmla="*/ 211767 h 517106"/>
                              <a:gd name="connsiteX9" fmla="*/ 326688 w 423534"/>
                              <a:gd name="connsiteY9" fmla="*/ 96849 h 517106"/>
                              <a:gd name="connsiteX10" fmla="*/ 211767 w 423534"/>
                              <a:gd name="connsiteY10" fmla="*/ 49248 h 517106"/>
                              <a:gd name="connsiteX11" fmla="*/ 211767 w 423534"/>
                              <a:gd name="connsiteY11" fmla="*/ 492482 h 517106"/>
                              <a:gd name="connsiteX12" fmla="*/ 196981 w 423534"/>
                              <a:gd name="connsiteY12" fmla="*/ 512173 h 517106"/>
                              <a:gd name="connsiteX13" fmla="*/ 196968 w 423534"/>
                              <a:gd name="connsiteY13" fmla="*/ 512161 h 517106"/>
                              <a:gd name="connsiteX14" fmla="*/ 196919 w 423534"/>
                              <a:gd name="connsiteY14" fmla="*/ 512128 h 517106"/>
                              <a:gd name="connsiteX15" fmla="*/ 196784 w 423534"/>
                              <a:gd name="connsiteY15" fmla="*/ 512023 h 517106"/>
                              <a:gd name="connsiteX16" fmla="*/ 196303 w 423534"/>
                              <a:gd name="connsiteY16" fmla="*/ 511660 h 517106"/>
                              <a:gd name="connsiteX17" fmla="*/ 194580 w 423534"/>
                              <a:gd name="connsiteY17" fmla="*/ 510335 h 517106"/>
                              <a:gd name="connsiteX18" fmla="*/ 188301 w 423534"/>
                              <a:gd name="connsiteY18" fmla="*/ 505372 h 517106"/>
                              <a:gd name="connsiteX19" fmla="*/ 166311 w 423534"/>
                              <a:gd name="connsiteY19" fmla="*/ 486890 h 517106"/>
                              <a:gd name="connsiteX20" fmla="*/ 99792 w 423534"/>
                              <a:gd name="connsiteY20" fmla="*/ 421119 h 517106"/>
                              <a:gd name="connsiteX21" fmla="*/ 0 w 423534"/>
                              <a:gd name="connsiteY21" fmla="*/ 211767 h 517106"/>
                              <a:gd name="connsiteX22" fmla="*/ 62025 w 423534"/>
                              <a:gd name="connsiteY22" fmla="*/ 62025 h 517106"/>
                              <a:gd name="connsiteX23" fmla="*/ 211767 w 423534"/>
                              <a:gd name="connsiteY23" fmla="*/ 0 h 517106"/>
                              <a:gd name="connsiteX24" fmla="*/ 361507 w 423534"/>
                              <a:gd name="connsiteY24" fmla="*/ 62025 h 517106"/>
                              <a:gd name="connsiteX25" fmla="*/ 423535 w 423534"/>
                              <a:gd name="connsiteY25" fmla="*/ 211767 h 517106"/>
                              <a:gd name="connsiteX26" fmla="*/ 323746 w 423534"/>
                              <a:gd name="connsiteY26" fmla="*/ 421119 h 517106"/>
                              <a:gd name="connsiteX27" fmla="*/ 257223 w 423534"/>
                              <a:gd name="connsiteY27" fmla="*/ 486890 h 517106"/>
                              <a:gd name="connsiteX28" fmla="*/ 235234 w 423534"/>
                              <a:gd name="connsiteY28" fmla="*/ 505372 h 517106"/>
                              <a:gd name="connsiteX29" fmla="*/ 228955 w 423534"/>
                              <a:gd name="connsiteY29" fmla="*/ 510335 h 517106"/>
                              <a:gd name="connsiteX30" fmla="*/ 227231 w 423534"/>
                              <a:gd name="connsiteY30" fmla="*/ 511660 h 517106"/>
                              <a:gd name="connsiteX31" fmla="*/ 226751 w 423534"/>
                              <a:gd name="connsiteY31" fmla="*/ 512023 h 517106"/>
                              <a:gd name="connsiteX32" fmla="*/ 226616 w 423534"/>
                              <a:gd name="connsiteY32" fmla="*/ 512128 h 517106"/>
                              <a:gd name="connsiteX33" fmla="*/ 226566 w 423534"/>
                              <a:gd name="connsiteY33" fmla="*/ 512161 h 517106"/>
                              <a:gd name="connsiteX34" fmla="*/ 226554 w 423534"/>
                              <a:gd name="connsiteY34" fmla="*/ 512173 h 517106"/>
                              <a:gd name="connsiteX35" fmla="*/ 211767 w 423534"/>
                              <a:gd name="connsiteY35" fmla="*/ 492482 h 517106"/>
                              <a:gd name="connsiteX36" fmla="*/ 211767 w 423534"/>
                              <a:gd name="connsiteY36" fmla="*/ 492482 h 517106"/>
                              <a:gd name="connsiteX37" fmla="*/ 226542 w 423534"/>
                              <a:gd name="connsiteY37" fmla="*/ 512182 h 517106"/>
                              <a:gd name="connsiteX38" fmla="*/ 196993 w 423534"/>
                              <a:gd name="connsiteY38" fmla="*/ 512182 h 517106"/>
                              <a:gd name="connsiteX39" fmla="*/ 211767 w 423534"/>
                              <a:gd name="connsiteY39" fmla="*/ 492482 h 5171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423534" h="517106">
                                <a:moveTo>
                                  <a:pt x="211767" y="49248"/>
                                </a:moveTo>
                                <a:cubicBezTo>
                                  <a:pt x="168663" y="49248"/>
                                  <a:pt x="127327" y="66371"/>
                                  <a:pt x="96849" y="96849"/>
                                </a:cubicBezTo>
                                <a:cubicBezTo>
                                  <a:pt x="66371" y="127327"/>
                                  <a:pt x="49248" y="168665"/>
                                  <a:pt x="49248" y="211767"/>
                                </a:cubicBezTo>
                                <a:cubicBezTo>
                                  <a:pt x="49248" y="272219"/>
                                  <a:pt x="90382" y="336404"/>
                                  <a:pt x="136600" y="388399"/>
                                </a:cubicBezTo>
                                <a:cubicBezTo>
                                  <a:pt x="159133" y="413747"/>
                                  <a:pt x="181738" y="434950"/>
                                  <a:pt x="198741" y="449827"/>
                                </a:cubicBezTo>
                                <a:cubicBezTo>
                                  <a:pt x="203598" y="454079"/>
                                  <a:pt x="207988" y="457802"/>
                                  <a:pt x="211767" y="460944"/>
                                </a:cubicBezTo>
                                <a:cubicBezTo>
                                  <a:pt x="215547" y="457802"/>
                                  <a:pt x="219936" y="454079"/>
                                  <a:pt x="224794" y="449827"/>
                                </a:cubicBezTo>
                                <a:cubicBezTo>
                                  <a:pt x="241796" y="434950"/>
                                  <a:pt x="264401" y="413747"/>
                                  <a:pt x="286933" y="388399"/>
                                </a:cubicBezTo>
                                <a:cubicBezTo>
                                  <a:pt x="333152" y="336404"/>
                                  <a:pt x="374287" y="272219"/>
                                  <a:pt x="374287" y="211767"/>
                                </a:cubicBezTo>
                                <a:cubicBezTo>
                                  <a:pt x="374287" y="168665"/>
                                  <a:pt x="357167" y="127327"/>
                                  <a:pt x="326688" y="96849"/>
                                </a:cubicBezTo>
                                <a:cubicBezTo>
                                  <a:pt x="296210" y="66371"/>
                                  <a:pt x="254872" y="49248"/>
                                  <a:pt x="211767" y="49248"/>
                                </a:cubicBezTo>
                                <a:close/>
                                <a:moveTo>
                                  <a:pt x="211767" y="492482"/>
                                </a:moveTo>
                                <a:cubicBezTo>
                                  <a:pt x="196993" y="512182"/>
                                  <a:pt x="196987" y="512177"/>
                                  <a:pt x="196981" y="512173"/>
                                </a:cubicBezTo>
                                <a:lnTo>
                                  <a:pt x="196968" y="512161"/>
                                </a:lnTo>
                                <a:lnTo>
                                  <a:pt x="196919" y="512128"/>
                                </a:lnTo>
                                <a:lnTo>
                                  <a:pt x="196784" y="512023"/>
                                </a:lnTo>
                                <a:lnTo>
                                  <a:pt x="196303" y="511660"/>
                                </a:lnTo>
                                <a:cubicBezTo>
                                  <a:pt x="195897" y="511351"/>
                                  <a:pt x="195318" y="510908"/>
                                  <a:pt x="194580" y="510335"/>
                                </a:cubicBezTo>
                                <a:cubicBezTo>
                                  <a:pt x="193102" y="509189"/>
                                  <a:pt x="190978" y="507523"/>
                                  <a:pt x="188301" y="505372"/>
                                </a:cubicBezTo>
                                <a:cubicBezTo>
                                  <a:pt x="182951" y="501071"/>
                                  <a:pt x="175373" y="494819"/>
                                  <a:pt x="166311" y="486890"/>
                                </a:cubicBezTo>
                                <a:cubicBezTo>
                                  <a:pt x="148224" y="471064"/>
                                  <a:pt x="124046" y="448405"/>
                                  <a:pt x="99792" y="421119"/>
                                </a:cubicBezTo>
                                <a:cubicBezTo>
                                  <a:pt x="52438" y="367846"/>
                                  <a:pt x="0" y="291673"/>
                                  <a:pt x="0" y="211767"/>
                                </a:cubicBezTo>
                                <a:cubicBezTo>
                                  <a:pt x="0" y="155603"/>
                                  <a:pt x="22311" y="101739"/>
                                  <a:pt x="62025" y="62025"/>
                                </a:cubicBezTo>
                                <a:cubicBezTo>
                                  <a:pt x="101739" y="22311"/>
                                  <a:pt x="155606" y="0"/>
                                  <a:pt x="211767" y="0"/>
                                </a:cubicBezTo>
                                <a:cubicBezTo>
                                  <a:pt x="267929" y="0"/>
                                  <a:pt x="321794" y="22311"/>
                                  <a:pt x="361507" y="62025"/>
                                </a:cubicBezTo>
                                <a:cubicBezTo>
                                  <a:pt x="401225" y="101739"/>
                                  <a:pt x="423535" y="155603"/>
                                  <a:pt x="423535" y="211767"/>
                                </a:cubicBezTo>
                                <a:cubicBezTo>
                                  <a:pt x="423535" y="291673"/>
                                  <a:pt x="371098" y="367846"/>
                                  <a:pt x="323746" y="421119"/>
                                </a:cubicBezTo>
                                <a:cubicBezTo>
                                  <a:pt x="299491" y="448405"/>
                                  <a:pt x="275310" y="471064"/>
                                  <a:pt x="257223" y="486890"/>
                                </a:cubicBezTo>
                                <a:cubicBezTo>
                                  <a:pt x="248162" y="494819"/>
                                  <a:pt x="240584" y="501071"/>
                                  <a:pt x="235234" y="505372"/>
                                </a:cubicBezTo>
                                <a:cubicBezTo>
                                  <a:pt x="232556" y="507523"/>
                                  <a:pt x="230432" y="509189"/>
                                  <a:pt x="228955" y="510335"/>
                                </a:cubicBezTo>
                                <a:cubicBezTo>
                                  <a:pt x="228216" y="510908"/>
                                  <a:pt x="227638" y="511351"/>
                                  <a:pt x="227231" y="511660"/>
                                </a:cubicBezTo>
                                <a:lnTo>
                                  <a:pt x="226751" y="512023"/>
                                </a:lnTo>
                                <a:lnTo>
                                  <a:pt x="226616" y="512128"/>
                                </a:lnTo>
                                <a:lnTo>
                                  <a:pt x="226566" y="512161"/>
                                </a:lnTo>
                                <a:lnTo>
                                  <a:pt x="226554" y="512173"/>
                                </a:lnTo>
                                <a:cubicBezTo>
                                  <a:pt x="226548" y="512177"/>
                                  <a:pt x="226542" y="512182"/>
                                  <a:pt x="211767" y="492482"/>
                                </a:cubicBezTo>
                                <a:close/>
                                <a:moveTo>
                                  <a:pt x="211767" y="492482"/>
                                </a:moveTo>
                                <a:lnTo>
                                  <a:pt x="226542" y="512182"/>
                                </a:lnTo>
                                <a:cubicBezTo>
                                  <a:pt x="217788" y="518748"/>
                                  <a:pt x="205747" y="518748"/>
                                  <a:pt x="196993" y="512182"/>
                                </a:cubicBezTo>
                                <a:lnTo>
                                  <a:pt x="211767" y="492482"/>
                                </a:lnTo>
                                <a:close/>
                              </a:path>
                            </a:pathLst>
                          </a:custGeom>
                          <a:solidFill>
                            <a:schemeClr val="accent2"/>
                          </a:solidFill>
                          <a:ln w="614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672468" name="Freeform: Shape 2"/>
                        <wps:cNvSpPr/>
                        <wps:spPr>
                          <a:xfrm>
                            <a:off x="581025" y="114300"/>
                            <a:ext cx="189605" cy="189605"/>
                          </a:xfrm>
                          <a:custGeom>
                            <a:avLst/>
                            <a:gdLst>
                              <a:gd name="connsiteX0" fmla="*/ 94803 w 189605"/>
                              <a:gd name="connsiteY0" fmla="*/ 49248 h 189605"/>
                              <a:gd name="connsiteX1" fmla="*/ 49248 w 189605"/>
                              <a:gd name="connsiteY1" fmla="*/ 94803 h 189605"/>
                              <a:gd name="connsiteX2" fmla="*/ 94803 w 189605"/>
                              <a:gd name="connsiteY2" fmla="*/ 140357 h 189605"/>
                              <a:gd name="connsiteX3" fmla="*/ 140357 w 189605"/>
                              <a:gd name="connsiteY3" fmla="*/ 94803 h 189605"/>
                              <a:gd name="connsiteX4" fmla="*/ 94803 w 189605"/>
                              <a:gd name="connsiteY4" fmla="*/ 49248 h 189605"/>
                              <a:gd name="connsiteX5" fmla="*/ 0 w 189605"/>
                              <a:gd name="connsiteY5" fmla="*/ 94803 h 189605"/>
                              <a:gd name="connsiteX6" fmla="*/ 94803 w 189605"/>
                              <a:gd name="connsiteY6" fmla="*/ 0 h 189605"/>
                              <a:gd name="connsiteX7" fmla="*/ 189606 w 189605"/>
                              <a:gd name="connsiteY7" fmla="*/ 94803 h 189605"/>
                              <a:gd name="connsiteX8" fmla="*/ 94803 w 189605"/>
                              <a:gd name="connsiteY8" fmla="*/ 189606 h 189605"/>
                              <a:gd name="connsiteX9" fmla="*/ 0 w 189605"/>
                              <a:gd name="connsiteY9" fmla="*/ 94803 h 1896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9605" h="189605">
                                <a:moveTo>
                                  <a:pt x="94803" y="49248"/>
                                </a:moveTo>
                                <a:cubicBezTo>
                                  <a:pt x="69643" y="49248"/>
                                  <a:pt x="49248" y="69644"/>
                                  <a:pt x="49248" y="94803"/>
                                </a:cubicBezTo>
                                <a:cubicBezTo>
                                  <a:pt x="49248" y="119962"/>
                                  <a:pt x="69643" y="140357"/>
                                  <a:pt x="94803" y="140357"/>
                                </a:cubicBezTo>
                                <a:cubicBezTo>
                                  <a:pt x="119963" y="140357"/>
                                  <a:pt x="140357" y="119962"/>
                                  <a:pt x="140357" y="94803"/>
                                </a:cubicBezTo>
                                <a:cubicBezTo>
                                  <a:pt x="140357" y="69644"/>
                                  <a:pt x="119963" y="49248"/>
                                  <a:pt x="94803" y="49248"/>
                                </a:cubicBezTo>
                                <a:close/>
                                <a:moveTo>
                                  <a:pt x="0" y="94803"/>
                                </a:moveTo>
                                <a:cubicBezTo>
                                  <a:pt x="0" y="42445"/>
                                  <a:pt x="42446" y="0"/>
                                  <a:pt x="94803" y="0"/>
                                </a:cubicBezTo>
                                <a:cubicBezTo>
                                  <a:pt x="147160" y="0"/>
                                  <a:pt x="189606" y="42445"/>
                                  <a:pt x="189606" y="94803"/>
                                </a:cubicBezTo>
                                <a:cubicBezTo>
                                  <a:pt x="189606" y="147161"/>
                                  <a:pt x="147160" y="189606"/>
                                  <a:pt x="94803" y="189606"/>
                                </a:cubicBezTo>
                                <a:cubicBezTo>
                                  <a:pt x="42446" y="189606"/>
                                  <a:pt x="0" y="147161"/>
                                  <a:pt x="0" y="94803"/>
                                </a:cubicBezTo>
                                <a:close/>
                              </a:path>
                            </a:pathLst>
                          </a:custGeom>
                          <a:solidFill>
                            <a:schemeClr val="accent2"/>
                          </a:solidFill>
                          <a:ln w="614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94981412" name="Freeform: Shape 3"/>
                        <wps:cNvSpPr/>
                        <wps:spPr>
                          <a:xfrm>
                            <a:off x="800100" y="895350"/>
                            <a:ext cx="524493" cy="640225"/>
                          </a:xfrm>
                          <a:custGeom>
                            <a:avLst/>
                            <a:gdLst>
                              <a:gd name="connsiteX0" fmla="*/ 262247 w 524493"/>
                              <a:gd name="connsiteY0" fmla="*/ 61560 h 640225"/>
                              <a:gd name="connsiteX1" fmla="*/ 120344 w 524493"/>
                              <a:gd name="connsiteY1" fmla="*/ 120338 h 640225"/>
                              <a:gd name="connsiteX2" fmla="*/ 61560 w 524493"/>
                              <a:gd name="connsiteY2" fmla="*/ 262247 h 640225"/>
                              <a:gd name="connsiteX3" fmla="*/ 169519 w 524493"/>
                              <a:gd name="connsiteY3" fmla="*/ 480497 h 640225"/>
                              <a:gd name="connsiteX4" fmla="*/ 246352 w 524493"/>
                              <a:gd name="connsiteY4" fmla="*/ 556443 h 640225"/>
                              <a:gd name="connsiteX5" fmla="*/ 262247 w 524493"/>
                              <a:gd name="connsiteY5" fmla="*/ 570018 h 640225"/>
                              <a:gd name="connsiteX6" fmla="*/ 278148 w 524493"/>
                              <a:gd name="connsiteY6" fmla="*/ 556443 h 640225"/>
                              <a:gd name="connsiteX7" fmla="*/ 354975 w 524493"/>
                              <a:gd name="connsiteY7" fmla="*/ 480497 h 640225"/>
                              <a:gd name="connsiteX8" fmla="*/ 462933 w 524493"/>
                              <a:gd name="connsiteY8" fmla="*/ 262247 h 640225"/>
                              <a:gd name="connsiteX9" fmla="*/ 404156 w 524493"/>
                              <a:gd name="connsiteY9" fmla="*/ 120338 h 640225"/>
                              <a:gd name="connsiteX10" fmla="*/ 262247 w 524493"/>
                              <a:gd name="connsiteY10" fmla="*/ 61560 h 640225"/>
                              <a:gd name="connsiteX11" fmla="*/ 262247 w 524493"/>
                              <a:gd name="connsiteY11" fmla="*/ 609447 h 640225"/>
                              <a:gd name="connsiteX12" fmla="*/ 243766 w 524493"/>
                              <a:gd name="connsiteY12" fmla="*/ 634059 h 640225"/>
                              <a:gd name="connsiteX13" fmla="*/ 243748 w 524493"/>
                              <a:gd name="connsiteY13" fmla="*/ 634046 h 640225"/>
                              <a:gd name="connsiteX14" fmla="*/ 243693 w 524493"/>
                              <a:gd name="connsiteY14" fmla="*/ 634003 h 640225"/>
                              <a:gd name="connsiteX15" fmla="*/ 243520 w 524493"/>
                              <a:gd name="connsiteY15" fmla="*/ 633874 h 640225"/>
                              <a:gd name="connsiteX16" fmla="*/ 242929 w 524493"/>
                              <a:gd name="connsiteY16" fmla="*/ 633425 h 640225"/>
                              <a:gd name="connsiteX17" fmla="*/ 240793 w 524493"/>
                              <a:gd name="connsiteY17" fmla="*/ 631781 h 640225"/>
                              <a:gd name="connsiteX18" fmla="*/ 233024 w 524493"/>
                              <a:gd name="connsiteY18" fmla="*/ 625643 h 640225"/>
                              <a:gd name="connsiteX19" fmla="*/ 205815 w 524493"/>
                              <a:gd name="connsiteY19" fmla="*/ 602774 h 640225"/>
                              <a:gd name="connsiteX20" fmla="*/ 123508 w 524493"/>
                              <a:gd name="connsiteY20" fmla="*/ 521397 h 640225"/>
                              <a:gd name="connsiteX21" fmla="*/ 0 w 524493"/>
                              <a:gd name="connsiteY21" fmla="*/ 262247 h 640225"/>
                              <a:gd name="connsiteX22" fmla="*/ 76815 w 524493"/>
                              <a:gd name="connsiteY22" fmla="*/ 76809 h 640225"/>
                              <a:gd name="connsiteX23" fmla="*/ 262247 w 524493"/>
                              <a:gd name="connsiteY23" fmla="*/ 0 h 640225"/>
                              <a:gd name="connsiteX24" fmla="*/ 447685 w 524493"/>
                              <a:gd name="connsiteY24" fmla="*/ 76809 h 640225"/>
                              <a:gd name="connsiteX25" fmla="*/ 524494 w 524493"/>
                              <a:gd name="connsiteY25" fmla="*/ 262247 h 640225"/>
                              <a:gd name="connsiteX26" fmla="*/ 400985 w 524493"/>
                              <a:gd name="connsiteY26" fmla="*/ 521397 h 640225"/>
                              <a:gd name="connsiteX27" fmla="*/ 318685 w 524493"/>
                              <a:gd name="connsiteY27" fmla="*/ 602774 h 640225"/>
                              <a:gd name="connsiteX28" fmla="*/ 291476 w 524493"/>
                              <a:gd name="connsiteY28" fmla="*/ 625643 h 640225"/>
                              <a:gd name="connsiteX29" fmla="*/ 283707 w 524493"/>
                              <a:gd name="connsiteY29" fmla="*/ 631781 h 640225"/>
                              <a:gd name="connsiteX30" fmla="*/ 281571 w 524493"/>
                              <a:gd name="connsiteY30" fmla="*/ 633425 h 640225"/>
                              <a:gd name="connsiteX31" fmla="*/ 280980 w 524493"/>
                              <a:gd name="connsiteY31" fmla="*/ 633874 h 640225"/>
                              <a:gd name="connsiteX32" fmla="*/ 280807 w 524493"/>
                              <a:gd name="connsiteY32" fmla="*/ 634003 h 640225"/>
                              <a:gd name="connsiteX33" fmla="*/ 280752 w 524493"/>
                              <a:gd name="connsiteY33" fmla="*/ 634046 h 640225"/>
                              <a:gd name="connsiteX34" fmla="*/ 280733 w 524493"/>
                              <a:gd name="connsiteY34" fmla="*/ 634059 h 640225"/>
                              <a:gd name="connsiteX35" fmla="*/ 262247 w 524493"/>
                              <a:gd name="connsiteY35" fmla="*/ 609447 h 640225"/>
                              <a:gd name="connsiteX36" fmla="*/ 262247 w 524493"/>
                              <a:gd name="connsiteY36" fmla="*/ 609447 h 640225"/>
                              <a:gd name="connsiteX37" fmla="*/ 280715 w 524493"/>
                              <a:gd name="connsiteY37" fmla="*/ 634071 h 640225"/>
                              <a:gd name="connsiteX38" fmla="*/ 243779 w 524493"/>
                              <a:gd name="connsiteY38" fmla="*/ 634071 h 640225"/>
                              <a:gd name="connsiteX39" fmla="*/ 262247 w 524493"/>
                              <a:gd name="connsiteY39" fmla="*/ 609447 h 640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24493" h="640225">
                                <a:moveTo>
                                  <a:pt x="262247" y="61560"/>
                                </a:moveTo>
                                <a:cubicBezTo>
                                  <a:pt x="209022" y="61560"/>
                                  <a:pt x="157976" y="82706"/>
                                  <a:pt x="120344" y="120338"/>
                                </a:cubicBezTo>
                                <a:cubicBezTo>
                                  <a:pt x="82706" y="157976"/>
                                  <a:pt x="61560" y="209022"/>
                                  <a:pt x="61560" y="262247"/>
                                </a:cubicBezTo>
                                <a:cubicBezTo>
                                  <a:pt x="61560" y="336889"/>
                                  <a:pt x="112366" y="416197"/>
                                  <a:pt x="169519" y="480497"/>
                                </a:cubicBezTo>
                                <a:cubicBezTo>
                                  <a:pt x="197381" y="511837"/>
                                  <a:pt x="225329" y="538049"/>
                                  <a:pt x="246352" y="556443"/>
                                </a:cubicBezTo>
                                <a:cubicBezTo>
                                  <a:pt x="252274" y="561627"/>
                                  <a:pt x="257624" y="566170"/>
                                  <a:pt x="262247" y="570018"/>
                                </a:cubicBezTo>
                                <a:cubicBezTo>
                                  <a:pt x="266876" y="566170"/>
                                  <a:pt x="272226" y="561627"/>
                                  <a:pt x="278148" y="556443"/>
                                </a:cubicBezTo>
                                <a:cubicBezTo>
                                  <a:pt x="299171" y="538049"/>
                                  <a:pt x="327119" y="511837"/>
                                  <a:pt x="354975" y="480497"/>
                                </a:cubicBezTo>
                                <a:cubicBezTo>
                                  <a:pt x="412134" y="416197"/>
                                  <a:pt x="462933" y="336889"/>
                                  <a:pt x="462933" y="262247"/>
                                </a:cubicBezTo>
                                <a:cubicBezTo>
                                  <a:pt x="462933" y="209022"/>
                                  <a:pt x="441794" y="157976"/>
                                  <a:pt x="404156" y="120338"/>
                                </a:cubicBezTo>
                                <a:cubicBezTo>
                                  <a:pt x="366518" y="82706"/>
                                  <a:pt x="315472" y="61560"/>
                                  <a:pt x="262247" y="61560"/>
                                </a:cubicBezTo>
                                <a:close/>
                                <a:moveTo>
                                  <a:pt x="262247" y="609447"/>
                                </a:moveTo>
                                <a:cubicBezTo>
                                  <a:pt x="243779" y="634071"/>
                                  <a:pt x="243773" y="634065"/>
                                  <a:pt x="243766" y="634059"/>
                                </a:cubicBezTo>
                                <a:lnTo>
                                  <a:pt x="243748" y="634046"/>
                                </a:lnTo>
                                <a:lnTo>
                                  <a:pt x="243693" y="634003"/>
                                </a:lnTo>
                                <a:lnTo>
                                  <a:pt x="243520" y="633874"/>
                                </a:lnTo>
                                <a:lnTo>
                                  <a:pt x="242929" y="633425"/>
                                </a:lnTo>
                                <a:cubicBezTo>
                                  <a:pt x="242424" y="633043"/>
                                  <a:pt x="241710" y="632495"/>
                                  <a:pt x="240793" y="631781"/>
                                </a:cubicBezTo>
                                <a:cubicBezTo>
                                  <a:pt x="238965" y="630365"/>
                                  <a:pt x="236336" y="628303"/>
                                  <a:pt x="233024" y="625643"/>
                                </a:cubicBezTo>
                                <a:cubicBezTo>
                                  <a:pt x="226400" y="620318"/>
                                  <a:pt x="217025" y="612586"/>
                                  <a:pt x="205815" y="602774"/>
                                </a:cubicBezTo>
                                <a:cubicBezTo>
                                  <a:pt x="183437" y="583191"/>
                                  <a:pt x="153519" y="555157"/>
                                  <a:pt x="123508" y="521397"/>
                                </a:cubicBezTo>
                                <a:cubicBezTo>
                                  <a:pt x="64934" y="455497"/>
                                  <a:pt x="0" y="361205"/>
                                  <a:pt x="0" y="262247"/>
                                </a:cubicBezTo>
                                <a:cubicBezTo>
                                  <a:pt x="0" y="192696"/>
                                  <a:pt x="27634" y="125989"/>
                                  <a:pt x="76815" y="76809"/>
                                </a:cubicBezTo>
                                <a:cubicBezTo>
                                  <a:pt x="125996" y="27628"/>
                                  <a:pt x="192696" y="0"/>
                                  <a:pt x="262247" y="0"/>
                                </a:cubicBezTo>
                                <a:cubicBezTo>
                                  <a:pt x="331804" y="0"/>
                                  <a:pt x="398504" y="27628"/>
                                  <a:pt x="447685" y="76809"/>
                                </a:cubicBezTo>
                                <a:cubicBezTo>
                                  <a:pt x="496865" y="125989"/>
                                  <a:pt x="524494" y="192696"/>
                                  <a:pt x="524494" y="262247"/>
                                </a:cubicBezTo>
                                <a:cubicBezTo>
                                  <a:pt x="524494" y="361205"/>
                                  <a:pt x="459566" y="455497"/>
                                  <a:pt x="400985" y="521397"/>
                                </a:cubicBezTo>
                                <a:cubicBezTo>
                                  <a:pt x="370981" y="555157"/>
                                  <a:pt x="341062" y="583191"/>
                                  <a:pt x="318685" y="602774"/>
                                </a:cubicBezTo>
                                <a:cubicBezTo>
                                  <a:pt x="307475" y="612586"/>
                                  <a:pt x="298100" y="620318"/>
                                  <a:pt x="291476" y="625643"/>
                                </a:cubicBezTo>
                                <a:cubicBezTo>
                                  <a:pt x="288164" y="628303"/>
                                  <a:pt x="285535" y="630365"/>
                                  <a:pt x="283707" y="631781"/>
                                </a:cubicBezTo>
                                <a:cubicBezTo>
                                  <a:pt x="282790" y="632495"/>
                                  <a:pt x="282075" y="633043"/>
                                  <a:pt x="281571" y="633425"/>
                                </a:cubicBezTo>
                                <a:lnTo>
                                  <a:pt x="280980" y="633874"/>
                                </a:lnTo>
                                <a:lnTo>
                                  <a:pt x="280807" y="634003"/>
                                </a:lnTo>
                                <a:lnTo>
                                  <a:pt x="280752" y="634046"/>
                                </a:lnTo>
                                <a:lnTo>
                                  <a:pt x="280733" y="634059"/>
                                </a:lnTo>
                                <a:cubicBezTo>
                                  <a:pt x="280727" y="634065"/>
                                  <a:pt x="280715" y="634071"/>
                                  <a:pt x="262247" y="609447"/>
                                </a:cubicBezTo>
                                <a:close/>
                                <a:moveTo>
                                  <a:pt x="262247" y="609447"/>
                                </a:moveTo>
                                <a:lnTo>
                                  <a:pt x="280715" y="634071"/>
                                </a:lnTo>
                                <a:cubicBezTo>
                                  <a:pt x="269776" y="642277"/>
                                  <a:pt x="254724" y="642277"/>
                                  <a:pt x="243779" y="634071"/>
                                </a:cubicBezTo>
                                <a:lnTo>
                                  <a:pt x="262247" y="609447"/>
                                </a:lnTo>
                                <a:close/>
                              </a:path>
                            </a:pathLst>
                          </a:custGeom>
                          <a:solidFill>
                            <a:schemeClr val="accent2"/>
                          </a:solidFill>
                          <a:ln w="614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24210" name="Freeform: Shape 4"/>
                        <wps:cNvSpPr/>
                        <wps:spPr>
                          <a:xfrm>
                            <a:off x="942975" y="1038225"/>
                            <a:ext cx="235160" cy="235160"/>
                          </a:xfrm>
                          <a:custGeom>
                            <a:avLst/>
                            <a:gdLst>
                              <a:gd name="connsiteX0" fmla="*/ 117580 w 235160"/>
                              <a:gd name="connsiteY0" fmla="*/ 61560 h 235160"/>
                              <a:gd name="connsiteX1" fmla="*/ 61560 w 235160"/>
                              <a:gd name="connsiteY1" fmla="*/ 117580 h 235160"/>
                              <a:gd name="connsiteX2" fmla="*/ 117580 w 235160"/>
                              <a:gd name="connsiteY2" fmla="*/ 173600 h 235160"/>
                              <a:gd name="connsiteX3" fmla="*/ 173600 w 235160"/>
                              <a:gd name="connsiteY3" fmla="*/ 117580 h 235160"/>
                              <a:gd name="connsiteX4" fmla="*/ 117580 w 235160"/>
                              <a:gd name="connsiteY4" fmla="*/ 61560 h 235160"/>
                              <a:gd name="connsiteX5" fmla="*/ 0 w 235160"/>
                              <a:gd name="connsiteY5" fmla="*/ 117580 h 235160"/>
                              <a:gd name="connsiteX6" fmla="*/ 117580 w 235160"/>
                              <a:gd name="connsiteY6" fmla="*/ 0 h 235160"/>
                              <a:gd name="connsiteX7" fmla="*/ 235160 w 235160"/>
                              <a:gd name="connsiteY7" fmla="*/ 117580 h 235160"/>
                              <a:gd name="connsiteX8" fmla="*/ 117580 w 235160"/>
                              <a:gd name="connsiteY8" fmla="*/ 235160 h 235160"/>
                              <a:gd name="connsiteX9" fmla="*/ 0 w 235160"/>
                              <a:gd name="connsiteY9" fmla="*/ 117580 h 23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5160" h="235160">
                                <a:moveTo>
                                  <a:pt x="117580" y="61560"/>
                                </a:moveTo>
                                <a:cubicBezTo>
                                  <a:pt x="86646" y="61560"/>
                                  <a:pt x="61560" y="86640"/>
                                  <a:pt x="61560" y="117580"/>
                                </a:cubicBezTo>
                                <a:cubicBezTo>
                                  <a:pt x="61560" y="148520"/>
                                  <a:pt x="86646" y="173600"/>
                                  <a:pt x="117580" y="173600"/>
                                </a:cubicBezTo>
                                <a:cubicBezTo>
                                  <a:pt x="148520" y="173600"/>
                                  <a:pt x="173600" y="148520"/>
                                  <a:pt x="173600" y="117580"/>
                                </a:cubicBezTo>
                                <a:cubicBezTo>
                                  <a:pt x="173600" y="86640"/>
                                  <a:pt x="148520" y="61560"/>
                                  <a:pt x="117580" y="61560"/>
                                </a:cubicBezTo>
                                <a:close/>
                                <a:moveTo>
                                  <a:pt x="0" y="117580"/>
                                </a:moveTo>
                                <a:cubicBezTo>
                                  <a:pt x="0" y="52640"/>
                                  <a:pt x="52646" y="0"/>
                                  <a:pt x="117580" y="0"/>
                                </a:cubicBezTo>
                                <a:cubicBezTo>
                                  <a:pt x="182520" y="0"/>
                                  <a:pt x="235160" y="52640"/>
                                  <a:pt x="235160" y="117580"/>
                                </a:cubicBezTo>
                                <a:cubicBezTo>
                                  <a:pt x="235160" y="182520"/>
                                  <a:pt x="182520" y="235160"/>
                                  <a:pt x="117580" y="235160"/>
                                </a:cubicBezTo>
                                <a:cubicBezTo>
                                  <a:pt x="52646" y="235160"/>
                                  <a:pt x="0" y="182520"/>
                                  <a:pt x="0" y="117580"/>
                                </a:cubicBezTo>
                                <a:close/>
                              </a:path>
                            </a:pathLst>
                          </a:custGeom>
                          <a:solidFill>
                            <a:schemeClr val="accent2"/>
                          </a:solidFill>
                          <a:ln w="614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62266331" name="Freeform: Shape 5"/>
                        <wps:cNvSpPr/>
                        <wps:spPr>
                          <a:xfrm>
                            <a:off x="1200150" y="133350"/>
                            <a:ext cx="680856" cy="835679"/>
                          </a:xfrm>
                          <a:custGeom>
                            <a:avLst/>
                            <a:gdLst>
                              <a:gd name="connsiteX0" fmla="*/ 340428 w 680856"/>
                              <a:gd name="connsiteY0" fmla="*/ 61560 h 835679"/>
                              <a:gd name="connsiteX1" fmla="*/ 143239 w 680856"/>
                              <a:gd name="connsiteY1" fmla="*/ 143239 h 835679"/>
                              <a:gd name="connsiteX2" fmla="*/ 61560 w 680856"/>
                              <a:gd name="connsiteY2" fmla="*/ 340428 h 835679"/>
                              <a:gd name="connsiteX3" fmla="*/ 208609 w 680856"/>
                              <a:gd name="connsiteY3" fmla="*/ 639304 h 835679"/>
                              <a:gd name="connsiteX4" fmla="*/ 312320 w 680856"/>
                              <a:gd name="connsiteY4" fmla="*/ 741820 h 835679"/>
                              <a:gd name="connsiteX5" fmla="*/ 340428 w 680856"/>
                              <a:gd name="connsiteY5" fmla="*/ 765632 h 835679"/>
                              <a:gd name="connsiteX6" fmla="*/ 368543 w 680856"/>
                              <a:gd name="connsiteY6" fmla="*/ 741820 h 835679"/>
                              <a:gd name="connsiteX7" fmla="*/ 472248 w 680856"/>
                              <a:gd name="connsiteY7" fmla="*/ 639304 h 835679"/>
                              <a:gd name="connsiteX8" fmla="*/ 619297 w 680856"/>
                              <a:gd name="connsiteY8" fmla="*/ 340428 h 835679"/>
                              <a:gd name="connsiteX9" fmla="*/ 537618 w 680856"/>
                              <a:gd name="connsiteY9" fmla="*/ 143239 h 835679"/>
                              <a:gd name="connsiteX10" fmla="*/ 340428 w 680856"/>
                              <a:gd name="connsiteY10" fmla="*/ 61560 h 835679"/>
                              <a:gd name="connsiteX11" fmla="*/ 340428 w 680856"/>
                              <a:gd name="connsiteY11" fmla="*/ 804901 h 835679"/>
                              <a:gd name="connsiteX12" fmla="*/ 321948 w 680856"/>
                              <a:gd name="connsiteY12" fmla="*/ 829513 h 835679"/>
                              <a:gd name="connsiteX13" fmla="*/ 321862 w 680856"/>
                              <a:gd name="connsiteY13" fmla="*/ 829445 h 835679"/>
                              <a:gd name="connsiteX14" fmla="*/ 321646 w 680856"/>
                              <a:gd name="connsiteY14" fmla="*/ 829285 h 835679"/>
                              <a:gd name="connsiteX15" fmla="*/ 321419 w 680856"/>
                              <a:gd name="connsiteY15" fmla="*/ 829112 h 835679"/>
                              <a:gd name="connsiteX16" fmla="*/ 320883 w 680856"/>
                              <a:gd name="connsiteY16" fmla="*/ 828706 h 835679"/>
                              <a:gd name="connsiteX17" fmla="*/ 318101 w 680856"/>
                              <a:gd name="connsiteY17" fmla="*/ 826564 h 835679"/>
                              <a:gd name="connsiteX18" fmla="*/ 307845 w 680856"/>
                              <a:gd name="connsiteY18" fmla="*/ 818463 h 835679"/>
                              <a:gd name="connsiteX19" fmla="*/ 271783 w 680856"/>
                              <a:gd name="connsiteY19" fmla="*/ 788150 h 835679"/>
                              <a:gd name="connsiteX20" fmla="*/ 162599 w 680856"/>
                              <a:gd name="connsiteY20" fmla="*/ 680204 h 835679"/>
                              <a:gd name="connsiteX21" fmla="*/ 0 w 680856"/>
                              <a:gd name="connsiteY21" fmla="*/ 340428 h 835679"/>
                              <a:gd name="connsiteX22" fmla="*/ 99709 w 680856"/>
                              <a:gd name="connsiteY22" fmla="*/ 99709 h 835679"/>
                              <a:gd name="connsiteX23" fmla="*/ 340428 w 680856"/>
                              <a:gd name="connsiteY23" fmla="*/ 0 h 835679"/>
                              <a:gd name="connsiteX24" fmla="*/ 581148 w 680856"/>
                              <a:gd name="connsiteY24" fmla="*/ 99709 h 835679"/>
                              <a:gd name="connsiteX25" fmla="*/ 680857 w 680856"/>
                              <a:gd name="connsiteY25" fmla="*/ 340428 h 835679"/>
                              <a:gd name="connsiteX26" fmla="*/ 518258 w 680856"/>
                              <a:gd name="connsiteY26" fmla="*/ 680204 h 835679"/>
                              <a:gd name="connsiteX27" fmla="*/ 409080 w 680856"/>
                              <a:gd name="connsiteY27" fmla="*/ 788150 h 835679"/>
                              <a:gd name="connsiteX28" fmla="*/ 373018 w 680856"/>
                              <a:gd name="connsiteY28" fmla="*/ 818463 h 835679"/>
                              <a:gd name="connsiteX29" fmla="*/ 362763 w 680856"/>
                              <a:gd name="connsiteY29" fmla="*/ 826564 h 835679"/>
                              <a:gd name="connsiteX30" fmla="*/ 359974 w 680856"/>
                              <a:gd name="connsiteY30" fmla="*/ 828706 h 835679"/>
                              <a:gd name="connsiteX31" fmla="*/ 359217 w 680856"/>
                              <a:gd name="connsiteY31" fmla="*/ 829285 h 835679"/>
                              <a:gd name="connsiteX32" fmla="*/ 359001 w 680856"/>
                              <a:gd name="connsiteY32" fmla="*/ 829445 h 835679"/>
                              <a:gd name="connsiteX33" fmla="*/ 358915 w 680856"/>
                              <a:gd name="connsiteY33" fmla="*/ 829513 h 835679"/>
                              <a:gd name="connsiteX34" fmla="*/ 340428 w 680856"/>
                              <a:gd name="connsiteY34" fmla="*/ 804901 h 835679"/>
                              <a:gd name="connsiteX35" fmla="*/ 340428 w 680856"/>
                              <a:gd name="connsiteY35" fmla="*/ 804901 h 835679"/>
                              <a:gd name="connsiteX36" fmla="*/ 358896 w 680856"/>
                              <a:gd name="connsiteY36" fmla="*/ 829525 h 835679"/>
                              <a:gd name="connsiteX37" fmla="*/ 321960 w 680856"/>
                              <a:gd name="connsiteY37" fmla="*/ 829525 h 835679"/>
                              <a:gd name="connsiteX38" fmla="*/ 340428 w 680856"/>
                              <a:gd name="connsiteY38" fmla="*/ 804901 h 835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680856" h="835679">
                                <a:moveTo>
                                  <a:pt x="340428" y="61560"/>
                                </a:moveTo>
                                <a:cubicBezTo>
                                  <a:pt x="266470" y="61560"/>
                                  <a:pt x="195540" y="90941"/>
                                  <a:pt x="143239" y="143239"/>
                                </a:cubicBezTo>
                                <a:cubicBezTo>
                                  <a:pt x="90943" y="195537"/>
                                  <a:pt x="61560" y="266468"/>
                                  <a:pt x="61560" y="340428"/>
                                </a:cubicBezTo>
                                <a:cubicBezTo>
                                  <a:pt x="61560" y="444388"/>
                                  <a:pt x="131911" y="553015"/>
                                  <a:pt x="208609" y="639304"/>
                                </a:cubicBezTo>
                                <a:cubicBezTo>
                                  <a:pt x="246241" y="681639"/>
                                  <a:pt x="283965" y="717011"/>
                                  <a:pt x="312320" y="741820"/>
                                </a:cubicBezTo>
                                <a:cubicBezTo>
                                  <a:pt x="323321" y="751448"/>
                                  <a:pt x="332881" y="759457"/>
                                  <a:pt x="340428" y="765632"/>
                                </a:cubicBezTo>
                                <a:cubicBezTo>
                                  <a:pt x="347982" y="759457"/>
                                  <a:pt x="357542" y="751448"/>
                                  <a:pt x="368543" y="741820"/>
                                </a:cubicBezTo>
                                <a:cubicBezTo>
                                  <a:pt x="396898" y="717011"/>
                                  <a:pt x="434622" y="681639"/>
                                  <a:pt x="472248" y="639304"/>
                                </a:cubicBezTo>
                                <a:cubicBezTo>
                                  <a:pt x="548952" y="553015"/>
                                  <a:pt x="619297" y="444388"/>
                                  <a:pt x="619297" y="340428"/>
                                </a:cubicBezTo>
                                <a:cubicBezTo>
                                  <a:pt x="619297" y="266468"/>
                                  <a:pt x="589920" y="195537"/>
                                  <a:pt x="537618" y="143239"/>
                                </a:cubicBezTo>
                                <a:cubicBezTo>
                                  <a:pt x="485323" y="90941"/>
                                  <a:pt x="414393" y="61560"/>
                                  <a:pt x="340428" y="61560"/>
                                </a:cubicBezTo>
                                <a:close/>
                                <a:moveTo>
                                  <a:pt x="340428" y="804901"/>
                                </a:moveTo>
                                <a:cubicBezTo>
                                  <a:pt x="321960" y="829525"/>
                                  <a:pt x="321954" y="829519"/>
                                  <a:pt x="321948" y="829513"/>
                                </a:cubicBezTo>
                                <a:lnTo>
                                  <a:pt x="321862" y="829445"/>
                                </a:lnTo>
                                <a:lnTo>
                                  <a:pt x="321646" y="829285"/>
                                </a:lnTo>
                                <a:lnTo>
                                  <a:pt x="321419" y="829112"/>
                                </a:lnTo>
                                <a:cubicBezTo>
                                  <a:pt x="321271" y="829002"/>
                                  <a:pt x="321092" y="828866"/>
                                  <a:pt x="320883" y="828706"/>
                                </a:cubicBezTo>
                                <a:cubicBezTo>
                                  <a:pt x="320237" y="828214"/>
                                  <a:pt x="319301" y="827493"/>
                                  <a:pt x="318101" y="826564"/>
                                </a:cubicBezTo>
                                <a:cubicBezTo>
                                  <a:pt x="315694" y="824705"/>
                                  <a:pt x="312228" y="821984"/>
                                  <a:pt x="307845" y="818463"/>
                                </a:cubicBezTo>
                                <a:cubicBezTo>
                                  <a:pt x="299085" y="811420"/>
                                  <a:pt x="286655" y="801164"/>
                                  <a:pt x="271783" y="788150"/>
                                </a:cubicBezTo>
                                <a:cubicBezTo>
                                  <a:pt x="242074" y="762153"/>
                                  <a:pt x="202386" y="724959"/>
                                  <a:pt x="162599" y="680204"/>
                                </a:cubicBezTo>
                                <a:cubicBezTo>
                                  <a:pt x="84479" y="592315"/>
                                  <a:pt x="0" y="468705"/>
                                  <a:pt x="0" y="340428"/>
                                </a:cubicBezTo>
                                <a:cubicBezTo>
                                  <a:pt x="0" y="250141"/>
                                  <a:pt x="35871" y="163552"/>
                                  <a:pt x="99709" y="99709"/>
                                </a:cubicBezTo>
                                <a:cubicBezTo>
                                  <a:pt x="163553" y="35866"/>
                                  <a:pt x="250144" y="0"/>
                                  <a:pt x="340428" y="0"/>
                                </a:cubicBezTo>
                                <a:cubicBezTo>
                                  <a:pt x="430719" y="0"/>
                                  <a:pt x="517310" y="35866"/>
                                  <a:pt x="581148" y="99709"/>
                                </a:cubicBezTo>
                                <a:cubicBezTo>
                                  <a:pt x="644992" y="163552"/>
                                  <a:pt x="680857" y="250141"/>
                                  <a:pt x="680857" y="340428"/>
                                </a:cubicBezTo>
                                <a:cubicBezTo>
                                  <a:pt x="680857" y="468705"/>
                                  <a:pt x="596384" y="592315"/>
                                  <a:pt x="518258" y="680204"/>
                                </a:cubicBezTo>
                                <a:cubicBezTo>
                                  <a:pt x="478477" y="724959"/>
                                  <a:pt x="438790" y="762153"/>
                                  <a:pt x="409080" y="788150"/>
                                </a:cubicBezTo>
                                <a:cubicBezTo>
                                  <a:pt x="394208" y="801164"/>
                                  <a:pt x="381778" y="811420"/>
                                  <a:pt x="373018" y="818463"/>
                                </a:cubicBezTo>
                                <a:cubicBezTo>
                                  <a:pt x="368635" y="821984"/>
                                  <a:pt x="365163" y="824705"/>
                                  <a:pt x="362763" y="826564"/>
                                </a:cubicBezTo>
                                <a:cubicBezTo>
                                  <a:pt x="361562" y="827493"/>
                                  <a:pt x="360626" y="828214"/>
                                  <a:pt x="359974" y="828706"/>
                                </a:cubicBezTo>
                                <a:cubicBezTo>
                                  <a:pt x="359654" y="828959"/>
                                  <a:pt x="359395" y="829149"/>
                                  <a:pt x="359217" y="829285"/>
                                </a:cubicBezTo>
                                <a:lnTo>
                                  <a:pt x="359001" y="829445"/>
                                </a:lnTo>
                                <a:lnTo>
                                  <a:pt x="358915" y="829513"/>
                                </a:lnTo>
                                <a:cubicBezTo>
                                  <a:pt x="358909" y="829519"/>
                                  <a:pt x="358896" y="829525"/>
                                  <a:pt x="340428" y="804901"/>
                                </a:cubicBezTo>
                                <a:close/>
                                <a:moveTo>
                                  <a:pt x="340428" y="804901"/>
                                </a:moveTo>
                                <a:lnTo>
                                  <a:pt x="358896" y="829525"/>
                                </a:lnTo>
                                <a:cubicBezTo>
                                  <a:pt x="347957" y="837731"/>
                                  <a:pt x="332906" y="837731"/>
                                  <a:pt x="321960" y="829525"/>
                                </a:cubicBezTo>
                                <a:lnTo>
                                  <a:pt x="340428" y="804901"/>
                                </a:lnTo>
                                <a:close/>
                              </a:path>
                            </a:pathLst>
                          </a:custGeom>
                          <a:solidFill>
                            <a:schemeClr val="accent2"/>
                          </a:solidFill>
                          <a:ln w="614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85490807" name="Freeform: Shape 6"/>
                        <wps:cNvSpPr/>
                        <wps:spPr>
                          <a:xfrm>
                            <a:off x="1390650" y="323850"/>
                            <a:ext cx="293796" cy="293793"/>
                          </a:xfrm>
                          <a:custGeom>
                            <a:avLst/>
                            <a:gdLst>
                              <a:gd name="connsiteX0" fmla="*/ 146895 w 293796"/>
                              <a:gd name="connsiteY0" fmla="*/ 61560 h 293793"/>
                              <a:gd name="connsiteX1" fmla="*/ 61560 w 293796"/>
                              <a:gd name="connsiteY1" fmla="*/ 146898 h 293793"/>
                              <a:gd name="connsiteX2" fmla="*/ 146895 w 293796"/>
                              <a:gd name="connsiteY2" fmla="*/ 232236 h 293793"/>
                              <a:gd name="connsiteX3" fmla="*/ 232236 w 293796"/>
                              <a:gd name="connsiteY3" fmla="*/ 146898 h 293793"/>
                              <a:gd name="connsiteX4" fmla="*/ 146895 w 293796"/>
                              <a:gd name="connsiteY4" fmla="*/ 61560 h 293793"/>
                              <a:gd name="connsiteX5" fmla="*/ 0 w 293796"/>
                              <a:gd name="connsiteY5" fmla="*/ 146898 h 293793"/>
                              <a:gd name="connsiteX6" fmla="*/ 146895 w 293796"/>
                              <a:gd name="connsiteY6" fmla="*/ 0 h 293793"/>
                              <a:gd name="connsiteX7" fmla="*/ 293796 w 293796"/>
                              <a:gd name="connsiteY7" fmla="*/ 146898 h 293793"/>
                              <a:gd name="connsiteX8" fmla="*/ 146895 w 293796"/>
                              <a:gd name="connsiteY8" fmla="*/ 293793 h 293793"/>
                              <a:gd name="connsiteX9" fmla="*/ 0 w 293796"/>
                              <a:gd name="connsiteY9" fmla="*/ 146898 h 2937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93796" h="293793">
                                <a:moveTo>
                                  <a:pt x="146895" y="61560"/>
                                </a:moveTo>
                                <a:cubicBezTo>
                                  <a:pt x="99765" y="61560"/>
                                  <a:pt x="61560" y="99768"/>
                                  <a:pt x="61560" y="146898"/>
                                </a:cubicBezTo>
                                <a:cubicBezTo>
                                  <a:pt x="61560" y="194029"/>
                                  <a:pt x="99765" y="232236"/>
                                  <a:pt x="146895" y="232236"/>
                                </a:cubicBezTo>
                                <a:cubicBezTo>
                                  <a:pt x="194026" y="232236"/>
                                  <a:pt x="232236" y="194029"/>
                                  <a:pt x="232236" y="146898"/>
                                </a:cubicBezTo>
                                <a:cubicBezTo>
                                  <a:pt x="232236" y="99768"/>
                                  <a:pt x="194026" y="61560"/>
                                  <a:pt x="146895" y="61560"/>
                                </a:cubicBezTo>
                                <a:close/>
                                <a:moveTo>
                                  <a:pt x="0" y="146898"/>
                                </a:moveTo>
                                <a:cubicBezTo>
                                  <a:pt x="0" y="65769"/>
                                  <a:pt x="65771" y="0"/>
                                  <a:pt x="146895" y="0"/>
                                </a:cubicBezTo>
                                <a:cubicBezTo>
                                  <a:pt x="228025" y="0"/>
                                  <a:pt x="293796" y="65769"/>
                                  <a:pt x="293796" y="146898"/>
                                </a:cubicBezTo>
                                <a:cubicBezTo>
                                  <a:pt x="293796" y="228028"/>
                                  <a:pt x="228025" y="293793"/>
                                  <a:pt x="146895" y="293793"/>
                                </a:cubicBezTo>
                                <a:cubicBezTo>
                                  <a:pt x="65771" y="293793"/>
                                  <a:pt x="0" y="228028"/>
                                  <a:pt x="0" y="146898"/>
                                </a:cubicBezTo>
                                <a:close/>
                              </a:path>
                            </a:pathLst>
                          </a:custGeom>
                          <a:solidFill>
                            <a:schemeClr val="accent2"/>
                          </a:solidFill>
                          <a:ln w="614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94449729" name="Freeform: Shape 7"/>
                        <wps:cNvSpPr/>
                        <wps:spPr>
                          <a:xfrm>
                            <a:off x="0" y="171450"/>
                            <a:ext cx="2371088" cy="1738316"/>
                          </a:xfrm>
                          <a:custGeom>
                            <a:avLst/>
                            <a:gdLst>
                              <a:gd name="connsiteX0" fmla="*/ 1799752 w 2371088"/>
                              <a:gd name="connsiteY0" fmla="*/ 694489 h 1738316"/>
                              <a:gd name="connsiteX1" fmla="*/ 1786424 w 2371088"/>
                              <a:gd name="connsiteY1" fmla="*/ 673171 h 1738316"/>
                              <a:gd name="connsiteX2" fmla="*/ 1736062 w 2371088"/>
                              <a:gd name="connsiteY2" fmla="*/ 731973 h 1738316"/>
                              <a:gd name="connsiteX3" fmla="*/ 1739306 w 2371088"/>
                              <a:gd name="connsiteY3" fmla="*/ 737163 h 1738316"/>
                              <a:gd name="connsiteX4" fmla="*/ 1756389 w 2371088"/>
                              <a:gd name="connsiteY4" fmla="*/ 754443 h 1738316"/>
                              <a:gd name="connsiteX5" fmla="*/ 1867912 w 2371088"/>
                              <a:gd name="connsiteY5" fmla="*/ 825933 h 1738316"/>
                              <a:gd name="connsiteX6" fmla="*/ 2026546 w 2371088"/>
                              <a:gd name="connsiteY6" fmla="*/ 1022064 h 1738316"/>
                              <a:gd name="connsiteX7" fmla="*/ 2079599 w 2371088"/>
                              <a:gd name="connsiteY7" fmla="*/ 1041720 h 1738316"/>
                              <a:gd name="connsiteX8" fmla="*/ 2263012 w 2371088"/>
                              <a:gd name="connsiteY8" fmla="*/ 1008139 h 1738316"/>
                              <a:gd name="connsiteX9" fmla="*/ 2295263 w 2371088"/>
                              <a:gd name="connsiteY9" fmla="*/ 1058305 h 1738316"/>
                              <a:gd name="connsiteX10" fmla="*/ 2212230 w 2371088"/>
                              <a:gd name="connsiteY10" fmla="*/ 1294013 h 1738316"/>
                              <a:gd name="connsiteX11" fmla="*/ 1621843 w 2371088"/>
                              <a:gd name="connsiteY11" fmla="*/ 1459314 h 1738316"/>
                              <a:gd name="connsiteX12" fmla="*/ 1590293 w 2371088"/>
                              <a:gd name="connsiteY12" fmla="*/ 1482535 h 1738316"/>
                              <a:gd name="connsiteX13" fmla="*/ 1508048 w 2371088"/>
                              <a:gd name="connsiteY13" fmla="*/ 1609429 h 1738316"/>
                              <a:gd name="connsiteX14" fmla="*/ 1365487 w 2371088"/>
                              <a:gd name="connsiteY14" fmla="*/ 1500695 h 1738316"/>
                              <a:gd name="connsiteX15" fmla="*/ 1316842 w 2371088"/>
                              <a:gd name="connsiteY15" fmla="*/ 1491424 h 1738316"/>
                              <a:gd name="connsiteX16" fmla="*/ 1093495 w 2371088"/>
                              <a:gd name="connsiteY16" fmla="*/ 1554419 h 1738316"/>
                              <a:gd name="connsiteX17" fmla="*/ 1058979 w 2371088"/>
                              <a:gd name="connsiteY17" fmla="*/ 1582971 h 1738316"/>
                              <a:gd name="connsiteX18" fmla="*/ 1019051 w 2371088"/>
                              <a:gd name="connsiteY18" fmla="*/ 1662827 h 1738316"/>
                              <a:gd name="connsiteX19" fmla="*/ 926353 w 2371088"/>
                              <a:gd name="connsiteY19" fmla="*/ 1650182 h 1738316"/>
                              <a:gd name="connsiteX20" fmla="*/ 611113 w 2371088"/>
                              <a:gd name="connsiteY20" fmla="*/ 1175848 h 1738316"/>
                              <a:gd name="connsiteX21" fmla="*/ 588090 w 2371088"/>
                              <a:gd name="connsiteY21" fmla="*/ 983035 h 1738316"/>
                              <a:gd name="connsiteX22" fmla="*/ 578223 w 2371088"/>
                              <a:gd name="connsiteY22" fmla="*/ 957487 h 1738316"/>
                              <a:gd name="connsiteX23" fmla="*/ 259336 w 2371088"/>
                              <a:gd name="connsiteY23" fmla="*/ 509242 h 1738316"/>
                              <a:gd name="connsiteX24" fmla="*/ 221513 w 2371088"/>
                              <a:gd name="connsiteY24" fmla="*/ 486440 h 1738316"/>
                              <a:gd name="connsiteX25" fmla="*/ 115916 w 2371088"/>
                              <a:gd name="connsiteY25" fmla="*/ 472361 h 1738316"/>
                              <a:gd name="connsiteX26" fmla="*/ 77073 w 2371088"/>
                              <a:gd name="connsiteY26" fmla="*/ 314704 h 1738316"/>
                              <a:gd name="connsiteX27" fmla="*/ 394307 w 2371088"/>
                              <a:gd name="connsiteY27" fmla="*/ 176776 h 1738316"/>
                              <a:gd name="connsiteX28" fmla="*/ 418010 w 2371088"/>
                              <a:gd name="connsiteY28" fmla="*/ 178239 h 1738316"/>
                              <a:gd name="connsiteX29" fmla="*/ 391454 w 2371088"/>
                              <a:gd name="connsiteY29" fmla="*/ 102667 h 1738316"/>
                              <a:gd name="connsiteX30" fmla="*/ 368923 w 2371088"/>
                              <a:gd name="connsiteY30" fmla="*/ 107260 h 1738316"/>
                              <a:gd name="connsiteX31" fmla="*/ 33320 w 2371088"/>
                              <a:gd name="connsiteY31" fmla="*/ 253175 h 1738316"/>
                              <a:gd name="connsiteX32" fmla="*/ 1616 w 2371088"/>
                              <a:gd name="connsiteY32" fmla="*/ 317238 h 1738316"/>
                              <a:gd name="connsiteX33" fmla="*/ 47201 w 2371088"/>
                              <a:gd name="connsiteY33" fmla="*/ 502261 h 1738316"/>
                              <a:gd name="connsiteX34" fmla="*/ 93674 w 2371088"/>
                              <a:gd name="connsiteY34" fmla="*/ 543925 h 1738316"/>
                              <a:gd name="connsiteX35" fmla="*/ 203795 w 2371088"/>
                              <a:gd name="connsiteY35" fmla="*/ 558607 h 1738316"/>
                              <a:gd name="connsiteX36" fmla="*/ 515298 w 2371088"/>
                              <a:gd name="connsiteY36" fmla="*/ 996473 h 1738316"/>
                              <a:gd name="connsiteX37" fmla="*/ 538283 w 2371088"/>
                              <a:gd name="connsiteY37" fmla="*/ 1188979 h 1738316"/>
                              <a:gd name="connsiteX38" fmla="*/ 547153 w 2371088"/>
                              <a:gd name="connsiteY38" fmla="*/ 1213073 h 1738316"/>
                              <a:gd name="connsiteX39" fmla="*/ 869447 w 2371088"/>
                              <a:gd name="connsiteY39" fmla="*/ 1698021 h 1738316"/>
                              <a:gd name="connsiteX40" fmla="*/ 908107 w 2371088"/>
                              <a:gd name="connsiteY40" fmla="*/ 1722251 h 1738316"/>
                              <a:gd name="connsiteX41" fmla="*/ 1022172 w 2371088"/>
                              <a:gd name="connsiteY41" fmla="*/ 1737807 h 1738316"/>
                              <a:gd name="connsiteX42" fmla="*/ 1079207 w 2371088"/>
                              <a:gd name="connsiteY42" fmla="*/ 1707686 h 1738316"/>
                              <a:gd name="connsiteX43" fmla="*/ 1121401 w 2371088"/>
                              <a:gd name="connsiteY43" fmla="*/ 1623305 h 1738316"/>
                              <a:gd name="connsiteX44" fmla="*/ 1328022 w 2371088"/>
                              <a:gd name="connsiteY44" fmla="*/ 1565026 h 1738316"/>
                              <a:gd name="connsiteX45" fmla="*/ 1479097 w 2371088"/>
                              <a:gd name="connsiteY45" fmla="*/ 1680261 h 1738316"/>
                              <a:gd name="connsiteX46" fmla="*/ 1559193 w 2371088"/>
                              <a:gd name="connsiteY46" fmla="*/ 1666342 h 1738316"/>
                              <a:gd name="connsiteX47" fmla="*/ 1648486 w 2371088"/>
                              <a:gd name="connsiteY47" fmla="*/ 1528570 h 1738316"/>
                              <a:gd name="connsiteX48" fmla="*/ 2241398 w 2371088"/>
                              <a:gd name="connsiteY48" fmla="*/ 1362554 h 1738316"/>
                              <a:gd name="connsiteX49" fmla="*/ 2278716 w 2371088"/>
                              <a:gd name="connsiteY49" fmla="*/ 1327612 h 1738316"/>
                              <a:gd name="connsiteX50" fmla="*/ 2367941 w 2371088"/>
                              <a:gd name="connsiteY50" fmla="*/ 1074329 h 1738316"/>
                              <a:gd name="connsiteX51" fmla="*/ 2362290 w 2371088"/>
                              <a:gd name="connsiteY51" fmla="*/ 1025961 h 1738316"/>
                              <a:gd name="connsiteX52" fmla="*/ 2318459 w 2371088"/>
                              <a:gd name="connsiteY52" fmla="*/ 957783 h 1738316"/>
                              <a:gd name="connsiteX53" fmla="*/ 2261879 w 2371088"/>
                              <a:gd name="connsiteY53" fmla="*/ 933245 h 1738316"/>
                              <a:gd name="connsiteX54" fmla="*/ 2077087 w 2371088"/>
                              <a:gd name="connsiteY54" fmla="*/ 967078 h 1738316"/>
                              <a:gd name="connsiteX55" fmla="*/ 1923470 w 2371088"/>
                              <a:gd name="connsiteY55" fmla="*/ 777153 h 1738316"/>
                              <a:gd name="connsiteX56" fmla="*/ 1910290 w 2371088"/>
                              <a:gd name="connsiteY56" fmla="*/ 765351 h 1738316"/>
                              <a:gd name="connsiteX57" fmla="*/ 1799752 w 2371088"/>
                              <a:gd name="connsiteY57" fmla="*/ 694489 h 1738316"/>
                              <a:gd name="connsiteX58" fmla="*/ 947567 w 2371088"/>
                              <a:gd name="connsiteY58" fmla="*/ 0 h 1738316"/>
                              <a:gd name="connsiteX59" fmla="*/ 1146665 w 2371088"/>
                              <a:gd name="connsiteY59" fmla="*/ 135936 h 1738316"/>
                              <a:gd name="connsiteX60" fmla="*/ 1124867 w 2371088"/>
                              <a:gd name="connsiteY60" fmla="*/ 210498 h 1738316"/>
                              <a:gd name="connsiteX61" fmla="*/ 946933 w 2371088"/>
                              <a:gd name="connsiteY61" fmla="*/ 89015 h 1738316"/>
                              <a:gd name="connsiteX62" fmla="*/ 950996 w 2371088"/>
                              <a:gd name="connsiteY62" fmla="*/ 43945 h 1738316"/>
                              <a:gd name="connsiteX63" fmla="*/ 947567 w 2371088"/>
                              <a:gd name="connsiteY63" fmla="*/ 0 h 17383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2371088" h="1738316">
                                <a:moveTo>
                                  <a:pt x="1799752" y="694489"/>
                                </a:moveTo>
                                <a:lnTo>
                                  <a:pt x="1786424" y="673171"/>
                                </a:lnTo>
                                <a:cubicBezTo>
                                  <a:pt x="1769852" y="693714"/>
                                  <a:pt x="1752917" y="713370"/>
                                  <a:pt x="1736062" y="731973"/>
                                </a:cubicBezTo>
                                <a:lnTo>
                                  <a:pt x="1739306" y="737163"/>
                                </a:lnTo>
                                <a:cubicBezTo>
                                  <a:pt x="1743652" y="744119"/>
                                  <a:pt x="1749488" y="750017"/>
                                  <a:pt x="1756389" y="754443"/>
                                </a:cubicBezTo>
                                <a:lnTo>
                                  <a:pt x="1867912" y="825933"/>
                                </a:lnTo>
                                <a:lnTo>
                                  <a:pt x="2026546" y="1022064"/>
                                </a:lnTo>
                                <a:cubicBezTo>
                                  <a:pt x="2039302" y="1037836"/>
                                  <a:pt x="2059653" y="1045371"/>
                                  <a:pt x="2079599" y="1041720"/>
                                </a:cubicBezTo>
                                <a:lnTo>
                                  <a:pt x="2263012" y="1008139"/>
                                </a:lnTo>
                                <a:lnTo>
                                  <a:pt x="2295263" y="1058305"/>
                                </a:lnTo>
                                <a:lnTo>
                                  <a:pt x="2212230" y="1294013"/>
                                </a:lnTo>
                                <a:lnTo>
                                  <a:pt x="1621843" y="1459314"/>
                                </a:lnTo>
                                <a:cubicBezTo>
                                  <a:pt x="1608854" y="1462959"/>
                                  <a:pt x="1597631" y="1471214"/>
                                  <a:pt x="1590293" y="1482535"/>
                                </a:cubicBezTo>
                                <a:lnTo>
                                  <a:pt x="1508048" y="1609429"/>
                                </a:lnTo>
                                <a:lnTo>
                                  <a:pt x="1365487" y="1500695"/>
                                </a:lnTo>
                                <a:cubicBezTo>
                                  <a:pt x="1351630" y="1490131"/>
                                  <a:pt x="1333611" y="1486697"/>
                                  <a:pt x="1316842" y="1491424"/>
                                </a:cubicBezTo>
                                <a:lnTo>
                                  <a:pt x="1093495" y="1554419"/>
                                </a:lnTo>
                                <a:cubicBezTo>
                                  <a:pt x="1078481" y="1558654"/>
                                  <a:pt x="1065953" y="1569021"/>
                                  <a:pt x="1058979" y="1582971"/>
                                </a:cubicBezTo>
                                <a:lnTo>
                                  <a:pt x="1019051" y="1662827"/>
                                </a:lnTo>
                                <a:lnTo>
                                  <a:pt x="926353" y="1650182"/>
                                </a:lnTo>
                                <a:lnTo>
                                  <a:pt x="611113" y="1175848"/>
                                </a:lnTo>
                                <a:lnTo>
                                  <a:pt x="588090" y="983035"/>
                                </a:lnTo>
                                <a:cubicBezTo>
                                  <a:pt x="586991" y="973831"/>
                                  <a:pt x="583598" y="965047"/>
                                  <a:pt x="578223" y="957487"/>
                                </a:cubicBezTo>
                                <a:lnTo>
                                  <a:pt x="259336" y="509242"/>
                                </a:lnTo>
                                <a:cubicBezTo>
                                  <a:pt x="250433" y="496727"/>
                                  <a:pt x="236736" y="488472"/>
                                  <a:pt x="221513" y="486440"/>
                                </a:cubicBezTo>
                                <a:lnTo>
                                  <a:pt x="115916" y="472361"/>
                                </a:lnTo>
                                <a:lnTo>
                                  <a:pt x="77073" y="314704"/>
                                </a:lnTo>
                                <a:lnTo>
                                  <a:pt x="394307" y="176776"/>
                                </a:lnTo>
                                <a:lnTo>
                                  <a:pt x="418010" y="178239"/>
                                </a:lnTo>
                                <a:cubicBezTo>
                                  <a:pt x="406423" y="153594"/>
                                  <a:pt x="397231" y="128276"/>
                                  <a:pt x="391454" y="102667"/>
                                </a:cubicBezTo>
                                <a:cubicBezTo>
                                  <a:pt x="383716" y="102606"/>
                                  <a:pt x="376040" y="104166"/>
                                  <a:pt x="368923" y="107260"/>
                                </a:cubicBezTo>
                                <a:lnTo>
                                  <a:pt x="33320" y="253175"/>
                                </a:lnTo>
                                <a:cubicBezTo>
                                  <a:pt x="8548" y="263945"/>
                                  <a:pt x="-4846" y="291010"/>
                                  <a:pt x="1616" y="317238"/>
                                </a:cubicBezTo>
                                <a:lnTo>
                                  <a:pt x="47201" y="502261"/>
                                </a:lnTo>
                                <a:cubicBezTo>
                                  <a:pt x="52651" y="524380"/>
                                  <a:pt x="71089" y="540909"/>
                                  <a:pt x="93674" y="543925"/>
                                </a:cubicBezTo>
                                <a:lnTo>
                                  <a:pt x="203795" y="558607"/>
                                </a:lnTo>
                                <a:lnTo>
                                  <a:pt x="515298" y="996473"/>
                                </a:lnTo>
                                <a:lnTo>
                                  <a:pt x="538283" y="1188979"/>
                                </a:lnTo>
                                <a:cubicBezTo>
                                  <a:pt x="539312" y="1197591"/>
                                  <a:pt x="542350" y="1205846"/>
                                  <a:pt x="547153" y="1213073"/>
                                </a:cubicBezTo>
                                <a:lnTo>
                                  <a:pt x="869447" y="1698021"/>
                                </a:lnTo>
                                <a:cubicBezTo>
                                  <a:pt x="878256" y="1711275"/>
                                  <a:pt x="892335" y="1720102"/>
                                  <a:pt x="908107" y="1722251"/>
                                </a:cubicBezTo>
                                <a:lnTo>
                                  <a:pt x="1022172" y="1737807"/>
                                </a:lnTo>
                                <a:cubicBezTo>
                                  <a:pt x="1045669" y="1741008"/>
                                  <a:pt x="1068600" y="1728899"/>
                                  <a:pt x="1079207" y="1707686"/>
                                </a:cubicBezTo>
                                <a:lnTo>
                                  <a:pt x="1121401" y="1623305"/>
                                </a:lnTo>
                                <a:lnTo>
                                  <a:pt x="1328022" y="1565026"/>
                                </a:lnTo>
                                <a:lnTo>
                                  <a:pt x="1479097" y="1680261"/>
                                </a:lnTo>
                                <a:cubicBezTo>
                                  <a:pt x="1504755" y="1699824"/>
                                  <a:pt x="1541642" y="1693416"/>
                                  <a:pt x="1559193" y="1666342"/>
                                </a:cubicBezTo>
                                <a:lnTo>
                                  <a:pt x="1648486" y="1528570"/>
                                </a:lnTo>
                                <a:lnTo>
                                  <a:pt x="2241398" y="1362554"/>
                                </a:lnTo>
                                <a:cubicBezTo>
                                  <a:pt x="2258789" y="1357685"/>
                                  <a:pt x="2272713" y="1344646"/>
                                  <a:pt x="2278716" y="1327612"/>
                                </a:cubicBezTo>
                                <a:lnTo>
                                  <a:pt x="2367941" y="1074329"/>
                                </a:lnTo>
                                <a:cubicBezTo>
                                  <a:pt x="2373623" y="1058200"/>
                                  <a:pt x="2371536" y="1040347"/>
                                  <a:pt x="2362290" y="1025961"/>
                                </a:cubicBezTo>
                                <a:lnTo>
                                  <a:pt x="2318459" y="957783"/>
                                </a:lnTo>
                                <a:cubicBezTo>
                                  <a:pt x="2306319" y="938890"/>
                                  <a:pt x="2283967" y="929200"/>
                                  <a:pt x="2261879" y="933245"/>
                                </a:cubicBezTo>
                                <a:lnTo>
                                  <a:pt x="2077087" y="967078"/>
                                </a:lnTo>
                                <a:lnTo>
                                  <a:pt x="1923470" y="777153"/>
                                </a:lnTo>
                                <a:cubicBezTo>
                                  <a:pt x="1919733" y="772536"/>
                                  <a:pt x="1915288" y="768553"/>
                                  <a:pt x="1910290" y="765351"/>
                                </a:cubicBezTo>
                                <a:lnTo>
                                  <a:pt x="1799752" y="694489"/>
                                </a:lnTo>
                                <a:close/>
                                <a:moveTo>
                                  <a:pt x="947567" y="0"/>
                                </a:moveTo>
                                <a:lnTo>
                                  <a:pt x="1146665" y="135936"/>
                                </a:lnTo>
                                <a:cubicBezTo>
                                  <a:pt x="1137129" y="160002"/>
                                  <a:pt x="1129816" y="184961"/>
                                  <a:pt x="1124867" y="210498"/>
                                </a:cubicBezTo>
                                <a:lnTo>
                                  <a:pt x="946933" y="89015"/>
                                </a:lnTo>
                                <a:cubicBezTo>
                                  <a:pt x="949574" y="74042"/>
                                  <a:pt x="950996" y="58993"/>
                                  <a:pt x="950996" y="43945"/>
                                </a:cubicBezTo>
                                <a:cubicBezTo>
                                  <a:pt x="950996" y="29136"/>
                                  <a:pt x="949838" y="14448"/>
                                  <a:pt x="947567" y="0"/>
                                </a:cubicBezTo>
                                <a:close/>
                              </a:path>
                            </a:pathLst>
                          </a:custGeom>
                          <a:solidFill>
                            <a:schemeClr val="accent1"/>
                          </a:solidFill>
                          <a:ln w="614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015961A" id="Group 8" o:spid="_x0000_s1026" style="position:absolute;margin-left:-31.5pt;margin-top:235.05pt;width:186.65pt;height:150.35pt;z-index:251778048;mso-position-vertical-relative:page" coordsize="23710,1909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15+a6ygAAM3uAAAOAAAAZHJzL2Uyb0RvYy54bWzsXW2PG0eO/n7A/QdhPh6w635/MdZZ+JLL 4oBgL0BySPJRkTWeAWakWUn2OPvr7yFZ1U12a1RsxwEWB+0CsXqqnmYVi2S9kKz+y18/PT6sPm4P x/v97s1N/ufsZrXdbfbv7nfv39z874/f/qm7WR1P69279cN+t31z89v2ePPXr/793/7y/PR6W+zv 9g/vtocVXrI7vn5+enNzdzo9vX716ri52z6uj3/eP213KLzdHx7XJzwe3r96d1g/4+2PD6+KLGte Pe8P754O+832eMRfv5HCm6/4/be3283pf25vj9vT6uHNDdp24v8e+L+/0n9fffWX9ev3h/XT3f0m NGP9Ga14XN/vQHR41Tfr03r14XA/e9Xj/eawP+5vT3/e7B9f7W9v7zdb7gN6k2eT3vztsP/wxH15 //r5/dPAJrB2wqfPfu3m7x//dnj64en7Azjx/PQevOAn6sun28Mj/YtWrj4xy34bWLb9dFpt8Mei bLOqrm9WG5TlfdZXVS1M3dyB8zPc5u6/RmSedRCPiGybhpCvIuFXpjnPTxCQ48iD4+/jwQ9366ct s/b4Gjz4/rC6f0cdqLuiaxq0ard+hLh+e9huSfherxiwyqmF1BRgBqYdXx/BvzMcq5qmLcCbOduq oqzLSvpe522e2a6vX28+HE9/2+6Z/+uP3x1PIqjv8IvF7F1o4Ga/2x3vT9ufIdy3jw+Q3f94tSry vG3a1fMqkAnYCeQXDan6oupWd6uxMZDlGZFcEembruqTNOaIFI1C0ZBWpfqhEaHrKSKlIpKXTZNl yZ5oSNl1Zd8n2YUBHsYk77u2ypNUNKSq+q5ok1QgYAMV58hrSNWQ0iapNJpKUbV9leyLhjj70moq XdOXZZKKhjjHBeo9cKxsq6JL64qGOGWs11QKGJUu2RcNEf1KCXKuldg5+gbjVHytx14yGsNkiqSU 5VqX877pu7TKGEydF3lbpulobSY6TXpwco0hOk2epqP1mejkDpOpMUSncBhmrdGg03Zp9cw1BnSy wsE3rdOgU2ZpBc01ps5zWNs037RW531Vd2kDnWtMnWdlWafpaL3OYdUzh7xpTJ3VZeuQa63Z4ECZ O+hoTNU1XZ/mW6HNQd+3fZG0OQZSQbchoimrU2jVTo+Mqe60noW2BA2Es073ZA5JdkTrtNOuFRrj GBKtzmWT11l6tik0Rjqf7InWZl73ORimMd5x0dpcYvlfNemB0RiviGltLuq2gHVKLgQ1xqsxWpux Ki/KtOUsNMZpAQqtzUXR9bVjfDTGadFKbQGKoi3KtKUxGKeFLrUJKIqmrR10NMY545RaqUGnydPy ZjDOGbTUWg06deOgozFEx7EioF3fsPgkOnVa3gyG6DhWOOUZ3U7pj8E4V2yl1m2nBTUYLx2t28S3 Kj21lRpDfOvSM3WpdZtWbH3a7hiMl47WbS/fNOYM33B08j6eEKzv4qHB5tMunBrg12pNB3MZn1U9 7Y90PqOPEHBSER9xPCCnMUDRkUMCDNXWYD4oQXt8YOi4BheLKEMJNbhcBIY2anC1CAwV02A++HL3 GXqjwfEAyMcwCLYGt4uaDQnX4G4RGCKowf0iMO08NRrPi2RsKmTLpIw2iob6Mjmj/Z+BL5O0fCJq eF7U94mwYfe2CD4RN2zKFsEnAoe91iL4ROTyZTKXT4QOz0uo0w5HDxyeF8EnUofdzCL4ROqwsVkE n0gddh+L4BOpw85iEXwidTjNXgSfSF2xTOqKidTheRH1idRh2b4IPpE6rOCXwGlRraUOz4vgE6nD ensRfCJ1WBIvgk+kDqvjRfCJ1GEBuwg+kTqsSxfBJ1KH5eYi+ETqsIpcBJ9IHRaHi+ATqSuN1Mnq IiznDvBukl/zgf2ap5sV/JqHmxX8mr8SyfXrp/WJVoHx5+r5zU10PN29uQmuHip93H/c/rjneida Esp6lOWXl5mhB2O1zYdf7zf/uf2nBuUNPGciNwMIbeAX5kVbBm1GnZZlOZbxQTfTkl+BW4bCOXry ItKx8HbpM9OTBnAZtYrlJ9Iby0I3vQQVEMcRMgnFl/ZZ2YnKlWVTZSzvsUwcTNxDcVBEgUh2Ma/7 nDam6GOV46iFJXF4bYd9oAhbVVZ9zfZlKGR3kyDZjeSmWWRl3YfX1lXWsvzF1xZ4Jp8tNahuu4yt ylDIbkcpZKeSn2aObbCo3bnXYg8mKl3NG8SuqM/qZ5W3fXjtjH1FU1WZWOA54+EhhmOKaS4cz7Is 8/olMRFPFL8WxzYT+dKFwmav1Coka6jRhbJu80YYP1eikp1W3KBlmln0TRGW+jNtL+qqa4UFMyvx gtmxyr952B+3rOqjORIjM4XHKW+sZ98UTBPv8bmXsnUnqY0iTQcAnfCHz12sAlKhCAkXDnOk0euH nTGSwFB4ARSIME2c1WOt+O/YtrD4pdrDAibWiv8OteH3ie+GOyfoX6wV/x1qw3sTapNTZlL7PK/q ro/syMva2HEET5RY2EvXsj7jeW9kJPlwYiFcM27bkPdlDjvDr836vDP2iCJO2kAza3F4awaP/TkB SW4aP82u6NE5oZlndr7KW7wrznNVZ+cB8e0wUg6g/TSrrqBzfzKtFBBip5ACc0owVlVXZUaJ2c8j QKjAuDkyYnhuOOuiChNISR5DXibFAZOxKnqYB8PU8PdlNkhAMPINJE6pFw71c2FznmEyM0PLbg/u lfzy2rvwJuKjvF7R4xYIG81sqSxHVAPLL/skCoQz755O9UHIvKzE+WwvAzlrgPh/PqNXmI2KEEo0 Z5W4e/itcx6rwtBNLyc1ciYHWMRlYZkwFx7xC3GDxN3j1oKi76s+TLwzQS+geWFemauI+IiEJjtL /TShxE2ckqYKDcWro1FFhJ41BeIvYpriBvLTLAtoQ0BODVdRZhX5MGiSmJk88R1JITu5/TSLDjNO RE4MNFxFTTAG8ABNTLv4kQJSzRVWLez8gjN6+IQChoILQjtjrfhvUCb27MTaqZlO/DND7cQsKl6W obbYM+ykYgtsL4b2YKEyYszEL+6HoRALf2VjlC3hBc4Ls87vWMXEdquWBmFhF8eEz2d7l7dtWMbX OeLSzFRdZDXtNFj6ZoXiEZl0nXalZrKZtFDtCyjMMHIk1oorOryGdqwcAjpsXfndYyzkcf9w/+7b +4cHWqNxlPD264fD6uMa++D1ZrPdneLbTc2HHW1+m7yCXd6sEWd8+7A+sRNkt6e3yfgdjqdv1sc7 eRvjZWAfEWB5EKv5AF8IAlNjyCf9+nX/7jfEjx72Elx8fNp8e483fbc+nr5fHxCRidkPEdIovdsf /nmzeka08Zub4z8+rA/bm9XDf+8QytqjZah24gdsgejI8qBLftUluw+PX+/RYWgXqPFPqn96iD9v D/vHnxAY/Zaoomi924A2fDunQ3z4+oRnFCG6dbN9+5Z/IyQZfP9u98PThl7Oy2D05MdPP60PT6sn /Hxzc0Lk79/3MXx2/ToGp9LgDXUJudu//XDa395T5CpzTPgUHhDKK4G0+DHENf8hMb1Yb7dF9XJI L8sLjaMrpLfusBiV46k8r8oszPwxHBrL0waLM4lplt8iNzGWevN74nr7quN4q0CFhXYWpHs2rPci 4mfI0eCSZpuFSIuLiF80Qlp1dxnxMyzUQMPXD43IK5xKUCjsxWb9jFX5QCRAUj3REF9PYEIGIr6e aITwN9URiNBAg+KrLnb7F13b1wesAob3+/qgERT0dLFFP2P6GN7PNSmY4iLkFw3xdQLT80DE1wmN CM1K9QQL/IFIeiR07XknYCOv/vm4DvQ5umUfNcQkLPMjiJ0ewMOZgyugQRbKA3iZD0GWTwN4mQdB lp0DeJn/YOI++LLeg6DBK3gPwk+a6cfzNVmRsuDzEnE44YPkj7XsWlEwmKWreKaCJaJeUMtLaDlK lcyxyFgkNGWute+3T0JtxOG4BIeVmtzYEplBdNnYs7GMF6jaG3KOIJOR/o3IeNQS/kI9nDdHFS7r owLO+KaaMwxRbM3Yx6Fo3sUXdy9YUaIbuqWXx13qV8WQNhYGCH8QBTRHK2Pb/Mc0OY4KcLhJzTLv EvsvYjolr8p0V+zI2idptwIyXXtAOrYk1OMVnCDHro1lc76bXdaUVSMwjqV0e96S+SjZzlx3ZNcd GSfk/iE7MphcuCTziuKxzqdZ8hrBvSfrMhzMiUgjrLqMjtC4J8Mpd9XD9lKeKVyzdIz6BfdkRYNT e4roD2QcmzLkAHAKzNiYVK4lknNK5OiliOhdGUFKShy6TEVvsqRdKSIaETqfIqL3WHkDzwolQV3m l4Zg11v1tPm73BW9y8KGH6H8SSoaguPYqqIMqMtU9F7LOfYaUrcQ1vSw6N1W0UJXKD3tMsc0xNkX veUqa/CYUhIuU9EQ57joTVfVFJLTeZmKhjhlTO+84CuDiiX7oiFOdSHvw7AddA6/wTh1X2uyl4zG cPhFWmVM6iScgUjBT3LNYJoS7hHKF7usNCZ1kug45NlgiA4SjZJ0tEKDDuI00v3RGKKDI7YkHa3S oFMXdDRwWaZNumUD29xS0nWCb1qpi6qAvzFNR2NAp0LmXJKOVmt4vFoP3zQGCY2wUmk6RrHLMisc k5rGNAWstGN8tGrDn9HlactGcRaDajdZ0TrGh47pB0wOb2CWttMGUxd56ZjaTAJlWtRMdaf9NPmW bePh2BSSpQ0BvIAjw5yGzWDo6PGyzpjcyapCV9JjbzBAeHqiTQBrflqUyXEwiIt3XLQ6wzj1nu5o jFfEtDojjsfFNo3xqoxWZ4SXYICSJs3kWzpNgM237HBNTXqRbjBOk2ZyJwuoTUt5kJenAoNxmmib bwkJ5Yz4BB2zJPBNOSZ3suiyzsE3g3FOoTbfElQcy3WDcS4JTO4k+tPylSIJvk2XBI4ljsmddFo2 g3Eu2UzupJeOtgdeOlq3iW+OKdTkW9L4QBdS5ppiTkabiKVhm17iGIyXjp7evXzTmDN8w/nc1Z9z 9eekUmMh4Th6+gP8OemkXDkVG0hjKxpcJC4XWIjNHOExWtnnu7vmW46Dfs23JGeGS+po96L1Bc9L hJZ2JQYeA8Kc1LFDMfBl9i1EcA8qg+dFjccOwVCPZ9XOxmOiN/BlXutrvuWosNd8S7fChuSsQeav +ZbwvyKQlUJOw0aDIibCscW5iAlZj7Lu8gFxsBmXXecFcmyCsRtA0fGLbWjfijHAFZJyu+hQxs4k Jian3tFCGeeydQiLq1leRRYmvJ+dXVImTaCy0K7zZewtcxMcX4qsym6S+oPzNtwYSxQr5FEhLUlR FC+TFLL3yE0SLyqHpK4c5wb6tfAdliHloy7pvaaQfU5MU/wvbppFjQB77DnRlRr3G0maexwu5DU0 YVbBnUR5a4IYlOCIZ8lPExdSBgk581rkHyJX/4UGsT/qs/rZ97jrVpAz9iE/GGEpUphPGS/eKS4U r5O7n/Ay53QGcFZMxB3FhXMBU4WBzWEmT+qJRoqSKtGsKO9UGjTXIvFccYMW6iZ0AaH8jJxpPJJO q5BzObMUSoKGsnncyYvxPhpO98jGSLeE6eJ9PjdWtu9Wj3AIIKswKrTJ2+KkGpD1EN9mBiVmFohp EofTgJE8N/Qx1or/DrXhNhpqS8Lapdpw/oTa5NMJghnfGf+N7yYXTqwNz8yk9jmjC7cP/h8xSAyy vKLLo0NhgSRwW0iOnFBI/plAzVKxT6GdJWLXZSlKV3xOhqDEkaUYh6bAjZm2QezUEZrsq/HTRM51 iOJAwh9lkiqlQUpdDLtv8qLuTKqiOHiEJvtt3DRhZiCJjKy7MkfimaKZI5QkGqS6hq6aQnb2CJJ9 OG6aDYJRgj1C0rudtmQkkSSILmlq8veFVkhAeV8g/E+/jBK9gv0pkOlv5jB2/HCv2Avi7hTGBHGU DMTrJU85TmChBWSBX5q7hmMJo8XnJBMJ9Jh3mZB5WQm/SPj7rAHiBPqMXlVI1Q5qQB20rOKVXeDj jMeqcOGoKeRcDqq6x2TNPcGl+xPhEecQF4rPxz16cI4MiewzSS8rJCPLnnquI+IoYpri//HTzJBk FkzMXKPRnJdtATuNhOZCE9Mh0VOG7Izl6moovLx2bvPYgRQKl5lSzMb9ixa6w4UakSYlfRo9ZWdS oElu/LO8nUww7BiKmOR0xO6dUJsCHwKF+M74b5gU2Ekz1E5No+xqGWoPE3V85znlJjdDvCVmPvOz D2J44SQRV/YVZGPknP4sr2JYqw5GD317AT8uY2K7R15QQAfRYz/HhHNne9f0bVhxNxUW/GY+wbUY yFKTF84Lzy2XZou0SQtf6FGsFXmB11yTLhHmek26HD66s+hjMjETNETrhg+plEiqQOY/7N75AF9e JrsDfHtEPgUziYx3XJMRFkcxwhdrMQ7xpwjf8Fu2al8k6xLZy3L9/PjqM/G6Ju2Sd1JwfV5EmLRL QTxfRpi0y9CsFBEdruvsiYG0JX0cJUUFu4zBiYuLPOR7Khd7/4uBCItTVGAfRyq+UdEQ36jAqg9E KNTqci90beeIYP02EHCOiIakB8N47lk1kt3QEGc3tN/e2Q0NEbYmBUt74NOjoWuf6Qbmuqu/Pi7y fB4lWZIMR/vxeMMHlgXSAB4WsC43oGxzBvAyT5bs6QdwPJXyNfsP89fTkm24jPtzbm8Mtoi8CeHn OW+CSL6sJSnVJKxNx7XsudUpbkkMGXfDMWDcwMsfaK1Llcy2eywKRGXetQTskyygFbDq6ARNHbyM TZGpRJepvo2Fs6XwOYrIoYgndSMydjH8hfoY6qn26EKedQJDLRX7JL1UyBnrVHtmHFe9HMrmnXzx UDac/Oi2Xh58AdR0AqeZTX8QNTR/Vq3jv89bZo5xAis6eDmEjnlZFGlwfkZflS0UL40Uwno8x6aE erpQuEaSMBa6ejhyawRG+QojMmvKmZGycnTdpl0zMf/ATEw6nMQVnRRcfH6jxnO2e6OGc+sMHzji qQcX185SMRFZ39GtZ7RR68oaF+gFU/pFNmo4iMG3/LDWDWRYqy/fj8PWFYvQsTFntnZmo4ZLf4qS QlQvE9GR1wGSoqK3XdKuFBGNCJ1PEdG7riLrcFiW7IqGNGWPY8okw/Suq4SfntOjLjNMQ/ChTByM JqnovZdz7DWkxTd+SvogzOXB13svBCHUSD9KjYuGOPuiN2A4CaSPsaaoaIhzXPQGDCETOFVJUtEQ p4zpXRiuSm2Q75rqi4Y41cWkVTqH32Ccuq812UtGYyhMBF8VTImZSavEFaK4DyLJNYPhK2spNe6y OJu0StDpGkqTvqybBgM6uKwjTUcrNOhgJZmmozGgUyDXKdkfrdKgU3FyeaI/GgM6eZ42A+YrljBo uFs43R9tCPBhaQRipfuj1RruNdz2mqajMR19uyxtoilWZDiGKjNc/0tpcgm+aUyX48Zgh7xp1UaI T+vhm8bgokosKZJ8o73F0B/EUMEfneyPwaDrhWNqM7mVdCJ1mWWmutN+mrxKXO7smKPPQFKKY9Iq nYbNYBxjovUZSbhyjUGCYRojnU/2RKszvz09rZlUTO+4aHVGsBXiUNLjrzFeEdPqXNFN6g450xiv ymh1xpXmdDFFUp41xmkCTFplifBGmI0kHW0CnCbNpFXiIxY9MrhTdAzGaaJNKiboIDgpTccsCXxT m0mrBB3srdJ09J7AOVWbtMoSN/xzqt9lNTUY0Knz9FRgUjGdFsdgnEspk1bppaNtiJeO1m3wDTFz 6fHRGOIb385weclm0ippaYjbg5Jyre2Bl47WbS/fNOYM33BydnW5XF0u1xTJ859cvaZIjhlX1xRJ cjO4fKPXFMlRbMa4SB/rMAHj9HlwDV8/SemWOlr3atZdUyT9rJtI3b9SiqR04nd8UzLsFCgqISxk z0UlyIJyYVQCnFMVMt5I7AZHePSp4ntj+Bwgl+ErYJXN3WAvDZfJcbLbZU+vgscDBOn9Nv1PmkBl 1C58UkL5jcey0FGUEWeNK9w+TSMhKtw/ia+yqJfmlJMiWoe2wLWmC8V9I7xht4y7j7gdswC/mKuI iLff3UJKT8z9wWldBvKqQeLMYaQ4Ntw04TXD1kWQNb52YvqJIpzyhcIeobiGJrv1pJBdNn6aFb5W iQ0xBqytZ6+t27qKhbMGsaNHkOyM8tNEzkj4LtacffhOJxyu/FrcsDZhvLh9pHDZeOJLRdhIMnIu JuLn4cK5gKnCxWJL7iN+7VwZcIbQh2CPuRaJS4iRC3UTETwQI0bONL7Cu2KyWwx6ipbiBdNjtTFG WsyTAxRcdrhBGC7H1MhGnRsr+28j09jF1zjphGTy4YlJwiJk+PYUFw7bR2NLYiC/WBFg4MmJLwy3 qcP+xFrx36F2jOwBBbhZQo9irfjvUBtelfhuOEsmtS0fBwwO+yMmsx+KRWOzPja2Q2SUZQ35VgKS XCaBmqVinyJNfGVMRBIneXAFmdfiO5Lhi67IyKELoY1ZIz9LoEnuEz9NyFrI5u1wD7RN24O1xNfa wmvzHp+R0zTZ5yKF7Epx08Q38hBGEZB5BUVTr8XHaZs6FMJ4289Iiv+FkXJG7KcJMiFFHfl9SI00 NMF3pGSynaUkVCPN4ovhQjn/dtPskLgnYoczVuQwa5Iy72MOnrBc/r7QlgmoqDN4DzURnOkFGYat rmFhFZ/ZNcG9kl8ock33/CYRb7zeij63QKyCGVNlgPwBd/g4VRu01rwMn/2OH1GcNUB8NJ/RK1yd DYvPwDmreH0YpooZj1XhwlFTyLkc1D2+ZiisnAuP+G4+RyQr+EmRuHVe0rF6i6l+cx0RP44g2aPp VoMS6S/4mC7PFTONxl0V+JSfFMK/Zm2B+HRCIXlr/TSR+BqSIWFIp5YLNw2ED72fsXns3xGa7Ile QBO2NM4KMwvdIAlVTMwZ286+nkBz2ZQBORnmYSyijOWCy6VERn2YpHN724f4fWLhOIXaiWkykbIP J2KSkzR7YmJtOFgCJ+M7LaUwBQKTDVM1pa8rkyUuiuGFMYsqIMdVtlnkWCq/Z5EU2z20FP6SSWPU gsXSjW1se+wNeEDojghrrHEzCxYLLxRCiMNHYMbF2MxeT1r4AkdircgLvOaaQXnNoHx6/epLZlDi Chwk+NP1uy+F5vLC2B+aW0I7QmguNlG4LUFMw5BD2Zct6SPnUNLvaG6+SGhujhm6pwAjfP6ByLBV 8oXmMiIsN2cIE5orAX0pGljmj3FC1Cz6GsdlIpiULCTdEw1B/CuuqkpSwaJwoBIgqb5oCLM43Rcd XuMcFQ0RHqcYpp3pnLV3cdR1bWcvIKgDr5y90BDOoRyE/FzIN7RuICAymxReDXF2QzvPnd3QEJHa pGDpUJr0aOjaZ7qB2e7q0I+20eetk23I4HEaDhdc/ipZfw7geFLjoyzLoQE8HKW4KMtCawD/v8mh FFvEOZRiAs55K0QbeTUpJ/uyv7985IeTgHhr1vQIcnQPUCVz+D0WibqFZb5dANsnWQ4rYI/vmpm1 /tgUmUr0PkD1bSycLYbPUcS5ZBZ2YSMynrKGv9ACnOuZ9uhCnnTdvVTIGetUe4ZRis1RvRzK5p1M 5VDqtl4efDlEanBbo+k4/hDOkMwpjGqd/0gHh4nxFjTzMpmgRFin9FXZQvFSSCZshFY1RWahlwRs mGXnvDfH2UGkB27N3xpO6YgHpiny90udC4OMFlw3ateN2hfeqHVIh8FNbBTkfD6FkidO9z4tSHOb V7MdWomrHuEf5i0aDnFxYWGc0L/MHq2FfeWvsMCLwpQ8uzT0vqPvPqkGnVtPm11X2+ECLIrNThDS oAbHPfw5kQQhvfFCVTo2TBPSINDBFcDpHpm9V0sOW4r+TfRIg1pwmRNoEj3S2y8kp+NcmzJbEoQ0 CH5u+bJlgpDZh3VIzkVaVJKQBiEjgr7umBQGvRUrsKCoOTcs0SMNynHxdcZJToku6T0ZHFg44HXw ToNyfEqy5VzUBCWzLytwa6qHeRqECw87fAwuzT29QSsogpzTKRLc06AcH8QrM0qtS/TJpEsWBbyZ Je8fL5sHg8qRLZhxbkCKllZ2+AzhEqUskUS3KDhm2KfDZPZlTqlvKVpa33McymOx4aBlUBWEvfTw UKs8EtlwuE5ZNql+GRRdaYgvP6b7pbU+x7W9VUeZKSlaBlVnGb7Q66ClFR9xSk1XOayF+QgmPCrw WHnGy+o+7s+Vs8SEHBoUYsUoNTTNQ6v98KfwB6lSPDSoGj4Gz1xlcjARgNBnNWX4pGgZq9HgJtOC vvSaknltAXBfbVl7RF6DchwfI+ktTcqmVeb4n4OUAfFtL9CTZK9MeiUycJAsl2agAfV0g7VD3k2G Zd3iEkJPp7TJgOuK9DHdJ637PKM6FhYmM7NGdA20MU1Jaz7sOyVxJcWPbikdTG6FlVxFp6kJ6TPp ljlMbu7pkzYxiI7DfcgOSlrrW3z10dMljcEM0nIecKpLWuXho0e4hYN5GpS3DS6EdXRJKzyiEfG1 ewclDULWNV1akh4mre8lrHPtWKWb9E6szJrGIeQm7xLXaiDAJ90nA8pxVzAS4ZJ9stmaiDR1MM9g MM9j2e0gpJUdXyRxSLjN8MRCs3TYPJN6CbXgrNDEnGEwNVbPHlUyuZd92XA6bYqQtg64K6Xn/MaE KpmETdz9j3W6Qxi0dagRSgX9SwuD1nTc6V/A+5e0ePSxg8Hi4Zr7yrU91JqOj8UgrNpBSYPgAebF R7pTWtVxjzSi8xykNIi+kUKWMk1KG4gOkY+Vw+ghvnzkH77MgwM8hyGn0P6R69gbeeyrAUGfcFWw h5TZRUA7gExzkCLohwZCwlv46tMcpJDzEYUtKbalDloGhVkN8VkOWnolgbjdHFsxBy2DahC379kr Vlrxc8Tzg40OWgZVY4VZePqlVR/TNUKePDw0KIpF9RhBugBxHK8aKxfPXtGiGlyx5lmP4es5ilZT dVheOXhoUDVC0VrHtEgB5kO/cN8Ujh4cptCgsMMssK1yyKE2ALj5HlG1nn5pFCQKF0k51rQU4jL2 C5MWMoPSPDQoWBqkDzmWS7W2AFie4jTGsbgwKKyXEILosFGU36H6heMRfJQ6OXUZFDYgdPtO0sgj uFuRgpYgrNVBSqNwDFjwJVGJmZ9iL8deZVive04sDKpvYA4dyyYKih9I4e6zEst8R680qoUrD3Nr moHGZvQYY5dcaBQcybi520HKKL/3BJ+CKAde0CzuOcKvtcXo8fEWrPPTAqhBDrOECNyxZQhohul0 rAUtiuJ2HbMIxYMOTMDsCGPr6JBBIY+l4vixhJg32lD0Fb4v5lihGRDCenErS1LyKH566FOPcwC+ kiSxZjcgLNk9ikvx3yMhpzAY0EQY4Jy9xhVd44quF4VcLwp52h9Xn8YrGn6mqxcRVDREog1ub18Q XI7JzsCXRbKFj2qO1Dn4hKJZXFF0IQVrhHN0kBtOx+K68ZLg44dj4jFwTpnwwzGdGHhM/fT1PeTq Dn3Hs4TROeFYHBrqyyIn6czZwJfFToY4t7HxMdjC2fiJ1MlHff2cx7rJNH6Z1NGZrIEvkzo6aNVw PC8ZODo+NfBlUkenoga+TOrorNPAl0ld+DbmMO54XtT3idThbHMRfGLr/pUuCmGTt1rv3tOHPClo dmqo6aDPcH6Z1IXLPAbO43kJ68KNFiN8mdSFuyBG+DKpC5eGjPBlUkfHZ5p1eF7U94nUVcukLnzl Y2z8MltH51am8ctm2HDXwUh9ma1DXqalvkzq6OhHN17C7tyGmk5zDHyZ1IVrO4a+S5K5n/rE1kle vh8+kTocrCyRunDPwNj4ZVJHX4IwrFsmdSETdKS+TOroOMNQXyZ1dORg4MukLiSjDo3H8xLO09mA po7nRfDJDIsTgEXwidSNieW0JBbp+x33ScXjCkrRiAcrZ3M05LiLOSGHWKEXY6B+zNWV6HK4wSnw VAAcTxoAsdrZnAcE9OPLUYEKQo5YR4YsA0TM9mGH0eKTJ7isCpwcSzkAlbESVxr5bGLfI/nYSg4m DSCKEXW1skK8l7SyRaSTzfzOkU5fUegwZKZFhBcabFrJQaWhlGJFPa2UAFEGSdznpJW2UyHMk6uH 6M1J/XO8hy8YcbXSK3z5E6fXbCIie/GVdKTvizDiJA4XC7EajMUc8Blochyno2PwjVPwZkBxTOak pZOeSQhmqM+RlYn6HEcp9SU68mL9EAsp9SXCcVL/HOfwPdQOCcQB1aCNbJ8iaxCBg1u4xYjAgUau QXqpKqaYyIDmSMdA09KynAjRjYKSmMVJSyf1JUJR6kvc4aS+pRbUg75oGTYoiCBEcKkZdPrsUBPu TMN98w0+umx6JpGKoWccf+jpWcYxh6GlHEnoaSnd8BOuNcspQkGm14HJyMfuo/TiFiF4xU1LEaWL 2MNAkyMKXS3lKEJBSWzgpKV2DCQSMFTn+L6L1cFZRPNJdfpQGpZuMnHEt8Z/ZawkIo+rS5zdpPa5 8QWf+l4kE3H4SHIgTOQZ1KsOt6tB8zMsPHUhR+UJNY61C9QsFdtCia9jjETNOVqIa3qqsMms4H2S nX1sIdyAyDrgF8LiIjxHt1Bi7EIhRc45WijRcoLhGLhJC21/OOKNK0sc28XKErXGtSUW7WJtiTwL tSmebFLbslkEoEKUfjgFgucMd/ARJrKqRNZMtEEUxGpsu0SfCTWOKQvULBX7JDQhM5g0B6RcIDbQ bJss7DMptN/evyRxaAFJ0WVnaVqGw9yEMzqJE3MwBXZZpmLMNHC2aJb8CT5/aTpWFYjz02UUUsZt QzgaAsUcbePgMIZIyJejbcgmCDuausB9RqYBlBQk9gj3btI1M2osOTxMSHHQl6N1EuglGA7fmjTP 8lmCtbi2hGBdrs0BV1w7hFFNqp8TnBqLjTjxIwcIoR4EipKDyyLpe3a0hMJn7mD6jLhK2FUo5WCq QNASsn2SACoBSViUo5UdrFzYOSEhKi/wYXTVSgqkDBc3QUogQcb+4D4RBDcIQQmOcrSSlmt4V0Bx mJOjmbQew+QbUBVlt+h25hkimLLAzha3f/ZGnNBKCowKaA538rRUQpwEJYFLk5Za/ocwJakvwUeX 60uoUXg/BxBN6tvRDgsWmqfCVhnRb7iR1FjBvIYZCodPKC7xRC+NYoeFA4UcBZocSBRoWlqTnknw UOgZhwRNWmrrhwAgqS9hPZP6lpr0DNF1kMYwxiUyj+Uiydh0RPrgwsHQ9LKq6MpJ1bMQCBRocniP o2c0v9Jlv6yHEqjjaSmuQoNABBTyMyB6uimYMeowa0NwM8SG2GIO7QloDthxtZSDdBgloTeuhmZY lwtLe9wG3Nt28uW8oha4fnXaCwnVEYIcgONppQTdCIhDaSattIISAme4uoTDTKqfkxNcYoylnHC/ bTFPGjlAKYLWwuYUIiRnWFGIUErhM0KQg2IcncpfOhmInYl3d80ve5XAFibHrMdpxovHCRKewnVz Djrx8CKHrAX3DDZpk5tRYc97XAwsr+ywujRTUAhS4VIJPXHwQsJNGMNBJI429sivipd90iVoBInj IUEl/DrsT+w1qqqMw0jOtu6cgCgg1j1WPNCYDqsd1necTZhZ5Mxg2dfHccYofoHUfx4MvOq4f7h/ 9+39wwOx5WG3eqbbyekEf7N+enNz+7A+sXtkt6c6wrvD8fTN+ni3+rh+eHPDeGHq4/1pe0AVvPWB zs4oT/z49P3hq7/Qr1/37377/rA67E/kclkdnzbf3uNN362Pp+/XhzX/8eP2gNK7/eGfN6vnAzXg +I8P68P2ZvXw3ztk+2OPSwveEz/gam1arR50ya+6ZPfh8es9mggDC2r8k+qfHuLP28P+8af94d1b ooqi9W4D2vDOnw7x4esTnlF0uz9stm/f8u/N/hED8N3uh6cNvZzlCT358dNP68PT6gk/39yccBfZ 3/c/3K2ftlxh/RGHiMIbqiB1Cbnbv/1w2t/ec+HIp8C+5+MT/3r/+vk9/UJgEdhyd7/5Zn1a62eu 9Xpb7O/2D++2h6/+DwAA//8DAFBLAwQUAAYACAAAACEADf5b5eIAAAALAQAADwAAAGRycy9kb3du cmV2LnhtbEyPwWrDMBBE74X+g9hCb4mkuo2DYzmE0PYUCk0KJbeNtbFNLMlYiu38fdVTexxmmHmT ryfTsoF63zirQM4FMLKl042tFHwd3mZLYD6g1dg6Swpu5GFd3N/lmGk32k8a9qFiscT6DBXUIXQZ 576syaCfu45s9M6uNxii7CuuexxjuWn5kxALbrCxcaHGjrY1lZf91Sh4H3HcJPJ12F3O29vx8PLx vZOk1OPDtFkBCzSFvzD84kd0KCLTyV2t9qxVMFsk8UtQ8JwKCSwmEikSYCcFaSqWwIuc//9Q/AAA AP//AwBQSwECLQAUAAYACAAAACEAtoM4kv4AAADhAQAAEwAAAAAAAAAAAAAAAAAAAAAAW0NvbnRl bnRfVHlwZXNdLnhtbFBLAQItABQABgAIAAAAIQA4/SH/1gAAAJQBAAALAAAAAAAAAAAAAAAAAC8B AABfcmVscy8ucmVsc1BLAQItABQABgAIAAAAIQAg15+a6ygAAM3uAAAOAAAAAAAAAAAAAAAAAC4C AABkcnMvZTJvRG9jLnhtbFBLAQItABQABgAIAAAAIQAN/lvl4gAAAAsBAAAPAAAAAAAAAAAAAAAA AEUrAABkcnMvZG93bnJldi54bWxQSwUGAAAAAAQABADzAAAAVCwAAAAA ">
                <v:shape id="2137907143" o:spid="_x0000_s1027" style="position:absolute;left:4667;width:4235;height:5171;visibility:visible;mso-wrap-style:square;v-text-anchor:middle" coordsize="423534,51710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wVdD8xgAAAOIAAAAPAAAAZHJzL2Rvd25yZXYueG1sRE9NS8NA EL0L/odlBG92Y8AQY7dFKhEhF1uLXofsNAlmZ8Puton/3jkIHh/ve71d3KguFOLg2cD9KgNF3Ho7 cGfg+FHflaBiQrY4eiYDPxRhu7m+WmNl/cx7uhxSpySEY4UG+pSmSuvY9uQwrvxELNzJB4dJYOi0 DThLuBt1nmWFdjiwNPQ40a6n9vtwdgZO8/s5fO1f/G76rGt9bF6bps2Nub1Znp9AJVrSv/jP/WZl /uNDmZdFIZvlkmDQm18AAAD//wMAUEsBAi0AFAAGAAgAAAAhANvh9svuAAAAhQEAABMAAAAAAAAA AAAAAAAAAAAAAFtDb250ZW50X1R5cGVzXS54bWxQSwECLQAUAAYACAAAACEAWvQsW78AAAAVAQAA CwAAAAAAAAAAAAAAAAAfAQAAX3JlbHMvLnJlbHNQSwECLQAUAAYACAAAACEA8FXQ/MYAAADiAAAA DwAAAAAAAAAAAAAAAAAHAgAAZHJzL2Rvd25yZXYueG1sUEsFBgAAAAADAAMAtwAAAPoCAAAAAA== " path="m211767,49248v-43104,,-84440,17123,-114918,47601c66371,127327,49248,168665,49248,211767v,60452,41134,124637,87352,176632c159133,413747,181738,434950,198741,449827v4857,4252,9247,7975,13026,11117c215547,457802,219936,454079,224794,449827v17002,-14877,39607,-36080,62139,-61428c333152,336404,374287,272219,374287,211767v,-43102,-17120,-84440,-47599,-114918c296210,66371,254872,49248,211767,49248xm211767,492482v-14774,19700,-14780,19695,-14786,19691l196968,512161r-49,-33l196784,512023r-481,-363c195897,511351,195318,510908,194580,510335v-1478,-1146,-3602,-2812,-6279,-4963c182951,501071,175373,494819,166311,486890,148224,471064,124046,448405,99792,421119,52438,367846,,291673,,211767,,155603,22311,101739,62025,62025,101739,22311,155606,,211767,v56162,,110027,22311,149740,62025c401225,101739,423535,155603,423535,211767v,79906,-52437,156079,-99789,209352c299491,448405,275310,471064,257223,486890v-9061,7929,-16639,14181,-21989,18482c232556,507523,230432,509189,228955,510335v-739,573,-1317,1016,-1724,1325l226751,512023r-135,105l226566,512161r-12,12c226548,512177,226542,512182,211767,492482xm211767,492482r14775,19700c217788,518748,205747,518748,196993,512182r14774,-19700xe" fillcolor="#ef7c4d [3205]" stroked="f" strokeweight=".17067mm">
                  <v:stroke joinstyle="miter"/>
                  <v:path arrowok="t" o:connecttype="custom" o:connectlocs="211767,49248;96849,96849;49248,211767;136600,388399;198741,449827;211767,460944;224794,449827;286933,388399;374287,211767;326688,96849;211767,49248;211767,492482;196981,512173;196968,512161;196919,512128;196784,512023;196303,511660;194580,510335;188301,505372;166311,486890;99792,421119;0,211767;62025,62025;211767,0;361507,62025;423535,211767;323746,421119;257223,486890;235234,505372;228955,510335;227231,511660;226751,512023;226616,512128;226566,512161;226554,512173;211767,492482;211767,492482;226542,512182;196993,512182;211767,492482" o:connectangles="0,0,0,0,0,0,0,0,0,0,0,0,0,0,0,0,0,0,0,0,0,0,0,0,0,0,0,0,0,0,0,0,0,0,0,0,0,0,0,0"/>
                </v:shape>
                <v:shape id="2137907144" o:spid="_x0000_s1028" style="position:absolute;left:5810;top:1143;width:1896;height:1896;visibility:visible;mso-wrap-style:square;v-text-anchor:middle" coordsize="189605,18960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4+E3xgAAAOEAAAAPAAAAZHJzL2Rvd25yZXYueG1sRE/dasIw FL4f+A7hCN7NdE46rUYRmSIbCHM+wKE5pp3NSWliW9/eXAi7/Pj+l+veVqKlxpeOFbyNExDEudMl GwXn393rDIQPyBorx6TgTh7Wq8HLEjPtOv6h9hSMiCHsM1RQhFBnUvq8IIt+7GriyF1cYzFE2Bip G+xiuK3kJElSabHk2FBgTduC8uvpZhV8mcvn8Tr/Pu6l+XvPZ7W03bRVajTsNwsQgfrwL366D1pB Ok8/JtM0To6P4huQqwcAAAD//wMAUEsBAi0AFAAGAAgAAAAhANvh9svuAAAAhQEAABMAAAAAAAAA AAAAAAAAAAAAAFtDb250ZW50X1R5cGVzXS54bWxQSwECLQAUAAYACAAAACEAWvQsW78AAAAVAQAA CwAAAAAAAAAAAAAAAAAfAQAAX3JlbHMvLnJlbHNQSwECLQAUAAYACAAAACEA6OPhN8YAAADhAAAA DwAAAAAAAAAAAAAAAAAHAgAAZHJzL2Rvd25yZXYueG1sUEsFBgAAAAADAAMAtwAAAPoCAAAAAA== " path="m94803,49248v-25160,,-45555,20396,-45555,45555c49248,119962,69643,140357,94803,140357v25160,,45554,-20395,45554,-45554c140357,69644,119963,49248,94803,49248xm,94803c,42445,42446,,94803,v52357,,94803,42445,94803,94803c189606,147161,147160,189606,94803,189606,42446,189606,,147161,,94803xe" fillcolor="#ef7c4d [3205]" stroked="f" strokeweight=".17067mm">
                  <v:stroke joinstyle="miter"/>
                  <v:path arrowok="t" o:connecttype="custom" o:connectlocs="94803,49248;49248,94803;94803,140357;140357,94803;94803,49248;0,94803;94803,0;189606,94803;94803,189606;0,94803" o:connectangles="0,0,0,0,0,0,0,0,0,0"/>
                </v:shape>
                <v:shape id="2137907145" o:spid="_x0000_s1029" style="position:absolute;left:8001;top:8953;width:5244;height:6402;visibility:visible;mso-wrap-style:square;v-text-anchor:middle" coordsize="524493,64022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bmm/yAAAAOMAAAAPAAAAZHJzL2Rvd25yZXYueG1sRE9fa8Iw EH8X/A7hBr5pWhG11ShOmThhD3ODvR7N2ZQ1l67JtO7TLwNhj/f7f8t1Z2txodZXjhWkowQEceF0 xaWC97en4RyED8gaa8ek4EYe1qt+b4m5dld+pcsplCKGsM9RgQmhyaX0hSGLfuQa4sidXWsxxLMt pW7xGsNtLcdJMpUWK44NBhvaGio+T99WgZ568/Kze95323329cjMxxl+KDV46DYLEIG68C++uw86 zs+ySTZPJ+kY/n6KAMjVLwAAAP//AwBQSwECLQAUAAYACAAAACEA2+H2y+4AAACFAQAAEwAAAAAA AAAAAAAAAAAAAAAAW0NvbnRlbnRfVHlwZXNdLnhtbFBLAQItABQABgAIAAAAIQBa9CxbvwAAABUB AAALAAAAAAAAAAAAAAAAAB8BAABfcmVscy8ucmVsc1BLAQItABQABgAIAAAAIQDTbmm/yAAAAOMA AAAPAAAAAAAAAAAAAAAAAAcCAABkcnMvZG93bnJldi54bWxQSwUGAAAAAAMAAwC3AAAA/AIAAAAA " path="m262247,61560v-53225,,-104271,21146,-141903,58778c82706,157976,61560,209022,61560,262247v,74642,50806,153950,107959,218250c197381,511837,225329,538049,246352,556443v5922,5184,11272,9727,15895,13575c266876,566170,272226,561627,278148,556443v21023,-18394,48971,-44606,76827,-75946c412134,416197,462933,336889,462933,262247v,-53225,-21139,-104271,-58777,-141909c366518,82706,315472,61560,262247,61560xm262247,609447v-18468,24624,-18474,24618,-18481,24612l243748,634046r-55,-43l243520,633874r-591,-449c242424,633043,241710,632495,240793,631781v-1828,-1416,-4457,-3478,-7769,-6138c226400,620318,217025,612586,205815,602774,183437,583191,153519,555157,123508,521397,64934,455497,,361205,,262247,,192696,27634,125989,76815,76809,125996,27628,192696,,262247,v69557,,136257,27628,185438,76809c496865,125989,524494,192696,524494,262247v,98958,-64928,193250,-123509,259150c370981,555157,341062,583191,318685,602774v-11210,9812,-20585,17544,-27209,22869c288164,628303,285535,630365,283707,631781v-917,714,-1632,1262,-2136,1644l280980,633874r-173,129l280752,634046r-19,13c280727,634065,280715,634071,262247,609447xm262247,609447r18468,24624c269776,642277,254724,642277,243779,634071r18468,-24624xe" fillcolor="#ef7c4d [3205]" stroked="f" strokeweight=".17067mm">
                  <v:stroke joinstyle="miter"/>
                  <v:path arrowok="t" o:connecttype="custom" o:connectlocs="262247,61560;120344,120338;61560,262247;169519,480497;246352,556443;262247,570018;278148,556443;354975,480497;462933,262247;404156,120338;262247,61560;262247,609447;243766,634059;243748,634046;243693,634003;243520,633874;242929,633425;240793,631781;233024,625643;205815,602774;123508,521397;0,262247;76815,76809;262247,0;447685,76809;524494,262247;400985,521397;318685,602774;291476,625643;283707,631781;281571,633425;280980,633874;280807,634003;280752,634046;280733,634059;262247,609447;262247,609447;280715,634071;243779,634071;262247,609447" o:connectangles="0,0,0,0,0,0,0,0,0,0,0,0,0,0,0,0,0,0,0,0,0,0,0,0,0,0,0,0,0,0,0,0,0,0,0,0,0,0,0,0"/>
                </v:shape>
                <v:shape id="2137907146" o:spid="_x0000_s1030" style="position:absolute;left:9429;top:10382;width:2352;height:2351;visibility:visible;mso-wrap-style:square;v-text-anchor:middle" coordsize="235160,23516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pV6D9yQAAAOEAAAAPAAAAZHJzL2Rvd25yZXYueG1sRI/NasJA FIX3Bd9huAV3dZJobI0ZRaSFboSqXXR5zVyT1MydkJnGtE/vLIQuD+ePL18PphE9da62rCCeRCCI C6trLhV8Ht+eXkA4j6yxsUwKfsnBejV6yDHT9sp76g++FGGEXYYKKu/bTEpXVGTQTWxLHLyz7Qz6 ILtS6g6vYdw0MomiuTRYc3iosKVtRcXl8GMUpKb35NINbp9np6+P1+9dWv7tlBo/DpslCE+D/w/f 2+9awXQxT2ZJHBgCUaABuboBAAD//wMAUEsBAi0AFAAGAAgAAAAhANvh9svuAAAAhQEAABMAAAAA AAAAAAAAAAAAAAAAAFtDb250ZW50X1R5cGVzXS54bWxQSwECLQAUAAYACAAAACEAWvQsW78AAAAV AQAACwAAAAAAAAAAAAAAAAAfAQAAX3JlbHMvLnJlbHNQSwECLQAUAAYACAAAACEAaVeg/ckAAADh AAAADwAAAAAAAAAAAAAAAAAHAgAAZHJzL2Rvd25yZXYueG1sUEsFBgAAAAADAAMAtwAAAP0CAAAA AA== " path="m117580,61560v-30934,,-56020,25080,-56020,56020c61560,148520,86646,173600,117580,173600v30940,,56020,-25080,56020,-56020c173600,86640,148520,61560,117580,61560xm,117580c,52640,52646,,117580,v64940,,117580,52640,117580,117580c235160,182520,182520,235160,117580,235160,52646,235160,,182520,,117580xe" fillcolor="#ef7c4d [3205]" stroked="f" strokeweight=".17067mm">
                  <v:stroke joinstyle="miter"/>
                  <v:path arrowok="t" o:connecttype="custom" o:connectlocs="117580,61560;61560,117580;117580,173600;173600,117580;117580,61560;0,117580;117580,0;235160,117580;117580,235160;0,117580" o:connectangles="0,0,0,0,0,0,0,0,0,0"/>
                </v:shape>
                <v:shape id="2137907147" o:spid="_x0000_s1031" style="position:absolute;left:12001;top:1333;width:6809;height:8357;visibility:visible;mso-wrap-style:square;v-text-anchor:middle" coordsize="680856,83567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CpsBjyAAAAOMAAAAPAAAAZHJzL2Rvd25yZXYueG1sRE9La8JA EL4X+h+WKfRSdPOApURXaQuVHuwhWhBvQ3ZMgtnZkN3G9N+7BcHjfO9ZrifbiZEG3zrWkM4TEMSV My3XGn72n7NXED4gG+wck4Y/8rBePT4ssTDuwiWNu1CLGMK+QA1NCH0hpa8asujnrieO3MkNFkM8 h1qaAS8x3HYySxIlLbYcGxrs6aOh6rz7tRqO5bfLcaumrjxvxvdDetqYl1Hr56fpbQEi0BTu4pv7 y8T5mcoypfI8hf+fIgBydQUAAP//AwBQSwECLQAUAAYACAAAACEA2+H2y+4AAACFAQAAEwAAAAAA AAAAAAAAAAAAAAAAW0NvbnRlbnRfVHlwZXNdLnhtbFBLAQItABQABgAIAAAAIQBa9CxbvwAAABUB AAALAAAAAAAAAAAAAAAAAB8BAABfcmVscy8ucmVsc1BLAQItABQABgAIAAAAIQCCpsBjyAAAAOMA AAAPAAAAAAAAAAAAAAAAAAcCAABkcnMvZG93bnJldi54bWxQSwUGAAAAAAMAAwC3AAAA/AIAAAAA " path="m340428,61560v-73958,,-144888,29381,-197189,81679c90943,195537,61560,266468,61560,340428v,103960,70351,212587,147049,298876c246241,681639,283965,717011,312320,741820v11001,9628,20561,17637,28108,23812c347982,759457,357542,751448,368543,741820v28355,-24809,66079,-60181,103705,-102516c548952,553015,619297,444388,619297,340428v,-73960,-29377,-144891,-81679,-197189c485323,90941,414393,61560,340428,61560xm340428,804901v-18468,24624,-18474,24618,-18480,24612l321862,829445r-216,-160l321419,829112v-148,-110,-327,-246,-536,-406c320237,828214,319301,827493,318101,826564v-2407,-1859,-5873,-4580,-10256,-8101c299085,811420,286655,801164,271783,788150,242074,762153,202386,724959,162599,680204,84479,592315,,468705,,340428,,250141,35871,163552,99709,99709,163553,35866,250144,,340428,v90291,,176882,35866,240720,99709c644992,163552,680857,250141,680857,340428v,128277,-84473,251887,-162599,339776c478477,724959,438790,762153,409080,788150v-14872,13014,-27302,23270,-36062,30313c368635,821984,365163,824705,362763,826564v-1201,929,-2137,1650,-2789,2142c359654,828959,359395,829149,359217,829285r-216,160l358915,829513v-6,6,-19,12,-18487,-24612xm340428,804901r18468,24624c347957,837731,332906,837731,321960,829525r18468,-24624xe" fillcolor="#ef7c4d [3205]" stroked="f" strokeweight=".17067mm">
                  <v:stroke joinstyle="miter"/>
                  <v:path arrowok="t" o:connecttype="custom" o:connectlocs="340428,61560;143239,143239;61560,340428;208609,639304;312320,741820;340428,765632;368543,741820;472248,639304;619297,340428;537618,143239;340428,61560;340428,804901;321948,829513;321862,829445;321646,829285;321419,829112;320883,828706;318101,826564;307845,818463;271783,788150;162599,680204;0,340428;99709,99709;340428,0;581148,99709;680857,340428;518258,680204;409080,788150;373018,818463;362763,826564;359974,828706;359217,829285;359001,829445;358915,829513;340428,804901;340428,804901;358896,829525;321960,829525;340428,804901" o:connectangles="0,0,0,0,0,0,0,0,0,0,0,0,0,0,0,0,0,0,0,0,0,0,0,0,0,0,0,0,0,0,0,0,0,0,0,0,0,0,0"/>
                </v:shape>
                <v:shape id="2137907148" o:spid="_x0000_s1032" style="position:absolute;left:13906;top:3238;width:2938;height:2938;visibility:visible;mso-wrap-style:square;v-text-anchor:middle" coordsize="293796,29379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Q/4VyAAAAOMAAAAPAAAAZHJzL2Rvd25yZXYueG1sRE87a8Mw EN4L/Q/iCt0aKaGOHSdKCIVA06l5DBkP62KLWCdjqY7776tCoeN971ttRteKgfpgPWuYThQI4sob y7WG82n3UoAIEdlg65k0fFOAzfrxYYWl8Xc+0HCMtUghHErU0MTYlVKGqiGHYeI74sRdfe8wprOv penxnsJdK2dKzaVDy6mhwY7eGqpuxy+nIVvY/X5uLsX59rHLB/uZhyHLtX5+GrdLEJHG+C/+c7+b NH9aZK8LVagcfn9KAMj1DwAAAP//AwBQSwECLQAUAAYACAAAACEA2+H2y+4AAACFAQAAEwAAAAAA AAAAAAAAAAAAAAAAW0NvbnRlbnRfVHlwZXNdLnhtbFBLAQItABQABgAIAAAAIQBa9CxbvwAAABUB AAALAAAAAAAAAAAAAAAAAB8BAABfcmVscy8ucmVsc1BLAQItABQABgAIAAAAIQB+Q/4VyAAAAOMA AAAPAAAAAAAAAAAAAAAAAAcCAABkcnMvZG93bnJldi54bWxQSwUGAAAAAAMAAwC3AAAA/AIAAAAA " path="m146895,61560v-47130,,-85335,38208,-85335,85338c61560,194029,99765,232236,146895,232236v47131,,85341,-38207,85341,-85338c232236,99768,194026,61560,146895,61560xm,146898c,65769,65771,,146895,v81130,,146901,65769,146901,146898c293796,228028,228025,293793,146895,293793,65771,293793,,228028,,146898xe" fillcolor="#ef7c4d [3205]" stroked="f" strokeweight=".17067mm">
                  <v:stroke joinstyle="miter"/>
                  <v:path arrowok="t" o:connecttype="custom" o:connectlocs="146895,61560;61560,146898;146895,232236;232236,146898;146895,61560;0,146898;146895,0;293796,146898;146895,293793;0,146898" o:connectangles="0,0,0,0,0,0,0,0,0,0"/>
                </v:shape>
                <v:shape id="2137907149" o:spid="_x0000_s1033" style="position:absolute;top:1714;width:23710;height:17383;visibility:visible;mso-wrap-style:square;v-text-anchor:middle" coordsize="2371088,173831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9FTNUyQAAAOIAAAAPAAAAZHJzL2Rvd25yZXYueG1sRI9Ba8JA FITvQv/D8gq96aYSNEldpRRKexBEa3t+ZJ9J2uzbZXdr0n/vCkKPw8w3w6w2o+nFmXzoLCt4nGUg iGurO24UHD9epwWIEJE19pZJwR8F2KzvJiustB14T+dDbEQq4VChgjZGV0kZ6pYMhpl1xMk7WW8w JukbqT0Oqdz0cp5lC2mw47TQoqOXluqfw69RUOivnXX+ZD+Py5Dtcrcd3r4LpR7ux+cnEJHG+B++ 0e86cWWe5+VyXsL1UroDcn0BAAD//wMAUEsBAi0AFAAGAAgAAAAhANvh9svuAAAAhQEAABMAAAAA AAAAAAAAAAAAAAAAAFtDb250ZW50X1R5cGVzXS54bWxQSwECLQAUAAYACAAAACEAWvQsW78AAAAV AQAACwAAAAAAAAAAAAAAAAAfAQAAX3JlbHMvLnJlbHNQSwECLQAUAAYACAAAACEAPRUzVMkAAADi AAAADwAAAAAAAAAAAAAAAAAHAgAAZHJzL2Rvd25yZXYueG1sUEsFBgAAAAADAAMAtwAAAP0CAAAA AA== " path="m1799752,694489r-13328,-21318c1769852,693714,1752917,713370,1736062,731973r3244,5190c1743652,744119,1749488,750017,1756389,754443r111523,71490l2026546,1022064v12756,15772,33107,23307,53053,19656l2263012,1008139r32251,50166l2212230,1294013r-590387,165301c1608854,1462959,1597631,1471214,1590293,1482535r-82245,126894l1365487,1500695v-13857,-10564,-31876,-13998,-48645,-9271l1093495,1554419v-15014,4235,-27542,14602,-34516,28552l1019051,1662827r-92698,-12645l611113,1175848,588090,983035v-1099,-9204,-4492,-17988,-9867,-25548l259336,509242v-8903,-12515,-22600,-20770,-37823,-22802l115916,472361,77073,314704,394307,176776r23703,1463c406423,153594,397231,128276,391454,102667v-7738,-61,-15414,1499,-22531,4593l33320,253175c8548,263945,-4846,291010,1616,317238l47201,502261v5450,22119,23888,38648,46473,41664l203795,558607,515298,996473r22985,192506c539312,1197591,542350,1205846,547153,1213073r322294,484948c878256,1711275,892335,1720102,908107,1722251r114065,15556c1045669,1741008,1068600,1728899,1079207,1707686r42194,-84381l1328022,1565026r151075,115235c1504755,1699824,1541642,1693416,1559193,1666342r89293,-137772l2241398,1362554v17391,-4869,31315,-17908,37318,-34942l2367941,1074329v5682,-16129,3595,-33982,-5651,-48368l2318459,957783v-12140,-18893,-34492,-28583,-56580,-24538l2077087,967078,1923470,777153v-3737,-4617,-8182,-8600,-13180,-11802l1799752,694489xm947567,r199098,135936c1137129,160002,1129816,184961,1124867,210498l946933,89015v2641,-14973,4063,-30022,4063,-45070c950996,29136,949838,14448,947567,xe" fillcolor="#4dc0ef [3204]" stroked="f" strokeweight=".17067mm">
                  <v:stroke joinstyle="miter"/>
                  <v:path arrowok="t" o:connecttype="custom" o:connectlocs="1799752,694489;1786424,673171;1736062,731973;1739306,737163;1756389,754443;1867912,825933;2026546,1022064;2079599,1041720;2263012,1008139;2295263,1058305;2212230,1294013;1621843,1459314;1590293,1482535;1508048,1609429;1365487,1500695;1316842,1491424;1093495,1554419;1058979,1582971;1019051,1662827;926353,1650182;611113,1175848;588090,983035;578223,957487;259336,509242;221513,486440;115916,472361;77073,314704;394307,176776;418010,178239;391454,102667;368923,107260;33320,253175;1616,317238;47201,502261;93674,543925;203795,558607;515298,996473;538283,1188979;547153,1213073;869447,1698021;908107,1722251;1022172,1737807;1079207,1707686;1121401,1623305;1328022,1565026;1479097,1680261;1559193,1666342;1648486,1528570;2241398,1362554;2278716,1327612;2367941,1074329;2362290,1025961;2318459,957783;2261879,933245;2077087,967078;1923470,777153;1910290,765351;1799752,694489;947567,0;1146665,135936;1124867,210498;946933,89015;950996,43945;947567,0" o:connectangles="0,0,0,0,0,0,0,0,0,0,0,0,0,0,0,0,0,0,0,0,0,0,0,0,0,0,0,0,0,0,0,0,0,0,0,0,0,0,0,0,0,0,0,0,0,0,0,0,0,0,0,0,0,0,0,0,0,0,0,0,0,0,0,0"/>
                </v:shape>
                <w10:wrap anchory="page"/>
              </v:group>
            </w:pict>
          </mc:Fallback>
        </mc:AlternateContent>
      </w:r>
    </w:p>
    <w:p w14:paraId="310EB59B" w14:textId="670990CC" w:rsidR="0028675C" w:rsidRPr="00AC17A4" w:rsidRDefault="00765249" w:rsidP="000F3D78">
      <w:pPr>
        <w:pStyle w:val="Heading1"/>
        <w:ind w:left="5040"/>
      </w:pPr>
      <w:bookmarkStart w:id="8" w:name="_Entreprises_et_Services"/>
      <w:bookmarkStart w:id="9" w:name="_Toc157438041"/>
      <w:bookmarkEnd w:id="8"/>
      <w:r w:rsidRPr="00AC17A4">
        <w:t xml:space="preserve">Entreprises et Services</w:t>
      </w:r>
      <w:bookmarkEnd w:id="9"/>
    </w:p>
    <w:p w14:paraId="2DD6E28A" w14:textId="77777777" w:rsidR="00F4289E" w:rsidRPr="00AC17A4" w:rsidRDefault="00F4289E" w:rsidP="00F4289E">
      <w:pPr>
        <w:tabs>
          <w:tab w:val="left" w:pos="1553"/>
        </w:tabs>
        <w:rPr>
          <w:rFonts w:ascii="Arial" w:eastAsia="Times New Roman" w:hAnsi="Arial" w:cs="Arial"/>
          <w:color w:val="D1D2D3"/>
          <w:sz w:val="23"/>
          <w:szCs w:val="23"/>
          <w:lang w:eastAsia="fr-FR"/>
        </w:rPr>
      </w:pPr>
      <w:r w:rsidRPr="00AC17A4">
        <w:rPr>
          <w:rFonts w:ascii="Mulish" w:hAnsi="Mulish"/>
          <w:noProof/>
        </w:rPr>
        <mc:AlternateContent>
          <mc:Choice Requires="wps">
            <w:drawing>
              <wp:anchor distT="0" distB="0" distL="114300" distR="114300" simplePos="0" relativeHeight="251808768" behindDoc="1" locked="0" layoutInCell="1" allowOverlap="1" wp14:anchorId="11E3CD53" wp14:editId="121AE020">
                <wp:simplePos x="0" y="0"/>
                <wp:positionH relativeFrom="page">
                  <wp:posOffset>-2730</wp:posOffset>
                </wp:positionH>
                <wp:positionV relativeFrom="page">
                  <wp:posOffset>5514662</wp:posOffset>
                </wp:positionV>
                <wp:extent cx="7696200" cy="1879600"/>
                <wp:effectExtent l="0" t="0" r="0" b="6350"/>
                <wp:wrapNone/>
                <wp:docPr id="2137907150"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8796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FE7B0" id="Rectangle 76" o:spid="_x0000_s1026" style="position:absolute;margin-left:-.2pt;margin-top:434.25pt;width:606pt;height:148pt;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rUI65wEAALkDAAAOAAAAZHJzL2Uyb0RvYy54bWysU9tu2zAMfR+wfxD0vjgOsrQx4hRFig4D ugvQ7QMYWY6FyaJGKXGyrx8lp2mwvQ17EUSROuQ5OlrdHXsrDpqCQVfLcjKVQjuFjXG7Wn7/9vju VooQwTVg0elannSQd+u3b1aDr/QMO7SNJsEgLlSDr2UXo6+KIqhO9xAm6LXjZIvUQ+SQdkVDMDB6 b4vZdLooBqTGEyodAp8+jEm5zvhtq1X80rZBR2FrybPFvFJet2kt1iuodgS+M+o8BvzDFD0Yx00v UA8QQezJ/AXVG0UYsI0ThX2BbWuUzhyYTTn9g81zB15nLixO8BeZwv+DVZ8Pz/4rpdGDf0L1IwiH mw7cTt8T4dBpaLhdmYQqBh+qy4UUBL4qtsMnbPhpYR8xa3BsqU+AzE4cs9Sni9T6GIXiw5vFcsHv J4XiXHl7s1xwkHpA9XLdU4gfNPYibWpJ/JYZHg5PIY6lLyV5fLSmeTTW5iD5R28siQPwy4NS2sWR BBO9rrQu1TtMN0fQdJKpJnbJSKHaYnNipoSjf9jvvOmQfkkxsHdqGX7ugbQU9qNjtZblfJ7MloP5 +5sZB3Sd2V5nwCmGqmWUYtxu4mjQvSez67hTmXk7vGeFW5O5v051Hpb9kdU7ezkZ8DrOVa8/bv0b AAD//wMAUEsDBBQABgAIAAAAIQBZtxy94QAAAAsBAAAPAAAAZHJzL2Rvd25yZXYueG1sTI9Ba4NA EIXvhf6HZQq9JashETGuQQqlJT2E2EJ7XN2Jiu6suKux/76bU3N7w3u89016WHTPZhxta0hAuA6A IVVGtVQL+Pp8XcXArJOkZG8IBfyihUP2+JDKRJkrnXEuXM18CdlECmicGxLObdWglnZtBiTvXcyo pfPnWHM1yqsv1z3fBEHEtWzJLzRywJcGq66YtID3n9y9HcvpaL7zc1d8NKe5605CPD8t+R6Yw8X9 h+GG79Eh80ylmUhZ1gtYbX1QQBzFO2A3fxOGEbDSqzDa7oBnKb//IfsDAAD//wMAUEsBAi0AFAAG AAgAAAAhALaDOJL+AAAA4QEAABMAAAAAAAAAAAAAAAAAAAAAAFtDb250ZW50X1R5cGVzXS54bWxQ SwECLQAUAAYACAAAACEAOP0h/9YAAACUAQAACwAAAAAAAAAAAAAAAAAvAQAAX3JlbHMvLnJlbHNQ SwECLQAUAAYACAAAACEAfK1COucBAAC5AwAADgAAAAAAAAAAAAAAAAAuAgAAZHJzL2Uyb0RvYy54 bWxQSwECLQAUAAYACAAAACEAWbccveEAAAALAQAADwAAAAAAAAAAAAAAAABBBAAAZHJzL2Rvd25y ZXYueG1sUEsFBgAAAAAEAAQA8wAAAE8FAAAAAA== " fillcolor="#4dc0ef [3204]" stroked="f">
                <w10:wrap anchorx="page" anchory="page"/>
              </v:rect>
            </w:pict>
          </mc:Fallback>
        </mc:AlternateContent>
      </w:r>
      <w:r w:rsidR="0028675C" w:rsidRPr="00AC17A4">
        <w:rPr>
          <w:rFonts w:ascii="Calibri" w:eastAsia="Calibri" w:hAnsi="Calibri" w:cs="Times New Roman"/>
          <w:noProof/>
          <w:sz w:val="24"/>
          <w:szCs w:val="24"/>
        </w:rPr>
        <mc:AlternateContent>
          <mc:Choice Requires="wps">
            <w:drawing>
              <wp:anchor distT="0" distB="0" distL="114300" distR="114300" simplePos="0" relativeHeight="251691008" behindDoc="0" locked="0" layoutInCell="1" allowOverlap="1" wp14:anchorId="3232DBB1" wp14:editId="6C895D3D">
                <wp:simplePos x="0" y="0"/>
                <wp:positionH relativeFrom="column">
                  <wp:posOffset>234524</wp:posOffset>
                </wp:positionH>
                <wp:positionV relativeFrom="page">
                  <wp:posOffset>5350510</wp:posOffset>
                </wp:positionV>
                <wp:extent cx="2007870" cy="2138680"/>
                <wp:effectExtent l="0" t="0" r="0" b="0"/>
                <wp:wrapNone/>
                <wp:docPr id="2137907151" name="Zone de texte 2"/>
                <wp:cNvGraphicFramePr/>
                <a:graphic xmlns:a="http://schemas.openxmlformats.org/drawingml/2006/main">
                  <a:graphicData uri="http://schemas.microsoft.com/office/word/2010/wordprocessingShape">
                    <wps:wsp>
                      <wps:cNvSpPr txBox="1"/>
                      <wps:spPr>
                        <a:xfrm>
                          <a:off x="0" y="0"/>
                          <a:ext cx="2007870" cy="2138680"/>
                        </a:xfrm>
                        <a:prstGeom prst="rect">
                          <a:avLst/>
                        </a:prstGeom>
                        <a:noFill/>
                        <a:ln w="6350">
                          <a:noFill/>
                        </a:ln>
                      </wps:spPr>
                      <wps:txbx>
                        <w:txbxContent>
                          <w:p w14:paraId="4EC2C53A" w14:textId="69C8423F" w:rsidR="0028675C" w:rsidRPr="00395680" w:rsidRDefault="0028675C" w:rsidP="0028675C">
                            <w:pPr>
                              <w:rPr>
                                <w:rFonts w:ascii="Mulish" w:hAnsi="Mulish"/>
                                <w:b/>
                                <w:bCs/>
                                <w:color w:val="FFFFFF" w:themeColor="background1"/>
                                <w:sz w:val="260"/>
                                <w:szCs w:val="52"/>
                                <w:lang w:val="en-US"/>
                              </w:rPr>
                            </w:pPr>
                            <w:r>
                              <w:rPr>
                                <w:rFonts w:ascii="Mulish" w:hAnsi="Mulish"/>
                                <w:b/>
                                <w:bCs/>
                                <w:color w:val="FFFFFF" w:themeColor="background1"/>
                                <w:sz w:val="260"/>
                                <w:szCs w:val="52"/>
                                <w:lang w:val="en-US"/>
                              </w:rPr>
                              <w:t xml:space="preserve">3</w:t>
                            </w:r>
                          </w:p>
                          <w:p w14:paraId="2115122C" w14:textId="77777777" w:rsidR="0028675C" w:rsidRDefault="0028675C" w:rsidP="002867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2DBB1" id="2137907152" type="#_x0000_t202" style="position:absolute;margin-left:18.45pt;margin-top:421.3pt;width:158.1pt;height:168.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NisqGgIAADUEAAAOAAAAZHJzL2Uyb0RvYy54bWysU01vGyEQvVfqf0Dc67Udx3FWXkduIleV rCSSU+WMWfAiAUMBe9f99R3wp9Keql5gYIb5eO8xfeiMJjvhgwJb0UGvT4mwHGplNxX98bb4MqEk RGZrpsGKiu5FoA+zz5+mrSvFEBrQtfAEk9hQtq6iTYyuLIrAG2FY6IETFp0SvGERj35T1J61mN3o Ytjvj4sWfO08cBEC3j4dnHSW80speHyRMohIdEWxt5hXn9d1WovZlJUbz1yj+LEN9g9dGKYsFj2n emKRka1Xf6QyinsIIGOPgylASsVFngGnGfQ/TLNqmBN5FgQnuDNM4f+l5c+7lXv1JHZfoUMCEyCt C2XAyzRPJ71JO3ZK0I8Q7s+wiS4SjpfIw93kDl0cfcPBzWQ8ycAWl+fOh/hNgCHJqKhHXjJcbLcM EUti6CkkVbOwUFpnbrQlbUXHN7f9/ODswRfa4sNLs8mK3bojqsZBcgfpag31Hgf0cOA+OL5Q2MSS hfjKPJKNjaOA4wsuUgMWg6NFSQP+19/uUzxygF5KWhRPRcPPLfOCEv3dIjv3g9EoqS0fRrd3Qzz4 a8/62mO35hFQnwP8Ko5nM8VHfTKlB/OOOp+nquhilmPtisaT+RgPksZ/wsV8noNQX47FpV05nlIn WBPEb9078+7IQ0QKn+EkM1Z+oOMQeyBkvo0gVebqguoRf9RmpvD4j5L4r8856vLbZ78BAAD//wMA UEsDBBQABgAIAAAAIQBdrGTz5AAAAAsBAAAPAAAAZHJzL2Rvd25yZXYueG1sTI/LTsMwEEX3SPyD NUjsqPNoQ5rGqapIFRKii5ZuupvE0yQitkPstoGvx6xgObpH957J15Pq2ZVG2xktIJwFwEjXRna6 EXB83z6lwKxDLbE3mgR8kYV1cX+XYybNTe/penAN8yXaZiigdW7IOLd1SwrtzAykfXY2o0Lnz7Hh csSbL1c9j4Ig4Qo77RdaHKhsqf44XJSA13K7w30VqfS7L1/ezpvh83haCPH4MG1WwBxN7g+GX32v DoV3qsxFS8t6AXGy9KSAdB4lwDwQL+IQWOXJ8Hk5B17k/P8PxQ8AAAD//wMAUEsBAi0AFAAGAAgA AAAhALaDOJL+AAAA4QEAABMAAAAAAAAAAAAAAAAAAAAAAFtDb250ZW50X1R5cGVzXS54bWxQSwEC LQAUAAYACAAAACEAOP0h/9YAAACUAQAACwAAAAAAAAAAAAAAAAAvAQAAX3JlbHMvLnJlbHNQSwEC LQAUAAYACAAAACEAqjYrKhoCAAA1BAAADgAAAAAAAAAAAAAAAAAuAgAAZHJzL2Uyb0RvYy54bWxQ SwECLQAUAAYACAAAACEAXaxk8+QAAAALAQAADwAAAAAAAAAAAAAAAAB0BAAAZHJzL2Rvd25yZXYu eG1sUEsFBgAAAAAEAAQA8wAAAIUFAAAAAA== " filled="f" stroked="f" strokeweight=".5pt">
                <v:textbox>
                  <w:txbxContent>
                    <w:p w14:paraId="4EC2C53A" w14:textId="69C8423F" w:rsidR="0028675C" w:rsidRPr="00395680" w:rsidRDefault="0028675C" w:rsidP="0028675C">
                      <w:pPr>
                        <w:rPr>
                          <w:rFonts w:ascii="Mulish" w:hAnsi="Mulish"/>
                          <w:b/>
                          <w:bCs/>
                          <w:color w:val="FFFFFF" w:themeColor="background1"/>
                          <w:sz w:val="260"/>
                          <w:szCs w:val="52"/>
                          <w:lang w:val="en-US"/>
                        </w:rPr>
                      </w:pPr>
                      <w:r>
                        <w:rPr>
                          <w:rFonts w:ascii="Mulish" w:hAnsi="Mulish"/>
                          <w:b/>
                          <w:bCs/>
                          <w:color w:val="FFFFFF" w:themeColor="background1"/>
                          <w:sz w:val="260"/>
                          <w:szCs w:val="52"/>
                          <w:lang w:val="en-US"/>
                        </w:rPr>
                        <w:t xml:space="preserve">3</w:t>
                      </w:r>
                    </w:p>
                    <w:p w14:paraId="2115122C" w14:textId="77777777" w:rsidR="0028675C" w:rsidRDefault="0028675C" w:rsidP="0028675C"/>
                  </w:txbxContent>
                </v:textbox>
                <w10:wrap anchory="page"/>
              </v:shape>
            </w:pict>
          </mc:Fallback>
        </mc:AlternateContent>
      </w:r>
    </w:p>
    <w:p w14:paraId="2F15D4FC" w14:textId="77777777" w:rsidR="00F4289E" w:rsidRPr="00AC17A4" w:rsidRDefault="00F4289E" w:rsidP="00F4289E">
      <w:pPr>
        <w:tabs>
          <w:tab w:val="left" w:pos="1553"/>
        </w:tabs>
        <w:rPr>
          <w:rFonts w:ascii="Arial" w:eastAsia="Times New Roman" w:hAnsi="Arial" w:cs="Arial"/>
          <w:color w:val="D1D2D3"/>
          <w:sz w:val="23"/>
          <w:szCs w:val="23"/>
          <w:lang w:eastAsia="fr-FR"/>
        </w:rPr>
      </w:pPr>
    </w:p>
    <w:p w14:paraId="4245FB32" w14:textId="77777777" w:rsidR="00F4289E" w:rsidRPr="00AC17A4" w:rsidRDefault="00F4289E" w:rsidP="00F4289E">
      <w:pPr>
        <w:tabs>
          <w:tab w:val="left" w:pos="1553"/>
        </w:tabs>
        <w:rPr>
          <w:rFonts w:ascii="Arial" w:eastAsia="Times New Roman" w:hAnsi="Arial" w:cs="Arial"/>
          <w:color w:val="D1D2D3"/>
          <w:sz w:val="23"/>
          <w:szCs w:val="23"/>
          <w:lang w:eastAsia="fr-FR"/>
        </w:rPr>
      </w:pPr>
    </w:p>
    <w:p w14:paraId="1AF607DB" w14:textId="0310E531" w:rsidR="00A144C8" w:rsidRPr="00AC17A4" w:rsidRDefault="00A144C8" w:rsidP="00A144C8">
      <w:pPr>
        <w:tabs>
          <w:tab w:val="left" w:pos="1553"/>
        </w:tabs>
        <w:rPr>
          <w:rFonts w:ascii="Calibri" w:eastAsia="Calibri" w:hAnsi="Calibri" w:cs="Times New Roman"/>
          <w:sz w:val="24"/>
          <w:szCs w:val="24"/>
        </w:rPr>
      </w:pPr>
    </w:p>
    <w:p w14:paraId="3A65163B" w14:textId="77777777" w:rsidR="00A144C8" w:rsidRPr="00AC17A4" w:rsidRDefault="00A144C8" w:rsidP="00A144C8">
      <w:pPr>
        <w:tabs>
          <w:tab w:val="left" w:pos="1553"/>
        </w:tabs>
        <w:rPr>
          <w:rFonts w:ascii="Calibri" w:eastAsia="Calibri" w:hAnsi="Calibri" w:cs="Times New Roman"/>
          <w:sz w:val="24"/>
          <w:szCs w:val="24"/>
        </w:rPr>
      </w:pPr>
    </w:p>
    <w:p w14:paraId="0B17ED6E" w14:textId="77777777" w:rsidR="00A144C8" w:rsidRPr="00AC17A4" w:rsidRDefault="00A144C8" w:rsidP="00A144C8">
      <w:pPr>
        <w:tabs>
          <w:tab w:val="left" w:pos="1553"/>
        </w:tabs>
        <w:rPr>
          <w:rFonts w:ascii="Calibri" w:eastAsia="Calibri" w:hAnsi="Calibri" w:cs="Times New Roman"/>
          <w:sz w:val="24"/>
          <w:szCs w:val="24"/>
        </w:rPr>
      </w:pPr>
    </w:p>
    <w:p w14:paraId="7C4E640A" w14:textId="77777777" w:rsidR="00A144C8" w:rsidRPr="00AC17A4" w:rsidRDefault="00A144C8" w:rsidP="00A144C8">
      <w:pPr>
        <w:tabs>
          <w:tab w:val="left" w:pos="1553"/>
        </w:tabs>
        <w:rPr>
          <w:rFonts w:ascii="Calibri" w:eastAsia="Calibri" w:hAnsi="Calibri" w:cs="Times New Roman"/>
          <w:sz w:val="24"/>
          <w:szCs w:val="24"/>
        </w:rPr>
      </w:pPr>
    </w:p>
    <w:p w14:paraId="28221327" w14:textId="77777777" w:rsidR="00A144C8" w:rsidRPr="00AC17A4" w:rsidRDefault="00A144C8" w:rsidP="00A144C8">
      <w:pPr>
        <w:tabs>
          <w:tab w:val="left" w:pos="1553"/>
        </w:tabs>
        <w:rPr>
          <w:rFonts w:ascii="Calibri" w:eastAsia="Calibri" w:hAnsi="Calibri" w:cs="Times New Roman"/>
          <w:sz w:val="24"/>
          <w:szCs w:val="24"/>
        </w:rPr>
      </w:pPr>
    </w:p>
    <w:p w14:paraId="0E0BDEE9" w14:textId="77777777" w:rsidR="00A144C8" w:rsidRPr="00AC17A4" w:rsidRDefault="00A144C8" w:rsidP="00A144C8">
      <w:pPr>
        <w:tabs>
          <w:tab w:val="left" w:pos="1553"/>
        </w:tabs>
        <w:rPr>
          <w:rFonts w:ascii="Calibri" w:eastAsia="Calibri" w:hAnsi="Calibri" w:cs="Times New Roman"/>
          <w:sz w:val="24"/>
          <w:szCs w:val="24"/>
        </w:rPr>
      </w:pPr>
    </w:p>
    <w:p w14:paraId="7C30E697" w14:textId="77777777" w:rsidR="00A144C8" w:rsidRPr="00AC17A4" w:rsidRDefault="00A144C8" w:rsidP="00A144C8">
      <w:pPr>
        <w:tabs>
          <w:tab w:val="left" w:pos="1553"/>
        </w:tabs>
        <w:rPr>
          <w:rFonts w:ascii="Calibri" w:eastAsia="Calibri" w:hAnsi="Calibri" w:cs="Times New Roman"/>
          <w:sz w:val="24"/>
          <w:szCs w:val="24"/>
        </w:rPr>
      </w:pPr>
    </w:p>
    <w:p w14:paraId="75F9B120" w14:textId="77777777" w:rsidR="00A144C8" w:rsidRPr="00AC17A4" w:rsidRDefault="00A144C8" w:rsidP="00A144C8">
      <w:pPr>
        <w:tabs>
          <w:tab w:val="left" w:pos="1553"/>
        </w:tabs>
        <w:rPr>
          <w:rFonts w:ascii="Calibri" w:eastAsia="Calibri" w:hAnsi="Calibri" w:cs="Times New Roman"/>
          <w:sz w:val="24"/>
          <w:szCs w:val="24"/>
        </w:rPr>
      </w:pPr>
    </w:p>
    <w:p w14:paraId="1BFFD475" w14:textId="77777777" w:rsidR="00A144C8" w:rsidRPr="00AC17A4" w:rsidRDefault="00A144C8" w:rsidP="00A144C8">
      <w:pPr>
        <w:tabs>
          <w:tab w:val="left" w:pos="1553"/>
        </w:tabs>
        <w:rPr>
          <w:rFonts w:ascii="Calibri" w:eastAsia="Calibri" w:hAnsi="Calibri" w:cs="Times New Roman"/>
          <w:sz w:val="24"/>
          <w:szCs w:val="24"/>
        </w:rPr>
      </w:pPr>
    </w:p>
    <w:p w14:paraId="660857BA" w14:textId="77777777" w:rsidR="009E3CC3" w:rsidRDefault="009E3CC3">
      <w:pPr>
        <w:rPr>
          <w:rFonts w:ascii="Arial" w:eastAsia="Times New Roman" w:hAnsi="Arial" w:cs="Arial"/>
          <w:color w:val="D1D2D3"/>
          <w:sz w:val="23"/>
          <w:szCs w:val="23"/>
          <w:lang w:eastAsia="fr-FR"/>
        </w:rPr>
      </w:pPr>
      <w:bookmarkStart w:id="10" w:name="_Toc157438042"/>
      <w:r>
        <w:rPr>
          <w:rFonts w:ascii="Arial" w:eastAsia="Times New Roman" w:hAnsi="Arial" w:cs="Arial"/>
          <w:color w:val="D1D2D3"/>
          <w:sz w:val="23"/>
          <w:szCs w:val="23"/>
          <w:lang w:eastAsia="fr-FR"/>
        </w:rPr>
        <w:br w:type="page"/>
      </w:r>
    </w:p>
    <w:bookmarkStart w:id="11" w:name="_Toc157413097"/>
    <w:p w14:paraId="47156723" w14:textId="1B8B4306" w:rsidR="00D04777" w:rsidRPr="00AC17A4" w:rsidRDefault="00D04777" w:rsidP="00D04777">
      <w:pPr>
        <w:pStyle w:val="Heading2"/>
        <w:rPr>
          <w:rFonts w:eastAsia="Calibri"/>
        </w:rPr>
      </w:pPr>
      <w:r w:rsidRPr="00AC17A4">
        <w:rPr>
          <w:rFonts w:eastAsia="Calibri"/>
          <w:noProof/>
        </w:rPr>
        <mc:AlternateContent>
          <mc:Choice Requires="wpg">
            <w:drawing>
              <wp:anchor distT="0" distB="0" distL="114300" distR="114300" simplePos="0" relativeHeight="251731968" behindDoc="0" locked="0" layoutInCell="1" allowOverlap="1" wp14:anchorId="1B22729F" wp14:editId="0AA1DD86">
                <wp:simplePos x="0" y="0"/>
                <wp:positionH relativeFrom="column">
                  <wp:posOffset>-374018</wp:posOffset>
                </wp:positionH>
                <wp:positionV relativeFrom="paragraph">
                  <wp:posOffset>23114</wp:posOffset>
                </wp:positionV>
                <wp:extent cx="266978" cy="266978"/>
                <wp:effectExtent l="0" t="0" r="0" b="0"/>
                <wp:wrapNone/>
                <wp:docPr id="2137907153"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701885569"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43788109" name="Groupe 16"/>
                        <wpg:cNvGrpSpPr/>
                        <wpg:grpSpPr>
                          <a:xfrm>
                            <a:off x="96779" y="126815"/>
                            <a:ext cx="233707" cy="161924"/>
                            <a:chOff x="0" y="0"/>
                            <a:chExt cx="233707" cy="161924"/>
                          </a:xfrm>
                          <a:solidFill>
                            <a:schemeClr val="accent1"/>
                          </a:solidFill>
                        </wpg:grpSpPr>
                        <wps:wsp>
                          <wps:cNvPr id="1035604872"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00867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03A8600" id="Groupe 17" o:spid="_x0000_s1026" style="position:absolute;margin-left:-29.45pt;margin-top:1.8pt;width:21pt;height:21pt;z-index:251731968;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gXNA0gcAANEnAAAOAAAAZHJzL2Uyb0RvYy54bWzsWt1u2zYYvR+wdxB0OWC1/n+MOkXWrsWA oivQDu0uFVmODciSJilx2qfZs+zJdviRkj5amSU3wDYEuUkkk4ffD8mP59B+/uJunxu3Wd3symJl 2s8s08iKtFzviuuV+dvH1z9GptG0SbFO8rLIVuaXrDFfXHz/3fNDtcycclvm66w2MEjRLA/Vyty2 bbVcLJp0m+2T5llZZQUaN2W9T1q81teLdZ0cMPo+XziWFSwOZb2u6jLNmgafvpKN5gWNv9lkafvr ZtNkrZGvTPjW0t+a/l6Jv4uL58nyuk6q7S5VbiTf4MU+2RUw2g/1KmkT46bejYba79K6bMpN+ywt 94tys9mlGcWAaGzrKJo3dXlTUSzXy8N11acJqT3K0zcPm767fVNXH6r3NTJxqK6RC3oTsdxt6r34 Dy+NO0rZlz5l2V1rpPjQCYI4xBynaFLPlNJ0i7yPUOn2Z4Xz7Ni2MCECp56BW3RGF5orhwqLoxni bx4W/4dtUmWU1maJ+N/Xxm69MkPLjiLfD2LTKJI9luprLLrMyHdXdfbXn0tDrMHMsF2xZIRDQPZp a5YNMjg3ZxOxJ8v0pmnfZCUlP7l927SU0us1nmiNrZWHaVkUza7NPiORm32OhfvDwnCs2Pct42AM acWyPIb8ziFubPmOb2xPQz7bzIqCTFnhEOXYlBWHWZkZiwaJ/HA6FJcbIcRUJBpCpngqEo8bmTcr HDJzVvzzrXCIXCWTcx8wKwoylTEOmTn3IbMyc+45xJoMA5Wq3yjTe4T3nhkBqkdvYGYEHHLPbKAm 9js/2XbFIL0rVDXAk5GI09aiA6gqG1F2eWlAie1ese1lmQVKlJIJMLYvB9tngbErOdg5C4ztxsFU dZGJeW5jF3Gwd5ZlbA4O9s8CY81zcHAWGEuZg8OzwFirHBydBcYS5OCYg2XW1WKrQagElcqJSrWm ASpVmwao1JXAJMsqacUa7R6NQ3+8G9v+UbTuy9vsY0n9WrFg5WYhP2ThUz4M/dKbq136U/aVo1yU VUEj4P2Aghc0pPqEGmU/6eJxozKtNoZm5V6bdFqSTduKA5jnww4OOeJc4W0sxL5NZHfSojIjAumB XZDyA9E0dmZoOzPEAagSzCJkzoxTzkIcGscx5mWT0ZDD7MopY/iBvgA/9NOzpSba8Z1IlpsB1SVI fUKrQPZjwbDGM1PEkLEb2bRlOpPu4I+2OFh0fR2enHw5unBfG0su+pFp+fGZsagNNMrOYHqcVhbL 0PiPM40GURmI4fclgnoPTLcp89369S7PRVEgAZi9zGvjNkG9SdI0K9ruCNF65oUoMjEILNREAgm5 yZOWjsKiFKPJ2a6b9lXSbOVohJc7cw/6XKMLfMlxIkJ3dFxePF2V6y+QB3UpdWNTpa93GOlt0rTv kxp8G5mD+EXrtqy/msYBQnJlNn/cJHVmGvkvBZRKbHseurX04vmhg5eat1zxluJm/7JEwDh5YY0e Rf827x43dbn/BM17KayiKSlS2MYJ36IOy5eXLd7RBMWSZpeX9Ay1iby/LT5UqRic6i4i+Xj3Kakr o8Ljymwh6t6VnTpKlp30EJPX9xXIory8acvNTugSypjMk3qBUmNSUj4OMstzwyhCDelUFmlc6Co6 KoXqO0ORxkEYyqPLdoLIVsW2l6auG1o4U4XEtAM7dogHoN5OSFPnXhyS0OlhWj4nF2pHlFjP/0DR 2pbrB5YXhSiNpyQt5eVMSRvEjqNqXp9vx41cle/+mGJpe5CqFWTdkQZoQ58WtLbnRBHEQO/GPQpY k7MSMGWCq1mhNU4Oj6SPlcDpEDhkcnxNkIrMRJMp4pBZKeJyVBb8SRsaRGnxk3niYnTeNHAEDT01 FVyJTi8k3nuUJaznJzX2GNQYJhJi8gGyRm1lIWvk+hYn48BTJTPFKSxOH1GOBN+A0aHHfUxW9g/c mMRfxyfpfcQA5aj9xyIgjUzmBVdKjK913LProMMUEbdDz5PyX6OdFLXUmsdesiYesD66/qZsUfWi TDmOjdtkqvAjP1gVUW10pyZxndaayMKQs340IE4los99D+hmRc7VyOPxlOsxp0r8wO4kJcZlfE9h n3ju/5Pn/gtfTdiha1lREGI/nuJxxH9n8zjbjTxf7mS1wzsiBy3lgVbrvBnLteO/DyJynh15IBHS xgwqR/230AcDgR9xP43KOR5uHqYscCY3ywKnZvjmKvCnLHBAaEV+DJJyOgjOzmaZGAOmTGjkbE6e OMD2w9ATtPR0GJydzZls3n+mCc7Q5pjg/W039F1vMgr+tUJghX44Nd8cEOFa0Jk0wb9dmBMF7y8X +dRUYBP3EmSOhVF/bgAF4In5PgbmS8T31FdGWMogrf1XRo/lewh1rIGvqwJ2H2EX24TCp4c5lD0O A4n40XZj7b4fvyewJYUeNdH+Pbaj88SOlEquSwcCAegwUWKi66MjFSIIPOkYHHS1++m4b4p8L6Kb t47UDnbkk8yAPn5nVbFwcY6QZ7J6z3BtSIwduK5+d96nc9zUz41mSPdNf5MeyuyTEPMdzD3XF6zN c21bXRFK3GCPzgwVmG5BzwWdFJQLOgKOUqH37UeXa0EmuuuiGxmFQQuLyNNxE6WPtfRW6OG+2XzS I+JG/rHcuw/XzHQbT78bo3sH9Rs38cM0/k69hl/iXfwNAAD//wMAUEsDBBQABgAIAAAAIQCCEzu7 3wAAAAgBAAAPAAAAZHJzL2Rvd25yZXYueG1sTI9BS8NAFITvgv9heYK3dBNrQo15KaWopyLYCuJt m31NQrO7IbtN0n/v86THYYaZb4r1bDox0uBbZxGSRQyCbOV0a2uEz8NrtALhg7Jadc4SwpU8rMvb m0Ll2k32g8Z9qAWXWJ8rhCaEPpfSVw0Z5ReuJ8veyQ1GBZZDLfWgJi43nXyI40wa1VpeaFRP24aq 8/5iEN4mNW2Wycu4O5+21+9D+v61Swjx/m7ePIMINIe/MPziMzqUzHR0F6u96BCidPXEUYRlBoL9 KMlYHxEe0wxkWcj/B8ofAAAA//8DAFBLAQItABQABgAIAAAAIQC2gziS/gAAAOEBAAATAAAAAAAA AAAAAAAAAAAAAABbQ29udGVudF9UeXBlc10ueG1sUEsBAi0AFAAGAAgAAAAhADj9If/WAAAAlAEA AAsAAAAAAAAAAAAAAAAALwEAAF9yZWxzLy5yZWxzUEsBAi0AFAAGAAgAAAAhADuBc0DSBwAA0ScA AA4AAAAAAAAAAAAAAAAALgIAAGRycy9lMm9Eb2MueG1sUEsBAi0AFAAGAAgAAAAhAIITO7vfAAAA CAEAAA8AAAAAAAAAAAAAAAAALAoAAGRycy9kb3ducmV2LnhtbFBLBQYAAAAABAAEAPMAAAA4CwAA AAA= ">
                <v:shape id="2137907154"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2anLEyQAAAOIAAAAPAAAAZHJzL2Rvd25yZXYueG1sRI9BSwMx FITvgv8hPMGbTaps3a5NiwoFb7pVWrw9Ns9NcJMsybNd/70RBI/DzHzDrDaTH8SRUnYxaJjPFAgK XTQu9BreXrdXNYjMGAwOMZCGb8qwWZ+frbAx8RRaOu64FwUScoMaLPPYSJk7Sx7zLI4UivcRk0cu MvXSJDwVuB/ktVIL6dGFsmBxpEdL3efuy2twh3RTZbt1+6ldvj88v3CrDGt9eTHd34Fgmvg//Nd+ Mhpu1byuq2qxhN9L5Q7I9Q8AAAD//wMAUEsBAi0AFAAGAAgAAAAhANvh9svuAAAAhQEAABMAAAAA AAAAAAAAAAAAAAAAAFtDb250ZW50X1R5cGVzXS54bWxQSwECLQAUAAYACAAAACEAWvQsW78AAAAV AQAACwAAAAAAAAAAAAAAAAAfAQAAX3JlbHMvLnJlbHNQSwECLQAUAAYACAAAACEAdmpyxMkAAADi AAAADwAAAAAAAAAAAAAAAAAHAgAAZHJzL2Rvd25yZXYueG1sUEsFBgAAAAADAAMAtwAAAP0CAAAA 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EoGVygAAAOEAAAAPAAAAZHJzL2Rvd25yZXYueG1sRI9Ba8JA FITvhf6H5RW8NZtoa9PUVURa8SCCWii9PbLPJJh9G7LbJP57VxB6HGbmG2a2GEwtOmpdZVlBEsUg iHOrKy4UfB+/nlMQziNrrC2Tggs5WMwfH2aYadvznrqDL0SAsMtQQel9k0np8pIMusg2xME72dag D7ItpG6xD3BTy3EcT6XBisNCiQ2tSsrPhz+jYN1jv5wkn932fFpdfo+vu59tQkqNnoblBwhPg/8P 39sbreBl8pamSfwOt0fhDcj5FQAA//8DAFBLAQItABQABgAIAAAAIQDb4fbL7gAAAIUBAAATAAAA AAAAAAAAAAAAAAAAAABbQ29udGVudF9UeXBlc10ueG1sUEsBAi0AFAAGAAgAAAAhAFr0LFu/AAAA FQEAAAsAAAAAAAAAAAAAAAAAHwEAAF9yZWxzLy5yZWxzUEsBAi0AFAAGAAgAAAAhABUSgZXKAAAA 4QAAAA8AAAAAAAAAAAAAAAAABwIAAGRycy9kb3ducmV2LnhtbFBLBQYAAAAAAwADALcAAAD+AgAA AAA= ">
                  <v:shape id="2137907155"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R8d+OyAAAAOMAAAAPAAAAZHJzL2Rvd25yZXYueG1sRE/NSsNA EL4LvsMygje7a7U1xm6LCBIFD9rWnKfZaRLNzobs2Ma3dwXB43z/s1iNvlMHGmIb2MLlxIAiroJr ubaw3TxeZKCiIDvsApOFb4qwWp6eLDB34chvdFhLrVIIxxwtNCJ9rnWsGvIYJ6EnTtw+DB4lnUOt 3YDHFO47PTVmrj22nBoa7Omhoepz/eUtlB/97U52RbZ/kWczK1+L964srD0/G+/vQAmN8i/+cz+5 NN9czebmOruZwu9PCQC9/AEAAP//AwBQSwECLQAUAAYACAAAACEA2+H2y+4AAACFAQAAEwAAAAAA AAAAAAAAAAAAAAAAW0NvbnRlbnRfVHlwZXNdLnhtbFBLAQItABQABgAIAAAAIQBa9CxbvwAAABUB AAALAAAAAAAAAAAAAAAAAB8BAABfcmVscy8ucmVsc1BLAQItABQABgAIAAAAIQAR8d+OyAAAAOMA AAAPAAAAAAAAAAAAAAAAAAcCAABkcnMvZG93bnJldi54bWxQSwUGAAAAAAMAAwC3AAAA/AI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56"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LIoMxwAAAOIAAAAPAAAAZHJzL2Rvd25yZXYueG1sRE9NawIx EL0X+h/CFHopNdGCytYoIrT0JHaVirdhM90sJpN1k+r675tCwePjfc8WvXfiTF1sAmsYDhQI4iqY hmsNu+3b8xRETMgGXWDScKUIi/n93QwLEy78Secy1SKHcCxQg02pLaSMlSWPcRBa4sx9h85jyrCr penwksO9kyOlxtJjw7nBYksrS9Wx/PEavt4NjdaH9d7Y02lTHp8at3FXrR8f+uUriER9uon/3R8m z5+8KDUdT4bwdyljkPNfAAAA//8DAFBLAQItABQABgAIAAAAIQDb4fbL7gAAAIUBAAATAAAAAAAA AAAAAAAAAAAAAABbQ29udGVudF9UeXBlc10ueG1sUEsBAi0AFAAGAAgAAAAhAFr0LFu/AAAAFQEA AAsAAAAAAAAAAAAAAAAAHwEAAF9yZWxzLy5yZWxzUEsBAi0AFAAGAAgAAAAhAAUsigzHAAAA4gAA AA8AAAAAAAAAAAAAAAAABwIAAGRycy9kb3ducmV2LnhtbFBLBQYAAAAAAwADALcAAAD7Ag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9B6889" w:rsidRPr="00AC17A4">
        <w:rPr>
          <w:rFonts w:eastAsia="Calibri"/>
        </w:rPr>
        <w:t xml:space="preserve"> </w:t>
        <w:t xml:space="preserve">Restauration rapide</w:t>
        <w:t xml:space="preserve"/>
      </w:r>
      <w:r w:rsidR="00DA1C6C" w:rsidRPr="00AC17A4">
        <w:rPr>
          <w:rFonts w:eastAsia="Calibri"/>
        </w:rPr>
        <w:t xml:space="preserve"/>
      </w:r>
      <w:r w:rsidR="009B6889" w:rsidRPr="00AC17A4">
        <w:rPr>
          <w:rFonts w:eastAsia="Calibri"/>
        </w:rPr>
        <w:t xml:space="preserve"> : </w:t>
        <w:t xml:space="preserve">204</w:t>
        <w:t xml:space="preserve"/>
      </w:r>
      <w:proofErr w:type="spellStart"/>
      <w:r w:rsidR="009B6889" w:rsidRPr="00AC17A4">
        <w:rPr>
          <w:rFonts w:eastAsia="Calibri"/>
        </w:rPr>
        <w:t xml:space="preserve"/>
      </w:r>
      <w:r w:rsidR="00DA1C6C" w:rsidRPr="00AC17A4">
        <w:rPr>
          <w:rFonts w:eastAsia="Calibri"/>
        </w:rPr>
        <w:t xml:space="preserve"/>
      </w:r>
      <w:r w:rsidR="009B6889" w:rsidRPr="00AC17A4">
        <w:rPr>
          <w:rFonts w:eastAsia="Calibri"/>
        </w:rPr>
        <w:t xml:space="preserve"/>
      </w:r>
      <w:proofErr w:type="spellEnd"/>
      <w:r w:rsidR="009B6889" w:rsidRPr="00AC17A4">
        <w:rPr>
          <w:rFonts w:eastAsia="Calibri"/>
        </w:rPr>
        <w:t xml:space="preserve"> </w:t>
      </w:r>
      <w:r w:rsidR="00765249" w:rsidRPr="00AC17A4">
        <w:rPr>
          <w:rFonts w:eastAsia="Calibri"/>
        </w:rPr>
        <w:t xml:space="preserve">dans la zone</w:t>
      </w:r>
      <w:bookmarkEnd w:id="10"/>
    </w:p>
    <w:p w14:paraId="7DD6AEBD" w14:textId="1508AC66" w:rsidR="00D04777" w:rsidRPr="00AC17A4" w:rsidRDefault="00250159" w:rsidP="0028675C">
      <w:pPr>
        <w:rPr>
          <w:rFonts w:ascii="Calibri" w:eastAsia="Calibri" w:hAnsi="Calibri" w:cs="Times New Roman"/>
          <w:sz w:val="24"/>
          <w:szCs w:val="24"/>
        </w:rPr>
      </w:pPr>
      <w:r w:rsidRPr="00AC17A4">
        <w:rPr>
          <w:rFonts w:ascii="Calibri" w:eastAsia="Calibri" w:hAnsi="Calibri" w:cs="Times New Roman"/>
          <w:sz w:val="24"/>
          <w:szCs w:val="24"/>
        </w:rPr>
        <w:drawing>
          <wp:inline distT="0" distB="0" distL="0" distR="0">
            <wp:extent cx="5760000" cy="7200000"/>
            <wp:docPr id="2137907157" name="Picture 2137907157"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57" descr="desc"/>
                    <pic:cNvPicPr>
                      <a:picLocks noChangeAspect="1" noChangeArrowheads="1"/>
                    </pic:cNvPicPr>
                  </pic:nvPicPr>
                  <pic:blipFill>
                    <a:blip r:embed="img2137907157" cstate="print">
                      <a:extLst>
                        <a:ext uri="{28A0092B-C50C-407E-A947-70E740481C1C}">
                          <a14:useLocalDpi xmlns:a14="http://schemas.microsoft.com/office/drawing/2010/main" val="0"/>
                        </a:ext>
                      </a:extLst>
                    </a:blip>
                    <a:srcRect/>
                    <a:stretch>
                      <a:fillRect/>
                    </a:stretch>
                  </pic:blipFill>
                  <pic:spPr bwMode="auto">
                    <a:xfrm>
                      <a:off x="0" y="0"/>
                      <a:ext cx="5760000" cy="7200000"/>
                    </a:xfrm>
                    <a:prstGeom prst="rect">
                      <a:avLst/>
                    </a:prstGeom>
                    <a:noFill/>
                    <a:ln>
                      <a:noFill/>
                    </a:ln>
                  </pic:spPr>
                </pic:pic>
              </a:graphicData>
            </a:graphic>
          </wp:inline>
        </w:drawing>
      </w:r>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r w:rsidR="00CE41EF">
        <w:rPr>
          <w:rFonts w:ascii="Calibri" w:eastAsia="Calibri" w:hAnsi="Calibri" w:cs="Times New Roman"/>
          <w:sz w:val="24"/>
          <w:szCs w:val="24"/>
        </w:rPr>
        <w:t xml:space="preserve"/>
      </w:r>
      <w:proofErr w:type="spellStart"/>
      <w:r w:rsidR="00CE41EF" w:rsidRPr="00CE41EF">
        <w:rPr>
          <w:rFonts w:ascii="Calibri" w:eastAsia="Calibri" w:hAnsi="Calibri" w:cs="Times New Roman"/>
          <w:sz w:val="24"/>
          <w:szCs w:val="24"/>
        </w:rPr>
        <w:t xml:space="preserve"/>
      </w:r>
      <w:proofErr w:type="spellEnd"/>
      <w:r w:rsidR="00CE41EF" w:rsidRPr="00CE41EF">
        <w:rPr>
          <w:rFonts w:ascii="Calibri" w:eastAsia="Calibri" w:hAnsi="Calibri" w:cs="Times New Roman"/>
          <w:sz w:val="24"/>
          <w:szCs w:val="24"/>
        </w:rPr>
        <w:t xml:space="preserve"/>
      </w:r>
      <w:r w:rsidR="009B6889" w:rsidRPr="00AC17A4">
        <w:rPr>
          <w:rFonts w:ascii="Calibri" w:eastAsia="Calibri" w:hAnsi="Calibri" w:cs="Times New Roman"/>
          <w:sz w:val="24"/>
          <w:szCs w:val="24"/>
        </w:rPr>
        <w:t xml:space="preserve"/>
      </w:r>
      <w:r w:rsidR="00DA1C6C" w:rsidRPr="00AC17A4">
        <w:rPr>
          <w:rFonts w:ascii="Calibri" w:eastAsia="Calibri" w:hAnsi="Calibri" w:cs="Times New Roman"/>
          <w:sz w:val="24"/>
          <w:szCs w:val="24"/>
        </w:rPr>
        <w:t xml:space="preserve"/>
      </w:r>
      <w:r w:rsidR="009B6889" w:rsidRPr="00AC17A4">
        <w:rPr>
          <w:rFonts w:ascii="Calibri" w:eastAsia="Calibri" w:hAnsi="Calibri" w:cs="Times New Roman"/>
          <w:sz w:val="24"/>
          <w:szCs w:val="24"/>
        </w:rPr>
        <w:t xml:space="preserve"/>
      </w:r>
      <w:r w:rsidRPr="00AC17A4">
        <w:rPr>
          <w:rFonts w:ascii="Calibri" w:eastAsia="Calibri" w:hAnsi="Calibri" w:cs="Times New Roman"/>
          <w:sz w:val="24"/>
          <w:szCs w:val="24"/>
        </w:rPr>
        <w:t xml:space="preserve"/>
      </w:r>
    </w:p>
    <w:p w14:paraId="18478902" w14:textId="14587970" w:rsidR="00297220" w:rsidRPr="00AC17A4" w:rsidRDefault="00297220" w:rsidP="00297220">
      <w:pPr>
        <w:rPr>
          <w:rStyle w:val="SubtleEmphasis"/>
        </w:rPr>
      </w:pPr>
      <w:r w:rsidRPr="00AC17A4">
        <w:rPr>
          <w:rStyle w:val="SubtleEmphasis"/>
          <w:rFonts w:ascii="Segoe UI Emoji" w:hAnsi="Segoe UI Emoji" w:cs="Segoe UI Emoji"/>
        </w:rPr>
        <w:t xml:space="preserve">🔍</w:t>
      </w:r>
      <w:r w:rsidRPr="00AC17A4">
        <w:rPr>
          <w:rStyle w:val="SubtleEmphasis"/>
        </w:rPr>
        <w:t xml:space="preserve"> </w:t>
        <w:t xml:space="preserve">Secteur(s) d’activité : Code APE 56.10C</w:t>
      </w:r>
      <w:proofErr w:type="spellStart"/>
      <w:r w:rsidRPr="00AC17A4">
        <w:rPr>
          <w:rStyle w:val="SubtleEmphasis"/>
        </w:rPr>
        <w:t xml:space="preserve"/>
      </w:r>
      <w:proofErr w:type="spellEnd"/>
      <w:r w:rsidRPr="00AC17A4">
        <w:rPr>
          <w:rStyle w:val="SubtleEmphasis"/>
        </w:rPr>
        <w:t xml:space="preserve"/>
      </w:r>
      <w:proofErr w:type="spellStart"/>
      <w:r w:rsidRPr="00AC17A4">
        <w:rPr>
          <w:rStyle w:val="SubtleEmphasis"/>
        </w:rPr>
        <w:t xml:space="preserve"/>
      </w:r>
      <w:r w:rsidR="00DA1C6C" w:rsidRPr="00AC17A4">
        <w:rPr>
          <w:rStyle w:val="SubtleEmphasis"/>
        </w:rPr>
        <w:t xml:space="preserve"/>
      </w:r>
      <w:r w:rsidRPr="00AC17A4">
        <w:rPr>
          <w:rStyle w:val="SubtleEmphasis"/>
        </w:rPr>
        <w:t xml:space="preserve"/>
      </w:r>
      <w:proofErr w:type="spellEnd"/>
      <w:r w:rsidRPr="00AC17A4">
        <w:rPr>
          <w:rStyle w:val="SubtleEmphasis"/>
        </w:rPr>
        <w:t xml:space="preserve"/>
      </w:r>
    </w:p>
    <w:bookmarkStart w:id="11" w:name="_Toc157413097"/>
    <w:p w14:paraId="297208C6" w14:textId="76D055FB" w:rsidR="00297220" w:rsidRPr="00AC17A4" w:rsidRDefault="00297220" w:rsidP="00297220">
      <w:pPr>
        <w:pStyle w:val="Heading2"/>
        <w:rPr>
          <w:rFonts w:eastAsia="Calibri"/>
        </w:rPr>
      </w:pPr>
      <w:r w:rsidRPr="00AC17A4">
        <w:rPr>
          <w:rFonts w:eastAsia="Calibri"/>
          <w:noProof/>
        </w:rPr>
        <mc:AlternateContent>
          <mc:Choice Requires="wpg">
            <w:drawing>
              <wp:anchor distT="0" distB="0" distL="114300" distR="114300" simplePos="0" relativeHeight="251780096" behindDoc="0" locked="0" layoutInCell="1" allowOverlap="1" wp14:anchorId="16C753C5" wp14:editId="77E57D1C">
                <wp:simplePos x="0" y="0"/>
                <wp:positionH relativeFrom="column">
                  <wp:posOffset>-374018</wp:posOffset>
                </wp:positionH>
                <wp:positionV relativeFrom="paragraph">
                  <wp:posOffset>23114</wp:posOffset>
                </wp:positionV>
                <wp:extent cx="266978" cy="266978"/>
                <wp:effectExtent l="0" t="0" r="0" b="0"/>
                <wp:wrapNone/>
                <wp:docPr id="2137907158"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1315658513"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02800386" name="Groupe 16"/>
                        <wpg:cNvGrpSpPr/>
                        <wpg:grpSpPr>
                          <a:xfrm>
                            <a:off x="96779" y="126815"/>
                            <a:ext cx="233707" cy="161924"/>
                            <a:chOff x="0" y="0"/>
                            <a:chExt cx="233707" cy="161924"/>
                          </a:xfrm>
                          <a:solidFill>
                            <a:schemeClr val="accent1"/>
                          </a:solidFill>
                        </wpg:grpSpPr>
                        <wps:wsp>
                          <wps:cNvPr id="1288633456"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725124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9E4CB4F" id="Groupe 17" o:spid="_x0000_s1026" style="position:absolute;margin-left:-29.45pt;margin-top:1.8pt;width:21pt;height:21pt;z-index:25178009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L4jj1AcAANQnAAAOAAAAZHJzL2Uyb0RvYy54bWzsWttu3DYQfS/QfxD0WCBZ3S+L2IGb1EGB IA2QFEkfZa3Wu4BWUiXZ6+Rr8i39sh4OKWlobVfaGGgLwy82JfJwOIfk8Ay1L17e7XLjNqubbVmc mfZzyzSyIi1X2+L6zPz94+WzyDSaNilWSV4W2Zn5JWvMl+c//vBiXy0zp9yU+SqrDXRSNMt9dWZu 2rZaLhZNusl2SfO8rLICleuy3iUtHuvrxapO9uh9ly8cywoW+7JeVXWZZk2Dt69lpXlO/a/XWdr+ tl43WWvkZybG1tLfmv5eib+L8xfJ8rpOqs02VcNIvmMUu2RbwGjf1eukTYybejvqardN67Ip1+3z tNwtyvV6m2bkA7yxrXvevKnLm4p8uV7ur6ueJlB7j6fv7jZ9d/umrj5U72swsa+uwQU9CV/u1vVO /McojTui7EtPWXbXGileOkEQh5jjFFWqTJSmG/A+QqWbXxTOs2PbwoQInCoDt+iMLrSh7Cssjmbw v3mY/x82SZURrc0S/r+vje0Ka9e1/cCPfNs1jSLZYa1eYtVlRr69qrO/vi0NsQgzA9XEFEF73ppl AwrnkjbhfLJMb5r2TVYS+8nt26YlTq9XKNEiW6kRpmVRNNs2+wwm17scK/enheFYse9bxt4YeMW6 vA/5g0Pc2PId39gch3y2mRUFmbLCIWpgU1YcZmWmLxok8sNpVzDJA2GEmPJEQ0iKpzzxuJF5s8Ih M2fFP90Kh8hVMjn3AbOiIFOMccjMuQ+ZlZlzzyHWpBsIVf28T+8R3nqmBzEzMNMDDjkwGwiK/c5P Nl0wSO8KFQ1QMhJx3Fp0AlVlI+IuDw2Isd0jtr2Ms0CJUDIBxvblYPskMHYlBzsngbHdOJiiLpiY N2zsIg72TrKMzcHB/klgrHkODk4CYylzcHgSGGuVg6OTwFiCHBxzsGRdLbYaikpoqZy0VGsa0FK1 aUBLXQlMsqySVqzRrmjs+/Pd2PRFUbsrb7OPJbVrxYKVm4XGIQOfGsPQLr252qY/Z185ykVYFToC ox9QGAV1qd5QpWwnh3i/UplWG0OzctAmnZZk07biAOZ5t8OAHHGu8DrmYl8n2J20qMwIR3pg56R8 IarGgxnqTnRxACqCmYdsMGPKmYtD5djHvGwy6nKYXTllDD/IF+CHdjpbaqId34lkuBlQHUHqDa0C 2Y45wypPpIghYzeyact0Jt1hPNriYN71cXhy8mXvYvhaX3LRj0zL1yf6ojbQiJ3B9JhW5stQ+Y8z jQoRGUji9yGCWg9Ktynz7epym+ciKFAGmL3Ka+M2QbxJ0jQr2u4I0VrmhQgyMQQs0okEOeQ6T1o6 CotS9CZnu27a10mzkb0RXu7MHeRzjSYYS44TEYlHp+VF6apcfUF+UJcycWyq9HKLnt4mTfs+qaG3 wRyyX9RuyvqraeyRSZ6ZzZ83SZ2ZRv5rgVQltj0PzVp68PzQwUPNa654TXGze1XCYZy8sEZF0b7N u+K6LnefkPReCKuoSooUtnHCt4jD8uFVi2dUIWNJs4sLKiPdBO9viw9VKjqnuAtPPt59SurKqFA8 M1tkde/KLj1Kll3qISavbyuQRXlx05brrchLiDHJk3pAqsZySVkc8izfciLLciOclDLNoiwXiRWd lSLvOyEnjYMwlGeX7QSRraJtn5y6bmjhUBVJph3YsUNCAAF3Ijl1DuLAQpcR0/o5ulI7pcRa/hc5 rRNFget6fk/24ZyWeBHrHdTPzWmD2HFU0Ov5dtzIVXz35xSj7UFprVDrjjRAO/p4Rmt7cB3ZQD+M Aymwls9KwJQJns6KZONo9ziQ+lxDRstJFzhksn8tIxXMRJP9c8gsing+OtMHDaKS8aM88Wx03jRw BHU9NRU8FZ1eSLz1iCWs56d07DGkY5hIZJMPyGtUNBJ5jVzf4mgchKqUpjiGxekjwpEQHDA6tDgk ZWX7wI0p++sEJT2PJKDstX8tHNLUZF7wVIkJtk58dg10mFLiduh5Mv/XdCd5LZPN+6NkVdxhvXf9 Sdmi6EVMOY6N+2SK8KNxsCii6uhSTeK6ZGuChYGzvjcgjhHRc98DulmRczUa8XjKdZ9Tlf3A7qQm xnV8r2GfhO7/U+j+Cx8nHMsJHd92xIY89nGCBPBsIWe7kefLray2eKfkkE150NW6cMZ67QTwg5Sc Z0celIq0MUPLUfsNEoRBwY/En6blHA93D1MWuJSbZYFrM3y8CvwpCxwQWpEfQ6Ucd4LLs1kmxoAp E5o6m8MTB9h+GHpClx53g8uzOZPN2880wSXaHBO8ve2GvutNesE/LARW6IdT880BES4GnUkT/PvC HC94e7nIp6ZC/7Ywve9G7bkBBIAn6fsYpC8p32MfjbCUoVr7j0aP5UuEOtYg2FUAO6TYxUYk96kw R7PHYSARz2w31m787SiypYYeVdH+vW9HF4qdKpVilw4EAtBhorKJro2OVIgg8OTAMEBXu6GO+6rI 93AXxwT3YEeWJAN6/51VJcPFOUIjk9F7xtAGYmxcUOm35z2d46p+bjRD+tj0JzlCyT5lYr6Duef+ sjrPtW11Ryhxgz06M5RjugWdCzopiAs6Au5Robfte5drQRLdNdGNjNyghcVmbfCC6GM1vRUqHJrN p4RE3Mk/lpv34Z6Z7uPpp2N08aB+5iZ+m8afqdXwY7zzvwEAAP//AwBQSwMEFAAGAAgAAAAhAIIT O7vfAAAACAEAAA8AAABkcnMvZG93bnJldi54bWxMj0FLw0AUhO+C/2F5grd0E2tCjXkppainItgK 4m2bfU1Cs7shu03Sf+/zpMdhhplvivVsOjHS4FtnEZJFDIJs5XRra4TPw2u0AuGDslp1zhLClTys y9ubQuXaTfaDxn2oBZdYnyuEJoQ+l9JXDRnlF64ny97JDUYFlkMt9aAmLjedfIjjTBrVWl5oVE/b hqrz/mIQ3iY1bZbJy7g7n7bX70P6/rVLCPH+bt48gwg0h78w/OIzOpTMdHQXq73oEKJ09cRRhGUG gv0oyVgfER7TDGRZyP8Hyh8AAAD//wMAUEsBAi0AFAAGAAgAAAAhALaDOJL+AAAA4QEAABMAAAAA AAAAAAAAAAAAAAAAAFtDb250ZW50X1R5cGVzXS54bWxQSwECLQAUAAYACAAAACEAOP0h/9YAAACU AQAACwAAAAAAAAAAAAAAAAAvAQAAX3JlbHMvLnJlbHNQSwECLQAUAAYACAAAACEARy+I49QHAADU JwAADgAAAAAAAAAAAAAAAAAuAgAAZHJzL2Uyb0RvYy54bWxQSwECLQAUAAYACAAAACEAghM7u98A AAAIAQAADwAAAAAAAAAAAAAAAAAuCgAAZHJzL2Rvd25yZXYueG1sUEsFBgAAAAAEAAQA8wAAADoL AAAAAA== ">
                <v:shape id="2137907159"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F3B9xgAAAOMAAAAPAAAAZHJzL2Rvd25yZXYueG1sRE9fS8Mw EH8X9h3CCb65tJaOWZeNKQx8c52i+HY0ZxNsLiWJW/32iyDs8X7/b7WZ3CCOFKL1rKCcFyCIO68t 9wreXne3SxAxIWscPJOCX4qwWc+uVthof+KWjofUixzCsUEFJqWxkTJ2hhzGuR+JM/flg8OUz9BL HfCUw90g74piIR1azg0GR3oy1H0ffpwC+xGqOpqdfZ/a+8/Hl31qC52Uurmetg8gEk3pIv53P+s8 vyrrRb2sywr+fsoAyPUZAAD//wMAUEsBAi0AFAAGAAgAAAAhANvh9svuAAAAhQEAABMAAAAAAAAA AAAAAAAAAAAAAFtDb250ZW50X1R5cGVzXS54bWxQSwECLQAUAAYACAAAACEAWvQsW78AAAAVAQAA CwAAAAAAAAAAAAAAAAAfAQAAX3JlbHMvLnJlbHNQSwECLQAUAAYACAAAACEA6xdwfc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PJpJygAAAOIAAAAPAAAAZHJzL2Rvd25yZXYueG1sRI9Ba8JA FITvBf/D8oTe6m4UJURXEWmlBylUBfH2yD6TYPZtyK5J/PfdQqHHYWa+YVabwdaio9ZXjjUkEwWC OHem4kLD+fTxloLwAdlg7Zg0PMnDZj16WWFmXM/f1B1DISKEfYYayhCaTEqfl2TRT1xDHL2bay2G KNtCmhb7CLe1nCq1kBYrjgslNrQrKb8fH1bDvsd+O0veu8P9tnteT/OvyyEhrV/Hw3YJItAQ/sN/ 7U+jYa6mqVKzdAG/l+IdkOsfAAAA//8DAFBLAQItABQABgAIAAAAIQDb4fbL7gAAAIUBAAATAAAA AAAAAAAAAAAAAAAAAABbQ29udGVudF9UeXBlc10ueG1sUEsBAi0AFAAGAAgAAAAhAFr0LFu/AAAA FQEAAAsAAAAAAAAAAAAAAAAAHwEAAF9yZWxzLy5yZWxzUEsBAi0AFAAGAAgAAAAhAFs8mknKAAAA 4gAAAA8AAAAAAAAAAAAAAAAABwIAAGRycy9kb3ducmV2LnhtbFBLBQYAAAAAAwADALcAAAD+AgAA AAA= ">
                  <v:shape id="2137907160"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rdyvmyAAAAOMAAAAPAAAAZHJzL2Rvd25yZXYueG1sRE/NSsNA EL4LfYdlBG92Y2tDjN0WESQKHrRqztPsNEnNzobs2Ma37xYEj/P9z3I9uk4daAitZwM30wQUceVt y7WBz4+n6wxUEGSLnWcy8EsB1qvJxRJz64/8ToeN1CqGcMjRQCPS51qHqiGHYep74sjt/OBQ4jnU 2g54jOGu07MkSbXDlmNDgz09NlR9b36cgXLf321lW2S7V3lJFuVb8dWVhTFXl+PDPSihUf7Ff+5n G+fPsiydz28XKZx/igDo1QkAAP//AwBQSwECLQAUAAYACAAAACEA2+H2y+4AAACFAQAAEwAAAAAA AAAAAAAAAAAAAAAAW0NvbnRlbnRfVHlwZXNdLnhtbFBLAQItABQABgAIAAAAIQBa9CxbvwAAABUB AAALAAAAAAAAAAAAAAAAAB8BAABfcmVscy8ucmVsc1BLAQItABQABgAIAAAAIQCrdyvmyAAAAOMA AAAPAAAAAAAAAAAAAAAAAAcCAABkcnMvZG93bnJldi54bWxQSwUGAAAAAAMAAwC3AAAA/AI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61"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JBJUaywAAAOMAAAAPAAAAZHJzL2Rvd25yZXYueG1sRI9BSwMx FITvgv8hPMGL2OwGq7JtWkRQPJV2FcXbY/O6WZq8bDex3f57IxQ8DjPzDTNfjt6JAw2xC6yhnBQg iJtgOm41fLy/3D6CiAnZoAtMGk4UYbm4vJhjZcKRN3SoUysyhGOFGmxKfSVlbCx5jJPQE2dvGwaP KcuhlWbAY4Z7J1VR3EuPHecFiz09W2p29Y/X8PlqSK2+V1/G7vfrenfTubU7aX19NT7NQCQa03/4 3H4zGlShHtS0VHcl/H3Kf0AufgEAAP//AwBQSwECLQAUAAYACAAAACEA2+H2y+4AAACFAQAAEwAA AAAAAAAAAAAAAAAAAAAAW0NvbnRlbnRfVHlwZXNdLnhtbFBLAQItABQABgAIAAAAIQBa9CxbvwAA ABUBAAALAAAAAAAAAAAAAAAAAB8BAABfcmVscy8ucmVsc1BLAQItABQABgAIAAAAIQDJBJUaywAA AOM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Pr="00AC17A4">
        <w:rPr>
          <w:rFonts w:eastAsia="Calibri"/>
          <w:noProof/>
        </w:rPr>
        <w:t xml:space="preserve">List</w:t>
      </w:r>
      <w:r w:rsidR="00765249" w:rsidRPr="00AC17A4">
        <w:rPr>
          <w:rFonts w:eastAsia="Calibri"/>
          <w:noProof/>
        </w:rPr>
        <w:t xml:space="preserve">e des</w:t>
      </w:r>
      <w:r w:rsidRPr="00AC17A4">
        <w:rPr>
          <w:rFonts w:eastAsia="Calibri"/>
        </w:rPr>
        <w:t xml:space="preserve"> </w:t>
        <w:t xml:space="preserve">50</w:t>
        <w:t xml:space="preserve"/>
      </w:r>
      <w:proofErr w:type="spellStart"/>
      <w:r w:rsidRPr="00AC17A4">
        <w:rPr>
          <w:rFonts w:eastAsia="Calibri"/>
        </w:rPr>
        <w:t xml:space="preserve"/>
      </w:r>
      <w:proofErr w:type="spellEnd"/>
      <w:r w:rsidRPr="00AC17A4">
        <w:rPr>
          <w:rFonts w:eastAsia="Calibri"/>
        </w:rPr>
        <w:t xml:space="preserve"> </w:t>
      </w:r>
      <w:r w:rsidR="00765249" w:rsidRPr="00AC17A4">
        <w:rPr>
          <w:rFonts w:eastAsia="Calibri"/>
        </w:rPr>
        <w:t xml:space="preserve">établissements les plus proches</w:t>
      </w:r>
      <w:bookmarkEnd w:id="11"/>
    </w:p>
    <w:p w14:paraId="19A3771B" w14:textId="77777777" w:rsidR="00CF509B" w:rsidRPr="00AC17A4" w:rsidRDefault="00CF509B" w:rsidP="00CF509B"/>
    <w:tbl>
      <w:tblPr>
        <w:tblStyle w:val="oalley"/>
        <w:tblW w:w="8963" w:type="dxa"/>
        <w:tblLayout w:type="fixed"/>
        <w:tblLook w:val="0420" w:firstRow="1" w:lastRow="0" w:firstColumn="0" w:lastColumn="0" w:noHBand="0" w:noVBand="1"/>
      </w:tblPr>
      <w:tblGrid>
        <w:gridCol w:w="1105"/>
        <w:gridCol w:w="3031"/>
        <w:gridCol w:w="4827"/>
      </w:tblGrid>
      <w:tr w:rsidR="00297220" w:rsidRPr="00AC17A4" w14:paraId="71D2C238" w14:textId="77777777" w:rsidTr="006372CB">
        <w:trPr>
          <w:cnfStyle w:val="100000000000" w:firstRow="1" w:lastRow="0" w:firstColumn="0" w:lastColumn="0" w:oddVBand="0" w:evenVBand="0" w:oddHBand="0" w:evenHBand="0" w:firstRowFirstColumn="0" w:firstRowLastColumn="0" w:lastRowFirstColumn="0" w:lastRowLastColumn="0"/>
          <w:trHeight w:val="567"/>
        </w:trPr>
        <w:tc>
          <w:tcPr>
            <w:tcW w:w="1105" w:type="dxa"/>
            <w:shd w:val="clear" w:color="auto" w:fill="4DC0EF" w:themeFill="accent1"/>
          </w:tcPr>
          <w:p w14:paraId="657E0DA7" w14:textId="77777777" w:rsidR="00297220" w:rsidRPr="00AC17A4" w:rsidRDefault="00297220" w:rsidP="006372CB">
            <w:pPr>
              <w:spacing w:before="100" w:beforeAutospacing="1" w:after="100" w:afterAutospacing="1"/>
              <w:rPr>
                <w:rFonts w:ascii="Mulish" w:hAnsi="Mulish" w:cstheme="minorHAnsi"/>
                <w:bCs/>
                <w:sz w:val="20"/>
                <w:szCs w:val="20"/>
              </w:rPr>
            </w:pPr>
          </w:p>
        </w:tc>
        <w:tc>
          <w:tcPr>
            <w:tcW w:w="3031" w:type="dxa"/>
            <w:shd w:val="clear" w:color="auto" w:fill="4DC0EF" w:themeFill="accent1"/>
            <w:vAlign w:val="bottom"/>
          </w:tcPr>
          <w:p w14:paraId="2FDEB35C" w14:textId="3A602AB5" w:rsidR="00297220" w:rsidRPr="00AC17A4" w:rsidRDefault="00765249" w:rsidP="006372CB">
            <w:pPr>
              <w:spacing w:before="100" w:beforeAutospacing="1" w:after="100" w:afterAutospacing="1" w:line="360" w:lineRule="auto"/>
              <w:contextualSpacing/>
              <w:jc w:val="center"/>
              <w:rPr>
                <w:rFonts w:ascii="Mulish" w:hAnsi="Mulish" w:cstheme="minorHAnsi"/>
                <w:b w:val="0"/>
                <w:bCs/>
                <w:sz w:val="20"/>
                <w:szCs w:val="20"/>
              </w:rPr>
            </w:pPr>
            <w:r w:rsidRPr="00AC17A4">
              <w:rPr>
                <w:rFonts w:ascii="Mulish" w:hAnsi="Mulish" w:cstheme="minorHAnsi"/>
                <w:bCs/>
                <w:sz w:val="20"/>
                <w:szCs w:val="20"/>
              </w:rPr>
              <w:t xml:space="preserve">Dénomination</w:t>
            </w:r>
          </w:p>
        </w:tc>
        <w:tc>
          <w:tcPr>
            <w:tcW w:w="4827" w:type="dxa"/>
            <w:shd w:val="clear" w:color="auto" w:fill="4DC0EF" w:themeFill="accent1"/>
            <w:vAlign w:val="bottom"/>
          </w:tcPr>
          <w:p w14:paraId="0D939549" w14:textId="3222398C" w:rsidR="00297220" w:rsidRPr="00AC17A4" w:rsidRDefault="00297220" w:rsidP="006372CB">
            <w:pPr>
              <w:spacing w:before="100" w:beforeAutospacing="1" w:after="100" w:afterAutospacing="1" w:line="360" w:lineRule="auto"/>
              <w:contextualSpacing/>
              <w:jc w:val="center"/>
              <w:rPr>
                <w:rFonts w:ascii="Mulish" w:hAnsi="Mulish" w:cstheme="minorHAnsi"/>
                <w:b w:val="0"/>
                <w:bCs/>
                <w:sz w:val="20"/>
                <w:szCs w:val="20"/>
              </w:rPr>
            </w:pPr>
            <w:r w:rsidRPr="00AC17A4">
              <w:rPr>
                <w:rFonts w:ascii="Mulish" w:hAnsi="Mulish" w:cstheme="minorHAnsi"/>
                <w:bCs/>
                <w:sz w:val="20"/>
                <w:szCs w:val="20"/>
              </w:rPr>
              <w:t xml:space="preserve">Adress</w:t>
            </w:r>
            <w:r w:rsidR="00765249" w:rsidRPr="00AC17A4">
              <w:rPr>
                <w:rFonts w:ascii="Mulish" w:hAnsi="Mulish" w:cstheme="minorHAnsi"/>
                <w:bCs/>
                <w:sz w:val="20"/>
                <w:szCs w:val="20"/>
              </w:rPr>
              <w:t xml:space="preserve">e</w:t>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La Golosa Di Casa D'italia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22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BRETZEL &amp; CO</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Bar du Quartier Latin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PLACE ROUAIX,31000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Dar Diaf</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10 RUE MALETACHE,31000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CAFE JOYEUX</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18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CARMES &amp; NATURE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18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Au fil du the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17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Maison Sarment</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17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ISW.31</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RUE BOUQUIERES,31000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Maison Roquemaurel</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5 PLACE ROUAIX,31000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Miss Fish</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8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LA GRILLADE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  MARCHE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PIZZA MATHIEU LOPEZ</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  MARCHE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La Mitonnee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  MARCHE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Mecy</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  MARCHE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Le Vacarmes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11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NAPE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  MARCHE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ELISSAR STREET</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10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NEXT IN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9 PLACE DES CARMES,31000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CHEZ SYL VINS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20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Mow's Coffee Shop</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15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SUDAMERICANA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35 RUE DES POLINAIRES,31000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TIMOTE BERTIN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30 RUE DU LANGUEDOC,31000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FAZIL LEDRA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32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CARMEL COFFEE SHOP</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13 RUE DE LA TRINITE,31000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Le Roll</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27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Bioburger Toulouse Carmes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36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Mazette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38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Banh Mi - Viet Street Food</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40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Sultana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33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Cafe Papiche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44 RUE PHARAON,31000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El Almacen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39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LES CAMELIAS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12 PLACE DE LA TRINITE,31000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Junk Burgers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41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MY WOK</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21 RUE DES TOURNEURS,31000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DAI DAI</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21 RUE DES TOURNEURS,31000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ROBERT ROCOLLE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8 RUE DES REGANS,31000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BOHEBON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52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AJZ DEUX</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49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DU COTE DE CHEZ SWANN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20 RUE TOLOSANE,31000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Cafe Roux</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28 RUE DES POLINAIRES,31000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Andochine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28 RUE DES POLINAIRES,31000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La Belle Brune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31 RUE PHARAON,31000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SLD Cafe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55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PERLETTE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57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EKO TRINITE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PLACE DE LA TRINITE,31000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Sushi Yoshi</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13 RUE D'ALSACE LORRAINE,31000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Wok To Walk Allais John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 RUE DES CHANGES,31000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SWEET TOURNEURS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41 RUE DES TOURNEURS,31000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50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McDonald's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10 PL ESQUIROL,31000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bl>
    <w:p w14:paraId="47156723" w14:textId="1B8B4306" w:rsidR="00D04777" w:rsidRPr="00AC17A4" w:rsidRDefault="00D04777" w:rsidP="00D04777">
      <w:pPr>
        <w:pStyle w:val="Heading2"/>
        <w:rPr>
          <w:rFonts w:eastAsia="Calibri"/>
        </w:rPr>
      </w:pPr>
      <w:r w:rsidRPr="00AC17A4">
        <w:rPr>
          <w:rFonts w:eastAsia="Calibri"/>
          <w:noProof/>
        </w:rPr>
        <mc:AlternateContent>
          <mc:Choice Requires="wpg">
            <w:drawing>
              <wp:anchor distT="0" distB="0" distL="114300" distR="114300" simplePos="0" relativeHeight="251731968" behindDoc="0" locked="0" layoutInCell="1" allowOverlap="1" wp14:anchorId="1B22729F" wp14:editId="0AA1DD86">
                <wp:simplePos x="0" y="0"/>
                <wp:positionH relativeFrom="column">
                  <wp:posOffset>-374018</wp:posOffset>
                </wp:positionH>
                <wp:positionV relativeFrom="paragraph">
                  <wp:posOffset>23114</wp:posOffset>
                </wp:positionV>
                <wp:extent cx="266978" cy="266978"/>
                <wp:effectExtent l="0" t="0" r="0" b="0"/>
                <wp:wrapNone/>
                <wp:docPr id="2137907162"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701885569"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43788109" name="Groupe 16"/>
                        <wpg:cNvGrpSpPr/>
                        <wpg:grpSpPr>
                          <a:xfrm>
                            <a:off x="96779" y="126815"/>
                            <a:ext cx="233707" cy="161924"/>
                            <a:chOff x="0" y="0"/>
                            <a:chExt cx="233707" cy="161924"/>
                          </a:xfrm>
                          <a:solidFill>
                            <a:schemeClr val="accent1"/>
                          </a:solidFill>
                        </wpg:grpSpPr>
                        <wps:wsp>
                          <wps:cNvPr id="1035604872"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00867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03A8600" id="Groupe 17" o:spid="_x0000_s1026" style="position:absolute;margin-left:-29.45pt;margin-top:1.8pt;width:21pt;height:21pt;z-index:251731968;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gXNA0gcAANEnAAAOAAAAZHJzL2Uyb0RvYy54bWzsWt1u2zYYvR+wdxB0OWC1/n+MOkXWrsWA oivQDu0uFVmODciSJilx2qfZs+zJdviRkj5amSU3wDYEuUkkk4ffD8mP59B+/uJunxu3Wd3symJl 2s8s08iKtFzviuuV+dvH1z9GptG0SbFO8rLIVuaXrDFfXHz/3fNDtcycclvm66w2MEjRLA/Vyty2 bbVcLJp0m+2T5llZZQUaN2W9T1q81teLdZ0cMPo+XziWFSwOZb2u6jLNmgafvpKN5gWNv9lkafvr ZtNkrZGvTPjW0t+a/l6Jv4uL58nyuk6q7S5VbiTf4MU+2RUw2g/1KmkT46bejYba79K6bMpN+ywt 94tys9mlGcWAaGzrKJo3dXlTUSzXy8N11acJqT3K0zcPm767fVNXH6r3NTJxqK6RC3oTsdxt6r34 Dy+NO0rZlz5l2V1rpPjQCYI4xBynaFLPlNJ0i7yPUOn2Z4Xz7Ni2MCECp56BW3RGF5orhwqLoxni bx4W/4dtUmWU1maJ+N/Xxm69MkPLjiLfD2LTKJI9luprLLrMyHdXdfbXn0tDrMHMsF2xZIRDQPZp a5YNMjg3ZxOxJ8v0pmnfZCUlP7l927SU0us1nmiNrZWHaVkUza7NPiORm32OhfvDwnCs2Pct42AM acWyPIb8ziFubPmOb2xPQz7bzIqCTFnhEOXYlBWHWZkZiwaJ/HA6FJcbIcRUJBpCpngqEo8bmTcr HDJzVvzzrXCIXCWTcx8wKwoylTEOmTn3IbMyc+45xJoMA5Wq3yjTe4T3nhkBqkdvYGYEHHLPbKAm 9js/2XbFIL0rVDXAk5GI09aiA6gqG1F2eWlAie1ese1lmQVKlJIJMLYvB9tngbErOdg5C4ztxsFU dZGJeW5jF3Gwd5ZlbA4O9s8CY81zcHAWGEuZg8OzwFirHBydBcYS5OCYg2XW1WKrQagElcqJSrWm ASpVmwao1JXAJMsqacUa7R6NQ3+8G9v+UbTuy9vsY0n9WrFg5WYhP2ThUz4M/dKbq136U/aVo1yU VUEj4P2Aghc0pPqEGmU/6eJxozKtNoZm5V6bdFqSTduKA5jnww4OOeJc4W0sxL5NZHfSojIjAumB XZDyA9E0dmZoOzPEAagSzCJkzoxTzkIcGscx5mWT0ZDD7MopY/iBvgA/9NOzpSba8Z1IlpsB1SVI fUKrQPZjwbDGM1PEkLEb2bRlOpPu4I+2OFh0fR2enHw5unBfG0su+pFp+fGZsagNNMrOYHqcVhbL 0PiPM40GURmI4fclgnoPTLcp89369S7PRVEgAZi9zGvjNkG9SdI0K9ruCNF65oUoMjEILNREAgm5 yZOWjsKiFKPJ2a6b9lXSbOVohJc7cw/6XKMLfMlxIkJ3dFxePF2V6y+QB3UpdWNTpa93GOlt0rTv kxp8G5mD+EXrtqy/msYBQnJlNn/cJHVmGvkvBZRKbHseurX04vmhg5eat1zxluJm/7JEwDh5YY0e Rf827x43dbn/BM17KayiKSlS2MYJ36IOy5eXLd7RBMWSZpeX9Ay1iby/LT5UqRic6i4i+Xj3Kakr o8Ljymwh6t6VnTpKlp30EJPX9xXIory8acvNTugSypjMk3qBUmNSUj4OMstzwyhCDelUFmlc6Co6 KoXqO0ORxkEYyqPLdoLIVsW2l6auG1o4U4XEtAM7dogHoN5OSFPnXhyS0OlhWj4nF2pHlFjP/0DR 2pbrB5YXhSiNpyQt5eVMSRvEjqNqXp9vx41cle/+mGJpe5CqFWTdkQZoQ58WtLbnRBHEQO/GPQpY k7MSMGWCq1mhNU4Oj6SPlcDpEDhkcnxNkIrMRJMp4pBZKeJyVBb8SRsaRGnxk3niYnTeNHAEDT01 FVyJTi8k3nuUJaznJzX2GNQYJhJi8gGyRm1lIWvk+hYn48BTJTPFKSxOH1GOBN+A0aHHfUxW9g/c mMRfxyfpfcQA5aj9xyIgjUzmBVdKjK913LProMMUEbdDz5PyX6OdFLXUmsdesiYesD66/qZsUfWi TDmOjdtkqvAjP1gVUW10pyZxndaayMKQs340IE4los99D+hmRc7VyOPxlOsxp0r8wO4kJcZlfE9h n3ju/5Pn/gtfTdiha1lREGI/nuJxxH9n8zjbjTxf7mS1wzsiBy3lgVbrvBnLteO/DyJynh15IBHS xgwqR/230AcDgR9xP43KOR5uHqYscCY3ywKnZvjmKvCnLHBAaEV+DJJyOgjOzmaZGAOmTGjkbE6e OMD2w9ATtPR0GJydzZls3n+mCc7Q5pjg/W039F1vMgr+tUJghX44Nd8cEOFa0Jk0wb9dmBMF7y8X +dRUYBP3EmSOhVF/bgAF4In5PgbmS8T31FdGWMogrf1XRo/lewh1rIGvqwJ2H2EX24TCp4c5lD0O A4n40XZj7b4fvyewJYUeNdH+Pbaj88SOlEquSwcCAegwUWKi66MjFSIIPOkYHHS1++m4b4p8L6Kb t47UDnbkk8yAPn5nVbFwcY6QZ7J6z3BtSIwduK5+d96nc9zUz41mSPdNf5MeyuyTEPMdzD3XF6zN c21bXRFK3GCPzgwVmG5BzwWdFJQLOgKOUqH37UeXa0EmuuuiGxmFQQuLyNNxE6WPtfRW6OG+2XzS I+JG/rHcuw/XzHQbT78bo3sH9Rs38cM0/k69hl/iXfwNAAD//wMAUEsDBBQABgAIAAAAIQCCEzu7 3wAAAAgBAAAPAAAAZHJzL2Rvd25yZXYueG1sTI9BS8NAFITvgv9heYK3dBNrQo15KaWopyLYCuJt m31NQrO7IbtN0n/v86THYYaZb4r1bDox0uBbZxGSRQyCbOV0a2uEz8NrtALhg7Jadc4SwpU8rMvb m0Ll2k32g8Z9qAWXWJ8rhCaEPpfSVw0Z5ReuJ8veyQ1GBZZDLfWgJi43nXyI40wa1VpeaFRP24aq 8/5iEN4mNW2Wycu4O5+21+9D+v61Swjx/m7ePIMINIe/MPziMzqUzHR0F6u96BCidPXEUYRlBoL9 KMlYHxEe0wxkWcj/B8ofAAAA//8DAFBLAQItABQABgAIAAAAIQC2gziS/gAAAOEBAAATAAAAAAAA AAAAAAAAAAAAAABbQ29udGVudF9UeXBlc10ueG1sUEsBAi0AFAAGAAgAAAAhADj9If/WAAAAlAEA AAsAAAAAAAAAAAAAAAAALwEAAF9yZWxzLy5yZWxzUEsBAi0AFAAGAAgAAAAhADuBc0DSBwAA0ScA AA4AAAAAAAAAAAAAAAAALgIAAGRycy9lMm9Eb2MueG1sUEsBAi0AFAAGAAgAAAAhAIITO7vfAAAA CAEAAA8AAAAAAAAAAAAAAAAALAoAAGRycy9kb3ducmV2LnhtbFBLBQYAAAAABAAEAPMAAAA4CwAA AAA= ">
                <v:shape id="2137907163"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2anLEyQAAAOIAAAAPAAAAZHJzL2Rvd25yZXYueG1sRI9BSwMx FITvgv8hPMGbTaps3a5NiwoFb7pVWrw9Ns9NcJMsybNd/70RBI/DzHzDrDaTH8SRUnYxaJjPFAgK XTQu9BreXrdXNYjMGAwOMZCGb8qwWZ+frbAx8RRaOu64FwUScoMaLPPYSJk7Sx7zLI4UivcRk0cu MvXSJDwVuB/ktVIL6dGFsmBxpEdL3efuy2twh3RTZbt1+6ldvj88v3CrDGt9eTHd34Fgmvg//Nd+ Mhpu1byuq2qxhN9L5Q7I9Q8AAAD//wMAUEsBAi0AFAAGAAgAAAAhANvh9svuAAAAhQEAABMAAAAA AAAAAAAAAAAAAAAAAFtDb250ZW50X1R5cGVzXS54bWxQSwECLQAUAAYACAAAACEAWvQsW78AAAAV AQAACwAAAAAAAAAAAAAAAAAfAQAAX3JlbHMvLnJlbHNQSwECLQAUAAYACAAAACEAdmpyxMkAAADi AAAADwAAAAAAAAAAAAAAAAAHAgAAZHJzL2Rvd25yZXYueG1sUEsFBgAAAAADAAMAtwAAAP0CAAAA 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EoGVygAAAOEAAAAPAAAAZHJzL2Rvd25yZXYueG1sRI9Ba8JA FITvhf6H5RW8NZtoa9PUVURa8SCCWii9PbLPJJh9G7LbJP57VxB6HGbmG2a2GEwtOmpdZVlBEsUg iHOrKy4UfB+/nlMQziNrrC2Tggs5WMwfH2aYadvznrqDL0SAsMtQQel9k0np8pIMusg2xME72dag D7ItpG6xD3BTy3EcT6XBisNCiQ2tSsrPhz+jYN1jv5wkn932fFpdfo+vu59tQkqNnoblBwhPg/8P 39sbreBl8pamSfwOt0fhDcj5FQAA//8DAFBLAQItABQABgAIAAAAIQDb4fbL7gAAAIUBAAATAAAA AAAAAAAAAAAAAAAAAABbQ29udGVudF9UeXBlc10ueG1sUEsBAi0AFAAGAAgAAAAhAFr0LFu/AAAA FQEAAAsAAAAAAAAAAAAAAAAAHwEAAF9yZWxzLy5yZWxzUEsBAi0AFAAGAAgAAAAhABUSgZXKAAAA 4QAAAA8AAAAAAAAAAAAAAAAABwIAAGRycy9kb3ducmV2LnhtbFBLBQYAAAAAAwADALcAAAD+AgAA AAA= ">
                  <v:shape id="2137907164"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R8d+OyAAAAOMAAAAPAAAAZHJzL2Rvd25yZXYueG1sRE/NSsNA EL4LvsMygje7a7U1xm6LCBIFD9rWnKfZaRLNzobs2Ma3dwXB43z/s1iNvlMHGmIb2MLlxIAiroJr ubaw3TxeZKCiIDvsApOFb4qwWp6eLDB34chvdFhLrVIIxxwtNCJ9rnWsGvIYJ6EnTtw+DB4lnUOt 3YDHFO47PTVmrj22nBoa7Omhoepz/eUtlB/97U52RbZ/kWczK1+L964srD0/G+/vQAmN8i/+cz+5 NN9czebmOruZwu9PCQC9/AEAAP//AwBQSwECLQAUAAYACAAAACEA2+H2y+4AAACFAQAAEwAAAAAA AAAAAAAAAAAAAAAAW0NvbnRlbnRfVHlwZXNdLnhtbFBLAQItABQABgAIAAAAIQBa9CxbvwAAABUB AAALAAAAAAAAAAAAAAAAAB8BAABfcmVscy8ucmVsc1BLAQItABQABgAIAAAAIQAR8d+OyAAAAOMA AAAPAAAAAAAAAAAAAAAAAAcCAABkcnMvZG93bnJldi54bWxQSwUGAAAAAAMAAwC3AAAA/AI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65"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LIoMxwAAAOIAAAAPAAAAZHJzL2Rvd25yZXYueG1sRE9NawIx EL0X+h/CFHopNdGCytYoIrT0JHaVirdhM90sJpN1k+r675tCwePjfc8WvXfiTF1sAmsYDhQI4iqY hmsNu+3b8xRETMgGXWDScKUIi/n93QwLEy78Secy1SKHcCxQg02pLaSMlSWPcRBa4sx9h85jyrCr penwksO9kyOlxtJjw7nBYksrS9Wx/PEavt4NjdaH9d7Y02lTHp8at3FXrR8f+uUriER9uon/3R8m z5+8KDUdT4bwdyljkPNfAAAA//8DAFBLAQItABQABgAIAAAAIQDb4fbL7gAAAIUBAAATAAAAAAAA AAAAAAAAAAAAAABbQ29udGVudF9UeXBlc10ueG1sUEsBAi0AFAAGAAgAAAAhAFr0LFu/AAAAFQEA AAsAAAAAAAAAAAAAAAAAHwEAAF9yZWxzLy5yZWxzUEsBAi0AFAAGAAgAAAAhAAUsigzHAAAA4gAA AA8AAAAAAAAAAAAAAAAABwIAAGRycy9kb3ducmV2LnhtbFBLBQYAAAAAAwADALcAAAD7Ag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9B6889" w:rsidRPr="00AC17A4">
        <w:rPr>
          <w:rFonts w:eastAsia="Calibri"/>
        </w:rPr>
        <w:t xml:space="preserve"> </w:t>
        <w:t xml:space="preserve">Restaurant de sushis</w:t>
        <w:t xml:space="preserve"/>
      </w:r>
      <w:r w:rsidR="00DA1C6C" w:rsidRPr="00AC17A4">
        <w:rPr>
          <w:rFonts w:eastAsia="Calibri"/>
        </w:rPr>
        <w:t xml:space="preserve"/>
      </w:r>
      <w:r w:rsidR="009B6889" w:rsidRPr="00AC17A4">
        <w:rPr>
          <w:rFonts w:eastAsia="Calibri"/>
        </w:rPr>
        <w:t xml:space="preserve"> : </w:t>
        <w:t xml:space="preserve">20</w:t>
        <w:t xml:space="preserve"/>
      </w:r>
      <w:proofErr w:type="spellStart"/>
      <w:r w:rsidR="009B6889" w:rsidRPr="00AC17A4">
        <w:rPr>
          <w:rFonts w:eastAsia="Calibri"/>
        </w:rPr>
        <w:t xml:space="preserve"/>
      </w:r>
      <w:r w:rsidR="00DA1C6C" w:rsidRPr="00AC17A4">
        <w:rPr>
          <w:rFonts w:eastAsia="Calibri"/>
        </w:rPr>
        <w:t xml:space="preserve"/>
      </w:r>
      <w:r w:rsidR="009B6889" w:rsidRPr="00AC17A4">
        <w:rPr>
          <w:rFonts w:eastAsia="Calibri"/>
        </w:rPr>
        <w:t xml:space="preserve"/>
      </w:r>
      <w:proofErr w:type="spellEnd"/>
      <w:r w:rsidR="009B6889" w:rsidRPr="00AC17A4">
        <w:rPr>
          <w:rFonts w:eastAsia="Calibri"/>
        </w:rPr>
        <w:t xml:space="preserve"> </w:t>
      </w:r>
      <w:r w:rsidR="00765249" w:rsidRPr="00AC17A4">
        <w:rPr>
          <w:rFonts w:eastAsia="Calibri"/>
        </w:rPr>
        <w:t xml:space="preserve">dans la zone</w:t>
      </w:r>
      <w:bookmarkEnd w:id="10"/>
    </w:p>
    <w:p w14:paraId="7DD6AEBD" w14:textId="1508AC66" w:rsidR="00D04777" w:rsidRPr="00AC17A4" w:rsidRDefault="00250159" w:rsidP="0028675C">
      <w:pPr>
        <w:rPr>
          <w:rFonts w:ascii="Calibri" w:eastAsia="Calibri" w:hAnsi="Calibri" w:cs="Times New Roman"/>
          <w:sz w:val="24"/>
          <w:szCs w:val="24"/>
        </w:rPr>
      </w:pPr>
      <w:r w:rsidRPr="00AC17A4">
        <w:rPr>
          <w:rFonts w:ascii="Calibri" w:eastAsia="Calibri" w:hAnsi="Calibri" w:cs="Times New Roman"/>
          <w:sz w:val="24"/>
          <w:szCs w:val="24"/>
        </w:rPr>
        <w:drawing>
          <wp:inline distT="0" distB="0" distL="0" distR="0">
            <wp:extent cx="5760000" cy="7200000"/>
            <wp:docPr id="2137907166" name="Picture 2137907166"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66" descr="desc"/>
                    <pic:cNvPicPr>
                      <a:picLocks noChangeAspect="1" noChangeArrowheads="1"/>
                    </pic:cNvPicPr>
                  </pic:nvPicPr>
                  <pic:blipFill>
                    <a:blip r:embed="img2137907166" cstate="print">
                      <a:extLst>
                        <a:ext uri="{28A0092B-C50C-407E-A947-70E740481C1C}">
                          <a14:useLocalDpi xmlns:a14="http://schemas.microsoft.com/office/drawing/2010/main" val="0"/>
                        </a:ext>
                      </a:extLst>
                    </a:blip>
                    <a:srcRect/>
                    <a:stretch>
                      <a:fillRect/>
                    </a:stretch>
                  </pic:blipFill>
                  <pic:spPr bwMode="auto">
                    <a:xfrm>
                      <a:off x="0" y="0"/>
                      <a:ext cx="5760000" cy="7200000"/>
                    </a:xfrm>
                    <a:prstGeom prst="rect">
                      <a:avLst/>
                    </a:prstGeom>
                    <a:noFill/>
                    <a:ln>
                      <a:noFill/>
                    </a:ln>
                  </pic:spPr>
                </pic:pic>
              </a:graphicData>
            </a:graphic>
          </wp:inline>
        </w:drawing>
      </w:r>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r w:rsidR="00CE41EF">
        <w:rPr>
          <w:rFonts w:ascii="Calibri" w:eastAsia="Calibri" w:hAnsi="Calibri" w:cs="Times New Roman"/>
          <w:sz w:val="24"/>
          <w:szCs w:val="24"/>
        </w:rPr>
        <w:t xml:space="preserve"/>
      </w:r>
      <w:proofErr w:type="spellStart"/>
      <w:r w:rsidR="00CE41EF" w:rsidRPr="00CE41EF">
        <w:rPr>
          <w:rFonts w:ascii="Calibri" w:eastAsia="Calibri" w:hAnsi="Calibri" w:cs="Times New Roman"/>
          <w:sz w:val="24"/>
          <w:szCs w:val="24"/>
        </w:rPr>
        <w:t xml:space="preserve"/>
      </w:r>
      <w:proofErr w:type="spellEnd"/>
      <w:r w:rsidR="00CE41EF" w:rsidRPr="00CE41EF">
        <w:rPr>
          <w:rFonts w:ascii="Calibri" w:eastAsia="Calibri" w:hAnsi="Calibri" w:cs="Times New Roman"/>
          <w:sz w:val="24"/>
          <w:szCs w:val="24"/>
        </w:rPr>
        <w:t xml:space="preserve"/>
      </w:r>
      <w:r w:rsidR="009B6889" w:rsidRPr="00AC17A4">
        <w:rPr>
          <w:rFonts w:ascii="Calibri" w:eastAsia="Calibri" w:hAnsi="Calibri" w:cs="Times New Roman"/>
          <w:sz w:val="24"/>
          <w:szCs w:val="24"/>
        </w:rPr>
        <w:t xml:space="preserve"/>
      </w:r>
      <w:r w:rsidR="00DA1C6C" w:rsidRPr="00AC17A4">
        <w:rPr>
          <w:rFonts w:ascii="Calibri" w:eastAsia="Calibri" w:hAnsi="Calibri" w:cs="Times New Roman"/>
          <w:sz w:val="24"/>
          <w:szCs w:val="24"/>
        </w:rPr>
        <w:t xml:space="preserve"/>
      </w:r>
      <w:r w:rsidR="009B6889" w:rsidRPr="00AC17A4">
        <w:rPr>
          <w:rFonts w:ascii="Calibri" w:eastAsia="Calibri" w:hAnsi="Calibri" w:cs="Times New Roman"/>
          <w:sz w:val="24"/>
          <w:szCs w:val="24"/>
        </w:rPr>
        <w:t xml:space="preserve"/>
      </w:r>
      <w:r w:rsidRPr="00AC17A4">
        <w:rPr>
          <w:rFonts w:ascii="Calibri" w:eastAsia="Calibri" w:hAnsi="Calibri" w:cs="Times New Roman"/>
          <w:sz w:val="24"/>
          <w:szCs w:val="24"/>
        </w:rPr>
        <w:t xml:space="preserve"/>
      </w:r>
    </w:p>
    <w:p w14:paraId="18478902" w14:textId="14587970" w:rsidR="00297220" w:rsidRPr="00AC17A4" w:rsidRDefault="00297220" w:rsidP="00297220">
      <w:pPr>
        <w:rPr>
          <w:rStyle w:val="SubtleEmphasis"/>
        </w:rPr>
      </w:pPr>
      <w:r w:rsidRPr="00AC17A4">
        <w:rPr>
          <w:rStyle w:val="SubtleEmphasis"/>
          <w:rFonts w:ascii="Segoe UI Emoji" w:hAnsi="Segoe UI Emoji" w:cs="Segoe UI Emoji"/>
        </w:rPr>
        <w:t xml:space="preserve">🔍</w:t>
      </w:r>
      <w:r w:rsidRPr="00AC17A4">
        <w:rPr>
          <w:rStyle w:val="SubtleEmphasis"/>
        </w:rPr>
        <w:t xml:space="preserve"> </w:t>
        <w:t xml:space="preserve">Catégorie(s) "RESTAURANT DE SUSHI"</w:t>
      </w:r>
      <w:proofErr w:type="spellStart"/>
      <w:r w:rsidRPr="00AC17A4">
        <w:rPr>
          <w:rStyle w:val="SubtleEmphasis"/>
        </w:rPr>
        <w:t xml:space="preserve"/>
      </w:r>
      <w:proofErr w:type="spellEnd"/>
      <w:r w:rsidRPr="00AC17A4">
        <w:rPr>
          <w:rStyle w:val="SubtleEmphasis"/>
        </w:rPr>
        <w:t xml:space="preserve"/>
      </w:r>
      <w:proofErr w:type="spellStart"/>
      <w:r w:rsidRPr="00AC17A4">
        <w:rPr>
          <w:rStyle w:val="SubtleEmphasis"/>
        </w:rPr>
        <w:t xml:space="preserve"/>
      </w:r>
      <w:r w:rsidR="00DA1C6C" w:rsidRPr="00AC17A4">
        <w:rPr>
          <w:rStyle w:val="SubtleEmphasis"/>
        </w:rPr>
        <w:t xml:space="preserve"/>
      </w:r>
      <w:r w:rsidRPr="00AC17A4">
        <w:rPr>
          <w:rStyle w:val="SubtleEmphasis"/>
        </w:rPr>
        <w:t xml:space="preserve"/>
      </w:r>
      <w:proofErr w:type="spellEnd"/>
      <w:r w:rsidRPr="00AC17A4">
        <w:rPr>
          <w:rStyle w:val="SubtleEmphasis"/>
        </w:rPr>
        <w:t xml:space="preserve"/>
      </w:r>
    </w:p>
    <w:bookmarkStart w:id="11" w:name="_Toc157413097"/>
    <w:p w14:paraId="297208C6" w14:textId="76D055FB" w:rsidR="00297220" w:rsidRPr="00AC17A4" w:rsidRDefault="00297220" w:rsidP="00297220">
      <w:pPr>
        <w:pStyle w:val="Heading2"/>
        <w:rPr>
          <w:rFonts w:eastAsia="Calibri"/>
        </w:rPr>
      </w:pPr>
      <w:r w:rsidRPr="00AC17A4">
        <w:rPr>
          <w:rFonts w:eastAsia="Calibri"/>
          <w:noProof/>
        </w:rPr>
        <mc:AlternateContent>
          <mc:Choice Requires="wpg">
            <w:drawing>
              <wp:anchor distT="0" distB="0" distL="114300" distR="114300" simplePos="0" relativeHeight="251780096" behindDoc="0" locked="0" layoutInCell="1" allowOverlap="1" wp14:anchorId="16C753C5" wp14:editId="77E57D1C">
                <wp:simplePos x="0" y="0"/>
                <wp:positionH relativeFrom="column">
                  <wp:posOffset>-374018</wp:posOffset>
                </wp:positionH>
                <wp:positionV relativeFrom="paragraph">
                  <wp:posOffset>23114</wp:posOffset>
                </wp:positionV>
                <wp:extent cx="266978" cy="266978"/>
                <wp:effectExtent l="0" t="0" r="0" b="0"/>
                <wp:wrapNone/>
                <wp:docPr id="2137907167"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1315658513"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02800386" name="Groupe 16"/>
                        <wpg:cNvGrpSpPr/>
                        <wpg:grpSpPr>
                          <a:xfrm>
                            <a:off x="96779" y="126815"/>
                            <a:ext cx="233707" cy="161924"/>
                            <a:chOff x="0" y="0"/>
                            <a:chExt cx="233707" cy="161924"/>
                          </a:xfrm>
                          <a:solidFill>
                            <a:schemeClr val="accent1"/>
                          </a:solidFill>
                        </wpg:grpSpPr>
                        <wps:wsp>
                          <wps:cNvPr id="1288633456"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725124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9E4CB4F" id="Groupe 17" o:spid="_x0000_s1026" style="position:absolute;margin-left:-29.45pt;margin-top:1.8pt;width:21pt;height:21pt;z-index:25178009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L4jj1AcAANQnAAAOAAAAZHJzL2Uyb0RvYy54bWzsWttu3DYQfS/QfxD0WCBZ3S+L2IGb1EGB IA2QFEkfZa3Wu4BWUiXZ6+Rr8i39sh4OKWlobVfaGGgLwy82JfJwOIfk8Ay1L17e7XLjNqubbVmc mfZzyzSyIi1X2+L6zPz94+WzyDSaNilWSV4W2Zn5JWvMl+c//vBiXy0zp9yU+SqrDXRSNMt9dWZu 2rZaLhZNusl2SfO8rLICleuy3iUtHuvrxapO9uh9ly8cywoW+7JeVXWZZk2Dt69lpXlO/a/XWdr+ tl43WWvkZybG1tLfmv5eib+L8xfJ8rpOqs02VcNIvmMUu2RbwGjf1eukTYybejvqardN67Ip1+3z tNwtyvV6m2bkA7yxrXvevKnLm4p8uV7ur6ueJlB7j6fv7jZ9d/umrj5U72swsa+uwQU9CV/u1vVO /McojTui7EtPWXbXGileOkEQh5jjFFWqTJSmG/A+QqWbXxTOs2PbwoQInCoDt+iMLrSh7Cssjmbw v3mY/x82SZURrc0S/r+vje0Ka9e1/cCPfNs1jSLZYa1eYtVlRr69qrO/vi0NsQgzA9XEFEF73ppl AwrnkjbhfLJMb5r2TVYS+8nt26YlTq9XKNEiW6kRpmVRNNs2+wwm17scK/enheFYse9bxt4YeMW6 vA/5g0Pc2PId39gch3y2mRUFmbLCIWpgU1YcZmWmLxok8sNpVzDJA2GEmPJEQ0iKpzzxuJF5s8Ih M2fFP90Kh8hVMjn3AbOiIFOMccjMuQ+ZlZlzzyHWpBsIVf28T+8R3nqmBzEzMNMDDjkwGwiK/c5P Nl0wSO8KFQ1QMhJx3Fp0AlVlI+IuDw2Isd0jtr2Ms0CJUDIBxvblYPskMHYlBzsngbHdOJiiLpiY N2zsIg72TrKMzcHB/klgrHkODk4CYylzcHgSGGuVg6OTwFiCHBxzsGRdLbYaikpoqZy0VGsa0FK1 aUBLXQlMsqySVqzRrmjs+/Pd2PRFUbsrb7OPJbVrxYKVm4XGIQOfGsPQLr252qY/Z185ykVYFToC ox9QGAV1qd5QpWwnh3i/UplWG0OzctAmnZZk07biAOZ5t8OAHHGu8DrmYl8n2J20qMwIR3pg56R8 IarGgxnqTnRxACqCmYdsMGPKmYtD5djHvGwy6nKYXTllDD/IF+CHdjpbaqId34lkuBlQHUHqDa0C 2Y45wypPpIghYzeyact0Jt1hPNriYN71cXhy8mXvYvhaX3LRj0zL1yf6ojbQiJ3B9JhW5stQ+Y8z jQoRGUji9yGCWg9Ktynz7epym+ciKFAGmL3Ka+M2QbxJ0jQr2u4I0VrmhQgyMQQs0okEOeQ6T1o6 CotS9CZnu27a10mzkb0RXu7MHeRzjSYYS44TEYlHp+VF6apcfUF+UJcycWyq9HKLnt4mTfs+qaG3 wRyyX9RuyvqraeyRSZ6ZzZ83SZ2ZRv5rgVQltj0PzVp68PzQwUPNa654TXGze1XCYZy8sEZF0b7N u+K6LnefkPReCKuoSooUtnHCt4jD8uFVi2dUIWNJs4sLKiPdBO9viw9VKjqnuAtPPt59SurKqFA8 M1tkde/KLj1Kll3qISavbyuQRXlx05brrchLiDHJk3pAqsZySVkc8izfciLLciOclDLNoiwXiRWd lSLvOyEnjYMwlGeX7QSRraJtn5y6bmjhUBVJph3YsUNCAAF3Ijl1DuLAQpcR0/o5ulI7pcRa/hc5 rRNFget6fk/24ZyWeBHrHdTPzWmD2HFU0Ov5dtzIVXz35xSj7UFprVDrjjRAO/p4Rmt7cB3ZQD+M Aymwls9KwJQJns6KZONo9ziQ+lxDRstJFzhksn8tIxXMRJP9c8gsing+OtMHDaKS8aM88Wx03jRw BHU9NRU8FZ1eSLz1iCWs56d07DGkY5hIZJMPyGtUNBJ5jVzf4mgchKqUpjiGxekjwpEQHDA6tDgk ZWX7wI0p++sEJT2PJKDstX8tHNLUZF7wVIkJtk58dg10mFLiduh5Mv/XdCd5LZPN+6NkVdxhvXf9 Sdmi6EVMOY6N+2SK8KNxsCii6uhSTeK6ZGuChYGzvjcgjhHRc98DulmRczUa8XjKdZ9Tlf3A7qQm xnV8r2GfhO7/U+j+Cx8nHMsJHd92xIY89nGCBPBsIWe7kefLray2eKfkkE150NW6cMZ67QTwg5Sc Z0celIq0MUPLUfsNEoRBwY/En6blHA93D1MWuJSbZYFrM3y8CvwpCxwQWpEfQ6Ucd4LLs1kmxoAp E5o6m8MTB9h+GHpClx53g8uzOZPN2880wSXaHBO8ve2GvutNesE/LARW6IdT880BES4GnUkT/PvC HC94e7nIp6ZC/7Ywve9G7bkBBIAn6fsYpC8p32MfjbCUoVr7j0aP5UuEOtYg2FUAO6TYxUYk96kw R7PHYSARz2w31m787SiypYYeVdH+vW9HF4qdKpVilw4EAtBhorKJro2OVIgg8OTAMEBXu6GO+6rI 93AXxwT3YEeWJAN6/51VJcPFOUIjk9F7xtAGYmxcUOm35z2d46p+bjRD+tj0JzlCyT5lYr6Duef+ sjrPtW11Ryhxgz06M5RjugWdCzopiAs6Au5Robfte5drQRLdNdGNjNyghcVmbfCC6GM1vRUqHJrN p4RE3Mk/lpv34Z6Z7uPpp2N08aB+5iZ+m8afqdXwY7zzvwEAAP//AwBQSwMEFAAGAAgAAAAhAIIT O7vfAAAACAEAAA8AAABkcnMvZG93bnJldi54bWxMj0FLw0AUhO+C/2F5grd0E2tCjXkppainItgK 4m2bfU1Cs7shu03Sf+/zpMdhhplvivVsOjHS4FtnEZJFDIJs5XRra4TPw2u0AuGDslp1zhLClTys y9ubQuXaTfaDxn2oBZdYnyuEJoQ+l9JXDRnlF64ny97JDUYFlkMt9aAmLjedfIjjTBrVWl5oVE/b hqrz/mIQ3iY1bZbJy7g7n7bX70P6/rVLCPH+bt48gwg0h78w/OIzOpTMdHQXq73oEKJ09cRRhGUG gv0oyVgfER7TDGRZyP8Hyh8AAAD//wMAUEsBAi0AFAAGAAgAAAAhALaDOJL+AAAA4QEAABMAAAAA AAAAAAAAAAAAAAAAAFtDb250ZW50X1R5cGVzXS54bWxQSwECLQAUAAYACAAAACEAOP0h/9YAAACU AQAACwAAAAAAAAAAAAAAAAAvAQAAX3JlbHMvLnJlbHNQSwECLQAUAAYACAAAACEARy+I49QHAADU JwAADgAAAAAAAAAAAAAAAAAuAgAAZHJzL2Uyb0RvYy54bWxQSwECLQAUAAYACAAAACEAghM7u98A AAAIAQAADwAAAAAAAAAAAAAAAAAuCgAAZHJzL2Rvd25yZXYueG1sUEsFBgAAAAAEAAQA8wAAADoL AAAAAA== ">
                <v:shape id="2137907168"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F3B9xgAAAOMAAAAPAAAAZHJzL2Rvd25yZXYueG1sRE9fS8Mw EH8X9h3CCb65tJaOWZeNKQx8c52i+HY0ZxNsLiWJW/32iyDs8X7/b7WZ3CCOFKL1rKCcFyCIO68t 9wreXne3SxAxIWscPJOCX4qwWc+uVthof+KWjofUixzCsUEFJqWxkTJ2hhzGuR+JM/flg8OUz9BL HfCUw90g74piIR1azg0GR3oy1H0ffpwC+xGqOpqdfZ/a+8/Hl31qC52Uurmetg8gEk3pIv53P+s8 vyrrRb2sywr+fsoAyPUZAAD//wMAUEsBAi0AFAAGAAgAAAAhANvh9svuAAAAhQEAABMAAAAAAAAA AAAAAAAAAAAAAFtDb250ZW50X1R5cGVzXS54bWxQSwECLQAUAAYACAAAACEAWvQsW78AAAAVAQAA CwAAAAAAAAAAAAAAAAAfAQAAX3JlbHMvLnJlbHNQSwECLQAUAAYACAAAACEA6xdwfc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PJpJygAAAOIAAAAPAAAAZHJzL2Rvd25yZXYueG1sRI9Ba8JA FITvBf/D8oTe6m4UJURXEWmlBylUBfH2yD6TYPZtyK5J/PfdQqHHYWa+YVabwdaio9ZXjjUkEwWC OHem4kLD+fTxloLwAdlg7Zg0PMnDZj16WWFmXM/f1B1DISKEfYYayhCaTEqfl2TRT1xDHL2bay2G KNtCmhb7CLe1nCq1kBYrjgslNrQrKb8fH1bDvsd+O0veu8P9tnteT/OvyyEhrV/Hw3YJItAQ/sN/ 7U+jYa6mqVKzdAG/l+IdkOsfAAAA//8DAFBLAQItABQABgAIAAAAIQDb4fbL7gAAAIUBAAATAAAA AAAAAAAAAAAAAAAAAABbQ29udGVudF9UeXBlc10ueG1sUEsBAi0AFAAGAAgAAAAhAFr0LFu/AAAA FQEAAAsAAAAAAAAAAAAAAAAAHwEAAF9yZWxzLy5yZWxzUEsBAi0AFAAGAAgAAAAhAFs8mknKAAAA 4gAAAA8AAAAAAAAAAAAAAAAABwIAAGRycy9kb3ducmV2LnhtbFBLBQYAAAAAAwADALcAAAD+AgAA AAA= ">
                  <v:shape id="2137907169"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rdyvmyAAAAOMAAAAPAAAAZHJzL2Rvd25yZXYueG1sRE/NSsNA EL4LfYdlBG92Y2tDjN0WESQKHrRqztPsNEnNzobs2Ma37xYEj/P9z3I9uk4daAitZwM30wQUceVt y7WBz4+n6wxUEGSLnWcy8EsB1qvJxRJz64/8ToeN1CqGcMjRQCPS51qHqiGHYep74sjt/OBQ4jnU 2g54jOGu07MkSbXDlmNDgz09NlR9b36cgXLf321lW2S7V3lJFuVb8dWVhTFXl+PDPSihUf7Ff+5n G+fPsiydz28XKZx/igDo1QkAAP//AwBQSwECLQAUAAYACAAAACEA2+H2y+4AAACFAQAAEwAAAAAA AAAAAAAAAAAAAAAAW0NvbnRlbnRfVHlwZXNdLnhtbFBLAQItABQABgAIAAAAIQBa9CxbvwAAABUB AAALAAAAAAAAAAAAAAAAAB8BAABfcmVscy8ucmVsc1BLAQItABQABgAIAAAAIQCrdyvmyAAAAOMA AAAPAAAAAAAAAAAAAAAAAAcCAABkcnMvZG93bnJldi54bWxQSwUGAAAAAAMAAwC3AAAA/AI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70"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JBJUaywAAAOMAAAAPAAAAZHJzL2Rvd25yZXYueG1sRI9BSwMx FITvgv8hPMGL2OwGq7JtWkRQPJV2FcXbY/O6WZq8bDex3f57IxQ8DjPzDTNfjt6JAw2xC6yhnBQg iJtgOm41fLy/3D6CiAnZoAtMGk4UYbm4vJhjZcKRN3SoUysyhGOFGmxKfSVlbCx5jJPQE2dvGwaP KcuhlWbAY4Z7J1VR3EuPHecFiz09W2p29Y/X8PlqSK2+V1/G7vfrenfTubU7aX19NT7NQCQa03/4 3H4zGlShHtS0VHcl/H3Kf0AufgEAAP//AwBQSwECLQAUAAYACAAAACEA2+H2y+4AAACFAQAAEwAA AAAAAAAAAAAAAAAAAAAAW0NvbnRlbnRfVHlwZXNdLnhtbFBLAQItABQABgAIAAAAIQBa9CxbvwAA ABUBAAALAAAAAAAAAAAAAAAAAB8BAABfcmVscy8ucmVsc1BLAQItABQABgAIAAAAIQDJBJUaywAA AOM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Pr="00AC17A4">
        <w:rPr>
          <w:rFonts w:eastAsia="Calibri"/>
          <w:noProof/>
        </w:rPr>
        <w:t xml:space="preserve">List</w:t>
      </w:r>
      <w:r w:rsidR="00765249" w:rsidRPr="00AC17A4">
        <w:rPr>
          <w:rFonts w:eastAsia="Calibri"/>
          <w:noProof/>
        </w:rPr>
        <w:t xml:space="preserve">e des</w:t>
      </w:r>
      <w:r w:rsidRPr="00AC17A4">
        <w:rPr>
          <w:rFonts w:eastAsia="Calibri"/>
        </w:rPr>
        <w:t xml:space="preserve"> </w:t>
        <w:t xml:space="preserve">20</w:t>
        <w:t xml:space="preserve"/>
      </w:r>
      <w:proofErr w:type="spellStart"/>
      <w:r w:rsidRPr="00AC17A4">
        <w:rPr>
          <w:rFonts w:eastAsia="Calibri"/>
        </w:rPr>
        <w:t xml:space="preserve"/>
      </w:r>
      <w:proofErr w:type="spellEnd"/>
      <w:r w:rsidRPr="00AC17A4">
        <w:rPr>
          <w:rFonts w:eastAsia="Calibri"/>
        </w:rPr>
        <w:t xml:space="preserve"> </w:t>
      </w:r>
      <w:r w:rsidR="00765249" w:rsidRPr="00AC17A4">
        <w:rPr>
          <w:rFonts w:eastAsia="Calibri"/>
        </w:rPr>
        <w:t xml:space="preserve">établissements les plus proches</w:t>
      </w:r>
      <w:bookmarkEnd w:id="11"/>
    </w:p>
    <w:p w14:paraId="19A3771B" w14:textId="77777777" w:rsidR="00CF509B" w:rsidRPr="00AC17A4" w:rsidRDefault="00CF509B" w:rsidP="00CF509B"/>
    <w:tbl>
      <w:tblPr>
        <w:tblStyle w:val="oalley"/>
        <w:tblW w:w="8963" w:type="dxa"/>
        <w:tblLayout w:type="fixed"/>
        <w:tblLook w:val="0420" w:firstRow="1" w:lastRow="0" w:firstColumn="0" w:lastColumn="0" w:noHBand="0" w:noVBand="1"/>
      </w:tblPr>
      <w:tblGrid>
        <w:gridCol w:w="1105"/>
        <w:gridCol w:w="3031"/>
        <w:gridCol w:w="4827"/>
      </w:tblGrid>
      <w:tr w:rsidR="00297220" w:rsidRPr="00AC17A4" w14:paraId="71D2C238" w14:textId="77777777" w:rsidTr="006372CB">
        <w:trPr>
          <w:cnfStyle w:val="100000000000" w:firstRow="1" w:lastRow="0" w:firstColumn="0" w:lastColumn="0" w:oddVBand="0" w:evenVBand="0" w:oddHBand="0" w:evenHBand="0" w:firstRowFirstColumn="0" w:firstRowLastColumn="0" w:lastRowFirstColumn="0" w:lastRowLastColumn="0"/>
          <w:trHeight w:val="567"/>
        </w:trPr>
        <w:tc>
          <w:tcPr>
            <w:tcW w:w="1105" w:type="dxa"/>
            <w:shd w:val="clear" w:color="auto" w:fill="4DC0EF" w:themeFill="accent1"/>
          </w:tcPr>
          <w:p w14:paraId="657E0DA7" w14:textId="77777777" w:rsidR="00297220" w:rsidRPr="00AC17A4" w:rsidRDefault="00297220" w:rsidP="006372CB">
            <w:pPr>
              <w:spacing w:before="100" w:beforeAutospacing="1" w:after="100" w:afterAutospacing="1"/>
              <w:rPr>
                <w:rFonts w:ascii="Mulish" w:hAnsi="Mulish" w:cstheme="minorHAnsi"/>
                <w:bCs/>
                <w:sz w:val="20"/>
                <w:szCs w:val="20"/>
              </w:rPr>
            </w:pPr>
          </w:p>
        </w:tc>
        <w:tc>
          <w:tcPr>
            <w:tcW w:w="3031" w:type="dxa"/>
            <w:shd w:val="clear" w:color="auto" w:fill="4DC0EF" w:themeFill="accent1"/>
            <w:vAlign w:val="bottom"/>
          </w:tcPr>
          <w:p w14:paraId="2FDEB35C" w14:textId="3A602AB5" w:rsidR="00297220" w:rsidRPr="00AC17A4" w:rsidRDefault="00765249" w:rsidP="006372CB">
            <w:pPr>
              <w:spacing w:before="100" w:beforeAutospacing="1" w:after="100" w:afterAutospacing="1" w:line="360" w:lineRule="auto"/>
              <w:contextualSpacing/>
              <w:jc w:val="center"/>
              <w:rPr>
                <w:rFonts w:ascii="Mulish" w:hAnsi="Mulish" w:cstheme="minorHAnsi"/>
                <w:b w:val="0"/>
                <w:bCs/>
                <w:sz w:val="20"/>
                <w:szCs w:val="20"/>
              </w:rPr>
            </w:pPr>
            <w:r w:rsidRPr="00AC17A4">
              <w:rPr>
                <w:rFonts w:ascii="Mulish" w:hAnsi="Mulish" w:cstheme="minorHAnsi"/>
                <w:bCs/>
                <w:sz w:val="20"/>
                <w:szCs w:val="20"/>
              </w:rPr>
              <w:t xml:space="preserve">Dénomination</w:t>
            </w:r>
          </w:p>
        </w:tc>
        <w:tc>
          <w:tcPr>
            <w:tcW w:w="4827" w:type="dxa"/>
            <w:shd w:val="clear" w:color="auto" w:fill="4DC0EF" w:themeFill="accent1"/>
            <w:vAlign w:val="bottom"/>
          </w:tcPr>
          <w:p w14:paraId="0D939549" w14:textId="3222398C" w:rsidR="00297220" w:rsidRPr="00AC17A4" w:rsidRDefault="00297220" w:rsidP="006372CB">
            <w:pPr>
              <w:spacing w:before="100" w:beforeAutospacing="1" w:after="100" w:afterAutospacing="1" w:line="360" w:lineRule="auto"/>
              <w:contextualSpacing/>
              <w:jc w:val="center"/>
              <w:rPr>
                <w:rFonts w:ascii="Mulish" w:hAnsi="Mulish" w:cstheme="minorHAnsi"/>
                <w:b w:val="0"/>
                <w:bCs/>
                <w:sz w:val="20"/>
                <w:szCs w:val="20"/>
              </w:rPr>
            </w:pPr>
            <w:r w:rsidRPr="00AC17A4">
              <w:rPr>
                <w:rFonts w:ascii="Mulish" w:hAnsi="Mulish" w:cstheme="minorHAnsi"/>
                <w:bCs/>
                <w:sz w:val="20"/>
                <w:szCs w:val="20"/>
              </w:rPr>
              <w:t xml:space="preserve">Adress</w:t>
            </w:r>
            <w:r w:rsidR="00765249" w:rsidRPr="00AC17A4">
              <w:rPr>
                <w:rFonts w:ascii="Mulish" w:hAnsi="Mulish" w:cstheme="minorHAnsi"/>
                <w:bCs/>
                <w:sz w:val="20"/>
                <w:szCs w:val="20"/>
              </w:rPr>
              <w:t xml:space="preserve">e</w:t>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Bao House - Les Carmes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16 Rue des Prêtres, Pl. des Carmes,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Miyama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37 Rue Pharaon,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Sushi Yoshi</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13 Rue d'Alsace Lorraine,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Dozo</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13 Rue d'Alsace Lorraine,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Laco Sushi</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Rue Pharaon,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IORI</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20 Rue des Paradoux,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Sushi Shop Toulouse Boulbonne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34-36 Rue Boulbonne,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BoNoPandas - Ramen et Gyoza à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14 Rue Temponières,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Katana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37-39 Rue des Couteliers,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Wagyuya BBQ japonais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37 Rue des Couteliers,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La Cabane à Sushi de M.Georges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19 Pl. Saint-Georges,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JUGUEM</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6bis Rue Baour Lormian,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Sushiyaki</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9 Rue Sainte-Ursule,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QUAN PHO 83</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11 Rue Peyrolières,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Fufu Ramen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32 Rue Sainte-Ursule,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MIZUKI RAMEN みずき</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54 Rue Peyrolières,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Otoya Sushi</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30 Rue Léon Gambetta,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MIAM MIAN ET SUSHI KINJO</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15 Rue Jean Suau,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YŪJŌ RAMEN ラーメン屋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35 Rue Léon Gambetta,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Zen-Saï</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 Rue Jean Suau, 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bl>
    <w:p w14:paraId="47156723" w14:textId="1B8B4306" w:rsidR="00D04777" w:rsidRPr="00AC17A4" w:rsidRDefault="00D04777" w:rsidP="00D04777">
      <w:pPr>
        <w:pStyle w:val="Heading2"/>
        <w:rPr>
          <w:rFonts w:eastAsia="Calibri"/>
        </w:rPr>
      </w:pPr>
      <w:r w:rsidRPr="00AC17A4">
        <w:rPr>
          <w:rFonts w:eastAsia="Calibri"/>
          <w:noProof/>
        </w:rPr>
        <mc:AlternateContent>
          <mc:Choice Requires="wpg">
            <w:drawing>
              <wp:anchor distT="0" distB="0" distL="114300" distR="114300" simplePos="0" relativeHeight="251731968" behindDoc="0" locked="0" layoutInCell="1" allowOverlap="1" wp14:anchorId="1B22729F" wp14:editId="0AA1DD86">
                <wp:simplePos x="0" y="0"/>
                <wp:positionH relativeFrom="column">
                  <wp:posOffset>-374018</wp:posOffset>
                </wp:positionH>
                <wp:positionV relativeFrom="paragraph">
                  <wp:posOffset>23114</wp:posOffset>
                </wp:positionV>
                <wp:extent cx="266978" cy="266978"/>
                <wp:effectExtent l="0" t="0" r="0" b="0"/>
                <wp:wrapNone/>
                <wp:docPr id="2137907171"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701885569"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43788109" name="Groupe 16"/>
                        <wpg:cNvGrpSpPr/>
                        <wpg:grpSpPr>
                          <a:xfrm>
                            <a:off x="96779" y="126815"/>
                            <a:ext cx="233707" cy="161924"/>
                            <a:chOff x="0" y="0"/>
                            <a:chExt cx="233707" cy="161924"/>
                          </a:xfrm>
                          <a:solidFill>
                            <a:schemeClr val="accent1"/>
                          </a:solidFill>
                        </wpg:grpSpPr>
                        <wps:wsp>
                          <wps:cNvPr id="1035604872"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00867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03A8600" id="Groupe 17" o:spid="_x0000_s1026" style="position:absolute;margin-left:-29.45pt;margin-top:1.8pt;width:21pt;height:21pt;z-index:251731968;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gXNA0gcAANEnAAAOAAAAZHJzL2Uyb0RvYy54bWzsWt1u2zYYvR+wdxB0OWC1/n+MOkXWrsWA oivQDu0uFVmODciSJilx2qfZs+zJdviRkj5amSU3wDYEuUkkk4ffD8mP59B+/uJunxu3Wd3symJl 2s8s08iKtFzviuuV+dvH1z9GptG0SbFO8rLIVuaXrDFfXHz/3fNDtcycclvm66w2MEjRLA/Vyty2 bbVcLJp0m+2T5llZZQUaN2W9T1q81teLdZ0cMPo+XziWFSwOZb2u6jLNmgafvpKN5gWNv9lkafvr ZtNkrZGvTPjW0t+a/l6Jv4uL58nyuk6q7S5VbiTf4MU+2RUw2g/1KmkT46bejYba79K6bMpN+ywt 94tys9mlGcWAaGzrKJo3dXlTUSzXy8N11acJqT3K0zcPm767fVNXH6r3NTJxqK6RC3oTsdxt6r34 Dy+NO0rZlz5l2V1rpPjQCYI4xBynaFLPlNJ0i7yPUOn2Z4Xz7Ni2MCECp56BW3RGF5orhwqLoxni bx4W/4dtUmWU1maJ+N/Xxm69MkPLjiLfD2LTKJI9luprLLrMyHdXdfbXn0tDrMHMsF2xZIRDQPZp a5YNMjg3ZxOxJ8v0pmnfZCUlP7l927SU0us1nmiNrZWHaVkUza7NPiORm32OhfvDwnCs2Pct42AM acWyPIb8ziFubPmOb2xPQz7bzIqCTFnhEOXYlBWHWZkZiwaJ/HA6FJcbIcRUJBpCpngqEo8bmTcr HDJzVvzzrXCIXCWTcx8wKwoylTEOmTn3IbMyc+45xJoMA5Wq3yjTe4T3nhkBqkdvYGYEHHLPbKAm 9js/2XbFIL0rVDXAk5GI09aiA6gqG1F2eWlAie1ese1lmQVKlJIJMLYvB9tngbErOdg5C4ztxsFU dZGJeW5jF3Gwd5ZlbA4O9s8CY81zcHAWGEuZg8OzwFirHBydBcYS5OCYg2XW1WKrQagElcqJSrWm ASpVmwao1JXAJMsqacUa7R6NQ3+8G9v+UbTuy9vsY0n9WrFg5WYhP2ThUz4M/dKbq136U/aVo1yU VUEj4P2Aghc0pPqEGmU/6eJxozKtNoZm5V6bdFqSTduKA5jnww4OOeJc4W0sxL5NZHfSojIjAumB XZDyA9E0dmZoOzPEAagSzCJkzoxTzkIcGscx5mWT0ZDD7MopY/iBvgA/9NOzpSba8Z1IlpsB1SVI fUKrQPZjwbDGM1PEkLEb2bRlOpPu4I+2OFh0fR2enHw5unBfG0su+pFp+fGZsagNNMrOYHqcVhbL 0PiPM40GURmI4fclgnoPTLcp89369S7PRVEgAZi9zGvjNkG9SdI0K9ruCNF65oUoMjEILNREAgm5 yZOWjsKiFKPJ2a6b9lXSbOVohJc7cw/6XKMLfMlxIkJ3dFxePF2V6y+QB3UpdWNTpa93GOlt0rTv kxp8G5mD+EXrtqy/msYBQnJlNn/cJHVmGvkvBZRKbHseurX04vmhg5eat1zxluJm/7JEwDh5YY0e Rf827x43dbn/BM17KayiKSlS2MYJ36IOy5eXLd7RBMWSZpeX9Ay1iby/LT5UqRic6i4i+Xj3Kakr o8Ljymwh6t6VnTpKlp30EJPX9xXIory8acvNTugSypjMk3qBUmNSUj4OMstzwyhCDelUFmlc6Co6 KoXqO0ORxkEYyqPLdoLIVsW2l6auG1o4U4XEtAM7dogHoN5OSFPnXhyS0OlhWj4nF2pHlFjP/0DR 2pbrB5YXhSiNpyQt5eVMSRvEjqNqXp9vx41cle/+mGJpe5CqFWTdkQZoQ58WtLbnRBHEQO/GPQpY k7MSMGWCq1mhNU4Oj6SPlcDpEDhkcnxNkIrMRJMp4pBZKeJyVBb8SRsaRGnxk3niYnTeNHAEDT01 FVyJTi8k3nuUJaznJzX2GNQYJhJi8gGyRm1lIWvk+hYn48BTJTPFKSxOH1GOBN+A0aHHfUxW9g/c mMRfxyfpfcQA5aj9xyIgjUzmBVdKjK913LProMMUEbdDz5PyX6OdFLXUmsdesiYesD66/qZsUfWi TDmOjdtkqvAjP1gVUW10pyZxndaayMKQs340IE4los99D+hmRc7VyOPxlOsxp0r8wO4kJcZlfE9h n3ju/5Pn/gtfTdiha1lREGI/nuJxxH9n8zjbjTxf7mS1wzsiBy3lgVbrvBnLteO/DyJynh15IBHS xgwqR/230AcDgR9xP43KOR5uHqYscCY3ywKnZvjmKvCnLHBAaEV+DJJyOgjOzmaZGAOmTGjkbE6e OMD2w9ATtPR0GJydzZls3n+mCc7Q5pjg/W039F1vMgr+tUJghX44Nd8cEOFa0Jk0wb9dmBMF7y8X +dRUYBP3EmSOhVF/bgAF4In5PgbmS8T31FdGWMogrf1XRo/lewh1rIGvqwJ2H2EX24TCp4c5lD0O A4n40XZj7b4fvyewJYUeNdH+Pbaj88SOlEquSwcCAegwUWKi66MjFSIIPOkYHHS1++m4b4p8L6Kb t47UDnbkk8yAPn5nVbFwcY6QZ7J6z3BtSIwduK5+d96nc9zUz41mSPdNf5MeyuyTEPMdzD3XF6zN c21bXRFK3GCPzgwVmG5BzwWdFJQLOgKOUqH37UeXa0EmuuuiGxmFQQuLyNNxE6WPtfRW6OG+2XzS I+JG/rHcuw/XzHQbT78bo3sH9Rs38cM0/k69hl/iXfwNAAD//wMAUEsDBBQABgAIAAAAIQCCEzu7 3wAAAAgBAAAPAAAAZHJzL2Rvd25yZXYueG1sTI9BS8NAFITvgv9heYK3dBNrQo15KaWopyLYCuJt m31NQrO7IbtN0n/v86THYYaZb4r1bDox0uBbZxGSRQyCbOV0a2uEz8NrtALhg7Jadc4SwpU8rMvb m0Ll2k32g8Z9qAWXWJ8rhCaEPpfSVw0Z5ReuJ8veyQ1GBZZDLfWgJi43nXyI40wa1VpeaFRP24aq 8/5iEN4mNW2Wycu4O5+21+9D+v61Swjx/m7ePIMINIe/MPziMzqUzHR0F6u96BCidPXEUYRlBoL9 KMlYHxEe0wxkWcj/B8ofAAAA//8DAFBLAQItABQABgAIAAAAIQC2gziS/gAAAOEBAAATAAAAAAAA AAAAAAAAAAAAAABbQ29udGVudF9UeXBlc10ueG1sUEsBAi0AFAAGAAgAAAAhADj9If/WAAAAlAEA AAsAAAAAAAAAAAAAAAAALwEAAF9yZWxzLy5yZWxzUEsBAi0AFAAGAAgAAAAhADuBc0DSBwAA0ScA AA4AAAAAAAAAAAAAAAAALgIAAGRycy9lMm9Eb2MueG1sUEsBAi0AFAAGAAgAAAAhAIITO7vfAAAA CAEAAA8AAAAAAAAAAAAAAAAALAoAAGRycy9kb3ducmV2LnhtbFBLBQYAAAAABAAEAPMAAAA4CwAA AAA= ">
                <v:shape id="2137907172"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2anLEyQAAAOIAAAAPAAAAZHJzL2Rvd25yZXYueG1sRI9BSwMx FITvgv8hPMGbTaps3a5NiwoFb7pVWrw9Ns9NcJMsybNd/70RBI/DzHzDrDaTH8SRUnYxaJjPFAgK XTQu9BreXrdXNYjMGAwOMZCGb8qwWZ+frbAx8RRaOu64FwUScoMaLPPYSJk7Sx7zLI4UivcRk0cu MvXSJDwVuB/ktVIL6dGFsmBxpEdL3efuy2twh3RTZbt1+6ldvj88v3CrDGt9eTHd34Fgmvg//Nd+ Mhpu1byuq2qxhN9L5Q7I9Q8AAAD//wMAUEsBAi0AFAAGAAgAAAAhANvh9svuAAAAhQEAABMAAAAA AAAAAAAAAAAAAAAAAFtDb250ZW50X1R5cGVzXS54bWxQSwECLQAUAAYACAAAACEAWvQsW78AAAAV AQAACwAAAAAAAAAAAAAAAAAfAQAAX3JlbHMvLnJlbHNQSwECLQAUAAYACAAAACEAdmpyxMkAAADi AAAADwAAAAAAAAAAAAAAAAAHAgAAZHJzL2Rvd25yZXYueG1sUEsFBgAAAAADAAMAtwAAAP0CAAAA 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EoGVygAAAOEAAAAPAAAAZHJzL2Rvd25yZXYueG1sRI9Ba8JA FITvhf6H5RW8NZtoa9PUVURa8SCCWii9PbLPJJh9G7LbJP57VxB6HGbmG2a2GEwtOmpdZVlBEsUg iHOrKy4UfB+/nlMQziNrrC2Tggs5WMwfH2aYadvznrqDL0SAsMtQQel9k0np8pIMusg2xME72dag D7ItpG6xD3BTy3EcT6XBisNCiQ2tSsrPhz+jYN1jv5wkn932fFpdfo+vu59tQkqNnoblBwhPg/8P 39sbreBl8pamSfwOt0fhDcj5FQAA//8DAFBLAQItABQABgAIAAAAIQDb4fbL7gAAAIUBAAATAAAA AAAAAAAAAAAAAAAAAABbQ29udGVudF9UeXBlc10ueG1sUEsBAi0AFAAGAAgAAAAhAFr0LFu/AAAA FQEAAAsAAAAAAAAAAAAAAAAAHwEAAF9yZWxzLy5yZWxzUEsBAi0AFAAGAAgAAAAhABUSgZXKAAAA 4QAAAA8AAAAAAAAAAAAAAAAABwIAAGRycy9kb3ducmV2LnhtbFBLBQYAAAAAAwADALcAAAD+AgAA AAA= ">
                  <v:shape id="2137907173"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R8d+OyAAAAOMAAAAPAAAAZHJzL2Rvd25yZXYueG1sRE/NSsNA EL4LvsMygje7a7U1xm6LCBIFD9rWnKfZaRLNzobs2Ma3dwXB43z/s1iNvlMHGmIb2MLlxIAiroJr ubaw3TxeZKCiIDvsApOFb4qwWp6eLDB34chvdFhLrVIIxxwtNCJ9rnWsGvIYJ6EnTtw+DB4lnUOt 3YDHFO47PTVmrj22nBoa7Omhoepz/eUtlB/97U52RbZ/kWczK1+L964srD0/G+/vQAmN8i/+cz+5 NN9czebmOruZwu9PCQC9/AEAAP//AwBQSwECLQAUAAYACAAAACEA2+H2y+4AAACFAQAAEwAAAAAA AAAAAAAAAAAAAAAAW0NvbnRlbnRfVHlwZXNdLnhtbFBLAQItABQABgAIAAAAIQBa9CxbvwAAABUB AAALAAAAAAAAAAAAAAAAAB8BAABfcmVscy8ucmVsc1BLAQItABQABgAIAAAAIQAR8d+OyAAAAOMA AAAPAAAAAAAAAAAAAAAAAAcCAABkcnMvZG93bnJldi54bWxQSwUGAAAAAAMAAwC3AAAA/AI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74"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LIoMxwAAAOIAAAAPAAAAZHJzL2Rvd25yZXYueG1sRE9NawIx EL0X+h/CFHopNdGCytYoIrT0JHaVirdhM90sJpN1k+r675tCwePjfc8WvXfiTF1sAmsYDhQI4iqY hmsNu+3b8xRETMgGXWDScKUIi/n93QwLEy78Secy1SKHcCxQg02pLaSMlSWPcRBa4sx9h85jyrCr penwksO9kyOlxtJjw7nBYksrS9Wx/PEavt4NjdaH9d7Y02lTHp8at3FXrR8f+uUriER9uon/3R8m z5+8KDUdT4bwdyljkPNfAAAA//8DAFBLAQItABQABgAIAAAAIQDb4fbL7gAAAIUBAAATAAAAAAAA AAAAAAAAAAAAAABbQ29udGVudF9UeXBlc10ueG1sUEsBAi0AFAAGAAgAAAAhAFr0LFu/AAAAFQEA AAsAAAAAAAAAAAAAAAAAHwEAAF9yZWxzLy5yZWxzUEsBAi0AFAAGAAgAAAAhAAUsigzHAAAA4gAA AA8AAAAAAAAAAAAAAAAABwIAAGRycy9kb3ducmV2LnhtbFBLBQYAAAAAAwADALcAAAD7AgA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009B6889" w:rsidRPr="00AC17A4">
        <w:rPr>
          <w:rFonts w:eastAsia="Calibri"/>
        </w:rPr>
        <w:t xml:space="preserve"> </w:t>
        <w:t xml:space="preserve">Établissements de plus de 20 salariés</w:t>
        <w:t xml:space="preserve"/>
      </w:r>
      <w:r w:rsidR="00DA1C6C" w:rsidRPr="00AC17A4">
        <w:rPr>
          <w:rFonts w:eastAsia="Calibri"/>
        </w:rPr>
        <w:t xml:space="preserve"/>
      </w:r>
      <w:r w:rsidR="009B6889" w:rsidRPr="00AC17A4">
        <w:rPr>
          <w:rFonts w:eastAsia="Calibri"/>
        </w:rPr>
        <w:t xml:space="preserve"> : </w:t>
        <w:t xml:space="preserve">36</w:t>
        <w:t xml:space="preserve"/>
      </w:r>
      <w:proofErr w:type="spellStart"/>
      <w:r w:rsidR="009B6889" w:rsidRPr="00AC17A4">
        <w:rPr>
          <w:rFonts w:eastAsia="Calibri"/>
        </w:rPr>
        <w:t xml:space="preserve"/>
      </w:r>
      <w:r w:rsidR="00DA1C6C" w:rsidRPr="00AC17A4">
        <w:rPr>
          <w:rFonts w:eastAsia="Calibri"/>
        </w:rPr>
        <w:t xml:space="preserve"/>
      </w:r>
      <w:r w:rsidR="009B6889" w:rsidRPr="00AC17A4">
        <w:rPr>
          <w:rFonts w:eastAsia="Calibri"/>
        </w:rPr>
        <w:t xml:space="preserve"/>
      </w:r>
      <w:proofErr w:type="spellEnd"/>
      <w:r w:rsidR="009B6889" w:rsidRPr="00AC17A4">
        <w:rPr>
          <w:rFonts w:eastAsia="Calibri"/>
        </w:rPr>
        <w:t xml:space="preserve"> </w:t>
      </w:r>
      <w:r w:rsidR="00765249" w:rsidRPr="00AC17A4">
        <w:rPr>
          <w:rFonts w:eastAsia="Calibri"/>
        </w:rPr>
        <w:t xml:space="preserve">dans la zone</w:t>
      </w:r>
      <w:bookmarkEnd w:id="10"/>
    </w:p>
    <w:p w14:paraId="7DD6AEBD" w14:textId="1508AC66" w:rsidR="00D04777" w:rsidRPr="00AC17A4" w:rsidRDefault="00250159" w:rsidP="0028675C">
      <w:pPr>
        <w:rPr>
          <w:rFonts w:ascii="Calibri" w:eastAsia="Calibri" w:hAnsi="Calibri" w:cs="Times New Roman"/>
          <w:sz w:val="24"/>
          <w:szCs w:val="24"/>
        </w:rPr>
      </w:pPr>
      <w:r w:rsidRPr="00AC17A4">
        <w:rPr>
          <w:rFonts w:ascii="Calibri" w:eastAsia="Calibri" w:hAnsi="Calibri" w:cs="Times New Roman"/>
          <w:sz w:val="24"/>
          <w:szCs w:val="24"/>
        </w:rPr>
        <w:drawing>
          <wp:inline distT="0" distB="0" distL="0" distR="0">
            <wp:extent cx="5760000" cy="7200000"/>
            <wp:docPr id="2137907175" name="Picture 2137907175"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75" descr="desc"/>
                    <pic:cNvPicPr>
                      <a:picLocks noChangeAspect="1" noChangeArrowheads="1"/>
                    </pic:cNvPicPr>
                  </pic:nvPicPr>
                  <pic:blipFill>
                    <a:blip r:embed="img2137907175" cstate="print">
                      <a:extLst>
                        <a:ext uri="{28A0092B-C50C-407E-A947-70E740481C1C}">
                          <a14:useLocalDpi xmlns:a14="http://schemas.microsoft.com/office/drawing/2010/main" val="0"/>
                        </a:ext>
                      </a:extLst>
                    </a:blip>
                    <a:srcRect/>
                    <a:stretch>
                      <a:fillRect/>
                    </a:stretch>
                  </pic:blipFill>
                  <pic:spPr bwMode="auto">
                    <a:xfrm>
                      <a:off x="0" y="0"/>
                      <a:ext cx="5760000" cy="7200000"/>
                    </a:xfrm>
                    <a:prstGeom prst="rect">
                      <a:avLst/>
                    </a:prstGeom>
                    <a:noFill/>
                    <a:ln>
                      <a:noFill/>
                    </a:ln>
                  </pic:spPr>
                </pic:pic>
              </a:graphicData>
            </a:graphic>
          </wp:inline>
        </w:drawing>
      </w:r>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proofErr w:type="spellStart"/>
      <w:r w:rsidR="009B6889" w:rsidRPr="00AC17A4">
        <w:rPr>
          <w:rFonts w:ascii="Calibri" w:eastAsia="Calibri" w:hAnsi="Calibri" w:cs="Times New Roman"/>
          <w:sz w:val="24"/>
          <w:szCs w:val="24"/>
        </w:rPr>
        <w:t xml:space="preserve"/>
      </w:r>
      <w:proofErr w:type="spellEnd"/>
      <w:r w:rsidR="009B6889" w:rsidRPr="00AC17A4">
        <w:rPr>
          <w:rFonts w:ascii="Calibri" w:eastAsia="Calibri" w:hAnsi="Calibri" w:cs="Times New Roman"/>
          <w:sz w:val="24"/>
          <w:szCs w:val="24"/>
        </w:rPr>
        <w:t xml:space="preserve"/>
      </w:r>
      <w:r w:rsidR="00CE41EF">
        <w:rPr>
          <w:rFonts w:ascii="Calibri" w:eastAsia="Calibri" w:hAnsi="Calibri" w:cs="Times New Roman"/>
          <w:sz w:val="24"/>
          <w:szCs w:val="24"/>
        </w:rPr>
        <w:t xml:space="preserve"/>
      </w:r>
      <w:proofErr w:type="spellStart"/>
      <w:r w:rsidR="00CE41EF" w:rsidRPr="00CE41EF">
        <w:rPr>
          <w:rFonts w:ascii="Calibri" w:eastAsia="Calibri" w:hAnsi="Calibri" w:cs="Times New Roman"/>
          <w:sz w:val="24"/>
          <w:szCs w:val="24"/>
        </w:rPr>
        <w:t xml:space="preserve"/>
      </w:r>
      <w:proofErr w:type="spellEnd"/>
      <w:r w:rsidR="00CE41EF" w:rsidRPr="00CE41EF">
        <w:rPr>
          <w:rFonts w:ascii="Calibri" w:eastAsia="Calibri" w:hAnsi="Calibri" w:cs="Times New Roman"/>
          <w:sz w:val="24"/>
          <w:szCs w:val="24"/>
        </w:rPr>
        <w:t xml:space="preserve"/>
      </w:r>
      <w:r w:rsidR="009B6889" w:rsidRPr="00AC17A4">
        <w:rPr>
          <w:rFonts w:ascii="Calibri" w:eastAsia="Calibri" w:hAnsi="Calibri" w:cs="Times New Roman"/>
          <w:sz w:val="24"/>
          <w:szCs w:val="24"/>
        </w:rPr>
        <w:t xml:space="preserve"/>
      </w:r>
      <w:r w:rsidR="00DA1C6C" w:rsidRPr="00AC17A4">
        <w:rPr>
          <w:rFonts w:ascii="Calibri" w:eastAsia="Calibri" w:hAnsi="Calibri" w:cs="Times New Roman"/>
          <w:sz w:val="24"/>
          <w:szCs w:val="24"/>
        </w:rPr>
        <w:t xml:space="preserve"/>
      </w:r>
      <w:r w:rsidR="009B6889" w:rsidRPr="00AC17A4">
        <w:rPr>
          <w:rFonts w:ascii="Calibri" w:eastAsia="Calibri" w:hAnsi="Calibri" w:cs="Times New Roman"/>
          <w:sz w:val="24"/>
          <w:szCs w:val="24"/>
        </w:rPr>
        <w:t xml:space="preserve"/>
      </w:r>
      <w:r w:rsidRPr="00AC17A4">
        <w:rPr>
          <w:rFonts w:ascii="Calibri" w:eastAsia="Calibri" w:hAnsi="Calibri" w:cs="Times New Roman"/>
          <w:sz w:val="24"/>
          <w:szCs w:val="24"/>
        </w:rPr>
        <w:t xml:space="preserve"/>
      </w:r>
    </w:p>
    <w:p w14:paraId="18478902" w14:textId="14587970" w:rsidR="00297220" w:rsidRPr="00AC17A4" w:rsidRDefault="00297220" w:rsidP="00297220">
      <w:pPr>
        <w:rPr>
          <w:rStyle w:val="SubtleEmphasis"/>
        </w:rPr>
      </w:pPr>
      <w:r w:rsidRPr="00AC17A4">
        <w:rPr>
          <w:rStyle w:val="SubtleEmphasis"/>
          <w:rFonts w:ascii="Segoe UI Emoji" w:hAnsi="Segoe UI Emoji" w:cs="Segoe UI Emoji"/>
        </w:rPr>
        <w:t xml:space="preserve">🔍</w:t>
      </w:r>
      <w:r w:rsidRPr="00AC17A4">
        <w:rPr>
          <w:rStyle w:val="SubtleEmphasis"/>
        </w:rPr>
        <w:t xml:space="preserve"> </w:t>
        <w:t xml:space="preserve">Effectifs de 50 salariés et plus</w:t>
      </w:r>
      <w:proofErr w:type="spellStart"/>
      <w:r w:rsidRPr="00AC17A4">
        <w:rPr>
          <w:rStyle w:val="SubtleEmphasis"/>
        </w:rPr>
        <w:t xml:space="preserve"/>
      </w:r>
      <w:proofErr w:type="spellEnd"/>
      <w:r w:rsidRPr="00AC17A4">
        <w:rPr>
          <w:rStyle w:val="SubtleEmphasis"/>
        </w:rPr>
        <w:t xml:space="preserve"/>
      </w:r>
      <w:proofErr w:type="spellStart"/>
      <w:r w:rsidRPr="00AC17A4">
        <w:rPr>
          <w:rStyle w:val="SubtleEmphasis"/>
        </w:rPr>
        <w:t xml:space="preserve"/>
      </w:r>
      <w:r w:rsidR="00DA1C6C" w:rsidRPr="00AC17A4">
        <w:rPr>
          <w:rStyle w:val="SubtleEmphasis"/>
        </w:rPr>
        <w:t xml:space="preserve"/>
      </w:r>
      <w:r w:rsidRPr="00AC17A4">
        <w:rPr>
          <w:rStyle w:val="SubtleEmphasis"/>
        </w:rPr>
        <w:t xml:space="preserve"/>
      </w:r>
      <w:proofErr w:type="spellEnd"/>
      <w:r w:rsidRPr="00AC17A4">
        <w:rPr>
          <w:rStyle w:val="SubtleEmphasis"/>
        </w:rPr>
        <w:t xml:space="preserve"/>
      </w:r>
    </w:p>
    <w:bookmarkStart w:id="11" w:name="_Toc157413097"/>
    <w:p w14:paraId="297208C6" w14:textId="76D055FB" w:rsidR="00297220" w:rsidRPr="00AC17A4" w:rsidRDefault="00297220" w:rsidP="00297220">
      <w:pPr>
        <w:pStyle w:val="Heading2"/>
        <w:rPr>
          <w:rFonts w:eastAsia="Calibri"/>
        </w:rPr>
      </w:pPr>
      <w:r w:rsidRPr="00AC17A4">
        <w:rPr>
          <w:rFonts w:eastAsia="Calibri"/>
          <w:noProof/>
        </w:rPr>
        <mc:AlternateContent>
          <mc:Choice Requires="wpg">
            <w:drawing>
              <wp:anchor distT="0" distB="0" distL="114300" distR="114300" simplePos="0" relativeHeight="251780096" behindDoc="0" locked="0" layoutInCell="1" allowOverlap="1" wp14:anchorId="16C753C5" wp14:editId="77E57D1C">
                <wp:simplePos x="0" y="0"/>
                <wp:positionH relativeFrom="column">
                  <wp:posOffset>-374018</wp:posOffset>
                </wp:positionH>
                <wp:positionV relativeFrom="paragraph">
                  <wp:posOffset>23114</wp:posOffset>
                </wp:positionV>
                <wp:extent cx="266978" cy="266978"/>
                <wp:effectExtent l="0" t="0" r="0" b="0"/>
                <wp:wrapNone/>
                <wp:docPr id="2137907176" name="Groupe 17"/>
                <wp:cNvGraphicFramePr/>
                <a:graphic xmlns:a="http://schemas.openxmlformats.org/drawingml/2006/main">
                  <a:graphicData uri="http://schemas.microsoft.com/office/word/2010/wordprocessingGroup">
                    <wpg:wgp>
                      <wpg:cNvGrpSpPr/>
                      <wpg:grpSpPr>
                        <a:xfrm>
                          <a:off x="0" y="0"/>
                          <a:ext cx="266978" cy="266978"/>
                          <a:chOff x="0" y="0"/>
                          <a:chExt cx="419100" cy="419100"/>
                        </a:xfrm>
                      </wpg:grpSpPr>
                      <wps:wsp>
                        <wps:cNvPr id="1315658513" name="Forme libre : forme 13"/>
                        <wps:cNvSpPr/>
                        <wps:spPr>
                          <a:xfrm>
                            <a:off x="0" y="0"/>
                            <a:ext cx="419100" cy="419100"/>
                          </a:xfrm>
                          <a:custGeom>
                            <a:avLst/>
                            <a:gdLst>
                              <a:gd name="connsiteX0" fmla="*/ 209550 w 419100"/>
                              <a:gd name="connsiteY0" fmla="*/ 390525 h 419100"/>
                              <a:gd name="connsiteX1" fmla="*/ 390525 w 419100"/>
                              <a:gd name="connsiteY1" fmla="*/ 209550 h 419100"/>
                              <a:gd name="connsiteX2" fmla="*/ 209550 w 419100"/>
                              <a:gd name="connsiteY2" fmla="*/ 28575 h 419100"/>
                              <a:gd name="connsiteX3" fmla="*/ 28575 w 419100"/>
                              <a:gd name="connsiteY3" fmla="*/ 209550 h 419100"/>
                              <a:gd name="connsiteX4" fmla="*/ 209550 w 419100"/>
                              <a:gd name="connsiteY4" fmla="*/ 390525 h 419100"/>
                              <a:gd name="connsiteX5" fmla="*/ 209550 w 419100"/>
                              <a:gd name="connsiteY5" fmla="*/ 419100 h 419100"/>
                              <a:gd name="connsiteX6" fmla="*/ 419100 w 419100"/>
                              <a:gd name="connsiteY6" fmla="*/ 209550 h 419100"/>
                              <a:gd name="connsiteX7" fmla="*/ 209550 w 419100"/>
                              <a:gd name="connsiteY7" fmla="*/ 0 h 419100"/>
                              <a:gd name="connsiteX8" fmla="*/ 0 w 419100"/>
                              <a:gd name="connsiteY8" fmla="*/ 209550 h 419100"/>
                              <a:gd name="connsiteX9" fmla="*/ 209550 w 419100"/>
                              <a:gd name="connsiteY9" fmla="*/ 419100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9100" h="419100">
                                <a:moveTo>
                                  <a:pt x="209550" y="390525"/>
                                </a:moveTo>
                                <a:cubicBezTo>
                                  <a:pt x="309500" y="390525"/>
                                  <a:pt x="390525" y="309500"/>
                                  <a:pt x="390525" y="209550"/>
                                </a:cubicBezTo>
                                <a:cubicBezTo>
                                  <a:pt x="390525" y="109600"/>
                                  <a:pt x="309500" y="28575"/>
                                  <a:pt x="209550" y="28575"/>
                                </a:cubicBezTo>
                                <a:cubicBezTo>
                                  <a:pt x="109600" y="28575"/>
                                  <a:pt x="28575" y="109600"/>
                                  <a:pt x="28575" y="209550"/>
                                </a:cubicBezTo>
                                <a:cubicBezTo>
                                  <a:pt x="28575" y="309500"/>
                                  <a:pt x="109600" y="390525"/>
                                  <a:pt x="209550" y="390525"/>
                                </a:cubicBezTo>
                                <a:close/>
                                <a:moveTo>
                                  <a:pt x="209550" y="419100"/>
                                </a:moveTo>
                                <a:cubicBezTo>
                                  <a:pt x="325282" y="419100"/>
                                  <a:pt x="419100" y="325282"/>
                                  <a:pt x="419100" y="209550"/>
                                </a:cubicBezTo>
                                <a:cubicBezTo>
                                  <a:pt x="419100" y="93819"/>
                                  <a:pt x="325282" y="0"/>
                                  <a:pt x="209550" y="0"/>
                                </a:cubicBezTo>
                                <a:cubicBezTo>
                                  <a:pt x="93819" y="0"/>
                                  <a:pt x="0" y="93819"/>
                                  <a:pt x="0" y="209550"/>
                                </a:cubicBezTo>
                                <a:cubicBezTo>
                                  <a:pt x="0" y="325282"/>
                                  <a:pt x="93819" y="419100"/>
                                  <a:pt x="209550" y="419100"/>
                                </a:cubicBez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02800386" name="Groupe 16"/>
                        <wpg:cNvGrpSpPr/>
                        <wpg:grpSpPr>
                          <a:xfrm>
                            <a:off x="96779" y="126815"/>
                            <a:ext cx="233707" cy="161924"/>
                            <a:chOff x="0" y="0"/>
                            <a:chExt cx="233707" cy="161924"/>
                          </a:xfrm>
                          <a:solidFill>
                            <a:schemeClr val="accent1"/>
                          </a:solidFill>
                        </wpg:grpSpPr>
                        <wps:wsp>
                          <wps:cNvPr id="1288633456" name="Forme libre : forme 14"/>
                          <wps:cNvSpPr/>
                          <wps:spPr>
                            <a:xfrm>
                              <a:off x="0" y="69229"/>
                              <a:ext cx="223837" cy="28575"/>
                            </a:xfrm>
                            <a:custGeom>
                              <a:avLst/>
                              <a:gdLst>
                                <a:gd name="connsiteX0" fmla="*/ 0 w 223837"/>
                                <a:gd name="connsiteY0" fmla="*/ 14288 h 28575"/>
                                <a:gd name="connsiteX1" fmla="*/ 14288 w 223837"/>
                                <a:gd name="connsiteY1" fmla="*/ 0 h 28575"/>
                                <a:gd name="connsiteX2" fmla="*/ 209550 w 223837"/>
                                <a:gd name="connsiteY2" fmla="*/ 0 h 28575"/>
                                <a:gd name="connsiteX3" fmla="*/ 223838 w 223837"/>
                                <a:gd name="connsiteY3" fmla="*/ 14288 h 28575"/>
                                <a:gd name="connsiteX4" fmla="*/ 209550 w 223837"/>
                                <a:gd name="connsiteY4" fmla="*/ 28575 h 28575"/>
                                <a:gd name="connsiteX5" fmla="*/ 14288 w 223837"/>
                                <a:gd name="connsiteY5" fmla="*/ 28575 h 28575"/>
                                <a:gd name="connsiteX6" fmla="*/ 0 w 223837"/>
                                <a:gd name="connsiteY6" fmla="*/ 14288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3837" h="28575">
                                  <a:moveTo>
                                    <a:pt x="0" y="14288"/>
                                  </a:moveTo>
                                  <a:cubicBezTo>
                                    <a:pt x="0" y="6397"/>
                                    <a:pt x="6397" y="0"/>
                                    <a:pt x="14288" y="0"/>
                                  </a:cubicBezTo>
                                  <a:lnTo>
                                    <a:pt x="209550" y="0"/>
                                  </a:lnTo>
                                  <a:cubicBezTo>
                                    <a:pt x="217441" y="0"/>
                                    <a:pt x="223838" y="6397"/>
                                    <a:pt x="223838" y="14288"/>
                                  </a:cubicBezTo>
                                  <a:cubicBezTo>
                                    <a:pt x="223838" y="22178"/>
                                    <a:pt x="217441" y="28575"/>
                                    <a:pt x="209550" y="28575"/>
                                  </a:cubicBezTo>
                                  <a:lnTo>
                                    <a:pt x="14288" y="28575"/>
                                  </a:lnTo>
                                  <a:cubicBezTo>
                                    <a:pt x="6397" y="28575"/>
                                    <a:pt x="0" y="22178"/>
                                    <a:pt x="0" y="14288"/>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7251241" name="Forme libre : forme 15"/>
                          <wps:cNvSpPr/>
                          <wps:spPr>
                            <a:xfrm>
                              <a:off x="138458" y="0"/>
                              <a:ext cx="95249" cy="161924"/>
                            </a:xfrm>
                            <a:custGeom>
                              <a:avLst/>
                              <a:gdLst>
                                <a:gd name="connsiteX0" fmla="*/ 4184 w 95249"/>
                                <a:gd name="connsiteY0" fmla="*/ 4184 h 161924"/>
                                <a:gd name="connsiteX1" fmla="*/ 24390 w 95249"/>
                                <a:gd name="connsiteY1" fmla="*/ 4184 h 161924"/>
                                <a:gd name="connsiteX2" fmla="*/ 91065 w 95249"/>
                                <a:gd name="connsiteY2" fmla="*/ 70859 h 161924"/>
                                <a:gd name="connsiteX3" fmla="*/ 91065 w 95249"/>
                                <a:gd name="connsiteY3" fmla="*/ 91065 h 161924"/>
                                <a:gd name="connsiteX4" fmla="*/ 24390 w 95249"/>
                                <a:gd name="connsiteY4" fmla="*/ 157740 h 161924"/>
                                <a:gd name="connsiteX5" fmla="*/ 4184 w 95249"/>
                                <a:gd name="connsiteY5" fmla="*/ 157740 h 161924"/>
                                <a:gd name="connsiteX6" fmla="*/ 4184 w 95249"/>
                                <a:gd name="connsiteY6" fmla="*/ 137534 h 161924"/>
                                <a:gd name="connsiteX7" fmla="*/ 60757 w 95249"/>
                                <a:gd name="connsiteY7" fmla="*/ 80962 h 161924"/>
                                <a:gd name="connsiteX8" fmla="*/ 4184 w 95249"/>
                                <a:gd name="connsiteY8" fmla="*/ 24390 h 161924"/>
                                <a:gd name="connsiteX9" fmla="*/ 4184 w 95249"/>
                                <a:gd name="connsiteY9" fmla="*/ 4184 h 161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5249" h="161924">
                                  <a:moveTo>
                                    <a:pt x="4184" y="4184"/>
                                  </a:moveTo>
                                  <a:cubicBezTo>
                                    <a:pt x="9764" y="-1395"/>
                                    <a:pt x="18811" y="-1395"/>
                                    <a:pt x="24390" y="4184"/>
                                  </a:cubicBezTo>
                                  <a:lnTo>
                                    <a:pt x="91065" y="70859"/>
                                  </a:lnTo>
                                  <a:cubicBezTo>
                                    <a:pt x="96644" y="76439"/>
                                    <a:pt x="96644" y="85486"/>
                                    <a:pt x="91065" y="91065"/>
                                  </a:cubicBezTo>
                                  <a:lnTo>
                                    <a:pt x="24390" y="157740"/>
                                  </a:lnTo>
                                  <a:cubicBezTo>
                                    <a:pt x="18811" y="163319"/>
                                    <a:pt x="9764" y="163319"/>
                                    <a:pt x="4184" y="157740"/>
                                  </a:cubicBezTo>
                                  <a:cubicBezTo>
                                    <a:pt x="-1395" y="152161"/>
                                    <a:pt x="-1395" y="143114"/>
                                    <a:pt x="4184" y="137534"/>
                                  </a:cubicBezTo>
                                  <a:lnTo>
                                    <a:pt x="60757" y="80962"/>
                                  </a:lnTo>
                                  <a:lnTo>
                                    <a:pt x="4184" y="24390"/>
                                  </a:lnTo>
                                  <a:cubicBezTo>
                                    <a:pt x="-1395" y="18811"/>
                                    <a:pt x="-1395" y="9764"/>
                                    <a:pt x="4184" y="418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9E4CB4F" id="Groupe 17" o:spid="_x0000_s1026" style="position:absolute;margin-left:-29.45pt;margin-top:1.8pt;width:21pt;height:21pt;z-index:251780096;mso-width-relative:margin;mso-height-relative:margin" coordsize="419100,419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L4jj1AcAANQnAAAOAAAAZHJzL2Uyb0RvYy54bWzsWttu3DYQfS/QfxD0WCBZ3S+L2IGb1EGB IA2QFEkfZa3Wu4BWUiXZ6+Rr8i39sh4OKWlobVfaGGgLwy82JfJwOIfk8Ay1L17e7XLjNqubbVmc mfZzyzSyIi1X2+L6zPz94+WzyDSaNilWSV4W2Zn5JWvMl+c//vBiXy0zp9yU+SqrDXRSNMt9dWZu 2rZaLhZNusl2SfO8rLICleuy3iUtHuvrxapO9uh9ly8cywoW+7JeVXWZZk2Dt69lpXlO/a/XWdr+ tl43WWvkZybG1tLfmv5eib+L8xfJ8rpOqs02VcNIvmMUu2RbwGjf1eukTYybejvqardN67Ip1+3z tNwtyvV6m2bkA7yxrXvevKnLm4p8uV7ur6ueJlB7j6fv7jZ9d/umrj5U72swsa+uwQU9CV/u1vVO /McojTui7EtPWXbXGileOkEQh5jjFFWqTJSmG/A+QqWbXxTOs2PbwoQInCoDt+iMLrSh7Cssjmbw v3mY/x82SZURrc0S/r+vje0Ka9e1/cCPfNs1jSLZYa1eYtVlRr69qrO/vi0NsQgzA9XEFEF73ppl AwrnkjbhfLJMb5r2TVYS+8nt26YlTq9XKNEiW6kRpmVRNNs2+wwm17scK/enheFYse9bxt4YeMW6 vA/5g0Pc2PId39gch3y2mRUFmbLCIWpgU1YcZmWmLxok8sNpVzDJA2GEmPJEQ0iKpzzxuJF5s8Ih M2fFP90Kh8hVMjn3AbOiIFOMccjMuQ+ZlZlzzyHWpBsIVf28T+8R3nqmBzEzMNMDDjkwGwiK/c5P Nl0wSO8KFQ1QMhJx3Fp0AlVlI+IuDw2Isd0jtr2Ms0CJUDIBxvblYPskMHYlBzsngbHdOJiiLpiY N2zsIg72TrKMzcHB/klgrHkODk4CYylzcHgSGGuVg6OTwFiCHBxzsGRdLbYaikpoqZy0VGsa0FK1 aUBLXQlMsqySVqzRrmjs+/Pd2PRFUbsrb7OPJbVrxYKVm4XGIQOfGsPQLr252qY/Z185ykVYFToC ox9QGAV1qd5QpWwnh3i/UplWG0OzctAmnZZk07biAOZ5t8OAHHGu8DrmYl8n2J20qMwIR3pg56R8 IarGgxnqTnRxACqCmYdsMGPKmYtD5djHvGwy6nKYXTllDD/IF+CHdjpbaqId34lkuBlQHUHqDa0C 2Y45wypPpIghYzeyact0Jt1hPNriYN71cXhy8mXvYvhaX3LRj0zL1yf6ojbQiJ3B9JhW5stQ+Y8z jQoRGUji9yGCWg9Ktynz7epym+ciKFAGmL3Ka+M2QbxJ0jQr2u4I0VrmhQgyMQQs0okEOeQ6T1o6 CotS9CZnu27a10mzkb0RXu7MHeRzjSYYS44TEYlHp+VF6apcfUF+UJcycWyq9HKLnt4mTfs+qaG3 wRyyX9RuyvqraeyRSZ6ZzZ83SZ2ZRv5rgVQltj0PzVp68PzQwUPNa654TXGze1XCYZy8sEZF0b7N u+K6LnefkPReCKuoSooUtnHCt4jD8uFVi2dUIWNJs4sLKiPdBO9viw9VKjqnuAtPPt59SurKqFA8 M1tkde/KLj1Kll3qISavbyuQRXlx05brrchLiDHJk3pAqsZySVkc8izfciLLciOclDLNoiwXiRWd lSLvOyEnjYMwlGeX7QSRraJtn5y6bmjhUBVJph3YsUNCAAF3Ijl1DuLAQpcR0/o5ulI7pcRa/hc5 rRNFget6fk/24ZyWeBHrHdTPzWmD2HFU0Ov5dtzIVXz35xSj7UFprVDrjjRAO/p4Rmt7cB3ZQD+M Aymwls9KwJQJns6KZONo9ziQ+lxDRstJFzhksn8tIxXMRJP9c8gsing+OtMHDaKS8aM88Wx03jRw BHU9NRU8FZ1eSLz1iCWs56d07DGkY5hIZJMPyGtUNBJ5jVzf4mgchKqUpjiGxekjwpEQHDA6tDgk ZWX7wI0p++sEJT2PJKDstX8tHNLUZF7wVIkJtk58dg10mFLiduh5Mv/XdCd5LZPN+6NkVdxhvXf9 Sdmi6EVMOY6N+2SK8KNxsCii6uhSTeK6ZGuChYGzvjcgjhHRc98DulmRczUa8XjKdZ9Tlf3A7qQm xnV8r2GfhO7/U+j+Cx8nHMsJHd92xIY89nGCBPBsIWe7kefLray2eKfkkE150NW6cMZ67QTwg5Sc Z0celIq0MUPLUfsNEoRBwY/En6blHA93D1MWuJSbZYFrM3y8CvwpCxwQWpEfQ6Ucd4LLs1kmxoAp E5o6m8MTB9h+GHpClx53g8uzOZPN2880wSXaHBO8ve2GvutNesE/LARW6IdT880BES4GnUkT/PvC HC94e7nIp6ZC/7Ywve9G7bkBBIAn6fsYpC8p32MfjbCUoVr7j0aP5UuEOtYg2FUAO6TYxUYk96kw R7PHYSARz2w31m787SiypYYeVdH+vW9HF4qdKpVilw4EAtBhorKJro2OVIgg8OTAMEBXu6GO+6rI 93AXxwT3YEeWJAN6/51VJcPFOUIjk9F7xtAGYmxcUOm35z2d46p+bjRD+tj0JzlCyT5lYr6Duef+ sjrPtW11Ryhxgz06M5RjugWdCzopiAs6Au5Robfte5drQRLdNdGNjNyghcVmbfCC6GM1vRUqHJrN p4RE3Mk/lpv34Z6Z7uPpp2N08aB+5iZ+m8afqdXwY7zzvwEAAP//AwBQSwMEFAAGAAgAAAAhAIIT O7vfAAAACAEAAA8AAABkcnMvZG93bnJldi54bWxMj0FLw0AUhO+C/2F5grd0E2tCjXkppainItgK 4m2bfU1Cs7shu03Sf+/zpMdhhplvivVsOjHS4FtnEZJFDIJs5XRra4TPw2u0AuGDslp1zhLClTys y9ubQuXaTfaDxn2oBZdYnyuEJoQ+l9JXDRnlF64ny97JDUYFlkMt9aAmLjedfIjjTBrVWl5oVE/b hqrz/mIQ3iY1bZbJy7g7n7bX70P6/rVLCPH+bt48gwg0h78w/OIzOpTMdHQXq73oEKJ09cRRhGUG gv0oyVgfER7TDGRZyP8Hyh8AAAD//wMAUEsBAi0AFAAGAAgAAAAhALaDOJL+AAAA4QEAABMAAAAA AAAAAAAAAAAAAAAAAFtDb250ZW50X1R5cGVzXS54bWxQSwECLQAUAAYACAAAACEAOP0h/9YAAACU AQAACwAAAAAAAAAAAAAAAAAvAQAAX3JlbHMvLnJlbHNQSwECLQAUAAYACAAAACEARy+I49QHAADU JwAADgAAAAAAAAAAAAAAAAAuAgAAZHJzL2Uyb0RvYy54bWxQSwECLQAUAAYACAAAACEAghM7u98A AAAIAQAADwAAAAAAAAAAAAAAAAAuCgAAZHJzL2Rvd25yZXYueG1sUEsFBgAAAAAEAAQA8wAAADoL AAAAAA== ">
                <v:shape id="2137907177" o:spid="_x0000_s1027" style="position:absolute;width:419100;height:419100;visibility:visible;mso-wrap-style:square;v-text-anchor:middle" coordsize="419100,419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F3B9xgAAAOMAAAAPAAAAZHJzL2Rvd25yZXYueG1sRE9fS8Mw EH8X9h3CCb65tJaOWZeNKQx8c52i+HY0ZxNsLiWJW/32iyDs8X7/b7WZ3CCOFKL1rKCcFyCIO68t 9wreXne3SxAxIWscPJOCX4qwWc+uVthof+KWjofUixzCsUEFJqWxkTJ2hhzGuR+JM/flg8OUz9BL HfCUw90g74piIR1azg0GR3oy1H0ffpwC+xGqOpqdfZ/a+8/Hl31qC52Uurmetg8gEk3pIv53P+s8 vyrrRb2sywr+fsoAyPUZAAD//wMAUEsBAi0AFAAGAAgAAAAhANvh9svuAAAAhQEAABMAAAAAAAAA AAAAAAAAAAAAAFtDb250ZW50X1R5cGVzXS54bWxQSwECLQAUAAYACAAAACEAWvQsW78AAAAVAQAA CwAAAAAAAAAAAAAAAAAfAQAAX3JlbHMvLnJlbHNQSwECLQAUAAYACAAAACEA6xdwfcYAAADjAAAA DwAAAAAAAAAAAAAAAAAHAgAAZHJzL2Rvd25yZXYueG1sUEsFBgAAAAADAAMAtwAAAPoCAAAAAA== " path="m209550,390525v99950,,180975,-81025,180975,-180975c390525,109600,309500,28575,209550,28575v-99950,,-180975,81025,-180975,180975c28575,309500,109600,390525,209550,390525xm209550,419100v115732,,209550,-93818,209550,-209550c419100,93819,325282,,209550,,93819,,,93819,,209550,,325282,93819,419100,209550,419100xe" fillcolor="#ef7c4d [3205]" stroked="f">
                  <v:stroke joinstyle="miter"/>
                  <v:path arrowok="t" o:connecttype="custom" o:connectlocs="209550,390525;390525,209550;209550,28575;28575,209550;209550,390525;209550,419100;419100,209550;209550,0;0,209550;209550,419100" o:connectangles="0,0,0,0,0,0,0,0,0,0"/>
                </v:shape>
                <v:group id="Groupe 16" o:spid="_x0000_s1028" style="position:absolute;left:96779;top:126815;width:233707;height:161924" coordsize="233707,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PJpJygAAAOIAAAAPAAAAZHJzL2Rvd25yZXYueG1sRI9Ba8JA FITvBf/D8oTe6m4UJURXEWmlBylUBfH2yD6TYPZtyK5J/PfdQqHHYWa+YVabwdaio9ZXjjUkEwWC OHem4kLD+fTxloLwAdlg7Zg0PMnDZj16WWFmXM/f1B1DISKEfYYayhCaTEqfl2TRT1xDHL2bay2G KNtCmhb7CLe1nCq1kBYrjgslNrQrKb8fH1bDvsd+O0veu8P9tnteT/OvyyEhrV/Hw3YJItAQ/sN/ 7U+jYa6mqVKzdAG/l+IdkOsfAAAA//8DAFBLAQItABQABgAIAAAAIQDb4fbL7gAAAIUBAAATAAAA AAAAAAAAAAAAAAAAAABbQ29udGVudF9UeXBlc10ueG1sUEsBAi0AFAAGAAgAAAAhAFr0LFu/AAAA FQEAAAsAAAAAAAAAAAAAAAAAHwEAAF9yZWxzLy5yZWxzUEsBAi0AFAAGAAgAAAAhAFs8mknKAAAA 4gAAAA8AAAAAAAAAAAAAAAAABwIAAGRycy9kb3ducmV2LnhtbFBLBQYAAAAAAwADALcAAAD+AgAA AAA= ">
                  <v:shape id="2137907178" o:spid="_x0000_s1029" style="position:absolute;top:69229;width:223837;height:28575;visibility:visible;mso-wrap-style:square;v-text-anchor:middle" coordsize="223837,285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rdyvmyAAAAOMAAAAPAAAAZHJzL2Rvd25yZXYueG1sRE/NSsNA EL4LfYdlBG92Y2tDjN0WESQKHrRqztPsNEnNzobs2Ma37xYEj/P9z3I9uk4daAitZwM30wQUceVt y7WBz4+n6wxUEGSLnWcy8EsB1qvJxRJz64/8ToeN1CqGcMjRQCPS51qHqiGHYep74sjt/OBQ4jnU 2g54jOGu07MkSbXDlmNDgz09NlR9b36cgXLf321lW2S7V3lJFuVb8dWVhTFXl+PDPSihUf7Ff+5n G+fPsiydz28XKZx/igDo1QkAAP//AwBQSwECLQAUAAYACAAAACEA2+H2y+4AAACFAQAAEwAAAAAA AAAAAAAAAAAAAAAAW0NvbnRlbnRfVHlwZXNdLnhtbFBLAQItABQABgAIAAAAIQBa9CxbvwAAABUB AAALAAAAAAAAAAAAAAAAAB8BAABfcmVscy8ucmVsc1BLAQItABQABgAIAAAAIQCrdyvmyAAAAOMA AAAPAAAAAAAAAAAAAAAAAAcCAABkcnMvZG93bnJldi54bWxQSwUGAAAAAAMAAwC3AAAA/AIAAAAA " path="m,14288c,6397,6397,,14288,l209550,v7891,,14288,6397,14288,14288c223838,22178,217441,28575,209550,28575r-195262,c6397,28575,,22178,,14288xe" filled="f" stroked="f">
                    <v:stroke joinstyle="miter"/>
                    <v:path arrowok="t" o:connecttype="custom" o:connectlocs="0,14288;14288,0;209550,0;223838,14288;209550,28575;14288,28575;0,14288" o:connectangles="0,0,0,0,0,0,0"/>
                  </v:shape>
                  <v:shape id="2137907179" o:spid="_x0000_s1030" style="position:absolute;left:138458;width:95249;height:161924;visibility:visible;mso-wrap-style:square;v-text-anchor:middle" coordsize="95249,1619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JBJUaywAAAOMAAAAPAAAAZHJzL2Rvd25yZXYueG1sRI9BSwMx FITvgv8hPMGL2OwGq7JtWkRQPJV2FcXbY/O6WZq8bDex3f57IxQ8DjPzDTNfjt6JAw2xC6yhnBQg iJtgOm41fLy/3D6CiAnZoAtMGk4UYbm4vJhjZcKRN3SoUysyhGOFGmxKfSVlbCx5jJPQE2dvGwaP KcuhlWbAY4Z7J1VR3EuPHecFiz09W2p29Y/X8PlqSK2+V1/G7vfrenfTubU7aX19NT7NQCQa03/4 3H4zGlShHtS0VHcl/H3Kf0AufgEAAP//AwBQSwECLQAUAAYACAAAACEA2+H2y+4AAACFAQAAEwAA AAAAAAAAAAAAAAAAAAAAW0NvbnRlbnRfVHlwZXNdLnhtbFBLAQItABQABgAIAAAAIQBa9CxbvwAA ABUBAAALAAAAAAAAAAAAAAAAAB8BAABfcmVscy8ucmVsc1BLAQItABQABgAIAAAAIQDJBJUaywAA AOMAAAAPAAAAAAAAAAAAAAAAAAcCAABkcnMvZG93bnJldi54bWxQSwUGAAAAAAMAAwC3AAAA/wIA AAAA " path="m4184,4184v5580,-5579,14627,-5579,20206,l91065,70859v5579,5580,5579,14627,,20206l24390,157740v-5579,5579,-14626,5579,-20206,c-1395,152161,-1395,143114,4184,137534l60757,80962,4184,24390c-1395,18811,-1395,9764,4184,4184xe" filled="f" stroked="f">
                    <v:stroke joinstyle="miter"/>
                    <v:path arrowok="t" o:connecttype="custom" o:connectlocs="4184,4184;24390,4184;91065,70859;91065,91065;24390,157740;4184,157740;4184,137534;60757,80962;4184,24390;4184,4184" o:connectangles="0,0,0,0,0,0,0,0,0,0"/>
                  </v:shape>
                </v:group>
              </v:group>
            </w:pict>
          </mc:Fallback>
        </mc:AlternateContent>
      </w:r>
      <w:r w:rsidRPr="00AC17A4">
        <w:rPr>
          <w:rFonts w:eastAsia="Calibri"/>
          <w:noProof/>
        </w:rPr>
        <w:t xml:space="preserve">List</w:t>
      </w:r>
      <w:r w:rsidR="00765249" w:rsidRPr="00AC17A4">
        <w:rPr>
          <w:rFonts w:eastAsia="Calibri"/>
          <w:noProof/>
        </w:rPr>
        <w:t xml:space="preserve">e des</w:t>
      </w:r>
      <w:r w:rsidRPr="00AC17A4">
        <w:rPr>
          <w:rFonts w:eastAsia="Calibri"/>
        </w:rPr>
        <w:t xml:space="preserve"> </w:t>
        <w:t xml:space="preserve">36</w:t>
        <w:t xml:space="preserve"/>
      </w:r>
      <w:proofErr w:type="spellStart"/>
      <w:r w:rsidRPr="00AC17A4">
        <w:rPr>
          <w:rFonts w:eastAsia="Calibri"/>
        </w:rPr>
        <w:t xml:space="preserve"/>
      </w:r>
      <w:proofErr w:type="spellEnd"/>
      <w:r w:rsidRPr="00AC17A4">
        <w:rPr>
          <w:rFonts w:eastAsia="Calibri"/>
        </w:rPr>
        <w:t xml:space="preserve"> </w:t>
      </w:r>
      <w:r w:rsidR="00765249" w:rsidRPr="00AC17A4">
        <w:rPr>
          <w:rFonts w:eastAsia="Calibri"/>
        </w:rPr>
        <w:t xml:space="preserve">établissements les plus proches</w:t>
      </w:r>
      <w:bookmarkEnd w:id="11"/>
    </w:p>
    <w:p w14:paraId="19A3771B" w14:textId="77777777" w:rsidR="00CF509B" w:rsidRPr="00AC17A4" w:rsidRDefault="00CF509B" w:rsidP="00CF509B"/>
    <w:tbl>
      <w:tblPr>
        <w:tblStyle w:val="oalley"/>
        <w:tblW w:w="8963" w:type="dxa"/>
        <w:tblLayout w:type="fixed"/>
        <w:tblLook w:val="0420" w:firstRow="1" w:lastRow="0" w:firstColumn="0" w:lastColumn="0" w:noHBand="0" w:noVBand="1"/>
      </w:tblPr>
      <w:tblGrid>
        <w:gridCol w:w="1105"/>
        <w:gridCol w:w="3031"/>
        <w:gridCol w:w="4827"/>
      </w:tblGrid>
      <w:tr w:rsidR="00297220" w:rsidRPr="00AC17A4" w14:paraId="71D2C238" w14:textId="77777777" w:rsidTr="006372CB">
        <w:trPr>
          <w:cnfStyle w:val="100000000000" w:firstRow="1" w:lastRow="0" w:firstColumn="0" w:lastColumn="0" w:oddVBand="0" w:evenVBand="0" w:oddHBand="0" w:evenHBand="0" w:firstRowFirstColumn="0" w:firstRowLastColumn="0" w:lastRowFirstColumn="0" w:lastRowLastColumn="0"/>
          <w:trHeight w:val="567"/>
        </w:trPr>
        <w:tc>
          <w:tcPr>
            <w:tcW w:w="1105" w:type="dxa"/>
            <w:shd w:val="clear" w:color="auto" w:fill="4DC0EF" w:themeFill="accent1"/>
          </w:tcPr>
          <w:p w14:paraId="657E0DA7" w14:textId="77777777" w:rsidR="00297220" w:rsidRPr="00AC17A4" w:rsidRDefault="00297220" w:rsidP="006372CB">
            <w:pPr>
              <w:spacing w:before="100" w:beforeAutospacing="1" w:after="100" w:afterAutospacing="1"/>
              <w:rPr>
                <w:rFonts w:ascii="Mulish" w:hAnsi="Mulish" w:cstheme="minorHAnsi"/>
                <w:bCs/>
                <w:sz w:val="20"/>
                <w:szCs w:val="20"/>
              </w:rPr>
            </w:pPr>
          </w:p>
        </w:tc>
        <w:tc>
          <w:tcPr>
            <w:tcW w:w="3031" w:type="dxa"/>
            <w:shd w:val="clear" w:color="auto" w:fill="4DC0EF" w:themeFill="accent1"/>
            <w:vAlign w:val="bottom"/>
          </w:tcPr>
          <w:p w14:paraId="2FDEB35C" w14:textId="3A602AB5" w:rsidR="00297220" w:rsidRPr="00AC17A4" w:rsidRDefault="00765249" w:rsidP="006372CB">
            <w:pPr>
              <w:spacing w:before="100" w:beforeAutospacing="1" w:after="100" w:afterAutospacing="1" w:line="360" w:lineRule="auto"/>
              <w:contextualSpacing/>
              <w:jc w:val="center"/>
              <w:rPr>
                <w:rFonts w:ascii="Mulish" w:hAnsi="Mulish" w:cstheme="minorHAnsi"/>
                <w:b w:val="0"/>
                <w:bCs/>
                <w:sz w:val="20"/>
                <w:szCs w:val="20"/>
              </w:rPr>
            </w:pPr>
            <w:r w:rsidRPr="00AC17A4">
              <w:rPr>
                <w:rFonts w:ascii="Mulish" w:hAnsi="Mulish" w:cstheme="minorHAnsi"/>
                <w:bCs/>
                <w:sz w:val="20"/>
                <w:szCs w:val="20"/>
              </w:rPr>
              <w:t xml:space="preserve">Dénomination</w:t>
            </w:r>
          </w:p>
        </w:tc>
        <w:tc>
          <w:tcPr>
            <w:tcW w:w="4827" w:type="dxa"/>
            <w:shd w:val="clear" w:color="auto" w:fill="4DC0EF" w:themeFill="accent1"/>
            <w:vAlign w:val="bottom"/>
          </w:tcPr>
          <w:p w14:paraId="0D939549" w14:textId="3222398C" w:rsidR="00297220" w:rsidRPr="00AC17A4" w:rsidRDefault="00297220" w:rsidP="006372CB">
            <w:pPr>
              <w:spacing w:before="100" w:beforeAutospacing="1" w:after="100" w:afterAutospacing="1" w:line="360" w:lineRule="auto"/>
              <w:contextualSpacing/>
              <w:jc w:val="center"/>
              <w:rPr>
                <w:rFonts w:ascii="Mulish" w:hAnsi="Mulish" w:cstheme="minorHAnsi"/>
                <w:b w:val="0"/>
                <w:bCs/>
                <w:sz w:val="20"/>
                <w:szCs w:val="20"/>
              </w:rPr>
            </w:pPr>
            <w:r w:rsidRPr="00AC17A4">
              <w:rPr>
                <w:rFonts w:ascii="Mulish" w:hAnsi="Mulish" w:cstheme="minorHAnsi"/>
                <w:bCs/>
                <w:sz w:val="20"/>
                <w:szCs w:val="20"/>
              </w:rPr>
              <w:t xml:space="preserve">Adress</w:t>
            </w:r>
            <w:r w:rsidR="00765249" w:rsidRPr="00AC17A4">
              <w:rPr>
                <w:rFonts w:ascii="Mulish" w:hAnsi="Mulish" w:cstheme="minorHAnsi"/>
                <w:bCs/>
                <w:sz w:val="20"/>
                <w:szCs w:val="20"/>
              </w:rPr>
              <w:t xml:space="preserve">e</w:t>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CAISSE D'EPARGNE DE MIDI PYRENEES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42 RUE DU LANGUEDOC,31000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CCI DE HAUTE GARONNE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 RUE D'ALSACE LORRAINE,31000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SOCIETE PUBLIQUE LOCALE AGENCE D ATTRACTIVITE DE TOULOUSE METROPOLE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 RUE D'ALSACE LORRAINE,31000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Lycee professionnel prive Myriam</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20 RUE MAGE,31000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Madom</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44 RUE DES FILATIERS,31000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MIDICA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13 PL ESQUIROL,31000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Syndicat Departemental d'Energie de la Haute Garonne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9 RUE DES TROIS BANQUETS,31000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KLANIK</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19 RUE DE METZ,31000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Direction regionale affaires culturelles Occitanie Drac</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32 RUE DE LA DALBADE,31000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STIBAT (SOCIETE DE TRAVAUX ET D'INGENIERIE DU BATIMENT)</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5 RUE PIERRE DE FERMAT,31000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Institut Catholique De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31 RUE DE LA FONDERIE,31000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Cour d'Appel de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10 PLACE DU SALIN,31000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SECRETARIAT GENERAL COMMUN DEPARTEMENTAL HAUTE-GARONNE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PLACE SAINT ETIENNE,31000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PREFECTURE DE REGION OCCITANIE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PLACE SAINT ETIENNE,31000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Prefecture de Haute Garonne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PLACE SAINT ETIENNE,31000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La Cour des Consuls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46 RUE DES COUTELIERS,31000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Plenitude Saint Michel</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28 ALLEES JULES GUESDE,31000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Nextops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31 RUE D'ALSACE LORRAINE,31000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19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Vikadom</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31 RUE D'ALSACE LORRAINE,31000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AMPLITUDES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37 RUE DE METZ,31000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CITES CARITAS</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8 RUE JULES DE RESSEGUIER,31000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Tribunal judiciaire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 ALLEES JULES GUESDE,31000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Monoprix</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39 RUE D'ALSACE LORRAINE,31000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Abylsen</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8 RUE DES TRENTE-SIX PONTS,31400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Prevaly</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8 RUE DES TRENTE-SIX PONTS,31400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GROUPEMENT REGIONAL D'APPUI AU DEVELOPPEMENT DE LA E-SANTE OCCITANIE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10 RUE DES TRENTE-SIX PONTS,31400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27</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OWO - OVH WHOIS OFFUSCATOR</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RUE LAPEYROUSE,31000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28</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Mairie -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PLACE DU CAPITOLE,31000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29</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Ma Biche Sur le Toit</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 RUE LAPEYROUSE,31000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30</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Jonak</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4 RUE LAPEYROUSE,31000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31</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College Pierre de Fermat</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 RUE LEON GAMBETTA,31000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32</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IsdaT - institut superieur des arts et du design de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5 QUAI DE LA DAURADE,31000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33</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Zara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28 RUE D'ALSACE LORRAINE,31000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34</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ETABLISSEMENT PUBLIC DU CAPITOLE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 PLACE DU CAPITOLE,31000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35</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Grand Cafe Le Florida</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11 PLACE DU CAPITOLE,31000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r w:rsidR="00297220" w:rsidRPr="00AC17A4" w14:paraId="2D1E5A6F" w14:textId="77777777" w:rsidTr="006372CB">
        <w:trPr>
          <w:cnfStyle w:val="000000010000" w:firstRow="0" w:lastRow="0" w:firstColumn="0" w:lastColumn="0" w:oddVBand="0" w:evenVBand="0" w:oddHBand="0" w:evenHBand="1" w:firstRowFirstColumn="0" w:firstRowLastColumn="0" w:lastRowFirstColumn="0" w:lastRowLastColumn="0"/>
          <w:trHeight w:val="567"/>
        </w:trPr>
        <w:tc>
          <w:tcPr>
            <w:tcW w:w="1105" w:type="dxa"/>
            <w:vAlign w:val="center"/>
            <w:hideMark/>
          </w:tcPr>
          <w:p w14:paraId="36FE3DBF" w14:textId="77777777" w:rsidR="00297220" w:rsidRPr="00AC17A4" w:rsidRDefault="00297220" w:rsidP="00ED0BCF">
            <w:pPr>
              <w:pStyle w:val="Table"/>
              <w:rPr>
                <w:color w:val="auto"/>
                <w:sz w:val="20"/>
                <w:szCs w:val="9"/>
              </w:rPr>
            </w:pPr>
            <w:r w:rsidRPr="00AC17A4">
              <w:rPr>
                <w:color w:val="auto"/>
                <w:sz w:val="20"/>
                <w:szCs w:val="9"/>
              </w:rPr>
              <w:t xml:space="preserve">36</w:t>
            </w:r>
          </w:p>
        </w:tc>
        <w:tc>
          <w:tcPr>
            <w:tcW w:w="3031" w:type="dxa"/>
            <w:vAlign w:val="center"/>
            <w:hideMark/>
          </w:tcPr>
          <w:p w14:paraId="529386CD" w14:textId="625D58A9" w:rsidR="00297220" w:rsidRPr="00AC17A4" w:rsidRDefault="00297220" w:rsidP="00ED0BCF">
            <w:pPr>
              <w:pStyle w:val="Table"/>
              <w:rPr>
                <w:color w:val="auto"/>
                <w:sz w:val="20"/>
                <w:szCs w:val="9"/>
              </w:rPr>
            </w:pPr>
            <w:r w:rsidRPr="00AC17A4">
              <w:rPr>
                <w:color w:val="auto"/>
                <w:sz w:val="20"/>
                <w:szCs w:val="9"/>
              </w:rPr>
              <w:t xml:space="preserve">Onela Toulouse</w:t>
            </w:r>
            <w:r w:rsidR="00DA1C6C" w:rsidRPr="00AC17A4">
              <w:rPr>
                <w:color w:val="auto"/>
                <w:sz w:val="20"/>
                <w:szCs w:val="9"/>
              </w:rPr>
              <w:t xml:space="preserve"/>
            </w:r>
            <w:r w:rsidRPr="00AC17A4">
              <w:rPr>
                <w:color w:val="auto"/>
                <w:sz w:val="20"/>
                <w:szCs w:val="9"/>
              </w:rPr>
              <w:t xml:space="preserve"/>
            </w:r>
          </w:p>
        </w:tc>
        <w:tc>
          <w:tcPr>
            <w:tcW w:w="4827" w:type="dxa"/>
            <w:vAlign w:val="center"/>
            <w:hideMark/>
          </w:tcPr>
          <w:p w14:paraId="00A74C14" w14:textId="1F60AD0C" w:rsidR="00297220" w:rsidRPr="00AC17A4" w:rsidRDefault="00297220" w:rsidP="00ED0BCF">
            <w:pPr>
              <w:pStyle w:val="Table"/>
              <w:rPr>
                <w:color w:val="auto"/>
                <w:sz w:val="20"/>
                <w:szCs w:val="9"/>
              </w:rPr>
            </w:pPr>
            <w:r w:rsidRPr="00AC17A4">
              <w:rPr>
                <w:color w:val="auto"/>
                <w:sz w:val="20"/>
                <w:szCs w:val="9"/>
              </w:rPr>
              <w:t xml:space="preserve">159  GRANDE-RUE SAINT MICHEL,31400 TOULOUSE</w:t>
            </w:r>
            <w:proofErr w:type="spellStart"/>
            <w:r w:rsidRPr="00AC17A4">
              <w:rPr>
                <w:color w:val="auto"/>
                <w:sz w:val="20"/>
                <w:szCs w:val="9"/>
              </w:rPr>
              <w:t xml:space="preserve"/>
            </w:r>
            <w:r w:rsidR="00DA1C6C" w:rsidRPr="00AC17A4">
              <w:rPr>
                <w:color w:val="auto"/>
                <w:sz w:val="20"/>
                <w:szCs w:val="9"/>
              </w:rPr>
              <w:t xml:space="preserve"/>
            </w:r>
            <w:r w:rsidRPr="00AC17A4">
              <w:rPr>
                <w:color w:val="auto"/>
                <w:sz w:val="20"/>
                <w:szCs w:val="9"/>
              </w:rPr>
              <w:t xml:space="preserve"/>
            </w:r>
            <w:proofErr w:type="spellEnd"/>
            <w:r w:rsidRPr="00AC17A4">
              <w:rPr>
                <w:color w:val="auto"/>
                <w:sz w:val="20"/>
                <w:szCs w:val="9"/>
              </w:rPr>
              <w:t xml:space="preserve"/>
            </w:r>
          </w:p>
        </w:tc>
      </w:tr>
    </w:tbl>
    <w:p w14:paraId="790271C3" w14:textId="6AEABA36" w:rsidR="00CF509B" w:rsidRPr="00AC17A4" w:rsidRDefault="00CF509B">
      <w:pPr>
        <w:rPr>
          <w:rFonts w:ascii="Arial" w:eastAsia="Times New Roman" w:hAnsi="Arial" w:cs="Arial"/>
          <w:color w:val="D1D2D3"/>
          <w:sz w:val="23"/>
          <w:szCs w:val="23"/>
          <w:lang w:eastAsia="fr-FR"/>
        </w:rPr>
      </w:pPr>
      <w:r w:rsidRPr="00AC17A4">
        <w:rPr>
          <w:rFonts w:ascii="Arial" w:eastAsia="Times New Roman" w:hAnsi="Arial" w:cs="Arial"/>
          <w:color w:val="D1D2D3"/>
          <w:sz w:val="23"/>
          <w:szCs w:val="23"/>
          <w:lang w:eastAsia="fr-FR"/>
        </w:rPr>
        <w:br w:type="page"/>
      </w:r>
    </w:p>
    <w:p w14:paraId="19825606" w14:textId="446993CA" w:rsidR="00D04777" w:rsidRPr="00AC17A4" w:rsidRDefault="00294898" w:rsidP="0028675C">
      <w:pPr>
        <w:rPr>
          <w:rFonts w:ascii="Calibri" w:eastAsia="Calibri" w:hAnsi="Calibri" w:cs="Times New Roman"/>
          <w:sz w:val="24"/>
          <w:szCs w:val="24"/>
        </w:rPr>
      </w:pPr>
      <w:r w:rsidRPr="00AC17A4">
        <w:rPr>
          <w:noProof/>
        </w:rPr>
        <mc:AlternateContent>
          <mc:Choice Requires="wpg">
            <w:drawing>
              <wp:anchor distT="0" distB="0" distL="114300" distR="114300" simplePos="0" relativeHeight="251694080" behindDoc="1" locked="0" layoutInCell="1" allowOverlap="1" wp14:anchorId="6EEB2208" wp14:editId="34ED7414">
                <wp:simplePos x="0" y="0"/>
                <wp:positionH relativeFrom="column">
                  <wp:posOffset>-456663</wp:posOffset>
                </wp:positionH>
                <wp:positionV relativeFrom="page">
                  <wp:posOffset>14068</wp:posOffset>
                </wp:positionV>
                <wp:extent cx="6506308" cy="756285"/>
                <wp:effectExtent l="0" t="0" r="8890" b="5715"/>
                <wp:wrapNone/>
                <wp:docPr id="2137907180" name="Groupe 3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308" cy="756285"/>
                          <a:chOff x="-508" y="-8633"/>
                          <a:chExt cx="60725" cy="7562"/>
                        </a:xfrm>
                        <a:solidFill>
                          <a:schemeClr val="accent1"/>
                        </a:solidFill>
                      </wpg:grpSpPr>
                      <wps:wsp>
                        <wps:cNvPr id="240203109" name="docshape881"/>
                        <wps:cNvSpPr>
                          <a:spLocks/>
                        </wps:cNvSpPr>
                        <wps:spPr bwMode="auto">
                          <a:xfrm>
                            <a:off x="-508" y="-8633"/>
                            <a:ext cx="60725" cy="7562"/>
                          </a:xfrm>
                          <a:custGeom>
                            <a:avLst/>
                            <a:gdLst>
                              <a:gd name="T0" fmla="*/ 2147483646 w 9563"/>
                              <a:gd name="T1" fmla="*/ 0 h 1191"/>
                              <a:gd name="T2" fmla="*/ 0 w 9563"/>
                              <a:gd name="T3" fmla="*/ 0 h 1191"/>
                              <a:gd name="T4" fmla="*/ 0 w 9563"/>
                              <a:gd name="T5" fmla="*/ 2147483646 h 1191"/>
                              <a:gd name="T6" fmla="*/ 2147483646 w 9563"/>
                              <a:gd name="T7" fmla="*/ 2147483646 h 1191"/>
                              <a:gd name="T8" fmla="*/ 2147483646 w 9563"/>
                              <a:gd name="T9" fmla="*/ 2147483646 h 1191"/>
                              <a:gd name="T10" fmla="*/ 2147483646 w 9563"/>
                              <a:gd name="T11" fmla="*/ 2147483646 h 1191"/>
                              <a:gd name="T12" fmla="*/ 2147483646 w 9563"/>
                              <a:gd name="T13" fmla="*/ 2147483646 h 1191"/>
                              <a:gd name="T14" fmla="*/ 2147483646 w 9563"/>
                              <a:gd name="T15" fmla="*/ 2147483646 h 1191"/>
                              <a:gd name="T16" fmla="*/ 2147483646 w 9563"/>
                              <a:gd name="T17" fmla="*/ 2147483646 h 1191"/>
                              <a:gd name="T18" fmla="*/ 2147483646 w 9563"/>
                              <a:gd name="T19" fmla="*/ 2147483646 h 1191"/>
                              <a:gd name="T20" fmla="*/ 2147483646 w 9563"/>
                              <a:gd name="T21" fmla="*/ 2147483646 h 1191"/>
                              <a:gd name="T22" fmla="*/ 2147483646 w 9563"/>
                              <a:gd name="T23" fmla="*/ 2147483646 h 1191"/>
                              <a:gd name="T24" fmla="*/ 2147483646 w 9563"/>
                              <a:gd name="T25" fmla="*/ 2147483646 h 1191"/>
                              <a:gd name="T26" fmla="*/ 2147483646 w 9563"/>
                              <a:gd name="T27" fmla="*/ 2147483646 h 1191"/>
                              <a:gd name="T28" fmla="*/ 2147483646 w 9563"/>
                              <a:gd name="T29" fmla="*/ 2147483646 h 1191"/>
                              <a:gd name="T30" fmla="*/ 2147483646 w 9563"/>
                              <a:gd name="T31" fmla="*/ 2147483646 h 1191"/>
                              <a:gd name="T32" fmla="*/ 2147483646 w 9563"/>
                              <a:gd name="T33" fmla="*/ 2147483646 h 1191"/>
                              <a:gd name="T34" fmla="*/ 2147483646 w 9563"/>
                              <a:gd name="T35" fmla="*/ 2147483646 h 1191"/>
                              <a:gd name="T36" fmla="*/ 2147483646 w 9563"/>
                              <a:gd name="T37" fmla="*/ 2147483646 h 1191"/>
                              <a:gd name="T38" fmla="*/ 2147483646 w 9563"/>
                              <a:gd name="T39" fmla="*/ 2147483646 h 1191"/>
                              <a:gd name="T40" fmla="*/ 2147483646 w 9563"/>
                              <a:gd name="T41" fmla="*/ 2147483646 h 1191"/>
                              <a:gd name="T42" fmla="*/ 2147483646 w 9563"/>
                              <a:gd name="T43" fmla="*/ 2147483646 h 1191"/>
                              <a:gd name="T44" fmla="*/ 2147483646 w 9563"/>
                              <a:gd name="T45" fmla="*/ 2147483646 h 1191"/>
                              <a:gd name="T46" fmla="*/ 2147483646 w 9563"/>
                              <a:gd name="T47" fmla="*/ 2147483646 h 1191"/>
                              <a:gd name="T48" fmla="*/ 2147483646 w 9563"/>
                              <a:gd name="T49" fmla="*/ 2147483646 h 1191"/>
                              <a:gd name="T50" fmla="*/ 2147483646 w 9563"/>
                              <a:gd name="T51" fmla="*/ 2147483646 h 1191"/>
                              <a:gd name="T52" fmla="*/ 2147483646 w 9563"/>
                              <a:gd name="T53" fmla="*/ 2147483646 h 1191"/>
                              <a:gd name="T54" fmla="*/ 2147483646 w 9563"/>
                              <a:gd name="T55" fmla="*/ 2147483646 h 1191"/>
                              <a:gd name="T56" fmla="*/ 2147483646 w 9563"/>
                              <a:gd name="T57" fmla="*/ 2147483646 h 1191"/>
                              <a:gd name="T58" fmla="*/ 2147483646 w 9563"/>
                              <a:gd name="T59" fmla="*/ 2147483646 h 1191"/>
                              <a:gd name="T60" fmla="*/ 2147483646 w 9563"/>
                              <a:gd name="T61" fmla="*/ 0 h 1191"/>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9563" h="1191">
                                <a:moveTo>
                                  <a:pt x="9562" y="0"/>
                                </a:moveTo>
                                <a:lnTo>
                                  <a:pt x="0" y="0"/>
                                </a:lnTo>
                                <a:lnTo>
                                  <a:pt x="0" y="595"/>
                                </a:lnTo>
                                <a:lnTo>
                                  <a:pt x="4" y="670"/>
                                </a:lnTo>
                                <a:lnTo>
                                  <a:pt x="18" y="742"/>
                                </a:lnTo>
                                <a:lnTo>
                                  <a:pt x="40" y="810"/>
                                </a:lnTo>
                                <a:lnTo>
                                  <a:pt x="69" y="875"/>
                                </a:lnTo>
                                <a:lnTo>
                                  <a:pt x="106" y="935"/>
                                </a:lnTo>
                                <a:lnTo>
                                  <a:pt x="150" y="991"/>
                                </a:lnTo>
                                <a:lnTo>
                                  <a:pt x="200" y="1040"/>
                                </a:lnTo>
                                <a:lnTo>
                                  <a:pt x="255" y="1084"/>
                                </a:lnTo>
                                <a:lnTo>
                                  <a:pt x="315" y="1121"/>
                                </a:lnTo>
                                <a:lnTo>
                                  <a:pt x="380" y="1150"/>
                                </a:lnTo>
                                <a:lnTo>
                                  <a:pt x="448" y="1172"/>
                                </a:lnTo>
                                <a:lnTo>
                                  <a:pt x="520" y="1186"/>
                                </a:lnTo>
                                <a:lnTo>
                                  <a:pt x="595" y="1191"/>
                                </a:lnTo>
                                <a:lnTo>
                                  <a:pt x="8967" y="1191"/>
                                </a:lnTo>
                                <a:lnTo>
                                  <a:pt x="9041" y="1186"/>
                                </a:lnTo>
                                <a:lnTo>
                                  <a:pt x="9113" y="1172"/>
                                </a:lnTo>
                                <a:lnTo>
                                  <a:pt x="9182" y="1150"/>
                                </a:lnTo>
                                <a:lnTo>
                                  <a:pt x="9246" y="1121"/>
                                </a:lnTo>
                                <a:lnTo>
                                  <a:pt x="9307" y="1084"/>
                                </a:lnTo>
                                <a:lnTo>
                                  <a:pt x="9362" y="1040"/>
                                </a:lnTo>
                                <a:lnTo>
                                  <a:pt x="9412" y="991"/>
                                </a:lnTo>
                                <a:lnTo>
                                  <a:pt x="9455" y="935"/>
                                </a:lnTo>
                                <a:lnTo>
                                  <a:pt x="9492" y="875"/>
                                </a:lnTo>
                                <a:lnTo>
                                  <a:pt x="9522" y="810"/>
                                </a:lnTo>
                                <a:lnTo>
                                  <a:pt x="9544" y="742"/>
                                </a:lnTo>
                                <a:lnTo>
                                  <a:pt x="9557" y="670"/>
                                </a:lnTo>
                                <a:lnTo>
                                  <a:pt x="9562" y="595"/>
                                </a:lnTo>
                                <a:lnTo>
                                  <a:pt x="9562"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992071" name="docshape882"/>
                        <wps:cNvSpPr txBox="1">
                          <a:spLocks/>
                        </wps:cNvSpPr>
                        <wps:spPr bwMode="auto">
                          <a:xfrm>
                            <a:off x="15493" y="-8188"/>
                            <a:ext cx="29000" cy="6127"/>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8C2683" w14:textId="07CA2C46" w:rsidR="0028675C" w:rsidRPr="00162C89" w:rsidRDefault="00162C89" w:rsidP="0028675C">
                              <w:pPr>
                                <w:pStyle w:val="Heading1"/>
                                <w:ind w:left="0"/>
                                <w:jc w:val="center"/>
                                <w:rPr>
                                  <w:color w:val="FFFFFF" w:themeColor="background1"/>
                                  <w:sz w:val="36"/>
                                  <w:szCs w:val="36"/>
                                  <w:lang w:val="en-US"/>
                                </w:rPr>
                              </w:pPr>
                              <w:r>
                                <w:rPr>
                                  <w:color w:val="FFFFFF" w:themeColor="background1"/>
                                  <w:sz w:val="36"/>
                                  <w:szCs w:val="36"/>
                                  <w:lang w:val="en-US"/>
                                </w:rPr>
                                <w:t xml:space="preserve">SOURCE DES DONN</w:t>
                              </w:r>
                              <w:r w:rsidRPr="00162C89">
                                <w:rPr>
                                  <w:color w:val="FFFFFF" w:themeColor="background1"/>
                                  <w:sz w:val="36"/>
                                  <w:szCs w:val="36"/>
                                  <w:lang w:val="en-US"/>
                                </w:rPr>
                                <w:t xml:space="preserve">É</w:t>
                              </w:r>
                              <w:r>
                                <w:rPr>
                                  <w:color w:val="FFFFFF" w:themeColor="background1"/>
                                  <w:sz w:val="36"/>
                                  <w:szCs w:val="36"/>
                                  <w:lang w:val="en-US"/>
                                </w:rPr>
                                <w:t xml:space="preserv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B2208" id="Groupe 3591" o:spid="_x0000_s1061" style="position:absolute;margin-left:-35.95pt;margin-top:1.1pt;width:512.3pt;height:59.55pt;z-index:-251622400;mso-position-horizontal-relative:text;mso-position-vertical-relative:page" coordorigin="-508,-8633" coordsize="60725,75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ZzVBgcAAJ4iAAAOAAAAZHJzL2Uyb0RvYy54bWy8mttu3DYQhu8L9B0EXRZwVtRZi6yDNmmC AmkbIO4DyFrtAdWKqiR7N3n6/kNKa8oWJTEp6guv1vx5GH5DisPx6zeXU2E95nVz5OXGZq8c28rL jG+P5X5j/3X3/ia2raZNy21a8DLf2F/yxn5z++MPr8/VOnf5gRfbvLbQSNmsz9XGPrRttV6tmuyQ n9LmFa/yEoU7Xp/SFl/r/Wpbp2e0fipWruOEqzOvt1XNs7xp8Nd3stC+Fe3vdnnW/rnbNXlrFRsb Y2vF71r8vqffq9vX6Xpfp9XhmHXDSL9hFKf0WKLTa1Pv0ja1Hurji6ZOx6zmDd+1rzJ+WvHd7pjl wgZYw5xn1nyo+UMlbNmvz/vqOk2Y2mfz9M3NZn88fqirz9WnWo4ejx959neDeVmdq/1aLafveym2 7s+/8y14pg8tF4ZfdvWJmoBJ1kXM75fr/OaX1srwxzBwQs+BR2Qoi4LQjQMJIDuAElW7CagYpTdx 6Hl94a99fSdyg6faVLxK133PDS+O2/fHoqBhCAfK3xa19ZgCfZpledmyroaiFEZ2RpHTwAubp4lu vm+iPx/SKhf8GprIT7V13G5s13dcx2NOYltlesIcbnnWkDKOxQBpEFD3TBoViFJCsgbcZlGMzemV yOSMZg9N+yHngmv6+LFp5WrZ4kl4y7Yz4A4ra3cqsHB+Wlku8yM/9kI/tM5WEoQdxf1VzBSxYx0s xhJhNxbPVeMONOPteAPNeDv+QDPeDjxqbPDjDYbj4vGWo3HxeMvw+7FhjLcM3xkTj7fMzPCofBSY mrZVUop6fNhMZaaoNW2r9BS1pm0jjswIJDMiyYxQMiOWrhFL14ila8TSNWLpGrGkXX65f7tGLF0j lq4RS9eIpWfE0jNi6RmxxKvWYL49I5aeEUvPiKVnxNIzYukZsfSNWPpGLH0jlr4RS9+IpW/E0jdi 6Rux9I1Y+kYsAyOWgRHLwIhlYMQyMGIZGLEMjFgGRiwDI5aBEcvQiGWostSdTUMVoWOFDn6sMAiw dXXn4/5YjLPv07Y6rVTRTStVbNNKFdm0UsU1rVRRTStVTJPKSEU0rRzimZj5aDGjaDGjaDGjaDGj aDGjaDGjaDGjaDGjeDEjxLALfT5ezChezChezAhXD0vHuZhRvJhRvJhRvJhRspgR4u2FtieTjHD5 su8vA9JDfz+QXcruggBPVkoXgXfYM+nGoOIN3fLQfQHueO76+xjoqFSRewM5BkFycZOAPl/K/YEc PkBycbc0Kg8GcuAledRdDr1sPRzIQY7kiVYeDeQUfJOe6Y2NhxU6axEry/utlwNKhhU6e5nWYOyw 6uxT7CuGpDU5YsMKnc0IVTVDwn6r9kBRKvWA+FNX4RnhzmgElboKQ8YUT4oe9EYPKVOQKCrojR5y pshPVNAbPSRN4RxVQKCms2FImmI0UUFv9JA0BV6igtZo7NMqB4qmRAWt0diuBxU6oxH8aGzArq1W oLiHekBEo6swJE3BjKigNRp7+KCHzmjEHroehqQp7BA96I0ekqZYQlTQGz0kTQECVcDRXzekIWk6 9YsKeqOHpOkoLypojcZur84Snc9FBa3R2PQHFTqjcZzW2IC9X61AJ2nqAWdkpYLcX7v9vka65Xmi pbYtJFruqQ72/7Sl10T/aJ03trghtg7IHdE1MJWc+GN+x4WmpbcFFHL6RLYGHT4JilIVygH2qr6s /6xEY1ITJP289qX9p1TJ2Q+xb0pT+9L+U6rong8zEsGlp2TdEonxJpiShXjRo7UYh8cpGXMk6QT3 KpO6zkkTebmOaesH339KI5BEE/0yB+OcatClgBEDZA4W6JTQw4tICNl1+++77D9l1x6dKqlFhrFO teh3K5QxvGemhEH34mEsFsGY1mpyANn1zPTESYhDnRjkjDJx6FZHKGc6TxjdgwvljD0Jo0PykilK 3G7bY3OznnhOZ9EcyMTrFt6sbyQ+k+Oc87bE77xozn0Tn46esHxuPSQBXVuTcGZ9JQHddUE4t16T gK4vIJxb/9eNaW47uQqfu3lW8CaXDk1bo0hnXvdI2lqVBBySlJTchJqWMv0uefcH4eYiYStTgjKR ec+3X5AerLlMeiNJj4cDr7/a1hkJ743d/POQ1rltFb+VSHQmzKedqhVf/CCipVSrJfdqSVpmaGpj tzZO+PT4tpVZ9YeqPu4P6Elu5iX/GRni3ZFSh8i1Nms5qu4Lcq3/U9KVwbokcR2cbF9kXcWeomRd rfbyC8eLR1rw3flXFviJXO83MUPgJwj2CVg3we2RTGmHDKkJ6Qx9SruqZQLWooeNTe9X8Yrsk7EA 30vIIYxdpL3cX0ROWkYnT3wWe83VY67eggfpKXj4D71EJOrxTxBijXT/sEH/ZaF+F1719G8lt/8C AAD//wMAUEsDBBQABgAIAAAAIQCsuQmj4AAAAAkBAAAPAAAAZHJzL2Rvd25yZXYueG1sTI9Ra8Iw FIXfB/sP4Q72pmkizlmbisi2JxlMB8O32FzbYpOUJrb13+/uaT5ezsc5383Wo21Yj12ovVMgpgkw dIU3tSsVfB/eJ6/AQtTO6MY7VHDDAOv88SHTqfGD+8J+H0tGJS6kWkEVY5tyHooKrQ5T36Kj7Ow7 qyOdXclNpwcqtw2XSfLCra4dLVS6xW2FxWV/tQo+Bj1sZuKt313O29vxMP/82QlU6vlp3KyARRzj Pwx/+qQOOTmd/NWZwBoFk4VYEqpASmCUL+dyAexEoBQz4HnG7z/IfwEAAP//AwBQSwECLQAUAAYA CAAAACEAtoM4kv4AAADhAQAAEwAAAAAAAAAAAAAAAAAAAAAAW0NvbnRlbnRfVHlwZXNdLnhtbFBL AQItABQABgAIAAAAIQA4/SH/1gAAAJQBAAALAAAAAAAAAAAAAAAAAC8BAABfcmVscy8ucmVsc1BL AQItABQABgAIAAAAIQA+qZzVBgcAAJ4iAAAOAAAAAAAAAAAAAAAAAC4CAABkcnMvZTJvRG9jLnht bFBLAQItABQABgAIAAAAIQCsuQmj4AAAAAkBAAAPAAAAAAAAAAAAAAAAAGAJAABkcnMvZG93bnJl di54bWxQSwUGAAAAAAQABADzAAAAbQoAAAAA ">
                <v:shape id="2137907181" o:spid="_x0000_s1062" style="position:absolute;left:-508;top:-8633;width:60725;height:7562;visibility:visible;mso-wrap-style:square;v-text-anchor:top" coordsize="9563,119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B+LYXyQAAAOIAAAAPAAAAZHJzL2Rvd25yZXYueG1sRI9BawIx FITvhf6H8ARvNXFtpV2NUgpCKa2g1eLxsXnuLk1elk3U1V9vhEKPw8x8w0znnbPiSG2oPWsYDhQI 4sKbmksNm+/FwzOIEJENWs+k4UwB5rP7uynmxp94Rcd1LEWCcMhRQxVjk0sZioochoFviJO3963D mGRbStPiKcGdlZlSY+mw5rRQYUNvFRW/64PTUH6yWXZfeHaXn61F/9HY5e5J636ve52AiNTF//Bf +91oyB5VpkZD9QK3S+kOyNkVAAD//wMAUEsBAi0AFAAGAAgAAAAhANvh9svuAAAAhQEAABMAAAAA AAAAAAAAAAAAAAAAAFtDb250ZW50X1R5cGVzXS54bWxQSwECLQAUAAYACAAAACEAWvQsW78AAAAV AQAACwAAAAAAAAAAAAAAAAAfAQAAX3JlbHMvLnJlbHNQSwECLQAUAAYACAAAACEAAfi2F8kAAADi AAAADwAAAAAAAAAAAAAAAAAHAgAAZHJzL2Rvd25yZXYueG1sUEsFBgAAAAADAAMAtwAAAP0CAAAA AA== " path="m9562,l,,,595r4,75l18,742r22,68l69,875r37,60l150,991r50,49l255,1084r60,37l380,1150r68,22l520,1186r75,5l8967,1191r74,-5l9113,1172r69,-22l9246,1121r61,-37l9362,1040r50,-49l9455,935r37,-60l9522,810r22,-68l9557,670r5,-75l9562,xe" filled="f" stroked="f">
                  <v:path arrowok="t" o:connecttype="custom" o:connectlocs="2147483646,0;0,0;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 o:connectangles="0,0,0,0,0,0,0,0,0,0,0,0,0,0,0,0,0,0,0,0,0,0,0,0,0,0,0,0,0,0,0"/>
                </v:shape>
                <v:shape id="2137907182" o:spid="_x0000_s1063" type="#_x0000_t202" style="position:absolute;left:15493;top:-8188;width:29000;height:6127;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UxGJryAAAAOMAAAAPAAAAZHJzL2Rvd25yZXYueG1sRE9fS8Mw EH8X9h3CDXxzact0ri4bMhkKw4dNBR+P5myKzaUkscu+vRkIPt7v/602yfZiJB86xwrKWQGCuHG6 41bB+9vu5h5EiMgae8ek4EwBNuvJ1Qpr7U58oPEYW5FDONSowMQ41FKGxpDFMHMDcea+nLcY8+lb qT2ecrjtZVUUd9Jix7nB4EBbQ8338ccq+NgOu336NPg63urnp2pxOPsmKXU9TY8PICKl+C/+c7/o PL+cz5fLqliUcPkpAyDXvwAAAP//AwBQSwECLQAUAAYACAAAACEA2+H2y+4AAACFAQAAEwAAAAAA AAAAAAAAAAAAAAAAW0NvbnRlbnRfVHlwZXNdLnhtbFBLAQItABQABgAIAAAAIQBa9CxbvwAAABUB AAALAAAAAAAAAAAAAAAAAB8BAABfcmVscy8ucmVsc1BLAQItABQABgAIAAAAIQCUxGJryAAAAOMA AAAPAAAAAAAAAAAAAAAAAAcCAABkcnMvZG93bnJldi54bWxQSwUGAAAAAAMAAwC3AAAA/AIAAAAA " filled="f" stroked="f">
                  <v:path arrowok="t"/>
                  <v:textbox inset="0,0,0,0">
                    <w:txbxContent>
                      <w:p w14:paraId="538C2683" w14:textId="07CA2C46" w:rsidR="0028675C" w:rsidRPr="00162C89" w:rsidRDefault="00162C89" w:rsidP="0028675C">
                        <w:pPr>
                          <w:pStyle w:val="Heading1"/>
                          <w:ind w:left="0"/>
                          <w:jc w:val="center"/>
                          <w:rPr>
                            <w:color w:val="FFFFFF" w:themeColor="background1"/>
                            <w:sz w:val="36"/>
                            <w:szCs w:val="36"/>
                            <w:lang w:val="en-US"/>
                          </w:rPr>
                        </w:pPr>
                        <w:r>
                          <w:rPr>
                            <w:color w:val="FFFFFF" w:themeColor="background1"/>
                            <w:sz w:val="36"/>
                            <w:szCs w:val="36"/>
                            <w:lang w:val="en-US"/>
                          </w:rPr>
                          <w:t xml:space="preserve">SOURCE DES DONN</w:t>
                        </w:r>
                        <w:r w:rsidRPr="00162C89">
                          <w:rPr>
                            <w:color w:val="FFFFFF" w:themeColor="background1"/>
                            <w:sz w:val="36"/>
                            <w:szCs w:val="36"/>
                            <w:lang w:val="en-US"/>
                          </w:rPr>
                          <w:t xml:space="preserve">É</w:t>
                        </w:r>
                        <w:r>
                          <w:rPr>
                            <w:color w:val="FFFFFF" w:themeColor="background1"/>
                            <w:sz w:val="36"/>
                            <w:szCs w:val="36"/>
                            <w:lang w:val="en-US"/>
                          </w:rPr>
                          <w:t xml:space="preserve">ES</w:t>
                        </w:r>
                      </w:p>
                    </w:txbxContent>
                  </v:textbox>
                </v:shape>
                <w10:wrap anchory="page"/>
              </v:group>
            </w:pict>
          </mc:Fallback>
        </mc:AlternateContent>
      </w:r>
    </w:p>
    <w:p w14:paraId="050B1495" w14:textId="6C78FBC5" w:rsidR="0028675C" w:rsidRPr="00AC17A4" w:rsidRDefault="0028675C" w:rsidP="009B6889">
      <w:pPr>
        <w:jc w:val="center"/>
        <w:rPr>
          <w:color w:val="A5A5A5"/>
          <w:sz w:val="36"/>
          <w:szCs w:val="36"/>
        </w:rPr>
      </w:pPr>
    </w:p>
    <w:p w14:paraId="6F05E6D6" w14:textId="69C9B5A8" w:rsidR="00D04777" w:rsidRPr="00AC17A4" w:rsidRDefault="00D04777" w:rsidP="00D04777"/>
    <w:p w14:paraId="4AE7BFB3" w14:textId="77777777" w:rsidR="00D04777" w:rsidRPr="00AC17A4" w:rsidRDefault="00D04777" w:rsidP="00D04777"/>
    <w:p w14:paraId="447F302D" w14:textId="17B8873F" w:rsidR="00D04777" w:rsidRPr="00AC17A4" w:rsidRDefault="00D04777" w:rsidP="00D04777"/>
    <w:p w14:paraId="563A6030" w14:textId="21A5BCBB" w:rsidR="00D04777" w:rsidRPr="00AC17A4" w:rsidRDefault="00D04777" w:rsidP="00D04777"/>
    <w:p w14:paraId="1DF958F3" w14:textId="3E46D5F4" w:rsidR="00D04777" w:rsidRPr="00AC17A4" w:rsidRDefault="00D04777" w:rsidP="00D04777">
      <w:pPr>
        <w:spacing w:before="20"/>
      </w:pPr>
    </w:p>
    <w:p w14:paraId="01D6323B" w14:textId="19970970" w:rsidR="00D04777" w:rsidRPr="00AC17A4" w:rsidRDefault="00923E70" w:rsidP="00D04777">
      <w:pPr>
        <w:spacing w:before="20"/>
      </w:pPr>
      <w:r w:rsidRPr="00AC17A4">
        <w:rPr>
          <w:noProof/>
        </w:rPr>
        <mc:AlternateContent>
          <mc:Choice Requires="wps">
            <w:drawing>
              <wp:anchor distT="0" distB="0" distL="114300" distR="114300" simplePos="0" relativeHeight="251737088" behindDoc="1" locked="0" layoutInCell="1" allowOverlap="1" wp14:anchorId="3C19D0BA" wp14:editId="47C500FA">
                <wp:simplePos x="0" y="0"/>
                <wp:positionH relativeFrom="page">
                  <wp:posOffset>971550</wp:posOffset>
                </wp:positionH>
                <wp:positionV relativeFrom="page">
                  <wp:posOffset>2647950</wp:posOffset>
                </wp:positionV>
                <wp:extent cx="5989955" cy="952500"/>
                <wp:effectExtent l="0" t="0" r="10795" b="0"/>
                <wp:wrapNone/>
                <wp:docPr id="2137907183"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89955" cy="952500"/>
                        </a:xfrm>
                        <a:prstGeom prst="rect">
                          <a:avLst/>
                        </a:prstGeom>
                        <a:noFill/>
                        <a:ln>
                          <a:noFill/>
                        </a:ln>
                      </wps:spPr>
                      <wps:txbx>
                        <w:txbxContent>
                          <w:p w14:paraId="68721EF9" w14:textId="7658C9D8" w:rsidR="00D04777" w:rsidRPr="00434A31" w:rsidRDefault="00765249" w:rsidP="00D04777">
                            <w:pPr>
                              <w:pStyle w:val="IntenseQuote"/>
                              <w:rPr>
                                <w:rFonts w:ascii="Mulish" w:hAnsi="Mulish"/>
                                <w:i w:val="0"/>
                                <w:iCs w:val="0"/>
                                <w:color w:val="1F1735"/>
                                <w:sz w:val="36"/>
                                <w:szCs w:val="36"/>
                              </w:rPr>
                            </w:pPr>
                            <w:r w:rsidRPr="00765249">
                              <w:rPr>
                                <w:rFonts w:ascii="Mulish" w:hAnsi="Mulish"/>
                                <w:i w:val="0"/>
                                <w:iCs w:val="0"/>
                                <w:color w:val="1F1735"/>
                                <w:w w:val="105"/>
                                <w:sz w:val="36"/>
                                <w:szCs w:val="36"/>
                              </w:rPr>
                              <w:t xml:space="preserve">É</w:t>
                            </w:r>
                            <w:r>
                              <w:rPr>
                                <w:rFonts w:ascii="Mulish" w:hAnsi="Mulish"/>
                                <w:i w:val="0"/>
                                <w:iCs w:val="0"/>
                                <w:color w:val="1F1735"/>
                                <w:w w:val="105"/>
                                <w:sz w:val="36"/>
                                <w:szCs w:val="36"/>
                              </w:rPr>
                              <w:t xml:space="preserve">tat local de marché réalisé avec </w:t>
                            </w:r>
                            <w:proofErr w:type="spellStart"/>
                            <w:r>
                              <w:rPr>
                                <w:rFonts w:ascii="Mulish" w:hAnsi="Mulish"/>
                                <w:i w:val="0"/>
                                <w:iCs w:val="0"/>
                                <w:color w:val="1F1735"/>
                                <w:w w:val="105"/>
                                <w:sz w:val="36"/>
                                <w:szCs w:val="36"/>
                              </w:rPr>
                              <w:t xml:space="preserve">Smappen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9D0BA" id="2137907184" o:spid="_x0000_s1064" type="#_x0000_t202" style="position:absolute;margin-left:76.5pt;margin-top:208.5pt;width:471.65pt;height:7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zYRHDzAEAAIIDAAAOAAAAZHJzL2Uyb0RvYy54bWysU9tu2zAMfR+wfxD0vtgN4KEx4hTbig4D ugvQ7gNkWY6F2aJGKrGzrx8lx+nWvg17ESiKOjrnkNreTEMvjgbJgqvk1SqXwjgNjXX7Sn5/vHtz LQUF5RrVgzOVPBmSN7vXr7ajL80aOugbg4JBHJWjr2QXgi+zjHRnBkUr8MbxYQs4qMBb3GcNqpHR hz5b5/nbbARsPII2RJy9nQ/lLuG3rdHha9uSCaKvJHMLacW01nHNdltV7lH5zuozDfUPLAZlHT96 gbpVQYkD2hdQg9UIBG1YaRgyaFurTdLAaq7yZ2oeOuVN0sLmkL/YRP8PVn85PvhvKML0HiZuYBJB /h70D2JvstFTea6JnlJJsboeP0PD3VSHAOnG1OIQ5bMgwTDs9OnirpmC0JwsNtebTVFIoflsU6yL PNmfqXK57ZHCRwODiEElkbuX0NXxnkJko8qlJD7m4M72fepg7/5KcGHMJPaR8Ew9TPUkbMMq17Hv UU0NzYn1IMyDwYPMQQf4S4qRh6KS9POg0EjRf3LsepygJcAlqJdAOc1XKxmkmMMPYZ60g0e77xh5 ttfBO/attUnSE4szX250UnoeyjhJf+5T1dPX2f0GAAD//wMAUEsDBBQABgAIAAAAIQAi+j6V4AAA AAwBAAAPAAAAZHJzL2Rvd25yZXYueG1sTI9BT8MwDIXvSPyHyEjcWDLGCitNpwnBCQmtKweOaeO1 1RqnNNlW/j3eCW5+9tPz97L15HpxwjF0njTMZwoEUu1tR42Gz/Lt7glEiIas6T2hhh8MsM6vrzKT Wn+mAk+72AgOoZAaDW2MQyplqFt0Jsz8gMS3vR+diSzHRtrRnDnc9fJeqUQ60xF/aM2ALy3Wh93R adh8UfHafX9U22JfdGW5UvSeHLS+vZk2zyAiTvHPDBd8RoecmSp/JBtEz3q54C5Rw8P8kYeLQ62S BYhKwzLhlcwz+b9E/gsAAP//AwBQSwECLQAUAAYACAAAACEAtoM4kv4AAADhAQAAEwAAAAAAAAAA AAAAAAAAAAAAW0NvbnRlbnRfVHlwZXNdLnhtbFBLAQItABQABgAIAAAAIQA4/SH/1gAAAJQBAAAL AAAAAAAAAAAAAAAAAC8BAABfcmVscy8ucmVsc1BLAQItABQABgAIAAAAIQAzYRHDzAEAAIIDAAAO AAAAAAAAAAAAAAAAAC4CAABkcnMvZTJvRG9jLnhtbFBLAQItABQABgAIAAAAIQAi+j6V4AAAAAwB AAAPAAAAAAAAAAAAAAAAACYEAABkcnMvZG93bnJldi54bWxQSwUGAAAAAAQABADzAAAAMwUAAAAA " filled="f" stroked="f">
                <v:textbox inset="0,0,0,0">
                  <w:txbxContent>
                    <w:p w14:paraId="68721EF9" w14:textId="7658C9D8" w:rsidR="00D04777" w:rsidRPr="00434A31" w:rsidRDefault="00765249" w:rsidP="00D04777">
                      <w:pPr>
                        <w:pStyle w:val="IntenseQuote"/>
                        <w:rPr>
                          <w:rFonts w:ascii="Mulish" w:hAnsi="Mulish"/>
                          <w:i w:val="0"/>
                          <w:iCs w:val="0"/>
                          <w:color w:val="1F1735"/>
                          <w:sz w:val="36"/>
                          <w:szCs w:val="36"/>
                        </w:rPr>
                      </w:pPr>
                      <w:r w:rsidRPr="00765249">
                        <w:rPr>
                          <w:rFonts w:ascii="Mulish" w:hAnsi="Mulish"/>
                          <w:i w:val="0"/>
                          <w:iCs w:val="0"/>
                          <w:color w:val="1F1735"/>
                          <w:w w:val="105"/>
                          <w:sz w:val="36"/>
                          <w:szCs w:val="36"/>
                        </w:rPr>
                        <w:t xml:space="preserve">É</w:t>
                      </w:r>
                      <w:r>
                        <w:rPr>
                          <w:rFonts w:ascii="Mulish" w:hAnsi="Mulish"/>
                          <w:i w:val="0"/>
                          <w:iCs w:val="0"/>
                          <w:color w:val="1F1735"/>
                          <w:w w:val="105"/>
                          <w:sz w:val="36"/>
                          <w:szCs w:val="36"/>
                        </w:rPr>
                        <w:t xml:space="preserve">tat local de marché réalisé avec </w:t>
                      </w:r>
                      <w:proofErr w:type="spellStart"/>
                      <w:r>
                        <w:rPr>
                          <w:rFonts w:ascii="Mulish" w:hAnsi="Mulish"/>
                          <w:i w:val="0"/>
                          <w:iCs w:val="0"/>
                          <w:color w:val="1F1735"/>
                          <w:w w:val="105"/>
                          <w:sz w:val="36"/>
                          <w:szCs w:val="36"/>
                        </w:rPr>
                        <w:t xml:space="preserve">Smappen</w:t>
                      </w:r>
                      <w:proofErr w:type="spellEnd"/>
                    </w:p>
                  </w:txbxContent>
                </v:textbox>
                <w10:wrap anchorx="page" anchory="page"/>
              </v:shape>
            </w:pict>
          </mc:Fallback>
        </mc:AlternateContent>
      </w:r>
      <w:r w:rsidRPr="00AC17A4">
        <w:rPr>
          <w:noProof/>
        </w:rPr>
        <mc:AlternateContent>
          <mc:Choice Requires="wps">
            <w:drawing>
              <wp:anchor distT="0" distB="0" distL="114300" distR="114300" simplePos="0" relativeHeight="251738112" behindDoc="1" locked="0" layoutInCell="1" allowOverlap="1" wp14:anchorId="71E4A1D1" wp14:editId="5A5FFC33">
                <wp:simplePos x="0" y="0"/>
                <wp:positionH relativeFrom="page">
                  <wp:posOffset>0</wp:posOffset>
                </wp:positionH>
                <wp:positionV relativeFrom="paragraph">
                  <wp:posOffset>675005</wp:posOffset>
                </wp:positionV>
                <wp:extent cx="6874510" cy="5499100"/>
                <wp:effectExtent l="0" t="0" r="2540" b="6350"/>
                <wp:wrapSquare wrapText="bothSides"/>
                <wp:docPr id="2137907185" name="Forme libre : for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74510" cy="5499100"/>
                        </a:xfrm>
                        <a:custGeom>
                          <a:avLst/>
                          <a:gdLst>
                            <a:gd name="T0" fmla="*/ 10586 w 10826"/>
                            <a:gd name="T1" fmla="+- 0 6976 6976"/>
                            <a:gd name="T2" fmla="*/ 6976 h 8660"/>
                            <a:gd name="T3" fmla="*/ 0 w 10826"/>
                            <a:gd name="T4" fmla="+- 0 6976 6976"/>
                            <a:gd name="T5" fmla="*/ 6976 h 8660"/>
                            <a:gd name="T6" fmla="*/ 0 w 10826"/>
                            <a:gd name="T7" fmla="+- 0 15636 6976"/>
                            <a:gd name="T8" fmla="*/ 15636 h 8660"/>
                            <a:gd name="T9" fmla="*/ 10586 w 10826"/>
                            <a:gd name="T10" fmla="+- 0 15636 6976"/>
                            <a:gd name="T11" fmla="*/ 15636 h 8660"/>
                            <a:gd name="T12" fmla="*/ 10661 w 10826"/>
                            <a:gd name="T13" fmla="+- 0 15624 6976"/>
                            <a:gd name="T14" fmla="*/ 15624 h 8660"/>
                            <a:gd name="T15" fmla="*/ 10727 w 10826"/>
                            <a:gd name="T16" fmla="+- 0 15590 6976"/>
                            <a:gd name="T17" fmla="*/ 15590 h 8660"/>
                            <a:gd name="T18" fmla="*/ 10779 w 10826"/>
                            <a:gd name="T19" fmla="+- 0 15538 6976"/>
                            <a:gd name="T20" fmla="*/ 15538 h 8660"/>
                            <a:gd name="T21" fmla="*/ 10813 w 10826"/>
                            <a:gd name="T22" fmla="+- 0 15472 6976"/>
                            <a:gd name="T23" fmla="*/ 15472 h 8660"/>
                            <a:gd name="T24" fmla="*/ 10826 w 10826"/>
                            <a:gd name="T25" fmla="+- 0 15396 6976"/>
                            <a:gd name="T26" fmla="*/ 15396 h 8660"/>
                            <a:gd name="T27" fmla="*/ 10826 w 10826"/>
                            <a:gd name="T28" fmla="+- 0 7216 6976"/>
                            <a:gd name="T29" fmla="*/ 7216 h 8660"/>
                            <a:gd name="T30" fmla="*/ 10813 w 10826"/>
                            <a:gd name="T31" fmla="+- 0 7140 6976"/>
                            <a:gd name="T32" fmla="*/ 7140 h 8660"/>
                            <a:gd name="T33" fmla="*/ 10779 w 10826"/>
                            <a:gd name="T34" fmla="+- 0 7074 6976"/>
                            <a:gd name="T35" fmla="*/ 7074 h 8660"/>
                            <a:gd name="T36" fmla="*/ 10727 w 10826"/>
                            <a:gd name="T37" fmla="+- 0 7022 6976"/>
                            <a:gd name="T38" fmla="*/ 7022 h 8660"/>
                            <a:gd name="T39" fmla="*/ 10661 w 10826"/>
                            <a:gd name="T40" fmla="+- 0 6988 6976"/>
                            <a:gd name="T41" fmla="*/ 6988 h 8660"/>
                            <a:gd name="T42" fmla="*/ 10586 w 10826"/>
                            <a:gd name="T43" fmla="+- 0 6976 6976"/>
                            <a:gd name="T44" fmla="*/ 6976 h 86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Lst>
                          <a:rect l="0" t="0" r="r" b="b"/>
                          <a:pathLst>
                            <a:path w="10826" h="8660">
                              <a:moveTo>
                                <a:pt x="10586" y="0"/>
                              </a:moveTo>
                              <a:lnTo>
                                <a:pt x="0" y="0"/>
                              </a:lnTo>
                              <a:lnTo>
                                <a:pt x="0" y="8660"/>
                              </a:lnTo>
                              <a:lnTo>
                                <a:pt x="10586" y="8660"/>
                              </a:lnTo>
                              <a:lnTo>
                                <a:pt x="10661" y="8648"/>
                              </a:lnTo>
                              <a:lnTo>
                                <a:pt x="10727" y="8614"/>
                              </a:lnTo>
                              <a:lnTo>
                                <a:pt x="10779" y="8562"/>
                              </a:lnTo>
                              <a:lnTo>
                                <a:pt x="10813" y="8496"/>
                              </a:lnTo>
                              <a:lnTo>
                                <a:pt x="10826" y="8420"/>
                              </a:lnTo>
                              <a:lnTo>
                                <a:pt x="10826" y="240"/>
                              </a:lnTo>
                              <a:lnTo>
                                <a:pt x="10813" y="164"/>
                              </a:lnTo>
                              <a:lnTo>
                                <a:pt x="10779" y="98"/>
                              </a:lnTo>
                              <a:lnTo>
                                <a:pt x="10727" y="46"/>
                              </a:lnTo>
                              <a:lnTo>
                                <a:pt x="10661" y="12"/>
                              </a:lnTo>
                              <a:lnTo>
                                <a:pt x="10586" y="0"/>
                              </a:lnTo>
                              <a:close/>
                            </a:path>
                          </a:pathLst>
                        </a:custGeom>
                        <a:solidFill>
                          <a:srgbClr val="F7F5F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833B5" id="2137907186" o:spid="_x0000_s1026" style="position:absolute;margin-left:0;margin-top:53.15pt;width:541.3pt;height:433pt;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26,866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K81vnwQAAHcQAAAOAAAAZHJzL2Uyb0RvYy54bWysWG2PozYQ/l6p/8HiY6vbYCC8RJs9VXdK Ven6It32BzgEElTA1Cab3f76mxmwQ1JgUdUvMawf5vHMM/Z49vHja1Wyl0zpQtZbhz+4DsvqVB6K +rh1/nzefYgdpltRH0Qp62zrvGXa+fj0/XePl2aTefIky0OmGBip9ebSbJ1T2zab1Uqnp6wS+kE2 WQ2TuVSVaOFVHVcHJS5gvSpXnuuGq4tUh0bJNNMa/vq5m3SeyH6eZ2n7e57rrGXl1oG1tfSr6HeP v6unR7E5KtGcirRfhvgPq6hEUQOpNfVZtIKdVfEvU1WRKqll3j6kslrJPC/SjHwAb7h7583Xk2gy 8gWCoxsbJv3/mU1/e/na/KFw6br5ItO/NERkdWn0xs7giwYM219+lQfQUJxbSc6+5qrCL8EN9kox fbMxzV5blsIfwzgK1hxCn8LcOkgS7lLUV2JjPk/Puv05k2RKvHzRbSfKAZ4opAdWiwp4n8FKXpWg zw8rxt11HLILjLEX9jJaIDfAHz8wl4VJFNLPPcwzMLBHoBOLw9AkhbXmD2DuFGVgQPOUawObpwwH sEnKyICIkq9Df9xN2ILXsBFq3M9kiJsNrxXiHWZuhUDFZqj5UAruhiGfijO3ahhuLxgVl1tFOm6A jbvNh5pwN/KiSW4rS8+9Trrsuk8sbqUhboRNcN9o40ZRMslt1THcfjzqt2fF6bgBNs7t3Yjjxtyf 4vasOj13EHnj3FYc4kbYBPeNOLiFJ7mtOj23n4xnOZwCwzRH2AT3jTiz3FYd4o48PkFttQG3CTXO 7N9IMxdx32rTMfNgPNF8qwwyI2qC+UaYuTzzrTIdsxuNby/f6oLMiJpgvpFlbnf5Vpee2RtPMt+q QsyAmmAeqjJ7pgRWF2IOk3h8awVWFWAm1DhzMFRltlAFVpeeeaJSBVYVYgbUlRkq6dHUSnEy5TN9 rfv6CU9M4HXMpaLdSI3FGospVORnD88uMAEoLLYTYFgmgteLwKA4guNFYBAJwVAplqwD6wTBg2Vw SFKCR8vgkFkIhyN0yWLwACW4vwwOGhKcrivvhtyD7UDwZJF1PFsQDifCkrX7vaKwjRfBe01h7y2C 96rChlkCx/2Ca4csH8C7CPVJrOAmf3+HVw6DO/wevxGbRrSY++aRXaAboashO20dutXhVCVfsmdJ oBZ3AW1OIjeSXxFlPUR24TUoM2fGhqx1GHOFhPWbaTN2sCvpAihchWh9cRiY2BtrZjRW4ebSQ+Hu 0wXSQMxooVGnULwOTb4YiBkNFO4FndUgMYlrIGa0UKzBIGQc2B1kIGa8h3pw9s4v1fDzcKlTydJA Be85ZIIPx878IqEXIc/vnUlLqbPuU0xQOmltpmKCD1ofLcvisCvKEtNTq+P+U6nYi4DGdRft1jvj /Q2spEO7lviZWWHfv2HLhm2w3uzl4Q3aNyW77he6dXg4SfWPwy7Q+W4d/fdZqMxh5S81tJYJD7Ag tvQSrCO8UKrhzH44I+oUTG2d1oEig4+f2q69PjeqOJ6AiVPZqeVP0DbmBTZ31F92q+pfoLul2PSd OLbPw3dCXf9f8PQNAAD//wMAUEsDBBQABgAIAAAAIQDRMUmb3gAAAAkBAAAPAAAAZHJzL2Rvd25y ZXYueG1sTI/BTsMwEETvSP0Hayv1gqhNKqVtiFMhaLlwIgXObrwkUe11ZLtt4OtxT3CcndXMm3Iz WsPO6EPvSML9XABDapzuqZXwvt/drYCFqEgr4wglfGOATTW5KVWh3YXe8FzHlqUQCoWS0MU4FJyH pkOrwtwNSMn7ct6qmKRvufbqksKt4ZkQObeqp9TQqQGfOmyO9clKQLPe2/rn0zzfvvojvjTiY7nd Sjmbjo8PwCKO8e8ZrvgJHarEdHAn0oEZCWlITFeRL4BdbbHKcmAHCetltgBelfz/guoXAAD//wMA UEsBAi0AFAAGAAgAAAAhALaDOJL+AAAA4QEAABMAAAAAAAAAAAAAAAAAAAAAAFtDb250ZW50X1R5 cGVzXS54bWxQSwECLQAUAAYACAAAACEAOP0h/9YAAACUAQAACwAAAAAAAAAAAAAAAAAvAQAAX3Jl bHMvLnJlbHNQSwECLQAUAAYACAAAACEAIyvNb58EAAB3EAAADgAAAAAAAAAAAAAAAAAuAgAAZHJz L2Uyb0RvYy54bWxQSwECLQAUAAYACAAAACEA0TFJm94AAAAJAQAADwAAAAAAAAAAAAAAAAD5BgAA ZHJzL2Rvd25yZXYueG1sUEsFBgAAAAAEAAQA8wAAAAQIAAAAAA== " path="m10586,l,,,8660r10586,l10661,8648r66,-34l10779,8562r34,-66l10826,8420r,-8180l10813,164r-34,-66l10727,46r-66,-34l10586,xe" fillcolor="#f7f5f4" stroked="f">
                <v:path arrowok="t" o:connecttype="custom" o:connectlocs="6722110,4429760;0,4429760;0,9928860;6722110,9928860;6769735,9921240;6811645,9899650;6844665,9866630;6866255,9824720;6874510,9776460;6874510,4582160;6866255,4533900;6844665,4491990;6811645,4458970;6769735,4437380;6722110,4429760" o:connectangles="0,0,0,0,0,0,0,0,0,0,0,0,0,0,0"/>
                <w10:wrap type="square" anchorx="page"/>
              </v:shape>
            </w:pict>
          </mc:Fallback>
        </mc:AlternateContent>
      </w:r>
      <w:r w:rsidRPr="00AC17A4">
        <w:rPr>
          <w:noProof/>
        </w:rPr>
        <w:drawing>
          <wp:anchor distT="0" distB="0" distL="114300" distR="114300" simplePos="0" relativeHeight="251801600" behindDoc="0" locked="0" layoutInCell="1" allowOverlap="1" wp14:anchorId="6D4AEB84" wp14:editId="40B37DF6">
            <wp:simplePos x="0" y="0"/>
            <wp:positionH relativeFrom="column">
              <wp:posOffset>4853305</wp:posOffset>
            </wp:positionH>
            <wp:positionV relativeFrom="paragraph">
              <wp:posOffset>4961890</wp:posOffset>
            </wp:positionV>
            <wp:extent cx="838835" cy="909955"/>
            <wp:effectExtent l="0" t="0" r="0" b="4445"/>
            <wp:wrapNone/>
            <wp:docPr id="2137907187" name="Image 55" descr="Accu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cue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835" cy="909955"/>
                    </a:xfrm>
                    <a:prstGeom prst="rect">
                      <a:avLst/>
                    </a:prstGeom>
                    <a:noFill/>
                    <a:ln>
                      <a:noFill/>
                    </a:ln>
                  </pic:spPr>
                </pic:pic>
              </a:graphicData>
            </a:graphic>
          </wp:anchor>
        </w:drawing>
      </w:r>
      <w:r w:rsidRPr="00AC17A4">
        <w:rPr>
          <w:noProof/>
        </w:rPr>
        <w:drawing>
          <wp:anchor distT="0" distB="0" distL="114300" distR="114300" simplePos="0" relativeHeight="251799552" behindDoc="0" locked="0" layoutInCell="1" allowOverlap="1" wp14:anchorId="3CF6A886" wp14:editId="3B0C4C7D">
            <wp:simplePos x="0" y="0"/>
            <wp:positionH relativeFrom="column">
              <wp:posOffset>-585470</wp:posOffset>
            </wp:positionH>
            <wp:positionV relativeFrom="paragraph">
              <wp:posOffset>5085715</wp:posOffset>
            </wp:positionV>
            <wp:extent cx="3750945" cy="916305"/>
            <wp:effectExtent l="0" t="0" r="1905" b="0"/>
            <wp:wrapNone/>
            <wp:docPr id="2137907188" name="Image 54" descr="A black background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54" descr="A black background with white text  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0945" cy="916305"/>
                    </a:xfrm>
                    <a:prstGeom prst="rect">
                      <a:avLst/>
                    </a:prstGeom>
                    <a:noFill/>
                    <a:ln>
                      <a:noFill/>
                    </a:ln>
                  </pic:spPr>
                </pic:pic>
              </a:graphicData>
            </a:graphic>
          </wp:anchor>
        </w:drawing>
      </w:r>
      <w:r w:rsidRPr="00AC17A4">
        <w:rPr>
          <w:noProof/>
        </w:rPr>
        <w:drawing>
          <wp:anchor distT="0" distB="0" distL="114300" distR="114300" simplePos="0" relativeHeight="251782144" behindDoc="0" locked="0" layoutInCell="1" allowOverlap="1" wp14:anchorId="0C00151B" wp14:editId="1D71EEE9">
            <wp:simplePos x="0" y="0"/>
            <wp:positionH relativeFrom="margin">
              <wp:posOffset>1005205</wp:posOffset>
            </wp:positionH>
            <wp:positionV relativeFrom="page">
              <wp:posOffset>1381125</wp:posOffset>
            </wp:positionV>
            <wp:extent cx="3750945" cy="1007110"/>
            <wp:effectExtent l="0" t="0" r="1905" b="2540"/>
            <wp:wrapNone/>
            <wp:docPr id="2137907189" name="Picture 1518389025" descr="A picture containing text, clip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  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0945" cy="1007110"/>
                    </a:xfrm>
                    <a:prstGeom prst="rect">
                      <a:avLst/>
                    </a:prstGeom>
                    <a:noFill/>
                    <a:ln>
                      <a:noFill/>
                    </a:ln>
                  </pic:spPr>
                </pic:pic>
              </a:graphicData>
            </a:graphic>
          </wp:anchor>
        </w:drawing>
      </w:r>
    </w:p>
    <w:p w14:paraId="5D97AADA" w14:textId="2B182BA1" w:rsidR="00845D92" w:rsidRDefault="00D076FA" w:rsidP="000F3D78">
      <w:r w:rsidRPr="00AC17A4">
        <w:rPr>
          <w:noProof/>
        </w:rPr>
        <mc:AlternateContent>
          <mc:Choice Requires="wps">
            <w:drawing>
              <wp:anchor distT="0" distB="0" distL="114300" distR="114300" simplePos="0" relativeHeight="251739136" behindDoc="0" locked="0" layoutInCell="1" allowOverlap="1" wp14:anchorId="618C5B34" wp14:editId="4EAD0A6C">
                <wp:simplePos x="0" y="0"/>
                <wp:positionH relativeFrom="page">
                  <wp:align>right</wp:align>
                </wp:positionH>
                <wp:positionV relativeFrom="paragraph">
                  <wp:posOffset>1108710</wp:posOffset>
                </wp:positionV>
                <wp:extent cx="5755640" cy="2880360"/>
                <wp:effectExtent l="0" t="0" r="0" b="0"/>
                <wp:wrapNone/>
                <wp:docPr id="2137907190" name="docshape8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5640" cy="2880360"/>
                        </a:xfrm>
                        <a:custGeom>
                          <a:avLst/>
                          <a:gdLst>
                            <a:gd name="T0" fmla="*/ 5755640 w 9064"/>
                            <a:gd name="T1" fmla="*/ 5076190 h 4536"/>
                            <a:gd name="T2" fmla="*/ 152400 w 9064"/>
                            <a:gd name="T3" fmla="*/ 5076190 h 4536"/>
                            <a:gd name="T4" fmla="*/ 104775 w 9064"/>
                            <a:gd name="T5" fmla="*/ 5083810 h 4536"/>
                            <a:gd name="T6" fmla="*/ 62865 w 9064"/>
                            <a:gd name="T7" fmla="*/ 5105400 h 4536"/>
                            <a:gd name="T8" fmla="*/ 29845 w 9064"/>
                            <a:gd name="T9" fmla="*/ 5138420 h 4536"/>
                            <a:gd name="T10" fmla="*/ 8255 w 9064"/>
                            <a:gd name="T11" fmla="*/ 5180330 h 4536"/>
                            <a:gd name="T12" fmla="*/ 0 w 9064"/>
                            <a:gd name="T13" fmla="*/ 5228590 h 4536"/>
                            <a:gd name="T14" fmla="*/ 0 w 9064"/>
                            <a:gd name="T15" fmla="*/ 7803515 h 4536"/>
                            <a:gd name="T16" fmla="*/ 8255 w 9064"/>
                            <a:gd name="T17" fmla="*/ 7851775 h 4536"/>
                            <a:gd name="T18" fmla="*/ 29845 w 9064"/>
                            <a:gd name="T19" fmla="*/ 7893685 h 4536"/>
                            <a:gd name="T20" fmla="*/ 62865 w 9064"/>
                            <a:gd name="T21" fmla="*/ 7926705 h 4536"/>
                            <a:gd name="T22" fmla="*/ 104775 w 9064"/>
                            <a:gd name="T23" fmla="*/ 7948295 h 4536"/>
                            <a:gd name="T24" fmla="*/ 152400 w 9064"/>
                            <a:gd name="T25" fmla="*/ 7955915 h 4536"/>
                            <a:gd name="T26" fmla="*/ 5755640 w 9064"/>
                            <a:gd name="T27" fmla="*/ 7955915 h 4536"/>
                            <a:gd name="T28" fmla="*/ 5755640 w 9064"/>
                            <a:gd name="T29" fmla="*/ 5076190 h 4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9064" h="4536">
                              <a:moveTo>
                                <a:pt x="9064" y="0"/>
                              </a:moveTo>
                              <a:lnTo>
                                <a:pt x="240" y="0"/>
                              </a:lnTo>
                              <a:lnTo>
                                <a:pt x="165" y="12"/>
                              </a:lnTo>
                              <a:lnTo>
                                <a:pt x="99" y="46"/>
                              </a:lnTo>
                              <a:lnTo>
                                <a:pt x="47" y="98"/>
                              </a:lnTo>
                              <a:lnTo>
                                <a:pt x="13" y="164"/>
                              </a:lnTo>
                              <a:lnTo>
                                <a:pt x="0" y="240"/>
                              </a:lnTo>
                              <a:lnTo>
                                <a:pt x="0" y="4295"/>
                              </a:lnTo>
                              <a:lnTo>
                                <a:pt x="13" y="4371"/>
                              </a:lnTo>
                              <a:lnTo>
                                <a:pt x="47" y="4437"/>
                              </a:lnTo>
                              <a:lnTo>
                                <a:pt x="99" y="4489"/>
                              </a:lnTo>
                              <a:lnTo>
                                <a:pt x="165" y="4523"/>
                              </a:lnTo>
                              <a:lnTo>
                                <a:pt x="240" y="4535"/>
                              </a:lnTo>
                              <a:lnTo>
                                <a:pt x="9064" y="4535"/>
                              </a:lnTo>
                              <a:lnTo>
                                <a:pt x="9064" y="0"/>
                              </a:lnTo>
                              <a:close/>
                            </a:path>
                          </a:pathLst>
                        </a:custGeom>
                        <a:solidFill>
                          <a:schemeClr val="accent1"/>
                        </a:solidFill>
                        <a:ln>
                          <a:noFill/>
                        </a:ln>
                      </wps:spPr>
                      <wps:txbx>
                        <w:txbxContent>
                          <w:p w14:paraId="16621DCB" w14:textId="200B68C3" w:rsidR="00303E49" w:rsidRDefault="00303E49" w:rsidP="00303E49">
                            <w:pPr>
                              <w:spacing w:before="103"/>
                              <w:ind w:left="450" w:right="1395"/>
                              <w:rPr>
                                <w:rFonts w:ascii="Mulish" w:hAnsi="Mulish"/>
                                <w:color w:val="FFFFFF"/>
                                <w:sz w:val="32"/>
                                <w:szCs w:val="28"/>
                              </w:rPr>
                            </w:pPr>
                            <w:r w:rsidRPr="00802BE1">
                              <w:rPr>
                                <w:rFonts w:ascii="Mulish" w:hAnsi="Mulish"/>
                                <w:color w:val="FFFFFF"/>
                                <w:sz w:val="32"/>
                                <w:szCs w:val="28"/>
                              </w:rPr>
                              <w:t xml:space="preserve">Cet État Local de Marché a été réalisé à partir des bases de donné</w:t>
                            </w:r>
                            <w:r>
                              <w:rPr>
                                <w:rFonts w:ascii="Mulish" w:hAnsi="Mulish"/>
                                <w:color w:val="FFFFFF"/>
                                <w:sz w:val="32"/>
                                <w:szCs w:val="28"/>
                              </w:rPr>
                              <w:t xml:space="preserve">es suivantes </w:t>
                            </w:r>
                            <w:r w:rsidRPr="00802BE1">
                              <w:rPr>
                                <w:rFonts w:ascii="Mulish" w:hAnsi="Mulish"/>
                                <w:color w:val="FFFFFF"/>
                                <w:sz w:val="32"/>
                                <w:szCs w:val="28"/>
                              </w:rPr>
                              <w:t xml:space="preserve">:</w:t>
                            </w:r>
                          </w:p>
                          <w:p w14:paraId="2FB4E544" w14:textId="2C371681" w:rsidR="000B1A36" w:rsidRPr="000B1A36" w:rsidRDefault="00193306" w:rsidP="000B1A36">
                            <w:pPr>
                              <w:numPr>
                                <w:ilvl w:val="0"/>
                                <w:numId w:val="6"/>
                              </w:numPr>
                              <w:spacing w:before="100" w:beforeAutospacing="1" w:after="120" w:line="240" w:lineRule="auto"/>
                              <w:rPr>
                                <w:rFonts w:ascii="Mulish" w:hAnsi="Mulish"/>
                                <w:color w:val="FFFFFF" w:themeColor="background1"/>
                                <w:sz w:val="32"/>
                                <w:szCs w:val="32"/>
                              </w:rPr>
                            </w:pPr>
                            <w:r w:rsidRPr="00836CBB">
                              <w:t xml:space="preserve"/>
                            </w:r>
                            <w:proofErr w:type="spellStart"/>
                            <w:r w:rsidRPr="00836CBB">
                              <w:t xml:space="preserve"/>
                            </w:r>
                            <w:proofErr w:type="spellEnd"/>
                            <w:r w:rsidRPr="00836CBB">
                              <w:t xml:space="preserve"/>
                            </w:r>
                            <w:r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r>
                            <w:r>
                              <w:t xml:space="preserve"/>
                              <w:t xml:space="preserve"/>
                            </w:r>
                            <w:proofErr w:type="spellStart"/>
                            <w:r w:rsidRPr="00836CBB">
                              <w:t xml:space="preserve"/>
                            </w:r>
                            <w:proofErr w:type="spellEnd"/>
                            <w:r w:rsidRPr="00836CBB">
                              <w:t xml:space="preserve"/>
                            </w:r>
                            <w:hyperlink r:id="link1" w:history="1">
                              <w:r>
                                <w:rPr>
                                  <w:rFonts w:ascii="Mulish" w:hAnsi="Mulish"/>
                                  <w:color w:val="FFFFFF"/>
                                  <w:sz w:val="32"/>
                                  <w:szCs w:val="28"/>
                                  <w:u w:val="single"/>
                                </w:rPr>
                                <w:t>Institut National de la Statistique et des Etudes Economiques (INSEE)</w:t>
                              </w:r>
                            </w:hyperlink>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t>
                            </w:r>
                            <w:r>
                              <w:t xml:space="preserve"/>
                            </w:r>
                            <w:r w:rsidRPr="00B82366">
                              <w:rPr>
                                <w:rFonts w:ascii="Mulish" w:hAnsi="Mulish"/>
                                <w:color w:val="FFFFFF"/>
                                <w:sz w:val="32"/>
                                <w:szCs w:val="28"/>
                              </w:rPr>
                              <w:t xml:space="preserve">Recensement 2022</w:t>
                            </w:r>
                          </w:p>
                          <w:p w14:paraId="2FB4E544" w14:textId="2C371681" w:rsidR="000B1A36" w:rsidRPr="000B1A36" w:rsidRDefault="00193306" w:rsidP="000B1A36">
                            <w:pPr>
                              <w:numPr>
                                <w:ilvl w:val="0"/>
                                <w:numId w:val="6"/>
                              </w:numPr>
                              <w:spacing w:before="100" w:beforeAutospacing="1" w:after="120" w:line="240" w:lineRule="auto"/>
                              <w:rPr>
                                <w:rFonts w:ascii="Mulish" w:hAnsi="Mulish"/>
                                <w:color w:val="FFFFFF" w:themeColor="background1"/>
                                <w:sz w:val="32"/>
                                <w:szCs w:val="32"/>
                              </w:rPr>
                            </w:pPr>
                            <w:r w:rsidRPr="00836CBB">
                              <w:t xml:space="preserve"/>
                            </w:r>
                            <w:proofErr w:type="spellStart"/>
                            <w:r w:rsidRPr="00836CBB">
                              <w:t xml:space="preserve"/>
                            </w:r>
                            <w:proofErr w:type="spellEnd"/>
                            <w:r w:rsidRPr="00836CBB">
                              <w:t xml:space="preserve"/>
                            </w:r>
                            <w:r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r>
                            <w:r>
                              <w:t xml:space="preserve"/>
                            </w:r>
                            <w:r w:rsidRPr="00B82366">
                              <w:rPr>
                                <w:rFonts w:ascii="Mulish" w:hAnsi="Mulish"/>
                                <w:color w:val="FFFFFF"/>
                                <w:sz w:val="32"/>
                                <w:szCs w:val="28"/>
                              </w:rPr>
                              <w:t xml:space="preserve">Données Smappen</w:t>
                            </w:r>
                          </w:p>
                          <w:p w14:paraId="2FB4E544" w14:textId="2C371681" w:rsidR="000B1A36" w:rsidRPr="000B1A36" w:rsidRDefault="00193306" w:rsidP="000B1A36">
                            <w:pPr>
                              <w:numPr>
                                <w:ilvl w:val="0"/>
                                <w:numId w:val="6"/>
                              </w:numPr>
                              <w:spacing w:before="100" w:beforeAutospacing="1" w:after="120" w:line="240" w:lineRule="auto"/>
                              <w:rPr>
                                <w:rFonts w:ascii="Mulish" w:hAnsi="Mulish"/>
                                <w:color w:val="FFFFFF" w:themeColor="background1"/>
                                <w:sz w:val="32"/>
                                <w:szCs w:val="32"/>
                              </w:rPr>
                            </w:pPr>
                            <w:r w:rsidRPr="00836CBB">
                              <w:t xml:space="preserve"/>
                            </w:r>
                            <w:proofErr w:type="spellStart"/>
                            <w:r w:rsidRPr="00836CBB">
                              <w:t xml:space="preserve"/>
                            </w:r>
                            <w:proofErr w:type="spellEnd"/>
                            <w:r w:rsidRPr="00836CBB">
                              <w:t xml:space="preserve"/>
                            </w:r>
                            <w:r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r>
                            <w:r>
                              <w:t xml:space="preserve"/>
                            </w:r>
                            <w:r w:rsidRPr="00B82366">
                              <w:rPr>
                                <w:rFonts w:ascii="Mulish" w:hAnsi="Mulish"/>
                                <w:color w:val="FFFFFF"/>
                                <w:sz w:val="32"/>
                                <w:szCs w:val="28"/>
                              </w:rPr>
                              <w:t xml:space="preserve">base Sirene 07/2026, RNCS 07/2026, DILA 07/2026</w:t>
                            </w:r>
                          </w:p>
                          <w:p w14:paraId="6D48BE31" w14:textId="09FC9C7E" w:rsidR="00303E49" w:rsidRPr="00AB2B5D" w:rsidRDefault="00B82366" w:rsidP="00B82366">
                            <w:pPr>
                              <w:numPr>
                                <w:ilvl w:val="0"/>
                                <w:numId w:val="6"/>
                              </w:numPr>
                              <w:spacing w:before="100" w:beforeAutospacing="1" w:after="120" w:line="240" w:lineRule="auto"/>
                              <w:rPr>
                                <w:rFonts w:ascii="Mulish" w:hAnsi="Mulish"/>
                                <w:color w:val="FFFFFF" w:themeColor="background1"/>
                                <w:w w:val="105"/>
                                <w:sz w:val="32"/>
                                <w:szCs w:val="32"/>
                              </w:rPr>
                            </w:pPr>
                            <w:r w:rsidRPr="00AB2B5D">
                              <w:rPr>
                                <w:rFonts w:ascii="Mulish" w:hAnsi="Mulish"/>
                                <w:color w:val="FFFFFF" w:themeColor="background1"/>
                                <w:w w:val="105"/>
                                <w:sz w:val="32"/>
                                <w:szCs w:val="32"/>
                              </w:rPr>
                              <w:t xml:space="preserve">IGN</w:t>
                            </w:r>
                            <w:r w:rsidR="00533339">
                              <w:rPr>
                                <w:rFonts w:ascii="Mulish" w:hAnsi="Mulish"/>
                                <w:color w:val="FFFFFF" w:themeColor="background1"/>
                                <w:w w:val="105"/>
                                <w:sz w:val="32"/>
                                <w:szCs w:val="32"/>
                              </w:rPr>
                              <w:t xml:space="preserve"> </w:t>
                            </w:r>
                            <w:r w:rsidRPr="00AB2B5D">
                              <w:rPr>
                                <w:rFonts w:ascii="Mulish" w:hAnsi="Mulish"/>
                                <w:color w:val="FFFFFF" w:themeColor="background1"/>
                                <w:w w:val="105"/>
                                <w:sz w:val="32"/>
                                <w:szCs w:val="32"/>
                              </w:rPr>
                              <w:t xml:space="preserve">: Contours Iris</w:t>
                            </w:r>
                          </w:p>
                          <w:p w14:paraId="2698ECC7" w14:textId="77777777" w:rsidR="00303E49" w:rsidRDefault="00303E49" w:rsidP="00303E49">
                            <w:pPr>
                              <w:ind w:left="900" w:hanging="45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C5B34" id="2137907191" o:spid="_x0000_s1065" style="position:absolute;margin-left:402pt;margin-top:87.3pt;width:453.2pt;height:226.8pt;z-index:2517391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coordsize="9064,4536" o:spt="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l6t4mAQAAMAQAAAOAAAAZHJzL2Uyb0RvYy54bWysWNtu4zYQfS/QfyD0WKCRSJG6GHEWxS62 KLC9AOv9AFqXWKgkqqQSO/36DinRS7khNyiaB13Mw0POnNEMJ/fvLkOPnhupOjHuI3yXRKgZK1F3 4+M++nL4+GMRITXzsea9GJt99NKo6N3D99/dn6ddQ8RJ9HUjEZCManee9tFpnqddHKvq1Axc3Ymp GWGwFXLgM7zKx7iW/AzsQx+TJMnis5D1JEXVKAW/flgGowfD37ZNNf/etqqZUb+PYG+zuUpzPepr /HDPd4+ST6euWrfB/8MuBt6NsOiV6gOfOXqS3b+ohq6SQol2vqvEEIu27arG2ADW4OTGms8nPjXG FnCOmq5uUv8fbfXb8+fpD6m3rqZPovpTgUfi86R21xH9ogCDjudfRQ0a8qdZGGMvrRz0TDADXYxP X64+bS4zquBHljOWUXB9BWOkKJI0M16P+c5Or57U/HMjDBV//qTmRZQanoxLazTyAdY9AEs79KDP DzFaedEZlUlGVx2vSOwikzzDZYJOiLI0u0USB4kZoUnioUwdIAtSUgeJE5rnzEPJHCBLirTAvl1m DjIjReZjzB0cwwnT5rxuN3yXV1+SsqA+xtLBMZwWlPgYsStPQZiPEW/EwRARqZfSVccnDN4oQ0jB vGJjVxovnytLDttjmHmciF1dQia7uuQFwzomXtcFv1UY7CqTF2WaFT5O4ioTCh/iSpOXJMsTL6cr TTDKiatPXtKClF5SV5/g10g2IpWMlV6RiCtSOG2QjU5hVlenb7C6SoVTR+oqlaAsgT+UsVfyVupK FUa6SoWRrlJhpCtUGOkKFUa6OoWRrkxhpKtSGOmKFETqYnZNnWHkmzWib9aIvlkjGtQI6u+jrbD8 ZItudRnXqgtPiOtD3AFiUpfhSShd5HURhkp+wLqQAgng9KgDxxs4GKbhqRdONnDYs4YzLzzdwCFk NDz3wukGDtGg4aUXzjZwXdE0HiqWz9hsO2G1FkqSb0K+nbDai/0GF9sJq8XYb3K5nbDaDOXCsyWI Z1dfXSy00VALfBNuFF6Nhjzvm7DVmKxGQw73TdiqrDO42ZLXaIj1jQ2r0WRj9BKta3xLaA1umwIZ IWgKjnpXEO981p+FfUTnfWROmui0j8xBUo8M4rk5CIOZ9dexIGCv9oz7FdCPLhAOmsYmi7Oj9j4Z OpxB9gQ2TFZP2WF7X2Al5C5AUXO4BSvtqL0vKApZE1BlEeTSpym94nKm9pItu9dWLBLapex9WXJB USj4Qdi6Jk1zG3OWxt43FlAABvmsP2hh9bc89r7wWfdSdo1dC7D3BWjVAt3Dllz1fzvy1oNVL1Sz OFWHoEmy11jUIex0S0r0Xf2x63sdgaZnbt73Ej1z6HZ5VTXjbB26QfYmZY9Cz7TyrV2fbvR086x2 8+V4QV0NoWC+a/3TUdQv0AdKsbTR0PbDw0nIvyN0hhZ6H6m/nrhsItT/MkKPWmKqo3w2L5TlOrNI d+TojvCxAqp9NEdQd/Tj+3np058m2T2eYKUl7YziJ+g/2053iaZRXXa1vkCbbDy2tvS6D3ffDerr Px4e/gEAAP//AwBQSwMEFAAGAAgAAAAhAD/zcHHdAAAACAEAAA8AAABkcnMvZG93bnJldi54bWxM j8FOwzAQRO9I/IO1SL1Rp1EV2hCnQkjtpeJAgnrexksSEa9T22nD32NOcJyd1cybYjebQVzJ+d6y gtUyAUHcWN1zq+Cj3j9uQPiArHGwTAq+ycOuvL8rMNf2xu90rUIrYgj7HBV0IYy5lL7pyKBf2pE4 ep/WGQxRulZqh7cYbgaZJkkmDfYcGzoc6bWj5quajILLFqe3y3xoT3s+0ungaletaqUWD/PLM4hA c/h7hl/8iA5lZDrbibUXg4I4JMTr0zoDEe1tkq1BnBVk6SYFWRby/4DyBwAA//8DAFBLAQItABQA BgAIAAAAIQC2gziS/gAAAOEBAAATAAAAAAAAAAAAAAAAAAAAAABbQ29udGVudF9UeXBlc10ueG1s UEsBAi0AFAAGAAgAAAAhADj9If/WAAAAlAEAAAsAAAAAAAAAAAAAAAAALwEAAF9yZWxzLy5yZWxz UEsBAi0AFAAGAAgAAAAhAIeXq3iYBAAAwBAAAA4AAAAAAAAAAAAAAAAALgIAAGRycy9lMm9Eb2Mu eG1sUEsBAi0AFAAGAAgAAAAhAD/zcHHdAAAACAEAAA8AAAAAAAAAAAAAAAAA8gYAAGRycy9kb3du cmV2LnhtbFBLBQYAAAAABAAEAPMAAAD8BwAAAAA= " adj="-11796480,,5400" path="m9064,l240,,165,12,99,46,47,98,13,164,,240,,4295r13,76l47,4437r52,52l165,4523r75,12l9064,4535,9064,xe" fillcolor="#4dc0ef [3204]" stroked="f">
                <v:stroke joinstyle="miter"/>
                <v:formulas/>
                <v:path arrowok="t" o:connecttype="custom" o:connectlocs="2147483646,2147483646;96774000,2147483646;66532125,2147483646;39919275,2147483646;18951575,2147483646;5241925,2147483646;0,2147483646;0,2147483646;5241925,2147483646;18951575,2147483646;39919275,2147483646;66532125,2147483646;96774000,2147483646;2147483646,2147483646;2147483646,2147483646" o:connectangles="0,0,0,0,0,0,0,0,0,0,0,0,0,0,0" textboxrect="0,0,9064,4536"/>
                <v:textbox>
                  <w:txbxContent>
                    <w:p w14:paraId="16621DCB" w14:textId="200B68C3" w:rsidR="00303E49" w:rsidRDefault="00303E49" w:rsidP="00303E49">
                      <w:pPr>
                        <w:spacing w:before="103"/>
                        <w:ind w:left="450" w:right="1395"/>
                        <w:rPr>
                          <w:rFonts w:ascii="Mulish" w:hAnsi="Mulish"/>
                          <w:color w:val="FFFFFF"/>
                          <w:sz w:val="32"/>
                          <w:szCs w:val="28"/>
                        </w:rPr>
                      </w:pPr>
                      <w:r w:rsidRPr="00802BE1">
                        <w:rPr>
                          <w:rFonts w:ascii="Mulish" w:hAnsi="Mulish"/>
                          <w:color w:val="FFFFFF"/>
                          <w:sz w:val="32"/>
                          <w:szCs w:val="28"/>
                        </w:rPr>
                        <w:t xml:space="preserve">Cet État Local de Marché a été réalisé à partir des bases de donné</w:t>
                      </w:r>
                      <w:r>
                        <w:rPr>
                          <w:rFonts w:ascii="Mulish" w:hAnsi="Mulish"/>
                          <w:color w:val="FFFFFF"/>
                          <w:sz w:val="32"/>
                          <w:szCs w:val="28"/>
                        </w:rPr>
                        <w:t xml:space="preserve">es suivantes </w:t>
                      </w:r>
                      <w:r w:rsidRPr="00802BE1">
                        <w:rPr>
                          <w:rFonts w:ascii="Mulish" w:hAnsi="Mulish"/>
                          <w:color w:val="FFFFFF"/>
                          <w:sz w:val="32"/>
                          <w:szCs w:val="28"/>
                        </w:rPr>
                        <w:t xml:space="preserve">:</w:t>
                      </w:r>
                    </w:p>
                    <w:p w14:paraId="2FB4E544" w14:textId="2C371681" w:rsidR="000B1A36" w:rsidRPr="000B1A36" w:rsidRDefault="00193306" w:rsidP="000B1A36">
                      <w:pPr>
                        <w:numPr>
                          <w:ilvl w:val="0"/>
                          <w:numId w:val="6"/>
                        </w:numPr>
                        <w:spacing w:before="100" w:beforeAutospacing="1" w:after="120" w:line="240" w:lineRule="auto"/>
                        <w:rPr>
                          <w:rFonts w:ascii="Mulish" w:hAnsi="Mulish"/>
                          <w:color w:val="FFFFFF" w:themeColor="background1"/>
                          <w:sz w:val="32"/>
                          <w:szCs w:val="32"/>
                        </w:rPr>
                      </w:pPr>
                      <w:r w:rsidRPr="00836CBB">
                        <w:t xml:space="preserve"/>
                      </w:r>
                      <w:proofErr w:type="spellStart"/>
                      <w:r w:rsidRPr="00836CBB">
                        <w:t xml:space="preserve"/>
                      </w:r>
                      <w:proofErr w:type="spellEnd"/>
                      <w:r w:rsidRPr="00836CBB">
                        <w:t xml:space="preserve"/>
                      </w:r>
                      <w:r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r>
                      <w:r>
                        <w:t xml:space="preserve"/>
                        <w:t xml:space="preserve"/>
                      </w:r>
                      <w:proofErr w:type="spellStart"/>
                      <w:r w:rsidRPr="00836CBB">
                        <w:t xml:space="preserve"/>
                      </w:r>
                      <w:proofErr w:type="spellEnd"/>
                      <w:r w:rsidRPr="00836CBB">
                        <w:t xml:space="preserve"/>
                      </w:r>
                      <w:hyperlink r:id="link2" w:history="1">
                        <w:r>
                          <w:rPr>
                            <w:rFonts w:ascii="Mulish" w:hAnsi="Mulish"/>
                            <w:color w:val="FFFFFF"/>
                            <w:sz w:val="32"/>
                            <w:szCs w:val="28"/>
                            <w:u w:val="single"/>
                          </w:rPr>
                          <w:t>Institut National de la Statistique et des Etudes Economiques (INSEE)</w:t>
                        </w:r>
                      </w:hyperlink>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t>
                      </w:r>
                      <w:r>
                        <w:t xml:space="preserve"/>
                      </w:r>
                      <w:r w:rsidRPr="00B82366">
                        <w:rPr>
                          <w:rFonts w:ascii="Mulish" w:hAnsi="Mulish"/>
                          <w:color w:val="FFFFFF"/>
                          <w:sz w:val="32"/>
                          <w:szCs w:val="28"/>
                        </w:rPr>
                        <w:t xml:space="preserve">Recensement 2022</w:t>
                      </w:r>
                    </w:p>
                    <w:p w14:paraId="2FB4E544" w14:textId="2C371681" w:rsidR="000B1A36" w:rsidRPr="000B1A36" w:rsidRDefault="00193306" w:rsidP="000B1A36">
                      <w:pPr>
                        <w:numPr>
                          <w:ilvl w:val="0"/>
                          <w:numId w:val="6"/>
                        </w:numPr>
                        <w:spacing w:before="100" w:beforeAutospacing="1" w:after="120" w:line="240" w:lineRule="auto"/>
                        <w:rPr>
                          <w:rFonts w:ascii="Mulish" w:hAnsi="Mulish"/>
                          <w:color w:val="FFFFFF" w:themeColor="background1"/>
                          <w:sz w:val="32"/>
                          <w:szCs w:val="32"/>
                        </w:rPr>
                      </w:pPr>
                      <w:r w:rsidRPr="00836CBB">
                        <w:t xml:space="preserve"/>
                      </w:r>
                      <w:proofErr w:type="spellStart"/>
                      <w:r w:rsidRPr="00836CBB">
                        <w:t xml:space="preserve"/>
                      </w:r>
                      <w:proofErr w:type="spellEnd"/>
                      <w:r w:rsidRPr="00836CBB">
                        <w:t xml:space="preserve"/>
                      </w:r>
                      <w:r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r>
                      <w:r>
                        <w:t xml:space="preserve"/>
                      </w:r>
                      <w:r w:rsidRPr="00B82366">
                        <w:rPr>
                          <w:rFonts w:ascii="Mulish" w:hAnsi="Mulish"/>
                          <w:color w:val="FFFFFF"/>
                          <w:sz w:val="32"/>
                          <w:szCs w:val="28"/>
                        </w:rPr>
                        <w:t xml:space="preserve">Données Smappen</w:t>
                      </w:r>
                    </w:p>
                    <w:p w14:paraId="2FB4E544" w14:textId="2C371681" w:rsidR="000B1A36" w:rsidRPr="000B1A36" w:rsidRDefault="00193306" w:rsidP="000B1A36">
                      <w:pPr>
                        <w:numPr>
                          <w:ilvl w:val="0"/>
                          <w:numId w:val="6"/>
                        </w:numPr>
                        <w:spacing w:before="100" w:beforeAutospacing="1" w:after="120" w:line="240" w:lineRule="auto"/>
                        <w:rPr>
                          <w:rFonts w:ascii="Mulish" w:hAnsi="Mulish"/>
                          <w:color w:val="FFFFFF" w:themeColor="background1"/>
                          <w:sz w:val="32"/>
                          <w:szCs w:val="32"/>
                        </w:rPr>
                      </w:pPr>
                      <w:r w:rsidRPr="00836CBB">
                        <w:t xml:space="preserve"/>
                      </w:r>
                      <w:proofErr w:type="spellStart"/>
                      <w:r w:rsidRPr="00836CBB">
                        <w:t xml:space="preserve"/>
                      </w:r>
                      <w:proofErr w:type="spellEnd"/>
                      <w:r w:rsidRPr="00836CBB">
                        <w:t xml:space="preserve"/>
                      </w:r>
                      <w:r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Pr="006D24C8">
                        <w:rPr>
                          <w:rFonts w:ascii="Mulish" w:hAnsi="Mulish"/>
                          <w:color w:val="FFFFFF"/>
                          <w:sz w:val="32"/>
                          <w:szCs w:val="28"/>
                          <w:u w:val="single"/>
                        </w:rPr>
                        <w:t xml:space="preserve"/>
                      </w:r>
                      <w:proofErr w:type="spellEnd"/>
                      <w:r w:rsidR="00836CBB" w:rsidRPr="006D24C8">
                        <w:rPr>
                          <w:rFonts w:ascii="Mulish" w:hAnsi="Mulish"/>
                          <w:color w:val="FFFFFF"/>
                          <w:sz w:val="32"/>
                          <w:szCs w:val="28"/>
                          <w:u w:val="single"/>
                        </w:rPr>
                        <w:t xml:space="preserve"/>
                      </w:r>
                      <w:r w:rsidR="00F42F90" w:rsidRPr="006D24C8">
                        <w:rPr>
                          <w:rFonts w:ascii="Mulish" w:hAnsi="Mulish"/>
                          <w:color w:val="FFFFFF"/>
                          <w:sz w:val="32"/>
                          <w:szCs w:val="28"/>
                          <w:u w:val="single"/>
                        </w:rPr>
                        <w:t xml:space="preserve"/>
                      </w:r>
                      <w:proofErr w:type="spellStart"/>
                      <w:r w:rsidR="00836CBB" w:rsidRPr="006D24C8">
                        <w:rPr>
                          <w:rFonts w:ascii="Mulish" w:hAnsi="Mulish"/>
                          <w:color w:val="FFFFFF"/>
                          <w:sz w:val="32"/>
                          <w:szCs w:val="28"/>
                          <w:u w:val="single"/>
                        </w:rPr>
                        <w:t xml:space="preserve"/>
                      </w:r>
                      <w:proofErr w:type="spellEnd"/>
                      <w:r w:rsidR="00560F00" w:rsidRPr="006D24C8">
                        <w:rPr>
                          <w:rFonts w:ascii="Mulish" w:hAnsi="Mulish"/>
                          <w:color w:val="FFFFFF"/>
                          <w:sz w:val="32"/>
                          <w:szCs w:val="28"/>
                          <w:u w:val="single"/>
                        </w:rPr>
                        <w:t xml:space="preserve"/>
                      </w:r>
                      <w:r w:rsidR="00836CBB" w:rsidRPr="006D24C8">
                        <w:rPr>
                          <w:rFonts w:ascii="Mulish" w:hAnsi="Mulish"/>
                          <w:color w:val="FFFFFF"/>
                          <w:sz w:val="32"/>
                          <w:szCs w:val="28"/>
                          <w:u w:val="single"/>
                        </w:rPr>
                        <w:t xml:space="preserve"/>
                      </w:r>
                      <w:r w:rsidRPr="006D24C8">
                        <w:rPr>
                          <w:rFonts w:ascii="Mulish" w:hAnsi="Mulish"/>
                          <w:color w:val="FFFFFF"/>
                          <w:sz w:val="32"/>
                          <w:szCs w:val="28"/>
                          <w:u w:val="single"/>
                        </w:rPr>
                        <w:t xml:space="preserve"/>
                      </w:r>
                      <w:r w:rsidRPr="00836CBB">
                        <w:rPr>
                          <w:rFonts w:ascii="Mulish" w:hAnsi="Mulish"/>
                          <w:color w:val="FFFFFF"/>
                          <w:sz w:val="32"/>
                          <w:szCs w:val="28"/>
                        </w:rPr>
                        <w:t xml:space="preserve"/>
                      </w:r>
                      <w:r>
                        <w:t xml:space="preserve"/>
                      </w:r>
                      <w:r w:rsidRPr="00B82366">
                        <w:rPr>
                          <w:rFonts w:ascii="Mulish" w:hAnsi="Mulish"/>
                          <w:color w:val="FFFFFF"/>
                          <w:sz w:val="32"/>
                          <w:szCs w:val="28"/>
                        </w:rPr>
                        <w:t xml:space="preserve">base Sirene 07/2026, RNCS 07/2026, DILA 07/2026</w:t>
                      </w:r>
                    </w:p>
                    <w:p w14:paraId="6D48BE31" w14:textId="09FC9C7E" w:rsidR="00303E49" w:rsidRPr="00AB2B5D" w:rsidRDefault="00B82366" w:rsidP="00B82366">
                      <w:pPr>
                        <w:numPr>
                          <w:ilvl w:val="0"/>
                          <w:numId w:val="6"/>
                        </w:numPr>
                        <w:spacing w:before="100" w:beforeAutospacing="1" w:after="120" w:line="240" w:lineRule="auto"/>
                        <w:rPr>
                          <w:rFonts w:ascii="Mulish" w:hAnsi="Mulish"/>
                          <w:color w:val="FFFFFF" w:themeColor="background1"/>
                          <w:w w:val="105"/>
                          <w:sz w:val="32"/>
                          <w:szCs w:val="32"/>
                        </w:rPr>
                      </w:pPr>
                      <w:r w:rsidRPr="00AB2B5D">
                        <w:rPr>
                          <w:rFonts w:ascii="Mulish" w:hAnsi="Mulish"/>
                          <w:color w:val="FFFFFF" w:themeColor="background1"/>
                          <w:w w:val="105"/>
                          <w:sz w:val="32"/>
                          <w:szCs w:val="32"/>
                        </w:rPr>
                        <w:t xml:space="preserve">IGN</w:t>
                      </w:r>
                      <w:r w:rsidR="00533339">
                        <w:rPr>
                          <w:rFonts w:ascii="Mulish" w:hAnsi="Mulish"/>
                          <w:color w:val="FFFFFF" w:themeColor="background1"/>
                          <w:w w:val="105"/>
                          <w:sz w:val="32"/>
                          <w:szCs w:val="32"/>
                        </w:rPr>
                        <w:t xml:space="preserve"> </w:t>
                      </w:r>
                      <w:r w:rsidRPr="00AB2B5D">
                        <w:rPr>
                          <w:rFonts w:ascii="Mulish" w:hAnsi="Mulish"/>
                          <w:color w:val="FFFFFF" w:themeColor="background1"/>
                          <w:w w:val="105"/>
                          <w:sz w:val="32"/>
                          <w:szCs w:val="32"/>
                        </w:rPr>
                        <w:t xml:space="preserve">: Contours Iris</w:t>
                      </w:r>
                    </w:p>
                    <w:p w14:paraId="2698ECC7" w14:textId="77777777" w:rsidR="00303E49" w:rsidRDefault="00303E49" w:rsidP="00303E49">
                      <w:pPr>
                        <w:ind w:left="900" w:hanging="450"/>
                        <w:jc w:val="center"/>
                      </w:pPr>
                    </w:p>
                  </w:txbxContent>
                </v:textbox>
                <w10:wrap anchorx="page"/>
              </v:shape>
            </w:pict>
          </mc:Fallback>
        </mc:AlternateContent>
      </w:r>
    </w:p>
    <w:bookmarkEnd w:id="0"/>
    <w:p w14:paraId="265E34FE" w14:textId="2B1A4D67" w:rsidR="009E3CC3" w:rsidRPr="00AC17A4" w:rsidRDefault="009E3CC3" w:rsidP="000F3D78"/>
    <w:sectPr w:rsidR="009E3CC3" w:rsidRPr="00AC17A4" w:rsidSect="00CF509B">
      <w:headerReference w:type="default" r:id="rId13"/>
      <w:footerReference w:type="default" r:id="rId14"/>
      <w:headerReference w:type="first" r:id="rId15"/>
      <w:type w:val="continuous"/>
      <w:pgSz w:w="11906" w:h="16838"/>
      <w:pgMar w:top="1417" w:right="1417" w:bottom="1417" w:left="1417" w:header="708" w:footer="9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E1D62" w14:textId="77777777" w:rsidR="00F0234A" w:rsidRDefault="00F0234A" w:rsidP="007540D8">
      <w:pPr>
        <w:spacing w:after="0" w:line="240" w:lineRule="auto"/>
      </w:pPr>
      <w:r>
        <w:separator/>
      </w:r>
    </w:p>
    <w:p w14:paraId="7B59E1F5" w14:textId="77777777" w:rsidR="00F0234A" w:rsidRDefault="00F0234A"/>
  </w:endnote>
  <w:endnote w:type="continuationSeparator" w:id="0">
    <w:p w14:paraId="7283E0F3" w14:textId="77777777" w:rsidR="00F0234A" w:rsidRDefault="00F0234A" w:rsidP="007540D8">
      <w:pPr>
        <w:spacing w:after="0" w:line="240" w:lineRule="auto"/>
      </w:pPr>
      <w:r>
        <w:continuationSeparator/>
      </w:r>
    </w:p>
    <w:p w14:paraId="4859B892" w14:textId="77777777" w:rsidR="00F0234A" w:rsidRDefault="00F023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sh ExtraLight">
    <w:altName w:val="Calibri"/>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Lato">
    <w:charset w:val="00"/>
    <w:family w:val="swiss"/>
    <w:pitch w:val="variable"/>
    <w:sig w:usb0="E10002FF" w:usb1="5000ECFF" w:usb2="00000021" w:usb3="00000000" w:csb0="0000019F" w:csb1="00000000"/>
  </w:font>
  <w:font w:name="Mulish">
    <w:altName w:val="Calibri"/>
    <w:charset w:val="00"/>
    <w:family w:val="auto"/>
    <w:pitch w:val="variable"/>
    <w:sig w:usb0="A00002FF" w:usb1="5000204B" w:usb2="00000000" w:usb3="00000000" w:csb0="00000197" w:csb1="00000000"/>
  </w:font>
  <w:font w:name="Spartan ExtraBold">
    <w:altName w:val="Calibri"/>
    <w:charset w:val="00"/>
    <w:family w:val="auto"/>
    <w:pitch w:val="variable"/>
    <w:sig w:usb0="A00000EF" w:usb1="4000205B" w:usb2="00000000" w:usb3="00000000" w:csb0="00000093"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1" w:rightFromText="141" w:vertAnchor="text" w:tblpX="-709" w:tblpY="1"/>
      <w:tblOverlap w:val="never"/>
      <w:tblW w:w="0" w:type="auto"/>
      <w:tblLook w:val="04A0" w:firstRow="1" w:lastRow="0" w:firstColumn="1" w:lastColumn="0" w:noHBand="0" w:noVBand="1"/>
    </w:tblPr>
    <w:tblGrid>
      <w:gridCol w:w="2552"/>
    </w:tblGrid>
    <w:tr w:rsidR="00B35510" w14:paraId="6C684E2C" w14:textId="77777777" w:rsidTr="00B84C57">
      <w:trPr>
        <w:trHeight w:val="903"/>
      </w:trPr>
      <w:tc>
        <w:tcPr>
          <w:tcW w:w="2552" w:type="dxa"/>
          <w:tcBorders>
            <w:top w:val="nil"/>
            <w:left w:val="nil"/>
            <w:bottom w:val="nil"/>
            <w:right w:val="nil"/>
          </w:tcBorders>
          <w:vAlign w:val="center"/>
        </w:tcPr>
        <w:p w14:paraId="542A0E02" w14:textId="77777777" w:rsidR="00B35510" w:rsidRPr="00E2349F" w:rsidRDefault="00B35510" w:rsidP="00B35510">
          <w:pPr>
            <w:pStyle w:val="Footer"/>
            <w:jc w:val="center"/>
            <w:rPr>
              <w:color w:val="AEAAAA" w:themeColor="background2" w:themeShade="BF"/>
            </w:rPr>
          </w:pPr>
          <w:r w:rsidRPr="00E2349F">
            <w:rPr>
              <w:color w:val="AEAAAA" w:themeColor="background2" w:themeShade="BF"/>
            </w:rPr>
            <w:drawing>
              <wp:inline distT="0" distB="0" distL="0" distR="0">
                <wp:extent cx="1620000" cy="436584"/>
                <wp:docPr id="2137907192" name="Picture 2137907192"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92" descr="desc"/>
                        <pic:cNvPicPr>
                          <a:picLocks noChangeAspect="1" noChangeArrowheads="1"/>
                        </pic:cNvPicPr>
                      </pic:nvPicPr>
                      <pic:blipFill>
                        <a:blip r:embed="img2137907192" cstate="print">
                          <a:extLst>
                            <a:ext uri="{28A0092B-C50C-407E-A947-70E740481C1C}">
                              <a14:useLocalDpi xmlns:a14="http://schemas.microsoft.com/office/drawing/2010/main" val="0"/>
                            </a:ext>
                          </a:extLst>
                        </a:blip>
                        <a:srcRect/>
                        <a:stretch>
                          <a:fillRect/>
                        </a:stretch>
                      </pic:blipFill>
                      <pic:spPr bwMode="auto">
                        <a:xfrm>
                          <a:off x="0" y="0"/>
                          <a:ext cx="1620000" cy="436584"/>
                        </a:xfrm>
                        <a:prstGeom prst="rect">
                          <a:avLst/>
                        </a:prstGeom>
                        <a:noFill/>
                        <a:ln>
                          <a:noFill/>
                        </a:ln>
                      </pic:spPr>
                    </pic:pic>
                  </a:graphicData>
                </a:graphic>
              </wp:inline>
            </w:drawing>
          </w:r>
        </w:p>
      </w:tc>
    </w:tr>
  </w:tbl>
  <w:p w14:paraId="788BD9F4" w14:textId="77777777" w:rsidR="00B35510" w:rsidRDefault="00B35510" w:rsidP="00B35510">
    <w:pPr>
      <w:pStyle w:val="Footer"/>
      <w:ind w:left="-709"/>
    </w:pPr>
    <w:r>
      <w:rPr>
        <w:noProof/>
      </w:rPr>
      <mc:AlternateContent>
        <mc:Choice Requires="wps">
          <w:drawing>
            <wp:anchor distT="0" distB="0" distL="114300" distR="114300" simplePos="0" relativeHeight="251677696" behindDoc="0" locked="0" layoutInCell="1" allowOverlap="1" wp14:anchorId="28355C1B" wp14:editId="221B3208">
              <wp:simplePos x="0" y="0"/>
              <wp:positionH relativeFrom="page">
                <wp:posOffset>6517640</wp:posOffset>
              </wp:positionH>
              <wp:positionV relativeFrom="paragraph">
                <wp:posOffset>162560</wp:posOffset>
              </wp:positionV>
              <wp:extent cx="876300" cy="314325"/>
              <wp:effectExtent l="0" t="0" r="0" b="0"/>
              <wp:wrapNone/>
              <wp:docPr id="2137907193" name="Rectangle 28"/>
              <wp:cNvGraphicFramePr/>
              <a:graphic xmlns:a="http://schemas.openxmlformats.org/drawingml/2006/main">
                <a:graphicData uri="http://schemas.microsoft.com/office/word/2010/wordprocessingShape">
                  <wps:wsp>
                    <wps:cNvSpPr/>
                    <wps:spPr>
                      <a:xfrm>
                        <a:off x="0" y="0"/>
                        <a:ext cx="876300"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3355BA" w14:textId="77777777" w:rsidR="00B35510" w:rsidRPr="00E2349F" w:rsidRDefault="00B35510" w:rsidP="00B35510">
                          <w:pPr>
                            <w:jc w:val="center"/>
                            <w:rPr>
                              <w:color w:val="AEAAAA" w:themeColor="background2" w:themeShade="BF"/>
                            </w:rPr>
                          </w:pPr>
                          <w:r w:rsidRPr="00E2349F">
                            <w:rPr>
                              <w:color w:val="AEAAAA" w:themeColor="background2" w:themeShade="BF"/>
                            </w:rPr>
                            <w:fldChar w:fldCharType="begin"/>
                          </w:r>
                          <w:r w:rsidRPr="00E2349F">
                            <w:rPr>
                              <w:color w:val="AEAAAA" w:themeColor="background2" w:themeShade="BF"/>
                            </w:rPr>
                            <w:instrText>PAGE   \* MERGEFORMAT</w:instrText>
                          </w:r>
                          <w:r w:rsidRPr="00E2349F">
                            <w:rPr>
                              <w:color w:val="AEAAAA" w:themeColor="background2" w:themeShade="BF"/>
                            </w:rPr>
                            <w:fldChar w:fldCharType="separate"/>
                          </w:r>
                          <w:r w:rsidRPr="00E2349F">
                            <w:rPr>
                              <w:color w:val="AEAAAA" w:themeColor="background2" w:themeShade="BF"/>
                            </w:rPr>
                            <w:t xml:space="preserve">1</w:t>
                          </w:r>
                          <w:r w:rsidRPr="00E2349F">
                            <w:rPr>
                              <w:color w:val="AEAAAA" w:themeColor="background2" w:themeShade="B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55C1B" id="Rectangle 28" o:spid="_x0000_s1066" style="position:absolute;left:0;text-align:left;margin-left:513.2pt;margin-top:12.8pt;width:69pt;height:24.7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BAPHcQIAAEAFAAAOAAAAZHJzL2Uyb0RvYy54bWysVE1v2zAMvQ/YfxB0X+2k6ceCOkXQosOA og3aDj0rslQbkEWNUmJnv36U7DhdW+wwzAeZEslH8onUxWXXGLZV6GuwBZ8c5ZwpK6Gs7UvBfzzd fDnnzAdhS2HAqoLvlOeXi8+fLlo3V1OowJQKGYFYP29dwasQ3DzLvKxUI/wROGVJqQEbEWiLL1mJ oiX0xmTTPD/NWsDSIUjlPZ1e90q+SPhaKxnutfYqMFNwyi2kFdO6jmu2uBDzFxSuquWQhviHLBpR Wwo6Ql2LINgG63dQTS0RPOhwJKHJQOtaqlQDVTPJ31TzWAmnUi1EjncjTf7/wcq77aNbIdHQOj/3 JMYqOo1N/FN+rEtk7UayVBeYpMPzs9PjnCiVpDqezI6nJ5HM7ODs0IdvChoWhYIj3UWiSGxvfehN 9yYxloWb2ph0H8b+cUCY8SQ7ZJiksDMq2hn7oDSrS8ppmgKk5lFXBtlW0LULKZUNk15ViVL1xyc5 fUPKo0cqIAFGZE0JjdgDQGzM99h9OYN9dFWp90bn/G+J9c6jR4oMNozOTW0BPwIwVNUQubffk9RT E1kK3bojkyiuodytkCH0Q+CdvKnpZm6FDyuB1PV0mTTJ4Z4WbaAtOAwSZxXgr4/Ooz01I2k5a2mK Cu5/bgQqzsx3S236dTKbxbFLm9nJ2ZQ2+Fqzfq2xm+YK6MYm9GY4mcRoH8xe1AjNMw38MkYllbCS YhdcBtxvrkI/3fRkSLVcJjMaNSfCrX10MoJHgmPnPXXPAt3QnoH6+g72Eyfmb7q0t42eFpabALpO LXzgdaCexjT10PCkxHfg9T5ZHR6+xW8AAAD//wMAUEsDBBQABgAIAAAAIQC1DPyx3wAAAAsBAAAP AAAAZHJzL2Rvd25yZXYueG1sTI/LTsMwEEX3SPyDNUjsqJOoDVUapwIkhFAXiEL3ju0mEfE4sp1H /57pCpZ35ujOmXK/2J5NxofOoYB0lQAzqJzusBHw/fX6sAUWokQte4dGwMUE2Fe3N6UstJvx00zH 2DAqwVBIAW2MQ8F5UK2xMqzcYJB2Z+etjBR9w7WXM5XbnmdJknMrO6QLrRzMS2vUz3G0Ak7u/Dxb VeP7dPnoxreDV2p7EOL+bnnaAYtmiX8wXPVJHSpyqt2IOrCecpLla2IFZJsc2JVI8zVNagGPmxR4 VfL/P1S/AAAA//8DAFBLAQItABQABgAIAAAAIQC2gziS/gAAAOEBAAATAAAAAAAAAAAAAAAAAAAA AABbQ29udGVudF9UeXBlc10ueG1sUEsBAi0AFAAGAAgAAAAhADj9If/WAAAAlAEAAAsAAAAAAAAA AAAAAAAALwEAAF9yZWxzLy5yZWxzUEsBAi0AFAAGAAgAAAAhAGgEA8dxAgAAQAUAAA4AAAAAAAAA AAAAAAAALgIAAGRycy9lMm9Eb2MueG1sUEsBAi0AFAAGAAgAAAAhALUM/LHfAAAACwEAAA8AAAAA AAAAAAAAAAAAywQAAGRycy9kb3ducmV2LnhtbFBLBQYAAAAABAAEAPMAAADXBQAAAAA= " filled="f" stroked="f" strokeweight="1pt">
              <v:textbox>
                <w:txbxContent>
                  <w:p w14:paraId="1D3355BA" w14:textId="77777777" w:rsidR="00B35510" w:rsidRPr="00E2349F" w:rsidRDefault="00B35510" w:rsidP="00B35510">
                    <w:pPr>
                      <w:jc w:val="center"/>
                      <w:rPr>
                        <w:color w:val="AEAAAA" w:themeColor="background2" w:themeShade="BF"/>
                      </w:rPr>
                    </w:pPr>
                    <w:r w:rsidRPr="00E2349F">
                      <w:rPr>
                        <w:color w:val="AEAAAA" w:themeColor="background2" w:themeShade="BF"/>
                      </w:rPr>
                      <w:fldChar w:fldCharType="begin"/>
                    </w:r>
                    <w:r w:rsidRPr="00E2349F">
                      <w:rPr>
                        <w:color w:val="AEAAAA" w:themeColor="background2" w:themeShade="BF"/>
                      </w:rPr>
                      <w:instrText>PAGE   \* MERGEFORMAT</w:instrText>
                    </w:r>
                    <w:r w:rsidRPr="00E2349F">
                      <w:rPr>
                        <w:color w:val="AEAAAA" w:themeColor="background2" w:themeShade="BF"/>
                      </w:rPr>
                      <w:fldChar w:fldCharType="separate"/>
                    </w:r>
                    <w:r w:rsidRPr="00E2349F">
                      <w:rPr>
                        <w:color w:val="AEAAAA" w:themeColor="background2" w:themeShade="BF"/>
                      </w:rPr>
                      <w:t xml:space="preserve">1</w:t>
                    </w:r>
                    <w:r w:rsidRPr="00E2349F">
                      <w:rPr>
                        <w:color w:val="AEAAAA" w:themeColor="background2" w:themeShade="BF"/>
                      </w:rPr>
                      <w:fldChar w:fldCharType="end"/>
                    </w:r>
                  </w:p>
                </w:txbxContent>
              </v:textbox>
              <w10:wrap anchorx="page"/>
            </v:rect>
          </w:pict>
        </mc:Fallback>
      </mc:AlternateContent>
    </w:r>
    <w:r>
      <w:rPr>
        <w:noProof/>
      </w:rPr>
      <mc:AlternateContent>
        <mc:Choice Requires="wps">
          <w:drawing>
            <wp:anchor distT="0" distB="0" distL="114300" distR="114300" simplePos="0" relativeHeight="251676672" behindDoc="0" locked="0" layoutInCell="1" allowOverlap="1" wp14:anchorId="085B158E" wp14:editId="2956A85A">
              <wp:simplePos x="0" y="0"/>
              <wp:positionH relativeFrom="page">
                <wp:posOffset>2180590</wp:posOffset>
              </wp:positionH>
              <wp:positionV relativeFrom="paragraph">
                <wp:posOffset>146745</wp:posOffset>
              </wp:positionV>
              <wp:extent cx="3291791" cy="314325"/>
              <wp:effectExtent l="0" t="0" r="0" b="0"/>
              <wp:wrapNone/>
              <wp:docPr id="2137907194" name="Rectangle 1"/>
              <wp:cNvGraphicFramePr/>
              <a:graphic xmlns:a="http://schemas.openxmlformats.org/drawingml/2006/main">
                <a:graphicData uri="http://schemas.microsoft.com/office/word/2010/wordprocessingShape">
                  <wps:wsp>
                    <wps:cNvSpPr/>
                    <wps:spPr>
                      <a:xfrm>
                        <a:off x="0" y="0"/>
                        <a:ext cx="3291791"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92E332" w14:textId="77777777" w:rsidR="00B35510" w:rsidRPr="00E2349F" w:rsidRDefault="00B35510" w:rsidP="00B35510">
                          <w:pPr>
                            <w:spacing w:line="240" w:lineRule="auto"/>
                            <w:jc w:val="center"/>
                            <w:rPr>
                              <w:rFonts w:cs="Arial"/>
                              <w:color w:val="AEAAAA" w:themeColor="background2" w:themeShade="BF"/>
                            </w:rPr>
                          </w:pPr>
                          <w:r w:rsidRPr="00802BE1">
                            <w:rPr>
                              <w:rFonts w:cs="Arial"/>
                              <w:color w:val="AEAAAA" w:themeColor="background2" w:themeShade="BF"/>
                            </w:rPr>
                            <w:t xml:space="preserve">É</w:t>
                          </w:r>
                          <w:r>
                            <w:rPr>
                              <w:rFonts w:cs="Arial"/>
                              <w:color w:val="AEAAAA" w:themeColor="background2" w:themeShade="BF"/>
                            </w:rPr>
                            <w:t xml:space="preserve">tat local de marché </w:t>
                          </w:r>
                          <w:r w:rsidRPr="00E2349F">
                            <w:rPr>
                              <w:rFonts w:cs="Arial"/>
                              <w:color w:val="AEAAAA" w:themeColor="background2" w:themeShade="BF"/>
                            </w:rPr>
                            <w:t xml:space="preserve">– </w:t>
                            <w:t xml:space="preserve">23/09/2026</w:t>
                          </w:r>
                          <w:proofErr w:type="spellStart"/>
                          <w:r w:rsidRPr="00E2349F">
                            <w:rPr>
                              <w:rFonts w:cs="Arial"/>
                              <w:color w:val="AEAAAA" w:themeColor="background2" w:themeShade="BF"/>
                              <w:sz w:val="12"/>
                              <w:szCs w:val="12"/>
                            </w:rPr>
                            <w:t xml:space="preserve"/>
                          </w:r>
                          <w:proofErr w:type="spellEnd"/>
                          <w:r w:rsidRPr="00E2349F">
                            <w:rPr>
                              <w:rFonts w:cs="Arial"/>
                              <w:color w:val="AEAAAA" w:themeColor="background2" w:themeShade="BF"/>
                              <w:sz w:val="12"/>
                              <w:szCs w:val="12"/>
                            </w:rPr>
                            <w:t xml:space="preserve"/>
                          </w:r>
                          <w:r>
                            <w:rPr>
                              <w:rFonts w:cs="Arial"/>
                              <w:color w:val="AEAAAA" w:themeColor="background2" w:themeShade="BF"/>
                              <w:sz w:val="12"/>
                              <w:szCs w:val="12"/>
                            </w:rPr>
                            <w:t xml:space="preserve"/>
                          </w:r>
                          <w:r w:rsidRPr="00E2349F">
                            <w:rPr>
                              <w:rFonts w:cs="Arial"/>
                              <w:color w:val="AEAAAA" w:themeColor="background2" w:themeShade="BF"/>
                              <w:sz w:val="12"/>
                              <w:szCs w:val="12"/>
                            </w:rPr>
                            <w:t xml:space="preserve"/>
                          </w:r>
                          <w:r w:rsidRPr="00E2349F">
                            <w:rPr>
                              <w:rFonts w:cs="Arial"/>
                              <w:color w:val="AEAAAA" w:themeColor="background2" w:themeShade="BF"/>
                            </w:rPr>
                            <w:t xml:space="preserve"/>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5B158E" id="Rectangle 1" o:spid="_x0000_s1067" style="position:absolute;left:0;text-align:left;margin-left:171.7pt;margin-top:11.55pt;width:259.2pt;height:24.7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SD8DdQIAAEgFAAAOAAAAZHJzL2Uyb0RvYy54bWysVFtP2zAUfp+0/2D5faQpZYyqKapATJMQ oMHEs+vYTSTHxzt2m3S/fsdOmjJAe5iWB8c+l+9c/B0vLrvGsJ1CX4MteH4y4UxZCWVtNwX/8XTz 6QtnPghbCgNWFXyvPL9cfvywaN1cTaECUypkBGL9vHUFr0Jw8yzzslKN8CfglCWlBmxEoCNushJF S+iNyaaTyeesBSwdglTek/S6V/JlwtdayXCvtVeBmYJTbiGtmNZ1XLPlQsw3KFxVyyEN8Q9ZNKK2 FHSEuhZBsC3Wb6CaWiJ40OFEQpOB1rVUqQaqJp+8quaxEk6lWqg53o1t8v8PVt7tHt0DUhta5+ee trGKTmMT/5Qf61Kz9mOzVBeYJOHp9CI/v8g5k6Q7zWen07PYzezo7dCHrwoaFjcFR7qM1COxu/Wh Nz2YxGAWbmpj0oUY+4eAMKMkO6aYdmFvVLQz9rvSrC4pqWkKkNijrgyynaB7F1IqG/JeVYlS9eKz CX1DyqNHKiABRmRNCY3YA0Bk5lvsvpzBPrqqRL7RefK3xHrn0SNFBhtG56a2gO8BGKpqiNzbH5rU tyZ2KXTrjnpDsxkto2QN5f4BGUI/DN7Jm5ou6Fb48CCQ2E9zQhMd7mnRBtqCw7DjrAL89Z482hMp SctZS9NUcP9zK1BxZr5ZoutFPpvF8UuH2dn5lA74UrN+qbHb5gro4ohclF3aRvtgDluN0DzT4K9i VFIJKyl2wWXAw+Eq9FNOT4dUq1Uyo5FzItzaRycjeOxzJOBT9yzQDSwNxO87OEyemL8ia28bPS2s tgF0nZh87OtwAzSuiUrD0xLfg5fnZHV8AJe/AQAA//8DAFBLAwQUAAYACAAAACEAQ+5dXd4AAAAJ AQAADwAAAGRycy9kb3ducmV2LnhtbEyPy07DMBBF90j8gzVI7KjzqEKUxqkACSHUBWqBvWO7SdR4 HMXOo3/PsILlaI7uPbfcr7Znsxl951BAvImAGVROd9gI+Pp8fciB+SBRy96hEXA1HvbV7U0pC+0W PJr5FBpGIegLKaANYSg496o1VvqNGwzS7+xGKwOdY8P1KBcKtz1PoijjVnZIDa0czEtr1OU0WQHf 7vy8WFXj+3z96Ka3w6hUfhDi/m592gELZg1/MPzqkzpU5FS7CbVnvYB0m24JFZCkMTAC8iymLbWA xyQDXpX8/4LqBwAA//8DAFBLAQItABQABgAIAAAAIQC2gziS/gAAAOEBAAATAAAAAAAAAAAAAAAA AAAAAABbQ29udGVudF9UeXBlc10ueG1sUEsBAi0AFAAGAAgAAAAhADj9If/WAAAAlAEAAAsAAAAA AAAAAAAAAAAALwEAAF9yZWxzLy5yZWxzUEsBAi0AFAAGAAgAAAAhAKRIPwN1AgAASAUAAA4AAAAA AAAAAAAAAAAALgIAAGRycy9lMm9Eb2MueG1sUEsBAi0AFAAGAAgAAAAhAEPuXV3eAAAACQEAAA8A AAAAAAAAAAAAAAAAzwQAAGRycy9kb3ducmV2LnhtbFBLBQYAAAAABAAEAPMAAADaBQAAAAA= " filled="f" stroked="f" strokeweight="1pt">
              <v:textbox>
                <w:txbxContent>
                  <w:p w14:paraId="3C92E332" w14:textId="77777777" w:rsidR="00B35510" w:rsidRPr="00E2349F" w:rsidRDefault="00B35510" w:rsidP="00B35510">
                    <w:pPr>
                      <w:spacing w:line="240" w:lineRule="auto"/>
                      <w:jc w:val="center"/>
                      <w:rPr>
                        <w:rFonts w:cs="Arial"/>
                        <w:color w:val="AEAAAA" w:themeColor="background2" w:themeShade="BF"/>
                      </w:rPr>
                    </w:pPr>
                    <w:r w:rsidRPr="00802BE1">
                      <w:rPr>
                        <w:rFonts w:cs="Arial"/>
                        <w:color w:val="AEAAAA" w:themeColor="background2" w:themeShade="BF"/>
                      </w:rPr>
                      <w:t xml:space="preserve">É</w:t>
                    </w:r>
                    <w:r>
                      <w:rPr>
                        <w:rFonts w:cs="Arial"/>
                        <w:color w:val="AEAAAA" w:themeColor="background2" w:themeShade="BF"/>
                      </w:rPr>
                      <w:t xml:space="preserve">tat local de marché </w:t>
                    </w:r>
                    <w:r w:rsidRPr="00E2349F">
                      <w:rPr>
                        <w:rFonts w:cs="Arial"/>
                        <w:color w:val="AEAAAA" w:themeColor="background2" w:themeShade="BF"/>
                      </w:rPr>
                      <w:t xml:space="preserve">– </w:t>
                      <w:t xml:space="preserve">23/09/2026</w:t>
                    </w:r>
                    <w:proofErr w:type="spellStart"/>
                    <w:r w:rsidRPr="00E2349F">
                      <w:rPr>
                        <w:rFonts w:cs="Arial"/>
                        <w:color w:val="AEAAAA" w:themeColor="background2" w:themeShade="BF"/>
                        <w:sz w:val="12"/>
                        <w:szCs w:val="12"/>
                      </w:rPr>
                      <w:t xml:space="preserve"/>
                    </w:r>
                    <w:proofErr w:type="spellEnd"/>
                    <w:r w:rsidRPr="00E2349F">
                      <w:rPr>
                        <w:rFonts w:cs="Arial"/>
                        <w:color w:val="AEAAAA" w:themeColor="background2" w:themeShade="BF"/>
                        <w:sz w:val="12"/>
                        <w:szCs w:val="12"/>
                      </w:rPr>
                      <w:t xml:space="preserve"/>
                    </w:r>
                    <w:r>
                      <w:rPr>
                        <w:rFonts w:cs="Arial"/>
                        <w:color w:val="AEAAAA" w:themeColor="background2" w:themeShade="BF"/>
                        <w:sz w:val="12"/>
                        <w:szCs w:val="12"/>
                      </w:rPr>
                      <w:t xml:space="preserve"/>
                    </w:r>
                    <w:r w:rsidRPr="00E2349F">
                      <w:rPr>
                        <w:rFonts w:cs="Arial"/>
                        <w:color w:val="AEAAAA" w:themeColor="background2" w:themeShade="BF"/>
                        <w:sz w:val="12"/>
                        <w:szCs w:val="12"/>
                      </w:rPr>
                      <w:t xml:space="preserve"/>
                    </w:r>
                    <w:r w:rsidRPr="00E2349F">
                      <w:rPr>
                        <w:rFonts w:cs="Arial"/>
                        <w:color w:val="AEAAAA" w:themeColor="background2" w:themeShade="BF"/>
                      </w:rPr>
                      <w:t xml:space="preserve"/>
                    </w:r>
                  </w:p>
                </w:txbxContent>
              </v:textbox>
              <w10:wrap anchorx="page"/>
            </v:rect>
          </w:pict>
        </mc:Fallback>
      </mc:AlternateContent>
    </w:r>
  </w:p>
  <w:p w14:paraId="7E35D85E" w14:textId="77777777" w:rsidR="00B35510" w:rsidRDefault="00B35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BBCBD4" w14:textId="77777777" w:rsidR="00F0234A" w:rsidRDefault="00F0234A" w:rsidP="007540D8">
      <w:pPr>
        <w:spacing w:after="0" w:line="240" w:lineRule="auto"/>
      </w:pPr>
      <w:r>
        <w:separator/>
      </w:r>
    </w:p>
    <w:p w14:paraId="0687766F" w14:textId="77777777" w:rsidR="00F0234A" w:rsidRDefault="00F0234A"/>
  </w:footnote>
  <w:footnote w:type="continuationSeparator" w:id="0">
    <w:p w14:paraId="7E0778D4" w14:textId="77777777" w:rsidR="00F0234A" w:rsidRDefault="00F0234A" w:rsidP="007540D8">
      <w:pPr>
        <w:spacing w:after="0" w:line="240" w:lineRule="auto"/>
      </w:pPr>
      <w:r>
        <w:continuationSeparator/>
      </w:r>
    </w:p>
    <w:p w14:paraId="7FB35546" w14:textId="77777777" w:rsidR="00F0234A" w:rsidRDefault="00F023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D31F8" w14:textId="29F85AC7" w:rsidR="00D16485" w:rsidRDefault="00D16485" w:rsidP="00920011">
    <w:pPr>
      <w:pStyle w:val="Header"/>
      <w:tabs>
        <w:tab w:val="clear" w:pos="4536"/>
      </w:tabs>
    </w:pPr>
    <w:r w:rsidRPr="00F73866">
      <w:rPr>
        <w:noProof/>
      </w:rPr>
      <mc:AlternateContent>
        <mc:Choice Requires="wps">
          <w:drawing>
            <wp:anchor distT="0" distB="0" distL="114300" distR="114300" simplePos="0" relativeHeight="251674624" behindDoc="0" locked="0" layoutInCell="1" allowOverlap="1" wp14:anchorId="2E1126F3" wp14:editId="630FF0EC">
              <wp:simplePos x="0" y="0"/>
              <wp:positionH relativeFrom="column">
                <wp:posOffset>2731</wp:posOffset>
              </wp:positionH>
              <wp:positionV relativeFrom="paragraph">
                <wp:posOffset>49184</wp:posOffset>
              </wp:positionV>
              <wp:extent cx="4180114" cy="45719"/>
              <wp:effectExtent l="0" t="0" r="0" b="0"/>
              <wp:wrapNone/>
              <wp:docPr id="213790719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0114" cy="457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3F5D5" id="Rectangle 18" o:spid="_x0000_s1026" style="position:absolute;margin-left:.2pt;margin-top:3.85pt;width:329.1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fP7tewIAAHoFAAAOAAAAZHJzL2Uyb0RvYy54bWysVG1r2zAQ/j7YfxD6vtoO6daaOCW0dAxC W9qOflZlKRaTdZqkxMl+/U7yS0NbNhjzB6HTPff2+O4WF/tWk51wXoGpaHGSUyIMh1qZTUW/P15/ OqPEB2ZqpsGIih6EpxfLjx8WnS3FDBrQtXAEnRhfdraiTQi2zDLPG9EyfwJWGFRKcC0LKLpNVjvW ofdWZ7M8/5x14GrrgAvv8fWqV9Jl8i+l4OFWSi8C0RXF3EI6XTqf45ktF6zcOGYbxYc02D9k0TJl MOjk6ooFRrZOvXHVKu7AgwwnHNoMpFRcpBqwmiJ/Vc1Dw6xItSA53k40+f/nlt/sHuydi6l7uwb+ wyMjWWd9OWmi4AfMXro2YjFxsk8sHiYWxT4Qjo/z4iwvijklHHXz0y/FeWQ5Y+VobJ0PXwW0JF4q 6vAnJe7Ybu1DDx0hKS/Qqr5WWichNoa41I7sGP5SxrkwoRgC+GOkNhFvIFr2TuNLKq2vJtUVDlpE nDb3QhJVY/6zlEzqwLeBUg4Nq0Uf/zTHb4w+ppaKTQ4jWmL8yXfxJ999lgM+morUwJNx/nfjySJF BhMm41YZcO850BN9ssePJPXURJaeoT7cOeKgHx9v+bXCX7dmPtwxh/OCk4U7INziITV0FYXhRkkD 7td77xGPbYxaSjqcv4r6n1vmBCX6m8EGPy/m8ziwScAumqHgjjXPxxqzbS8B+6HAbWN5ukZ80ONV OmifcFWsYlRUMcMxdkV5cKNwGfq9gMuGi9UqwXBILQtr82B5dB5Zja35uH9izg79G7Dxb2CcVVa+ auMeGy0NrLYBpEo9/sLrwDcOeGqcYRnFDXIsJ9TLylz+BgAA//8DAFBLAwQUAAYACAAAACEAtQHb ddwAAAAFAQAADwAAAGRycy9kb3ducmV2LnhtbEyOy07DMBBF90j8gzWV2FGn9JES4lRVpW4QqkSg C3ZuPMSBeBzFbhr4eoYV7ObqHt05+WZ0rRiwD40nBbNpAgKp8qahWsHry/52DSJETUa3nlDBFwbY FNdXuc6Mv9AzDmWsBY9QyLQCG2OXSRkqi06Hqe+QuHv3vdORY19L0+sLj7tW3iXJSjrdEH+wusOd xeqzPDsFjx/pvLTDdvieH/Bo/fHpbb8LSt1Mxu0DiIhj/IPhV5/VoWCnkz+TCaJVsGBOQZqC4HK1 XPNxYmpxD7LI5X/74gcAAP//AwBQSwECLQAUAAYACAAAACEAtoM4kv4AAADhAQAAEwAAAAAAAAAA AAAAAAAAAAAAW0NvbnRlbnRfVHlwZXNdLnhtbFBLAQItABQABgAIAAAAIQA4/SH/1gAAAJQBAAAL AAAAAAAAAAAAAAAAAC8BAABfcmVscy8ucmVsc1BLAQItABQABgAIAAAAIQAkfP7tewIAAHoFAAAO AAAAAAAAAAAAAAAAAC4CAABkcnMvZTJvRG9jLnhtbFBLAQItABQABgAIAAAAIQC1Adt13AAAAAUB AAAPAAAAAAAAAAAAAAAAANUEAABkcnMvZG93bnJldi54bWxQSwUGAAAAAAQABADzAAAA3gUAAAAA " fillcolor="#4dc0ef [3204]" stroked="f" strokeweight="1pt"/>
          </w:pict>
        </mc:Fallback>
      </mc:AlternateContent>
    </w:r>
    <w:r>
      <w:fldChar w:fldCharType="begin"/>
    </w:r>
    <w:r>
      <w:instrText xml:space="preserve"> INFO  Title  \* MERGEFORMAT </w:instrText>
    </w:r>
    <w:r>
      <w:fldChar w:fldCharType="end"/>
    </w:r>
    <w:r>
      <w:tab/>
    </w:r>
    <w:r w:rsidR="0023747C">
      <w:t xml:space="preserve">Etat local de marché</w:t>
    </w:r>
  </w:p>
  <w:p w14:paraId="6292A001" w14:textId="77777777" w:rsidR="00D16485" w:rsidRDefault="00D16485" w:rsidP="00920011">
    <w:pPr>
      <w:pStyle w:val="Header"/>
      <w:tabs>
        <w:tab w:val="clear" w:pos="4536"/>
      </w:tabs>
    </w:pPr>
    <w:r>
      <w:fldChar w:fldCharType="begin"/>
    </w:r>
    <w:r>
      <w:instrText xml:space="preserve"> INFO  Title  \* MERGEFORMAT </w:instrTex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212F8" w:rsidRPr="00F73866" w14:paraId="73DB923E" w14:textId="77777777" w:rsidTr="00687C67">
      <w:trPr>
        <w:jc w:val="center"/>
      </w:trPr>
      <w:tc>
        <w:tcPr>
          <w:tcW w:w="4531" w:type="dxa"/>
          <w:vAlign w:val="center"/>
        </w:tcPr>
        <w:p w14:paraId="6C16625D" w14:textId="77777777" w:rsidR="008212F8" w:rsidRPr="00F73866" w:rsidRDefault="008212F8" w:rsidP="008212F8">
          <w:pPr>
            <w:tabs>
              <w:tab w:val="left" w:pos="2490"/>
            </w:tabs>
            <w:rPr>
              <w:rFonts w:ascii="Calibri" w:eastAsia="Calibri" w:hAnsi="Calibri" w:cs="Times New Roman"/>
              <w:sz w:val="24"/>
              <w:szCs w:val="24"/>
            </w:rPr>
          </w:pPr>
          <w:r w:rsidRPr="00F73866">
            <w:rPr>
              <w:color w:val="A5A5A5"/>
              <w:sz w:val="36"/>
              <w:szCs w:val="36"/>
            </w:rPr>
            <w:t xml:space="preserve">Smappen</w:t>
          </w:r>
          <w:proofErr w:type="spellStart"/>
          <w:r w:rsidRPr="00F73866">
            <w:rPr>
              <w:color w:val="A5A5A5"/>
              <w:sz w:val="36"/>
              <w:szCs w:val="36"/>
            </w:rPr>
            <w:t xml:space="preserve"/>
          </w:r>
          <w:proofErr w:type="spellEnd"/>
          <w:r w:rsidRPr="00F73866">
            <w:rPr>
              <w:color w:val="A5A5A5"/>
              <w:sz w:val="36"/>
              <w:szCs w:val="36"/>
            </w:rPr>
            <w:t xml:space="preserve"/>
          </w:r>
        </w:p>
      </w:tc>
      <w:tc>
        <w:tcPr>
          <w:tcW w:w="4531" w:type="dxa"/>
          <w:vAlign w:val="center"/>
        </w:tcPr>
        <w:p w14:paraId="31C87FCC" w14:textId="77777777" w:rsidR="008212F8" w:rsidRPr="00F73866" w:rsidRDefault="008212F8" w:rsidP="008212F8">
          <w:pPr>
            <w:tabs>
              <w:tab w:val="left" w:pos="2490"/>
            </w:tabs>
            <w:jc w:val="right"/>
            <w:rPr>
              <w:rFonts w:ascii="Calibri" w:eastAsia="Calibri" w:hAnsi="Calibri" w:cs="Times New Roman"/>
              <w:sz w:val="24"/>
              <w:szCs w:val="24"/>
            </w:rPr>
          </w:pPr>
          <w:r w:rsidRPr="00F73866">
            <w:rPr>
              <w:color w:val="A5A5A5"/>
              <w:sz w:val="36"/>
              <w:szCs w:val="36"/>
            </w:rPr>
            <w:drawing>
              <wp:inline distT="0" distB="0" distL="0" distR="0">
                <wp:extent cx="1800000" cy="485094"/>
                <wp:docPr id="2137907196" name="Picture 2137907196" descr="d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907196" descr="desc"/>
                        <pic:cNvPicPr>
                          <a:picLocks noChangeAspect="1" noChangeArrowheads="1"/>
                        </pic:cNvPicPr>
                      </pic:nvPicPr>
                      <pic:blipFill>
                        <a:blip r:embed="img2137907196" cstate="print">
                          <a:extLst>
                            <a:ext uri="{28A0092B-C50C-407E-A947-70E740481C1C}">
                              <a14:useLocalDpi xmlns:a14="http://schemas.microsoft.com/office/drawing/2010/main" val="0"/>
                            </a:ext>
                          </a:extLst>
                        </a:blip>
                        <a:srcRect/>
                        <a:stretch>
                          <a:fillRect/>
                        </a:stretch>
                      </pic:blipFill>
                      <pic:spPr bwMode="auto">
                        <a:xfrm>
                          <a:off x="0" y="0"/>
                          <a:ext cx="1800000" cy="485094"/>
                        </a:xfrm>
                        <a:prstGeom prst="rect">
                          <a:avLst/>
                        </a:prstGeom>
                        <a:noFill/>
                        <a:ln>
                          <a:noFill/>
                        </a:ln>
                      </pic:spPr>
                    </pic:pic>
                  </a:graphicData>
                </a:graphic>
              </wp:inline>
            </w:drawing>
          </w:r>
        </w:p>
      </w:tc>
    </w:tr>
  </w:tbl>
  <w:p w14:paraId="7958AB6C" w14:textId="77777777" w:rsidR="00B35510" w:rsidRDefault="00B35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2137907197" type="#_x0000_t75" style="width:69pt;height:69pt" o:bullet="t">
        <v:imagedata r:id="rId1" o:title="Fichier 5"/>
      </v:shape>
    </w:pict>
  </w:numPicBullet>
  <w:abstractNum w:abstractNumId="0" w15:restartNumberingAfterBreak="0">
    <w:nsid w:val="39122873"/>
    <w:multiLevelType w:val="hybridMultilevel"/>
    <w:tmpl w:val="0DACBC94"/>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45A0158"/>
    <w:multiLevelType w:val="hybridMultilevel"/>
    <w:tmpl w:val="7D9A0F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4220D3"/>
    <w:multiLevelType w:val="hybridMultilevel"/>
    <w:tmpl w:val="8D86D062"/>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60D941B8"/>
    <w:multiLevelType w:val="hybridMultilevel"/>
    <w:tmpl w:val="D77AEC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71A6289"/>
    <w:multiLevelType w:val="hybridMultilevel"/>
    <w:tmpl w:val="EB8C12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5760492">
    <w:abstractNumId w:val="2"/>
  </w:num>
  <w:num w:numId="2" w16cid:durableId="935870964">
    <w:abstractNumId w:val="4"/>
  </w:num>
  <w:num w:numId="3" w16cid:durableId="233971708">
    <w:abstractNumId w:val="1"/>
  </w:num>
  <w:num w:numId="4" w16cid:durableId="165288374">
    <w:abstractNumId w:val="3"/>
  </w:num>
  <w:num w:numId="5" w16cid:durableId="674766717">
    <w:abstractNumId w:val="0"/>
  </w:num>
  <w:num w:numId="6" w16cid:durableId="561020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BC"/>
    <w:rsid w:val="0000010C"/>
    <w:rsid w:val="00002762"/>
    <w:rsid w:val="00002DD6"/>
    <w:rsid w:val="00002DFB"/>
    <w:rsid w:val="0000424A"/>
    <w:rsid w:val="0000485F"/>
    <w:rsid w:val="00005CE2"/>
    <w:rsid w:val="00007EB5"/>
    <w:rsid w:val="000101EA"/>
    <w:rsid w:val="000146A7"/>
    <w:rsid w:val="00015190"/>
    <w:rsid w:val="00016BE8"/>
    <w:rsid w:val="000207E3"/>
    <w:rsid w:val="00021E48"/>
    <w:rsid w:val="000225D0"/>
    <w:rsid w:val="00022D97"/>
    <w:rsid w:val="00024EC6"/>
    <w:rsid w:val="000326D4"/>
    <w:rsid w:val="000341A2"/>
    <w:rsid w:val="00034B02"/>
    <w:rsid w:val="0003770F"/>
    <w:rsid w:val="00037D43"/>
    <w:rsid w:val="00044D75"/>
    <w:rsid w:val="000454CA"/>
    <w:rsid w:val="000458C6"/>
    <w:rsid w:val="00045954"/>
    <w:rsid w:val="00046320"/>
    <w:rsid w:val="00047C84"/>
    <w:rsid w:val="00051099"/>
    <w:rsid w:val="00051507"/>
    <w:rsid w:val="00051FFF"/>
    <w:rsid w:val="00052227"/>
    <w:rsid w:val="00052344"/>
    <w:rsid w:val="0005414F"/>
    <w:rsid w:val="00055366"/>
    <w:rsid w:val="0005679E"/>
    <w:rsid w:val="00056DD1"/>
    <w:rsid w:val="00060E48"/>
    <w:rsid w:val="00060F87"/>
    <w:rsid w:val="00062E74"/>
    <w:rsid w:val="00064115"/>
    <w:rsid w:val="0006477D"/>
    <w:rsid w:val="00064BBA"/>
    <w:rsid w:val="00067F39"/>
    <w:rsid w:val="00071603"/>
    <w:rsid w:val="00074EDC"/>
    <w:rsid w:val="00077241"/>
    <w:rsid w:val="000821C1"/>
    <w:rsid w:val="000835F5"/>
    <w:rsid w:val="000859A9"/>
    <w:rsid w:val="00087515"/>
    <w:rsid w:val="00093A7C"/>
    <w:rsid w:val="0009442F"/>
    <w:rsid w:val="00094537"/>
    <w:rsid w:val="00096458"/>
    <w:rsid w:val="000A06C1"/>
    <w:rsid w:val="000A1216"/>
    <w:rsid w:val="000A1CB1"/>
    <w:rsid w:val="000A335E"/>
    <w:rsid w:val="000A34D5"/>
    <w:rsid w:val="000A50C2"/>
    <w:rsid w:val="000B1A36"/>
    <w:rsid w:val="000B1B06"/>
    <w:rsid w:val="000B2A8C"/>
    <w:rsid w:val="000B6033"/>
    <w:rsid w:val="000C1E88"/>
    <w:rsid w:val="000C41C3"/>
    <w:rsid w:val="000C4FB1"/>
    <w:rsid w:val="000C622B"/>
    <w:rsid w:val="000D22DF"/>
    <w:rsid w:val="000D3170"/>
    <w:rsid w:val="000D3A34"/>
    <w:rsid w:val="000D3B9B"/>
    <w:rsid w:val="000D4BA5"/>
    <w:rsid w:val="000D6662"/>
    <w:rsid w:val="000D6BA6"/>
    <w:rsid w:val="000D79CA"/>
    <w:rsid w:val="000E116F"/>
    <w:rsid w:val="000E2051"/>
    <w:rsid w:val="000E2A00"/>
    <w:rsid w:val="000E2B30"/>
    <w:rsid w:val="000E65E6"/>
    <w:rsid w:val="000E7C6D"/>
    <w:rsid w:val="000F3D78"/>
    <w:rsid w:val="000F5701"/>
    <w:rsid w:val="000F5916"/>
    <w:rsid w:val="00105C85"/>
    <w:rsid w:val="001104F6"/>
    <w:rsid w:val="00110FEC"/>
    <w:rsid w:val="0011116E"/>
    <w:rsid w:val="001121E2"/>
    <w:rsid w:val="00112ED1"/>
    <w:rsid w:val="001136B9"/>
    <w:rsid w:val="00114B50"/>
    <w:rsid w:val="00115CA6"/>
    <w:rsid w:val="00121344"/>
    <w:rsid w:val="00121ECD"/>
    <w:rsid w:val="001228A8"/>
    <w:rsid w:val="00122F89"/>
    <w:rsid w:val="0012322F"/>
    <w:rsid w:val="0012749E"/>
    <w:rsid w:val="0013082C"/>
    <w:rsid w:val="00130DFE"/>
    <w:rsid w:val="0013119D"/>
    <w:rsid w:val="00131C54"/>
    <w:rsid w:val="00133E98"/>
    <w:rsid w:val="0013579F"/>
    <w:rsid w:val="001359FD"/>
    <w:rsid w:val="0013604B"/>
    <w:rsid w:val="00140F4E"/>
    <w:rsid w:val="00143462"/>
    <w:rsid w:val="0014391B"/>
    <w:rsid w:val="00146D49"/>
    <w:rsid w:val="00150C1B"/>
    <w:rsid w:val="00154484"/>
    <w:rsid w:val="00160585"/>
    <w:rsid w:val="00161706"/>
    <w:rsid w:val="00162C89"/>
    <w:rsid w:val="00162F99"/>
    <w:rsid w:val="00164A9F"/>
    <w:rsid w:val="00171B61"/>
    <w:rsid w:val="00173720"/>
    <w:rsid w:val="00173CF2"/>
    <w:rsid w:val="00173EF3"/>
    <w:rsid w:val="00174392"/>
    <w:rsid w:val="001752FB"/>
    <w:rsid w:val="00177FEC"/>
    <w:rsid w:val="00180F01"/>
    <w:rsid w:val="00182850"/>
    <w:rsid w:val="00182DD8"/>
    <w:rsid w:val="00184203"/>
    <w:rsid w:val="00184759"/>
    <w:rsid w:val="00184C7B"/>
    <w:rsid w:val="001914CC"/>
    <w:rsid w:val="00193306"/>
    <w:rsid w:val="00193C5D"/>
    <w:rsid w:val="00193E77"/>
    <w:rsid w:val="00195784"/>
    <w:rsid w:val="001A0F73"/>
    <w:rsid w:val="001A11EF"/>
    <w:rsid w:val="001A668A"/>
    <w:rsid w:val="001A7812"/>
    <w:rsid w:val="001B1DD2"/>
    <w:rsid w:val="001B62FF"/>
    <w:rsid w:val="001C17AB"/>
    <w:rsid w:val="001C674E"/>
    <w:rsid w:val="001C6C02"/>
    <w:rsid w:val="001D129C"/>
    <w:rsid w:val="001D186F"/>
    <w:rsid w:val="001D3B79"/>
    <w:rsid w:val="001D4303"/>
    <w:rsid w:val="001D5AF1"/>
    <w:rsid w:val="001E0677"/>
    <w:rsid w:val="001E0F34"/>
    <w:rsid w:val="001E1DFF"/>
    <w:rsid w:val="001E28C7"/>
    <w:rsid w:val="001E3CED"/>
    <w:rsid w:val="001E4D51"/>
    <w:rsid w:val="001E7DD6"/>
    <w:rsid w:val="001F0E23"/>
    <w:rsid w:val="001F2231"/>
    <w:rsid w:val="001F2607"/>
    <w:rsid w:val="001F4004"/>
    <w:rsid w:val="001F74C7"/>
    <w:rsid w:val="001F7A44"/>
    <w:rsid w:val="00200DAF"/>
    <w:rsid w:val="002010E8"/>
    <w:rsid w:val="00201C02"/>
    <w:rsid w:val="00203157"/>
    <w:rsid w:val="00205F7A"/>
    <w:rsid w:val="00211F90"/>
    <w:rsid w:val="00212612"/>
    <w:rsid w:val="00214A71"/>
    <w:rsid w:val="00220412"/>
    <w:rsid w:val="002215B7"/>
    <w:rsid w:val="00223D3C"/>
    <w:rsid w:val="00224CB4"/>
    <w:rsid w:val="00226DEC"/>
    <w:rsid w:val="0022798E"/>
    <w:rsid w:val="00235C85"/>
    <w:rsid w:val="0023747C"/>
    <w:rsid w:val="00237D32"/>
    <w:rsid w:val="00241D5C"/>
    <w:rsid w:val="00243FC0"/>
    <w:rsid w:val="00246971"/>
    <w:rsid w:val="0024716D"/>
    <w:rsid w:val="00250159"/>
    <w:rsid w:val="00250C3D"/>
    <w:rsid w:val="00252A8E"/>
    <w:rsid w:val="00253399"/>
    <w:rsid w:val="0025420D"/>
    <w:rsid w:val="00254BF4"/>
    <w:rsid w:val="00255B45"/>
    <w:rsid w:val="00257C4C"/>
    <w:rsid w:val="002646C0"/>
    <w:rsid w:val="002649A6"/>
    <w:rsid w:val="0026571B"/>
    <w:rsid w:val="00266FE4"/>
    <w:rsid w:val="0026709B"/>
    <w:rsid w:val="002673DB"/>
    <w:rsid w:val="00267589"/>
    <w:rsid w:val="00270A50"/>
    <w:rsid w:val="002732CD"/>
    <w:rsid w:val="00275957"/>
    <w:rsid w:val="002819B8"/>
    <w:rsid w:val="002825B9"/>
    <w:rsid w:val="00284058"/>
    <w:rsid w:val="0028446F"/>
    <w:rsid w:val="00285608"/>
    <w:rsid w:val="0028675C"/>
    <w:rsid w:val="00286C67"/>
    <w:rsid w:val="002870A0"/>
    <w:rsid w:val="00290883"/>
    <w:rsid w:val="0029162B"/>
    <w:rsid w:val="00291B4F"/>
    <w:rsid w:val="00292109"/>
    <w:rsid w:val="00292D95"/>
    <w:rsid w:val="00294898"/>
    <w:rsid w:val="00295765"/>
    <w:rsid w:val="00296425"/>
    <w:rsid w:val="00297220"/>
    <w:rsid w:val="002A0002"/>
    <w:rsid w:val="002A4BE4"/>
    <w:rsid w:val="002A5A9A"/>
    <w:rsid w:val="002B0E97"/>
    <w:rsid w:val="002B2070"/>
    <w:rsid w:val="002B316D"/>
    <w:rsid w:val="002B3B63"/>
    <w:rsid w:val="002B4053"/>
    <w:rsid w:val="002C3798"/>
    <w:rsid w:val="002C4BC3"/>
    <w:rsid w:val="002C5C89"/>
    <w:rsid w:val="002C5FBC"/>
    <w:rsid w:val="002C77FF"/>
    <w:rsid w:val="002D19E0"/>
    <w:rsid w:val="002D20BB"/>
    <w:rsid w:val="002D38EF"/>
    <w:rsid w:val="002D56A9"/>
    <w:rsid w:val="002D6E34"/>
    <w:rsid w:val="002E1338"/>
    <w:rsid w:val="002E43D2"/>
    <w:rsid w:val="002E5CAB"/>
    <w:rsid w:val="002E70D5"/>
    <w:rsid w:val="002E75E3"/>
    <w:rsid w:val="002F136D"/>
    <w:rsid w:val="002F3E88"/>
    <w:rsid w:val="002F4E62"/>
    <w:rsid w:val="002F4F71"/>
    <w:rsid w:val="002F739D"/>
    <w:rsid w:val="003035B3"/>
    <w:rsid w:val="00303B8E"/>
    <w:rsid w:val="00303E49"/>
    <w:rsid w:val="00304DE5"/>
    <w:rsid w:val="0030730F"/>
    <w:rsid w:val="00307524"/>
    <w:rsid w:val="00316068"/>
    <w:rsid w:val="003219A9"/>
    <w:rsid w:val="00322DA2"/>
    <w:rsid w:val="00324773"/>
    <w:rsid w:val="00325788"/>
    <w:rsid w:val="003257ED"/>
    <w:rsid w:val="0033479D"/>
    <w:rsid w:val="0033541B"/>
    <w:rsid w:val="003357DB"/>
    <w:rsid w:val="00337C04"/>
    <w:rsid w:val="0034038D"/>
    <w:rsid w:val="003414FE"/>
    <w:rsid w:val="003458CC"/>
    <w:rsid w:val="0034655E"/>
    <w:rsid w:val="00346AFB"/>
    <w:rsid w:val="00346D9D"/>
    <w:rsid w:val="0034769D"/>
    <w:rsid w:val="00347D83"/>
    <w:rsid w:val="0035114C"/>
    <w:rsid w:val="00353042"/>
    <w:rsid w:val="00354D20"/>
    <w:rsid w:val="00355088"/>
    <w:rsid w:val="00356DF7"/>
    <w:rsid w:val="0036097B"/>
    <w:rsid w:val="003620D5"/>
    <w:rsid w:val="00367BB2"/>
    <w:rsid w:val="0037003B"/>
    <w:rsid w:val="00372454"/>
    <w:rsid w:val="00373024"/>
    <w:rsid w:val="003732E1"/>
    <w:rsid w:val="00373E1D"/>
    <w:rsid w:val="0037401E"/>
    <w:rsid w:val="00375AFE"/>
    <w:rsid w:val="00377B79"/>
    <w:rsid w:val="003836D3"/>
    <w:rsid w:val="003841D7"/>
    <w:rsid w:val="00385860"/>
    <w:rsid w:val="00385D3B"/>
    <w:rsid w:val="00392601"/>
    <w:rsid w:val="00395327"/>
    <w:rsid w:val="00395E32"/>
    <w:rsid w:val="003A0022"/>
    <w:rsid w:val="003A11BA"/>
    <w:rsid w:val="003A5554"/>
    <w:rsid w:val="003B27BA"/>
    <w:rsid w:val="003B2A08"/>
    <w:rsid w:val="003B3C6B"/>
    <w:rsid w:val="003B46A2"/>
    <w:rsid w:val="003B5D82"/>
    <w:rsid w:val="003B64FA"/>
    <w:rsid w:val="003B753F"/>
    <w:rsid w:val="003D1173"/>
    <w:rsid w:val="003D6416"/>
    <w:rsid w:val="003D6876"/>
    <w:rsid w:val="003D6A19"/>
    <w:rsid w:val="003D6D22"/>
    <w:rsid w:val="003E3331"/>
    <w:rsid w:val="003E57AB"/>
    <w:rsid w:val="003E5CE1"/>
    <w:rsid w:val="003F0117"/>
    <w:rsid w:val="003F417F"/>
    <w:rsid w:val="003F502B"/>
    <w:rsid w:val="003F6E12"/>
    <w:rsid w:val="003F7F8D"/>
    <w:rsid w:val="00400E92"/>
    <w:rsid w:val="00401620"/>
    <w:rsid w:val="004040C2"/>
    <w:rsid w:val="00406BFB"/>
    <w:rsid w:val="00406F11"/>
    <w:rsid w:val="00407A26"/>
    <w:rsid w:val="00410271"/>
    <w:rsid w:val="00411E74"/>
    <w:rsid w:val="00417297"/>
    <w:rsid w:val="00421427"/>
    <w:rsid w:val="00422625"/>
    <w:rsid w:val="004240F7"/>
    <w:rsid w:val="00424414"/>
    <w:rsid w:val="0042576C"/>
    <w:rsid w:val="00427BE1"/>
    <w:rsid w:val="004311F0"/>
    <w:rsid w:val="00433C5E"/>
    <w:rsid w:val="00433EB7"/>
    <w:rsid w:val="00435AFA"/>
    <w:rsid w:val="0044009E"/>
    <w:rsid w:val="004468A4"/>
    <w:rsid w:val="00447C95"/>
    <w:rsid w:val="00453A8A"/>
    <w:rsid w:val="00454E2B"/>
    <w:rsid w:val="00454EB7"/>
    <w:rsid w:val="004567DA"/>
    <w:rsid w:val="0045781C"/>
    <w:rsid w:val="00460095"/>
    <w:rsid w:val="00464284"/>
    <w:rsid w:val="004668B6"/>
    <w:rsid w:val="004673ED"/>
    <w:rsid w:val="0047537C"/>
    <w:rsid w:val="00476A08"/>
    <w:rsid w:val="004779D6"/>
    <w:rsid w:val="00477BE2"/>
    <w:rsid w:val="00477C12"/>
    <w:rsid w:val="004844E7"/>
    <w:rsid w:val="00484890"/>
    <w:rsid w:val="00487273"/>
    <w:rsid w:val="00487BC6"/>
    <w:rsid w:val="00496489"/>
    <w:rsid w:val="004A2136"/>
    <w:rsid w:val="004A2240"/>
    <w:rsid w:val="004A27EE"/>
    <w:rsid w:val="004B0C5D"/>
    <w:rsid w:val="004B1C76"/>
    <w:rsid w:val="004B2746"/>
    <w:rsid w:val="004B47B2"/>
    <w:rsid w:val="004B7511"/>
    <w:rsid w:val="004B758A"/>
    <w:rsid w:val="004C1AFB"/>
    <w:rsid w:val="004C4915"/>
    <w:rsid w:val="004C7BDA"/>
    <w:rsid w:val="004D00C9"/>
    <w:rsid w:val="004D26B1"/>
    <w:rsid w:val="004D4092"/>
    <w:rsid w:val="004D483D"/>
    <w:rsid w:val="004D59B5"/>
    <w:rsid w:val="004D5DC6"/>
    <w:rsid w:val="004E09DE"/>
    <w:rsid w:val="004E16E4"/>
    <w:rsid w:val="004E50E7"/>
    <w:rsid w:val="004E5474"/>
    <w:rsid w:val="004E6568"/>
    <w:rsid w:val="004F0CFA"/>
    <w:rsid w:val="004F156C"/>
    <w:rsid w:val="004F48F2"/>
    <w:rsid w:val="004F655F"/>
    <w:rsid w:val="004F72F1"/>
    <w:rsid w:val="005009A3"/>
    <w:rsid w:val="00501AA1"/>
    <w:rsid w:val="00503193"/>
    <w:rsid w:val="005032CF"/>
    <w:rsid w:val="005057F0"/>
    <w:rsid w:val="00505EC6"/>
    <w:rsid w:val="005143F1"/>
    <w:rsid w:val="00515D73"/>
    <w:rsid w:val="00516311"/>
    <w:rsid w:val="0051743C"/>
    <w:rsid w:val="005174C1"/>
    <w:rsid w:val="0052228A"/>
    <w:rsid w:val="00522A7E"/>
    <w:rsid w:val="00527C3B"/>
    <w:rsid w:val="00527D03"/>
    <w:rsid w:val="00532052"/>
    <w:rsid w:val="00532947"/>
    <w:rsid w:val="00533339"/>
    <w:rsid w:val="005354ED"/>
    <w:rsid w:val="00537E2B"/>
    <w:rsid w:val="00543593"/>
    <w:rsid w:val="00546C9E"/>
    <w:rsid w:val="0055061A"/>
    <w:rsid w:val="00550842"/>
    <w:rsid w:val="00551363"/>
    <w:rsid w:val="00553563"/>
    <w:rsid w:val="00553696"/>
    <w:rsid w:val="00553B4F"/>
    <w:rsid w:val="00556BB3"/>
    <w:rsid w:val="00557252"/>
    <w:rsid w:val="00560F00"/>
    <w:rsid w:val="00561D7A"/>
    <w:rsid w:val="0056283A"/>
    <w:rsid w:val="0056289E"/>
    <w:rsid w:val="005639D2"/>
    <w:rsid w:val="0056518E"/>
    <w:rsid w:val="00565F28"/>
    <w:rsid w:val="00571065"/>
    <w:rsid w:val="005729C1"/>
    <w:rsid w:val="005752D5"/>
    <w:rsid w:val="00583AA9"/>
    <w:rsid w:val="00586C3C"/>
    <w:rsid w:val="005870E9"/>
    <w:rsid w:val="00592AE6"/>
    <w:rsid w:val="0059427E"/>
    <w:rsid w:val="00594B25"/>
    <w:rsid w:val="00595E65"/>
    <w:rsid w:val="005A277F"/>
    <w:rsid w:val="005A4319"/>
    <w:rsid w:val="005A438C"/>
    <w:rsid w:val="005A4C7B"/>
    <w:rsid w:val="005A4DA4"/>
    <w:rsid w:val="005A7141"/>
    <w:rsid w:val="005B1070"/>
    <w:rsid w:val="005B1FC1"/>
    <w:rsid w:val="005B28E4"/>
    <w:rsid w:val="005B35DA"/>
    <w:rsid w:val="005B3F82"/>
    <w:rsid w:val="005B64A4"/>
    <w:rsid w:val="005C3058"/>
    <w:rsid w:val="005C76F6"/>
    <w:rsid w:val="005D273C"/>
    <w:rsid w:val="005D54F9"/>
    <w:rsid w:val="005E0CE0"/>
    <w:rsid w:val="005E19C9"/>
    <w:rsid w:val="005E5173"/>
    <w:rsid w:val="005E5BB6"/>
    <w:rsid w:val="005E70A7"/>
    <w:rsid w:val="005E73DD"/>
    <w:rsid w:val="005E7D7F"/>
    <w:rsid w:val="005E7F3C"/>
    <w:rsid w:val="005F049F"/>
    <w:rsid w:val="005F0E1C"/>
    <w:rsid w:val="005F1B28"/>
    <w:rsid w:val="005F57D4"/>
    <w:rsid w:val="00600E1C"/>
    <w:rsid w:val="00602F06"/>
    <w:rsid w:val="006043B6"/>
    <w:rsid w:val="00605B0C"/>
    <w:rsid w:val="00605E51"/>
    <w:rsid w:val="0060734E"/>
    <w:rsid w:val="00612303"/>
    <w:rsid w:val="00612930"/>
    <w:rsid w:val="00615FFC"/>
    <w:rsid w:val="00620B5D"/>
    <w:rsid w:val="00620ED3"/>
    <w:rsid w:val="00625178"/>
    <w:rsid w:val="00625955"/>
    <w:rsid w:val="00626268"/>
    <w:rsid w:val="0063060A"/>
    <w:rsid w:val="00631A5D"/>
    <w:rsid w:val="00633478"/>
    <w:rsid w:val="0063599D"/>
    <w:rsid w:val="00637209"/>
    <w:rsid w:val="0063785B"/>
    <w:rsid w:val="006411E8"/>
    <w:rsid w:val="00643987"/>
    <w:rsid w:val="00643CB3"/>
    <w:rsid w:val="006446AE"/>
    <w:rsid w:val="006450F9"/>
    <w:rsid w:val="006457F0"/>
    <w:rsid w:val="00646720"/>
    <w:rsid w:val="00652696"/>
    <w:rsid w:val="00652F55"/>
    <w:rsid w:val="006555D6"/>
    <w:rsid w:val="0065770E"/>
    <w:rsid w:val="00657AFA"/>
    <w:rsid w:val="006645B0"/>
    <w:rsid w:val="00675023"/>
    <w:rsid w:val="00675B96"/>
    <w:rsid w:val="00676764"/>
    <w:rsid w:val="0068115B"/>
    <w:rsid w:val="00681726"/>
    <w:rsid w:val="00683BE6"/>
    <w:rsid w:val="0068431D"/>
    <w:rsid w:val="006846C2"/>
    <w:rsid w:val="006856D2"/>
    <w:rsid w:val="00685B0D"/>
    <w:rsid w:val="00691C03"/>
    <w:rsid w:val="00691D5D"/>
    <w:rsid w:val="00693547"/>
    <w:rsid w:val="00695D5E"/>
    <w:rsid w:val="0069776E"/>
    <w:rsid w:val="0069795A"/>
    <w:rsid w:val="006A17B3"/>
    <w:rsid w:val="006A203E"/>
    <w:rsid w:val="006A2615"/>
    <w:rsid w:val="006A3432"/>
    <w:rsid w:val="006A44A5"/>
    <w:rsid w:val="006A5238"/>
    <w:rsid w:val="006A54F5"/>
    <w:rsid w:val="006A77D4"/>
    <w:rsid w:val="006A7CCA"/>
    <w:rsid w:val="006B001C"/>
    <w:rsid w:val="006B6387"/>
    <w:rsid w:val="006B6CF2"/>
    <w:rsid w:val="006C027B"/>
    <w:rsid w:val="006C07B9"/>
    <w:rsid w:val="006C31A8"/>
    <w:rsid w:val="006C4C93"/>
    <w:rsid w:val="006C623D"/>
    <w:rsid w:val="006C7366"/>
    <w:rsid w:val="006C7643"/>
    <w:rsid w:val="006C7D42"/>
    <w:rsid w:val="006D0DBF"/>
    <w:rsid w:val="006D10C3"/>
    <w:rsid w:val="006D24C8"/>
    <w:rsid w:val="006D2CA6"/>
    <w:rsid w:val="006D3E7F"/>
    <w:rsid w:val="006D6F42"/>
    <w:rsid w:val="006E0A87"/>
    <w:rsid w:val="006E3FB3"/>
    <w:rsid w:val="006E4091"/>
    <w:rsid w:val="006E54E9"/>
    <w:rsid w:val="006E57C7"/>
    <w:rsid w:val="006F1CBF"/>
    <w:rsid w:val="006F2D37"/>
    <w:rsid w:val="006F3958"/>
    <w:rsid w:val="006F3CF5"/>
    <w:rsid w:val="006F5173"/>
    <w:rsid w:val="006F56B1"/>
    <w:rsid w:val="00703338"/>
    <w:rsid w:val="00703D39"/>
    <w:rsid w:val="00705CE8"/>
    <w:rsid w:val="00710B53"/>
    <w:rsid w:val="00712E1F"/>
    <w:rsid w:val="0071410B"/>
    <w:rsid w:val="00715345"/>
    <w:rsid w:val="00715F96"/>
    <w:rsid w:val="00720134"/>
    <w:rsid w:val="007239A6"/>
    <w:rsid w:val="00726430"/>
    <w:rsid w:val="00726FAB"/>
    <w:rsid w:val="00727ABC"/>
    <w:rsid w:val="007308AE"/>
    <w:rsid w:val="00730AE7"/>
    <w:rsid w:val="00732DDA"/>
    <w:rsid w:val="007346B2"/>
    <w:rsid w:val="00735BCA"/>
    <w:rsid w:val="00735FB0"/>
    <w:rsid w:val="0073754B"/>
    <w:rsid w:val="0074094F"/>
    <w:rsid w:val="00743084"/>
    <w:rsid w:val="0074475E"/>
    <w:rsid w:val="007475C6"/>
    <w:rsid w:val="00750B16"/>
    <w:rsid w:val="007514C9"/>
    <w:rsid w:val="00751D8D"/>
    <w:rsid w:val="007532C8"/>
    <w:rsid w:val="00753798"/>
    <w:rsid w:val="007540D8"/>
    <w:rsid w:val="0075481F"/>
    <w:rsid w:val="00755B40"/>
    <w:rsid w:val="00760AAE"/>
    <w:rsid w:val="00761EF1"/>
    <w:rsid w:val="007631C9"/>
    <w:rsid w:val="00763B34"/>
    <w:rsid w:val="00765249"/>
    <w:rsid w:val="007716DA"/>
    <w:rsid w:val="0077587E"/>
    <w:rsid w:val="007767F2"/>
    <w:rsid w:val="00777D57"/>
    <w:rsid w:val="00780601"/>
    <w:rsid w:val="00780D9E"/>
    <w:rsid w:val="00781843"/>
    <w:rsid w:val="0078385F"/>
    <w:rsid w:val="0078421A"/>
    <w:rsid w:val="007846FF"/>
    <w:rsid w:val="0079170C"/>
    <w:rsid w:val="007937AC"/>
    <w:rsid w:val="00793F67"/>
    <w:rsid w:val="0079420C"/>
    <w:rsid w:val="00794370"/>
    <w:rsid w:val="007967B6"/>
    <w:rsid w:val="007A2873"/>
    <w:rsid w:val="007B0121"/>
    <w:rsid w:val="007B1138"/>
    <w:rsid w:val="007B2F61"/>
    <w:rsid w:val="007B3291"/>
    <w:rsid w:val="007B4756"/>
    <w:rsid w:val="007B59A4"/>
    <w:rsid w:val="007C0472"/>
    <w:rsid w:val="007C0878"/>
    <w:rsid w:val="007C1A57"/>
    <w:rsid w:val="007C2DE3"/>
    <w:rsid w:val="007C363E"/>
    <w:rsid w:val="007C47F4"/>
    <w:rsid w:val="007C4D84"/>
    <w:rsid w:val="007D22C8"/>
    <w:rsid w:val="007D325F"/>
    <w:rsid w:val="007D6406"/>
    <w:rsid w:val="007E40CE"/>
    <w:rsid w:val="007E5EFA"/>
    <w:rsid w:val="007F02EA"/>
    <w:rsid w:val="007F0680"/>
    <w:rsid w:val="007F1225"/>
    <w:rsid w:val="007F1F44"/>
    <w:rsid w:val="007F67D0"/>
    <w:rsid w:val="00800ACA"/>
    <w:rsid w:val="0080112D"/>
    <w:rsid w:val="00801450"/>
    <w:rsid w:val="00802BE1"/>
    <w:rsid w:val="00805F78"/>
    <w:rsid w:val="00807F9C"/>
    <w:rsid w:val="00811D6E"/>
    <w:rsid w:val="00814499"/>
    <w:rsid w:val="00816420"/>
    <w:rsid w:val="0081721B"/>
    <w:rsid w:val="0082020F"/>
    <w:rsid w:val="008202B4"/>
    <w:rsid w:val="008212F8"/>
    <w:rsid w:val="00823BB5"/>
    <w:rsid w:val="008251E7"/>
    <w:rsid w:val="008264A8"/>
    <w:rsid w:val="008279EF"/>
    <w:rsid w:val="00833828"/>
    <w:rsid w:val="008345C6"/>
    <w:rsid w:val="00836A71"/>
    <w:rsid w:val="00836CBB"/>
    <w:rsid w:val="00836F5D"/>
    <w:rsid w:val="0083799A"/>
    <w:rsid w:val="00840874"/>
    <w:rsid w:val="00843180"/>
    <w:rsid w:val="00845D92"/>
    <w:rsid w:val="0085108A"/>
    <w:rsid w:val="0085529E"/>
    <w:rsid w:val="0085589B"/>
    <w:rsid w:val="00855D00"/>
    <w:rsid w:val="00856EE8"/>
    <w:rsid w:val="008579EF"/>
    <w:rsid w:val="008605F6"/>
    <w:rsid w:val="008611D4"/>
    <w:rsid w:val="00864354"/>
    <w:rsid w:val="008645D5"/>
    <w:rsid w:val="00865065"/>
    <w:rsid w:val="00875AA2"/>
    <w:rsid w:val="00875AE3"/>
    <w:rsid w:val="0087673E"/>
    <w:rsid w:val="008818EB"/>
    <w:rsid w:val="008823AF"/>
    <w:rsid w:val="0088279F"/>
    <w:rsid w:val="00885AE7"/>
    <w:rsid w:val="00891060"/>
    <w:rsid w:val="008925D7"/>
    <w:rsid w:val="00892C44"/>
    <w:rsid w:val="00892F4C"/>
    <w:rsid w:val="008930D9"/>
    <w:rsid w:val="00895CDE"/>
    <w:rsid w:val="0089616F"/>
    <w:rsid w:val="0089716D"/>
    <w:rsid w:val="008A1393"/>
    <w:rsid w:val="008A1633"/>
    <w:rsid w:val="008A16C4"/>
    <w:rsid w:val="008A373E"/>
    <w:rsid w:val="008A51E6"/>
    <w:rsid w:val="008B0F2A"/>
    <w:rsid w:val="008B150F"/>
    <w:rsid w:val="008B2D23"/>
    <w:rsid w:val="008C0BFF"/>
    <w:rsid w:val="008C11B0"/>
    <w:rsid w:val="008C2900"/>
    <w:rsid w:val="008C31ED"/>
    <w:rsid w:val="008D0C9D"/>
    <w:rsid w:val="008D6FBD"/>
    <w:rsid w:val="008D747D"/>
    <w:rsid w:val="008E1D41"/>
    <w:rsid w:val="008E2E06"/>
    <w:rsid w:val="008E524A"/>
    <w:rsid w:val="008E531E"/>
    <w:rsid w:val="008E53D8"/>
    <w:rsid w:val="008E7269"/>
    <w:rsid w:val="008F007A"/>
    <w:rsid w:val="008F0A84"/>
    <w:rsid w:val="008F4DDA"/>
    <w:rsid w:val="00904B5A"/>
    <w:rsid w:val="00917E78"/>
    <w:rsid w:val="00917EB7"/>
    <w:rsid w:val="00920011"/>
    <w:rsid w:val="00920DE1"/>
    <w:rsid w:val="009210A6"/>
    <w:rsid w:val="00923E70"/>
    <w:rsid w:val="009274A1"/>
    <w:rsid w:val="00927C18"/>
    <w:rsid w:val="009305C3"/>
    <w:rsid w:val="0093095C"/>
    <w:rsid w:val="00930EF8"/>
    <w:rsid w:val="009341D6"/>
    <w:rsid w:val="00934ACD"/>
    <w:rsid w:val="0093647C"/>
    <w:rsid w:val="00937990"/>
    <w:rsid w:val="00942BA3"/>
    <w:rsid w:val="00943750"/>
    <w:rsid w:val="009443E7"/>
    <w:rsid w:val="0094458C"/>
    <w:rsid w:val="009449AF"/>
    <w:rsid w:val="00944C48"/>
    <w:rsid w:val="0094518A"/>
    <w:rsid w:val="00945A0A"/>
    <w:rsid w:val="00946557"/>
    <w:rsid w:val="00946B4D"/>
    <w:rsid w:val="00950EFF"/>
    <w:rsid w:val="009520E3"/>
    <w:rsid w:val="00953399"/>
    <w:rsid w:val="00953C1F"/>
    <w:rsid w:val="00960FA5"/>
    <w:rsid w:val="0096334E"/>
    <w:rsid w:val="00963DA6"/>
    <w:rsid w:val="00966792"/>
    <w:rsid w:val="00971BE1"/>
    <w:rsid w:val="00973294"/>
    <w:rsid w:val="009747FC"/>
    <w:rsid w:val="00981B02"/>
    <w:rsid w:val="00982660"/>
    <w:rsid w:val="00984874"/>
    <w:rsid w:val="00985049"/>
    <w:rsid w:val="00987091"/>
    <w:rsid w:val="009902AD"/>
    <w:rsid w:val="00994343"/>
    <w:rsid w:val="0099701B"/>
    <w:rsid w:val="009A1AAD"/>
    <w:rsid w:val="009A2C8E"/>
    <w:rsid w:val="009A4C87"/>
    <w:rsid w:val="009A6953"/>
    <w:rsid w:val="009B0184"/>
    <w:rsid w:val="009B0610"/>
    <w:rsid w:val="009B0636"/>
    <w:rsid w:val="009B0E54"/>
    <w:rsid w:val="009B302E"/>
    <w:rsid w:val="009B6889"/>
    <w:rsid w:val="009B6FEE"/>
    <w:rsid w:val="009B7052"/>
    <w:rsid w:val="009B784B"/>
    <w:rsid w:val="009B7D07"/>
    <w:rsid w:val="009C211D"/>
    <w:rsid w:val="009C2C58"/>
    <w:rsid w:val="009C2F68"/>
    <w:rsid w:val="009C3798"/>
    <w:rsid w:val="009D2B8B"/>
    <w:rsid w:val="009D4C75"/>
    <w:rsid w:val="009D6379"/>
    <w:rsid w:val="009D697A"/>
    <w:rsid w:val="009D6EA2"/>
    <w:rsid w:val="009E04DD"/>
    <w:rsid w:val="009E183E"/>
    <w:rsid w:val="009E2052"/>
    <w:rsid w:val="009E3CC3"/>
    <w:rsid w:val="009E65EC"/>
    <w:rsid w:val="009E6910"/>
    <w:rsid w:val="009F007B"/>
    <w:rsid w:val="009F04E9"/>
    <w:rsid w:val="009F2844"/>
    <w:rsid w:val="009F3883"/>
    <w:rsid w:val="009F456E"/>
    <w:rsid w:val="009F5361"/>
    <w:rsid w:val="009F55D5"/>
    <w:rsid w:val="009F62A1"/>
    <w:rsid w:val="009F72D0"/>
    <w:rsid w:val="009F76F8"/>
    <w:rsid w:val="00A01F4C"/>
    <w:rsid w:val="00A027A7"/>
    <w:rsid w:val="00A02AB8"/>
    <w:rsid w:val="00A044D2"/>
    <w:rsid w:val="00A075E1"/>
    <w:rsid w:val="00A10856"/>
    <w:rsid w:val="00A11C02"/>
    <w:rsid w:val="00A13777"/>
    <w:rsid w:val="00A144C8"/>
    <w:rsid w:val="00A15021"/>
    <w:rsid w:val="00A209DC"/>
    <w:rsid w:val="00A23C71"/>
    <w:rsid w:val="00A25634"/>
    <w:rsid w:val="00A26FC3"/>
    <w:rsid w:val="00A273C8"/>
    <w:rsid w:val="00A310E9"/>
    <w:rsid w:val="00A32A76"/>
    <w:rsid w:val="00A338FC"/>
    <w:rsid w:val="00A33FB5"/>
    <w:rsid w:val="00A34C5F"/>
    <w:rsid w:val="00A35F7F"/>
    <w:rsid w:val="00A37AD8"/>
    <w:rsid w:val="00A410BA"/>
    <w:rsid w:val="00A433E9"/>
    <w:rsid w:val="00A44617"/>
    <w:rsid w:val="00A44D40"/>
    <w:rsid w:val="00A5097F"/>
    <w:rsid w:val="00A550FB"/>
    <w:rsid w:val="00A576D2"/>
    <w:rsid w:val="00A603DB"/>
    <w:rsid w:val="00A6512C"/>
    <w:rsid w:val="00A71220"/>
    <w:rsid w:val="00A7667D"/>
    <w:rsid w:val="00A81B60"/>
    <w:rsid w:val="00A81F81"/>
    <w:rsid w:val="00A839B4"/>
    <w:rsid w:val="00A919C5"/>
    <w:rsid w:val="00AA3026"/>
    <w:rsid w:val="00AA3132"/>
    <w:rsid w:val="00AA32C6"/>
    <w:rsid w:val="00AA6433"/>
    <w:rsid w:val="00AB1C7F"/>
    <w:rsid w:val="00AB2B5D"/>
    <w:rsid w:val="00AB6252"/>
    <w:rsid w:val="00AB6D9B"/>
    <w:rsid w:val="00AC17A4"/>
    <w:rsid w:val="00AC522F"/>
    <w:rsid w:val="00AC5914"/>
    <w:rsid w:val="00AD1471"/>
    <w:rsid w:val="00AD1505"/>
    <w:rsid w:val="00AD16A0"/>
    <w:rsid w:val="00AD3380"/>
    <w:rsid w:val="00AD5520"/>
    <w:rsid w:val="00AD6340"/>
    <w:rsid w:val="00AD648D"/>
    <w:rsid w:val="00AD6828"/>
    <w:rsid w:val="00AE2895"/>
    <w:rsid w:val="00AE3727"/>
    <w:rsid w:val="00AE42ED"/>
    <w:rsid w:val="00AE4BBC"/>
    <w:rsid w:val="00AF275D"/>
    <w:rsid w:val="00AF3D50"/>
    <w:rsid w:val="00AF6386"/>
    <w:rsid w:val="00AF6B48"/>
    <w:rsid w:val="00AF7B15"/>
    <w:rsid w:val="00B01C4F"/>
    <w:rsid w:val="00B11AE5"/>
    <w:rsid w:val="00B1266B"/>
    <w:rsid w:val="00B14159"/>
    <w:rsid w:val="00B14D25"/>
    <w:rsid w:val="00B17108"/>
    <w:rsid w:val="00B17A4C"/>
    <w:rsid w:val="00B200E9"/>
    <w:rsid w:val="00B2023F"/>
    <w:rsid w:val="00B23671"/>
    <w:rsid w:val="00B24733"/>
    <w:rsid w:val="00B26079"/>
    <w:rsid w:val="00B26488"/>
    <w:rsid w:val="00B3464C"/>
    <w:rsid w:val="00B35510"/>
    <w:rsid w:val="00B35BC2"/>
    <w:rsid w:val="00B35E89"/>
    <w:rsid w:val="00B442BC"/>
    <w:rsid w:val="00B50844"/>
    <w:rsid w:val="00B535A5"/>
    <w:rsid w:val="00B547C0"/>
    <w:rsid w:val="00B557B5"/>
    <w:rsid w:val="00B56381"/>
    <w:rsid w:val="00B568B6"/>
    <w:rsid w:val="00B56C30"/>
    <w:rsid w:val="00B60F5A"/>
    <w:rsid w:val="00B61F18"/>
    <w:rsid w:val="00B62123"/>
    <w:rsid w:val="00B64BE9"/>
    <w:rsid w:val="00B717F5"/>
    <w:rsid w:val="00B717FE"/>
    <w:rsid w:val="00B729C7"/>
    <w:rsid w:val="00B72E67"/>
    <w:rsid w:val="00B75575"/>
    <w:rsid w:val="00B75F5C"/>
    <w:rsid w:val="00B7629F"/>
    <w:rsid w:val="00B77641"/>
    <w:rsid w:val="00B82366"/>
    <w:rsid w:val="00B840D5"/>
    <w:rsid w:val="00B84C57"/>
    <w:rsid w:val="00B869C2"/>
    <w:rsid w:val="00B91FA8"/>
    <w:rsid w:val="00B92385"/>
    <w:rsid w:val="00B97786"/>
    <w:rsid w:val="00BA2104"/>
    <w:rsid w:val="00BA54DE"/>
    <w:rsid w:val="00BA6795"/>
    <w:rsid w:val="00BB0386"/>
    <w:rsid w:val="00BB1414"/>
    <w:rsid w:val="00BB14C1"/>
    <w:rsid w:val="00BC0744"/>
    <w:rsid w:val="00BD4836"/>
    <w:rsid w:val="00BE022B"/>
    <w:rsid w:val="00BE04EB"/>
    <w:rsid w:val="00BE45F7"/>
    <w:rsid w:val="00BE4D9B"/>
    <w:rsid w:val="00BE6187"/>
    <w:rsid w:val="00BF14A5"/>
    <w:rsid w:val="00BF25A5"/>
    <w:rsid w:val="00BF42BB"/>
    <w:rsid w:val="00BF51FA"/>
    <w:rsid w:val="00BF59AB"/>
    <w:rsid w:val="00BF79ED"/>
    <w:rsid w:val="00C02253"/>
    <w:rsid w:val="00C05A5F"/>
    <w:rsid w:val="00C072DD"/>
    <w:rsid w:val="00C13E6B"/>
    <w:rsid w:val="00C160F5"/>
    <w:rsid w:val="00C16499"/>
    <w:rsid w:val="00C2201B"/>
    <w:rsid w:val="00C24FE1"/>
    <w:rsid w:val="00C26BB2"/>
    <w:rsid w:val="00C26F9C"/>
    <w:rsid w:val="00C27DA3"/>
    <w:rsid w:val="00C320E5"/>
    <w:rsid w:val="00C32BB5"/>
    <w:rsid w:val="00C35111"/>
    <w:rsid w:val="00C35277"/>
    <w:rsid w:val="00C35705"/>
    <w:rsid w:val="00C36A16"/>
    <w:rsid w:val="00C36CB1"/>
    <w:rsid w:val="00C37D3E"/>
    <w:rsid w:val="00C4088C"/>
    <w:rsid w:val="00C40FDC"/>
    <w:rsid w:val="00C4100B"/>
    <w:rsid w:val="00C417A4"/>
    <w:rsid w:val="00C41CBF"/>
    <w:rsid w:val="00C4421C"/>
    <w:rsid w:val="00C44559"/>
    <w:rsid w:val="00C448DD"/>
    <w:rsid w:val="00C52D1D"/>
    <w:rsid w:val="00C5421B"/>
    <w:rsid w:val="00C542DC"/>
    <w:rsid w:val="00C55F08"/>
    <w:rsid w:val="00C57A75"/>
    <w:rsid w:val="00C671DA"/>
    <w:rsid w:val="00C673C5"/>
    <w:rsid w:val="00C67E6B"/>
    <w:rsid w:val="00C739D2"/>
    <w:rsid w:val="00C7541A"/>
    <w:rsid w:val="00C762D7"/>
    <w:rsid w:val="00C77D94"/>
    <w:rsid w:val="00C80A7B"/>
    <w:rsid w:val="00C81509"/>
    <w:rsid w:val="00C837D9"/>
    <w:rsid w:val="00C83AFB"/>
    <w:rsid w:val="00C843E6"/>
    <w:rsid w:val="00C8445B"/>
    <w:rsid w:val="00C844B2"/>
    <w:rsid w:val="00C85D9D"/>
    <w:rsid w:val="00C8698B"/>
    <w:rsid w:val="00C87E6F"/>
    <w:rsid w:val="00C91405"/>
    <w:rsid w:val="00CA39D3"/>
    <w:rsid w:val="00CA4513"/>
    <w:rsid w:val="00CB361B"/>
    <w:rsid w:val="00CB3BDD"/>
    <w:rsid w:val="00CB7696"/>
    <w:rsid w:val="00CB7B30"/>
    <w:rsid w:val="00CC10C0"/>
    <w:rsid w:val="00CC14A5"/>
    <w:rsid w:val="00CC1AF1"/>
    <w:rsid w:val="00CC25A1"/>
    <w:rsid w:val="00CC25C0"/>
    <w:rsid w:val="00CC28A1"/>
    <w:rsid w:val="00CC2BC5"/>
    <w:rsid w:val="00CC3868"/>
    <w:rsid w:val="00CC3C48"/>
    <w:rsid w:val="00CC3C51"/>
    <w:rsid w:val="00CC73C4"/>
    <w:rsid w:val="00CD0091"/>
    <w:rsid w:val="00CD2CCC"/>
    <w:rsid w:val="00CE1AFC"/>
    <w:rsid w:val="00CE41EF"/>
    <w:rsid w:val="00CE4352"/>
    <w:rsid w:val="00CE56ED"/>
    <w:rsid w:val="00CE582D"/>
    <w:rsid w:val="00CE6653"/>
    <w:rsid w:val="00CF0321"/>
    <w:rsid w:val="00CF0DFF"/>
    <w:rsid w:val="00CF19D5"/>
    <w:rsid w:val="00CF19F3"/>
    <w:rsid w:val="00CF3D08"/>
    <w:rsid w:val="00CF509B"/>
    <w:rsid w:val="00D00BB5"/>
    <w:rsid w:val="00D00F7C"/>
    <w:rsid w:val="00D0326F"/>
    <w:rsid w:val="00D0375E"/>
    <w:rsid w:val="00D04756"/>
    <w:rsid w:val="00D04777"/>
    <w:rsid w:val="00D076FA"/>
    <w:rsid w:val="00D10469"/>
    <w:rsid w:val="00D11CFA"/>
    <w:rsid w:val="00D144D0"/>
    <w:rsid w:val="00D14C15"/>
    <w:rsid w:val="00D16485"/>
    <w:rsid w:val="00D204EC"/>
    <w:rsid w:val="00D225EE"/>
    <w:rsid w:val="00D22A02"/>
    <w:rsid w:val="00D24247"/>
    <w:rsid w:val="00D306FF"/>
    <w:rsid w:val="00D30E1D"/>
    <w:rsid w:val="00D3128F"/>
    <w:rsid w:val="00D32E18"/>
    <w:rsid w:val="00D33AF2"/>
    <w:rsid w:val="00D33DF0"/>
    <w:rsid w:val="00D3548E"/>
    <w:rsid w:val="00D44759"/>
    <w:rsid w:val="00D4689C"/>
    <w:rsid w:val="00D46DB2"/>
    <w:rsid w:val="00D47734"/>
    <w:rsid w:val="00D50AA0"/>
    <w:rsid w:val="00D50AE1"/>
    <w:rsid w:val="00D51502"/>
    <w:rsid w:val="00D519D7"/>
    <w:rsid w:val="00D521DB"/>
    <w:rsid w:val="00D54B1D"/>
    <w:rsid w:val="00D559DE"/>
    <w:rsid w:val="00D56652"/>
    <w:rsid w:val="00D57042"/>
    <w:rsid w:val="00D60C1C"/>
    <w:rsid w:val="00D61886"/>
    <w:rsid w:val="00D62405"/>
    <w:rsid w:val="00D63F64"/>
    <w:rsid w:val="00D64ECC"/>
    <w:rsid w:val="00D65082"/>
    <w:rsid w:val="00D666A2"/>
    <w:rsid w:val="00D7048C"/>
    <w:rsid w:val="00D716EC"/>
    <w:rsid w:val="00D737D7"/>
    <w:rsid w:val="00D73B14"/>
    <w:rsid w:val="00D76A5B"/>
    <w:rsid w:val="00D77628"/>
    <w:rsid w:val="00D84022"/>
    <w:rsid w:val="00D8477B"/>
    <w:rsid w:val="00D85B05"/>
    <w:rsid w:val="00D86472"/>
    <w:rsid w:val="00D8707D"/>
    <w:rsid w:val="00D87095"/>
    <w:rsid w:val="00D90EE0"/>
    <w:rsid w:val="00D91066"/>
    <w:rsid w:val="00D95F56"/>
    <w:rsid w:val="00D9737C"/>
    <w:rsid w:val="00DA17B6"/>
    <w:rsid w:val="00DA1C6C"/>
    <w:rsid w:val="00DA24E9"/>
    <w:rsid w:val="00DA5DEB"/>
    <w:rsid w:val="00DA7ACD"/>
    <w:rsid w:val="00DB18D1"/>
    <w:rsid w:val="00DB44F8"/>
    <w:rsid w:val="00DB4D25"/>
    <w:rsid w:val="00DB5CC2"/>
    <w:rsid w:val="00DC7881"/>
    <w:rsid w:val="00DD204D"/>
    <w:rsid w:val="00DD3562"/>
    <w:rsid w:val="00DD5B15"/>
    <w:rsid w:val="00DD6C83"/>
    <w:rsid w:val="00DE1640"/>
    <w:rsid w:val="00DE3883"/>
    <w:rsid w:val="00DE4643"/>
    <w:rsid w:val="00DE4E5D"/>
    <w:rsid w:val="00DE6207"/>
    <w:rsid w:val="00DE66DA"/>
    <w:rsid w:val="00DE7A79"/>
    <w:rsid w:val="00DF2889"/>
    <w:rsid w:val="00DF3CD6"/>
    <w:rsid w:val="00DF6A81"/>
    <w:rsid w:val="00E01B3F"/>
    <w:rsid w:val="00E03C20"/>
    <w:rsid w:val="00E04B82"/>
    <w:rsid w:val="00E06A3B"/>
    <w:rsid w:val="00E1083F"/>
    <w:rsid w:val="00E10D70"/>
    <w:rsid w:val="00E13134"/>
    <w:rsid w:val="00E14693"/>
    <w:rsid w:val="00E15FB9"/>
    <w:rsid w:val="00E2349F"/>
    <w:rsid w:val="00E23F25"/>
    <w:rsid w:val="00E26B15"/>
    <w:rsid w:val="00E3081A"/>
    <w:rsid w:val="00E3382B"/>
    <w:rsid w:val="00E34427"/>
    <w:rsid w:val="00E41AAF"/>
    <w:rsid w:val="00E42091"/>
    <w:rsid w:val="00E43C92"/>
    <w:rsid w:val="00E44431"/>
    <w:rsid w:val="00E4519F"/>
    <w:rsid w:val="00E45362"/>
    <w:rsid w:val="00E53229"/>
    <w:rsid w:val="00E54E11"/>
    <w:rsid w:val="00E54F44"/>
    <w:rsid w:val="00E55289"/>
    <w:rsid w:val="00E55425"/>
    <w:rsid w:val="00E60457"/>
    <w:rsid w:val="00E613BC"/>
    <w:rsid w:val="00E61D04"/>
    <w:rsid w:val="00E62940"/>
    <w:rsid w:val="00E629BA"/>
    <w:rsid w:val="00E64FB4"/>
    <w:rsid w:val="00E653C5"/>
    <w:rsid w:val="00E65BC1"/>
    <w:rsid w:val="00E71699"/>
    <w:rsid w:val="00E72CBA"/>
    <w:rsid w:val="00E74E0E"/>
    <w:rsid w:val="00E81719"/>
    <w:rsid w:val="00E81846"/>
    <w:rsid w:val="00E82398"/>
    <w:rsid w:val="00E84938"/>
    <w:rsid w:val="00E85ED0"/>
    <w:rsid w:val="00E90150"/>
    <w:rsid w:val="00E90F80"/>
    <w:rsid w:val="00E93429"/>
    <w:rsid w:val="00E95407"/>
    <w:rsid w:val="00E976CF"/>
    <w:rsid w:val="00E97A25"/>
    <w:rsid w:val="00E97E34"/>
    <w:rsid w:val="00EA29D9"/>
    <w:rsid w:val="00EA53C5"/>
    <w:rsid w:val="00EA6327"/>
    <w:rsid w:val="00EB050B"/>
    <w:rsid w:val="00EB0C73"/>
    <w:rsid w:val="00EB176B"/>
    <w:rsid w:val="00EB18DE"/>
    <w:rsid w:val="00EB1C67"/>
    <w:rsid w:val="00EB4BC0"/>
    <w:rsid w:val="00EB7E08"/>
    <w:rsid w:val="00EC0417"/>
    <w:rsid w:val="00EC14BE"/>
    <w:rsid w:val="00EC21A0"/>
    <w:rsid w:val="00EC572E"/>
    <w:rsid w:val="00EC63C7"/>
    <w:rsid w:val="00EC659E"/>
    <w:rsid w:val="00EC6B78"/>
    <w:rsid w:val="00ED07E2"/>
    <w:rsid w:val="00ED0BCF"/>
    <w:rsid w:val="00ED1D72"/>
    <w:rsid w:val="00ED2CF8"/>
    <w:rsid w:val="00ED3DCF"/>
    <w:rsid w:val="00ED3F3D"/>
    <w:rsid w:val="00ED5390"/>
    <w:rsid w:val="00ED57D0"/>
    <w:rsid w:val="00ED7CF5"/>
    <w:rsid w:val="00EE3F2F"/>
    <w:rsid w:val="00EF0EB4"/>
    <w:rsid w:val="00EF4611"/>
    <w:rsid w:val="00EF5B80"/>
    <w:rsid w:val="00F0080F"/>
    <w:rsid w:val="00F00989"/>
    <w:rsid w:val="00F00B53"/>
    <w:rsid w:val="00F0208D"/>
    <w:rsid w:val="00F0234A"/>
    <w:rsid w:val="00F06572"/>
    <w:rsid w:val="00F06F97"/>
    <w:rsid w:val="00F07394"/>
    <w:rsid w:val="00F10810"/>
    <w:rsid w:val="00F11898"/>
    <w:rsid w:val="00F13CC5"/>
    <w:rsid w:val="00F15019"/>
    <w:rsid w:val="00F16FF0"/>
    <w:rsid w:val="00F1795A"/>
    <w:rsid w:val="00F200A1"/>
    <w:rsid w:val="00F2400A"/>
    <w:rsid w:val="00F257F2"/>
    <w:rsid w:val="00F258DB"/>
    <w:rsid w:val="00F26C75"/>
    <w:rsid w:val="00F30D82"/>
    <w:rsid w:val="00F31EAE"/>
    <w:rsid w:val="00F3247E"/>
    <w:rsid w:val="00F333FB"/>
    <w:rsid w:val="00F338C4"/>
    <w:rsid w:val="00F35625"/>
    <w:rsid w:val="00F35865"/>
    <w:rsid w:val="00F42381"/>
    <w:rsid w:val="00F4275E"/>
    <w:rsid w:val="00F4289E"/>
    <w:rsid w:val="00F42BF1"/>
    <w:rsid w:val="00F42F90"/>
    <w:rsid w:val="00F44192"/>
    <w:rsid w:val="00F44F4B"/>
    <w:rsid w:val="00F45975"/>
    <w:rsid w:val="00F5050C"/>
    <w:rsid w:val="00F54512"/>
    <w:rsid w:val="00F54776"/>
    <w:rsid w:val="00F54E2F"/>
    <w:rsid w:val="00F57E3A"/>
    <w:rsid w:val="00F60D7F"/>
    <w:rsid w:val="00F64470"/>
    <w:rsid w:val="00F64F96"/>
    <w:rsid w:val="00F6630B"/>
    <w:rsid w:val="00F666E6"/>
    <w:rsid w:val="00F732E5"/>
    <w:rsid w:val="00F73866"/>
    <w:rsid w:val="00F74CD4"/>
    <w:rsid w:val="00F755AC"/>
    <w:rsid w:val="00F77EA1"/>
    <w:rsid w:val="00F8086A"/>
    <w:rsid w:val="00F81083"/>
    <w:rsid w:val="00F84AF9"/>
    <w:rsid w:val="00F861F0"/>
    <w:rsid w:val="00F87067"/>
    <w:rsid w:val="00F870E4"/>
    <w:rsid w:val="00F87EB6"/>
    <w:rsid w:val="00F87FA0"/>
    <w:rsid w:val="00F9132A"/>
    <w:rsid w:val="00F91AD8"/>
    <w:rsid w:val="00F92854"/>
    <w:rsid w:val="00F948C8"/>
    <w:rsid w:val="00FA12CE"/>
    <w:rsid w:val="00FA62AC"/>
    <w:rsid w:val="00FA6EC1"/>
    <w:rsid w:val="00FB0276"/>
    <w:rsid w:val="00FB07D3"/>
    <w:rsid w:val="00FB100E"/>
    <w:rsid w:val="00FB131F"/>
    <w:rsid w:val="00FB340A"/>
    <w:rsid w:val="00FB3D28"/>
    <w:rsid w:val="00FB43BD"/>
    <w:rsid w:val="00FB7746"/>
    <w:rsid w:val="00FC1B75"/>
    <w:rsid w:val="00FC27BC"/>
    <w:rsid w:val="00FC3ED9"/>
    <w:rsid w:val="00FC4D5E"/>
    <w:rsid w:val="00FC56BD"/>
    <w:rsid w:val="00FC6F39"/>
    <w:rsid w:val="00FD1EC7"/>
    <w:rsid w:val="00FD2B93"/>
    <w:rsid w:val="00FD7167"/>
    <w:rsid w:val="00FE193C"/>
    <w:rsid w:val="00FE3351"/>
    <w:rsid w:val="00FE3966"/>
    <w:rsid w:val="00FE3C26"/>
    <w:rsid w:val="00FE622F"/>
    <w:rsid w:val="00FE6F5A"/>
    <w:rsid w:val="00FE765E"/>
    <w:rsid w:val="00FF16EF"/>
    <w:rsid w:val="00FF19B0"/>
    <w:rsid w:val="00FF4EA6"/>
    <w:rsid w:val="00FF5A76"/>
    <w:rsid w:val="00FF5ADE"/>
    <w:rsid w:val="00FF5D56"/>
    <w:rsid w:val="00FF6945"/>
    <w:rsid w:val="1A484D6E"/>
    <w:rsid w:val="4AD932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2"/>
    </o:shapelayout>
  </w:shapeDefaults>
  <w:decimalSymbol w:val="."/>
  <w:listSeparator w:val=","/>
  <w14:docId w14:val="6400426D"/>
  <w15:chartTrackingRefBased/>
  <w15:docId w15:val="{3AA5E822-A401-4466-BB7B-289051E0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ulish ExtraLight" w:eastAsiaTheme="minorHAnsi" w:hAnsi="Mulish ExtraLight" w:cs="Calibr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D42"/>
  </w:style>
  <w:style w:type="paragraph" w:styleId="Heading1">
    <w:name w:val="heading 1"/>
    <w:aliases w:val="Title 1"/>
    <w:basedOn w:val="Normal"/>
    <w:next w:val="Normal"/>
    <w:link w:val="Heading1Char"/>
    <w:uiPriority w:val="9"/>
    <w:qFormat/>
    <w:rsid w:val="0028675C"/>
    <w:pPr>
      <w:keepNext/>
      <w:keepLines/>
      <w:spacing w:before="240" w:after="0"/>
      <w:ind w:left="4248"/>
      <w:outlineLvl w:val="0"/>
    </w:pPr>
    <w:rPr>
      <w:rFonts w:eastAsiaTheme="majorEastAsia" w:cstheme="majorBidi"/>
      <w:b/>
      <w:caps/>
      <w:color w:val="EF7C4D" w:themeColor="accent2"/>
      <w:sz w:val="52"/>
      <w:szCs w:val="32"/>
    </w:rPr>
  </w:style>
  <w:style w:type="paragraph" w:styleId="Heading2">
    <w:name w:val="heading 2"/>
    <w:basedOn w:val="Normal"/>
    <w:next w:val="Normal"/>
    <w:link w:val="Heading2Char"/>
    <w:uiPriority w:val="9"/>
    <w:unhideWhenUsed/>
    <w:qFormat/>
    <w:rsid w:val="00A144C8"/>
    <w:pPr>
      <w:keepNext/>
      <w:keepLines/>
      <w:pageBreakBefore/>
      <w:spacing w:before="40" w:after="240"/>
      <w:outlineLvl w:val="1"/>
    </w:pPr>
    <w:rPr>
      <w:rFonts w:eastAsiaTheme="majorEastAsia" w:cstheme="majorBidi"/>
      <w:b/>
      <w:color w:val="D94C13" w:themeColor="accent2" w:themeShade="BF"/>
      <w:sz w:val="36"/>
      <w:szCs w:val="26"/>
    </w:rPr>
  </w:style>
  <w:style w:type="paragraph" w:styleId="Heading3">
    <w:name w:val="heading 3"/>
    <w:basedOn w:val="Normal"/>
    <w:next w:val="Normal"/>
    <w:link w:val="Heading3Char"/>
    <w:uiPriority w:val="9"/>
    <w:unhideWhenUsed/>
    <w:qFormat/>
    <w:rsid w:val="00DE66DA"/>
    <w:pPr>
      <w:keepNext/>
      <w:keepLines/>
      <w:spacing w:before="40" w:after="0"/>
      <w:outlineLvl w:val="2"/>
    </w:pPr>
    <w:rPr>
      <w:rFonts w:eastAsiaTheme="majorEastAsia" w:cstheme="majorBidi"/>
      <w:color w:val="0D6A90" w:themeColor="accent1" w:themeShade="7F"/>
      <w:sz w:val="24"/>
      <w:szCs w:val="24"/>
    </w:rPr>
  </w:style>
  <w:style w:type="paragraph" w:styleId="Heading4">
    <w:name w:val="heading 4"/>
    <w:basedOn w:val="Normal"/>
    <w:next w:val="Normal"/>
    <w:link w:val="Heading4Char"/>
    <w:uiPriority w:val="9"/>
    <w:semiHidden/>
    <w:unhideWhenUsed/>
    <w:qFormat/>
    <w:rsid w:val="00DE66DA"/>
    <w:pPr>
      <w:keepNext/>
      <w:keepLines/>
      <w:spacing w:before="40" w:after="0"/>
      <w:outlineLvl w:val="3"/>
    </w:pPr>
    <w:rPr>
      <w:rFonts w:eastAsiaTheme="majorEastAsia" w:cstheme="majorBidi"/>
      <w:i/>
      <w:iCs/>
      <w:color w:val="139FD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0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7540D8"/>
  </w:style>
  <w:style w:type="paragraph" w:styleId="Footer">
    <w:name w:val="footer"/>
    <w:basedOn w:val="Normal"/>
    <w:link w:val="FooterChar"/>
    <w:uiPriority w:val="99"/>
    <w:unhideWhenUsed/>
    <w:rsid w:val="007540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7540D8"/>
  </w:style>
  <w:style w:type="character" w:customStyle="1" w:styleId="Heading1Char">
    <w:name w:val="Heading 1 Char"/>
    <w:aliases w:val="Title 1 Char"/>
    <w:basedOn w:val="DefaultParagraphFont"/>
    <w:link w:val="Heading1"/>
    <w:uiPriority w:val="9"/>
    <w:rsid w:val="0028675C"/>
    <w:rPr>
      <w:rFonts w:eastAsiaTheme="majorEastAsia" w:cstheme="majorBidi"/>
      <w:b/>
      <w:caps/>
      <w:color w:val="EF7C4D" w:themeColor="accent2"/>
      <w:sz w:val="52"/>
      <w:szCs w:val="32"/>
    </w:rPr>
  </w:style>
  <w:style w:type="character" w:customStyle="1" w:styleId="Heading2Char">
    <w:name w:val="Heading 2 Char"/>
    <w:basedOn w:val="DefaultParagraphFont"/>
    <w:link w:val="Heading2"/>
    <w:uiPriority w:val="9"/>
    <w:rsid w:val="00A144C8"/>
    <w:rPr>
      <w:rFonts w:eastAsiaTheme="majorEastAsia" w:cstheme="majorBidi"/>
      <w:b/>
      <w:color w:val="D94C13" w:themeColor="accent2" w:themeShade="BF"/>
      <w:sz w:val="36"/>
      <w:szCs w:val="26"/>
    </w:rPr>
  </w:style>
  <w:style w:type="paragraph" w:styleId="TOCHeading">
    <w:name w:val="TOC Heading"/>
    <w:basedOn w:val="Heading1"/>
    <w:next w:val="Normal"/>
    <w:uiPriority w:val="39"/>
    <w:unhideWhenUsed/>
    <w:qFormat/>
    <w:rsid w:val="001F2231"/>
    <w:pPr>
      <w:outlineLvl w:val="9"/>
    </w:pPr>
    <w:rPr>
      <w:lang w:eastAsia="fr-FR"/>
    </w:rPr>
  </w:style>
  <w:style w:type="paragraph" w:styleId="TOC1">
    <w:name w:val="toc 1"/>
    <w:basedOn w:val="Normal"/>
    <w:next w:val="Normal"/>
    <w:autoRedefine/>
    <w:uiPriority w:val="39"/>
    <w:unhideWhenUsed/>
    <w:rsid w:val="001F2231"/>
    <w:pPr>
      <w:spacing w:after="100"/>
    </w:pPr>
  </w:style>
  <w:style w:type="paragraph" w:styleId="TOC2">
    <w:name w:val="toc 2"/>
    <w:basedOn w:val="Normal"/>
    <w:next w:val="Normal"/>
    <w:autoRedefine/>
    <w:uiPriority w:val="39"/>
    <w:unhideWhenUsed/>
    <w:rsid w:val="001F2231"/>
    <w:pPr>
      <w:spacing w:after="100"/>
      <w:ind w:left="220"/>
    </w:pPr>
  </w:style>
  <w:style w:type="character" w:styleId="Hyperlink">
    <w:name w:val="Hyperlink"/>
    <w:basedOn w:val="DefaultParagraphFont"/>
    <w:uiPriority w:val="99"/>
    <w:unhideWhenUsed/>
    <w:rsid w:val="001F2231"/>
    <w:rPr>
      <w:color w:val="4DC0EF" w:themeColor="hyperlink"/>
      <w:u w:val="single"/>
    </w:rPr>
  </w:style>
  <w:style w:type="paragraph" w:styleId="ListParagraph">
    <w:name w:val="List Paragraph"/>
    <w:basedOn w:val="Normal"/>
    <w:uiPriority w:val="34"/>
    <w:qFormat/>
    <w:rsid w:val="00304DE5"/>
    <w:pPr>
      <w:ind w:left="720"/>
      <w:contextualSpacing/>
    </w:pPr>
  </w:style>
  <w:style w:type="character" w:customStyle="1" w:styleId="Heading3Char">
    <w:name w:val="Heading 3 Char"/>
    <w:basedOn w:val="DefaultParagraphFont"/>
    <w:link w:val="Heading3"/>
    <w:uiPriority w:val="9"/>
    <w:rsid w:val="00DE66DA"/>
    <w:rPr>
      <w:rFonts w:eastAsiaTheme="majorEastAsia" w:cstheme="majorBidi"/>
      <w:color w:val="0D6A90" w:themeColor="accent1" w:themeShade="7F"/>
      <w:sz w:val="24"/>
      <w:szCs w:val="24"/>
    </w:rPr>
  </w:style>
  <w:style w:type="paragraph" w:styleId="TOC3">
    <w:name w:val="toc 3"/>
    <w:basedOn w:val="Normal"/>
    <w:next w:val="Normal"/>
    <w:autoRedefine/>
    <w:uiPriority w:val="39"/>
    <w:unhideWhenUsed/>
    <w:rsid w:val="00D204EC"/>
    <w:pPr>
      <w:spacing w:after="100"/>
      <w:ind w:left="440"/>
    </w:pPr>
  </w:style>
  <w:style w:type="table" w:styleId="GridTable4-Accent1">
    <w:name w:val="Grid Table 4 Accent 1"/>
    <w:basedOn w:val="TableNormal"/>
    <w:uiPriority w:val="49"/>
    <w:rsid w:val="00D204EC"/>
    <w:pPr>
      <w:spacing w:after="0" w:line="240" w:lineRule="auto"/>
    </w:pPr>
    <w:tblPr>
      <w:tblStyleRowBandSize w:val="1"/>
      <w:tblStyleColBandSize w:val="1"/>
      <w:tblBorders>
        <w:top w:val="single" w:sz="4" w:space="0" w:color="93D9F5" w:themeColor="accent1" w:themeTint="99"/>
        <w:left w:val="single" w:sz="4" w:space="0" w:color="93D9F5" w:themeColor="accent1" w:themeTint="99"/>
        <w:bottom w:val="single" w:sz="4" w:space="0" w:color="93D9F5" w:themeColor="accent1" w:themeTint="99"/>
        <w:right w:val="single" w:sz="4" w:space="0" w:color="93D9F5" w:themeColor="accent1" w:themeTint="99"/>
        <w:insideH w:val="single" w:sz="4" w:space="0" w:color="93D9F5" w:themeColor="accent1" w:themeTint="99"/>
        <w:insideV w:val="single" w:sz="4" w:space="0" w:color="93D9F5" w:themeColor="accent1" w:themeTint="99"/>
      </w:tblBorders>
    </w:tblPr>
    <w:tblStylePr w:type="firstRow">
      <w:rPr>
        <w:b/>
        <w:bCs/>
        <w:color w:val="FFFFFF" w:themeColor="background1"/>
      </w:rPr>
      <w:tblPr/>
      <w:tcPr>
        <w:tcBorders>
          <w:top w:val="single" w:sz="4" w:space="0" w:color="4DC0EF" w:themeColor="accent1"/>
          <w:left w:val="single" w:sz="4" w:space="0" w:color="4DC0EF" w:themeColor="accent1"/>
          <w:bottom w:val="single" w:sz="4" w:space="0" w:color="4DC0EF" w:themeColor="accent1"/>
          <w:right w:val="single" w:sz="4" w:space="0" w:color="4DC0EF" w:themeColor="accent1"/>
          <w:insideH w:val="nil"/>
          <w:insideV w:val="nil"/>
        </w:tcBorders>
        <w:shd w:val="clear" w:color="auto" w:fill="4DC0EF" w:themeFill="accent1"/>
      </w:tcPr>
    </w:tblStylePr>
    <w:tblStylePr w:type="lastRow">
      <w:rPr>
        <w:b/>
        <w:bCs/>
      </w:rPr>
      <w:tblPr/>
      <w:tcPr>
        <w:tcBorders>
          <w:top w:val="double" w:sz="4" w:space="0" w:color="4DC0EF" w:themeColor="accent1"/>
        </w:tcBorders>
      </w:tcPr>
    </w:tblStylePr>
    <w:tblStylePr w:type="firstCol">
      <w:rPr>
        <w:b/>
        <w:bCs/>
      </w:rPr>
    </w:tblStylePr>
    <w:tblStylePr w:type="lastCol">
      <w:rPr>
        <w:b/>
        <w:bCs/>
      </w:rPr>
    </w:tblStylePr>
    <w:tblStylePr w:type="band1Vert">
      <w:tblPr/>
      <w:tcPr>
        <w:shd w:val="clear" w:color="auto" w:fill="DBF2FB" w:themeFill="accent1" w:themeFillTint="33"/>
      </w:tcPr>
    </w:tblStylePr>
    <w:tblStylePr w:type="band1Horz">
      <w:tblPr/>
      <w:tcPr>
        <w:shd w:val="clear" w:color="auto" w:fill="DBF2FB" w:themeFill="accent1" w:themeFillTint="33"/>
      </w:tcPr>
    </w:tblStylePr>
  </w:style>
  <w:style w:type="table" w:styleId="ListTable4-Accent1">
    <w:name w:val="List Table 4 Accent 1"/>
    <w:basedOn w:val="TableNormal"/>
    <w:uiPriority w:val="49"/>
    <w:rsid w:val="00D204EC"/>
    <w:pPr>
      <w:spacing w:after="0" w:line="240" w:lineRule="auto"/>
    </w:pPr>
    <w:tblPr>
      <w:tblStyleRowBandSize w:val="1"/>
      <w:tblStyleColBandSize w:val="1"/>
      <w:tblBorders>
        <w:top w:val="single" w:sz="4" w:space="0" w:color="93D9F5" w:themeColor="accent1" w:themeTint="99"/>
        <w:left w:val="single" w:sz="4" w:space="0" w:color="93D9F5" w:themeColor="accent1" w:themeTint="99"/>
        <w:bottom w:val="single" w:sz="4" w:space="0" w:color="93D9F5" w:themeColor="accent1" w:themeTint="99"/>
        <w:right w:val="single" w:sz="4" w:space="0" w:color="93D9F5" w:themeColor="accent1" w:themeTint="99"/>
        <w:insideH w:val="single" w:sz="4" w:space="0" w:color="93D9F5" w:themeColor="accent1" w:themeTint="99"/>
      </w:tblBorders>
    </w:tblPr>
    <w:tblStylePr w:type="firstRow">
      <w:rPr>
        <w:b/>
        <w:bCs/>
        <w:color w:val="FFFFFF" w:themeColor="background1"/>
      </w:rPr>
      <w:tblPr/>
      <w:tcPr>
        <w:tcBorders>
          <w:top w:val="single" w:sz="4" w:space="0" w:color="4DC0EF" w:themeColor="accent1"/>
          <w:left w:val="single" w:sz="4" w:space="0" w:color="4DC0EF" w:themeColor="accent1"/>
          <w:bottom w:val="single" w:sz="4" w:space="0" w:color="4DC0EF" w:themeColor="accent1"/>
          <w:right w:val="single" w:sz="4" w:space="0" w:color="4DC0EF" w:themeColor="accent1"/>
          <w:insideH w:val="nil"/>
        </w:tcBorders>
        <w:shd w:val="clear" w:color="auto" w:fill="4DC0EF" w:themeFill="accent1"/>
      </w:tcPr>
    </w:tblStylePr>
    <w:tblStylePr w:type="lastRow">
      <w:rPr>
        <w:b/>
        <w:bCs/>
      </w:rPr>
      <w:tblPr/>
      <w:tcPr>
        <w:tcBorders>
          <w:top w:val="double" w:sz="4" w:space="0" w:color="93D9F5" w:themeColor="accent1" w:themeTint="99"/>
        </w:tcBorders>
      </w:tcPr>
    </w:tblStylePr>
    <w:tblStylePr w:type="firstCol">
      <w:rPr>
        <w:b/>
        <w:bCs/>
      </w:rPr>
    </w:tblStylePr>
    <w:tblStylePr w:type="lastCol">
      <w:rPr>
        <w:b/>
        <w:bCs/>
      </w:rPr>
    </w:tblStylePr>
    <w:tblStylePr w:type="band1Vert">
      <w:tblPr/>
      <w:tcPr>
        <w:shd w:val="clear" w:color="auto" w:fill="DBF2FB" w:themeFill="accent1" w:themeFillTint="33"/>
      </w:tcPr>
    </w:tblStylePr>
    <w:tblStylePr w:type="band1Horz">
      <w:tblPr/>
      <w:tcPr>
        <w:shd w:val="clear" w:color="auto" w:fill="DBF2FB" w:themeFill="accent1" w:themeFillTint="33"/>
      </w:tcPr>
    </w:tblStylePr>
  </w:style>
  <w:style w:type="table" w:styleId="ListTable6Colorful-Accent1">
    <w:name w:val="List Table 6 Colorful Accent 1"/>
    <w:basedOn w:val="TableNormal"/>
    <w:uiPriority w:val="51"/>
    <w:rsid w:val="00D204EC"/>
    <w:pPr>
      <w:spacing w:after="0" w:line="240" w:lineRule="auto"/>
    </w:pPr>
    <w:rPr>
      <w:color w:val="139FD9" w:themeColor="accent1" w:themeShade="BF"/>
    </w:rPr>
    <w:tblPr>
      <w:tblStyleRowBandSize w:val="1"/>
      <w:tblStyleColBandSize w:val="1"/>
      <w:tblBorders>
        <w:top w:val="single" w:sz="4" w:space="0" w:color="4DC0EF" w:themeColor="accent1"/>
        <w:bottom w:val="single" w:sz="4" w:space="0" w:color="4DC0EF" w:themeColor="accent1"/>
      </w:tblBorders>
    </w:tblPr>
    <w:tblStylePr w:type="firstRow">
      <w:rPr>
        <w:b/>
        <w:bCs/>
      </w:rPr>
      <w:tblPr/>
      <w:tcPr>
        <w:tcBorders>
          <w:bottom w:val="single" w:sz="4" w:space="0" w:color="4DC0EF" w:themeColor="accent1"/>
        </w:tcBorders>
      </w:tcPr>
    </w:tblStylePr>
    <w:tblStylePr w:type="lastRow">
      <w:rPr>
        <w:b/>
        <w:bCs/>
      </w:rPr>
      <w:tblPr/>
      <w:tcPr>
        <w:tcBorders>
          <w:top w:val="double" w:sz="4" w:space="0" w:color="4DC0EF" w:themeColor="accent1"/>
        </w:tcBorders>
      </w:tcPr>
    </w:tblStylePr>
    <w:tblStylePr w:type="firstCol">
      <w:rPr>
        <w:b/>
        <w:bCs/>
      </w:rPr>
    </w:tblStylePr>
    <w:tblStylePr w:type="lastCol">
      <w:rPr>
        <w:b/>
        <w:bCs/>
      </w:rPr>
    </w:tblStylePr>
    <w:tblStylePr w:type="band1Vert">
      <w:tblPr/>
      <w:tcPr>
        <w:shd w:val="clear" w:color="auto" w:fill="DBF2FB" w:themeFill="accent1" w:themeFillTint="33"/>
      </w:tcPr>
    </w:tblStylePr>
    <w:tblStylePr w:type="band1Horz">
      <w:tblPr/>
      <w:tcPr>
        <w:shd w:val="clear" w:color="auto" w:fill="DBF2FB" w:themeFill="accent1" w:themeFillTint="33"/>
      </w:tcPr>
    </w:tblStylePr>
  </w:style>
  <w:style w:type="paragraph" w:styleId="BodyText">
    <w:name w:val="Body Text"/>
    <w:basedOn w:val="Normal"/>
    <w:link w:val="BodyTextChar"/>
    <w:uiPriority w:val="1"/>
    <w:qFormat/>
    <w:rsid w:val="00DE66DA"/>
    <w:pPr>
      <w:widowControl w:val="0"/>
      <w:autoSpaceDE w:val="0"/>
      <w:autoSpaceDN w:val="0"/>
      <w:spacing w:after="0" w:line="240" w:lineRule="auto"/>
    </w:pPr>
    <w:rPr>
      <w:rFonts w:eastAsia="Calibri"/>
    </w:rPr>
  </w:style>
  <w:style w:type="character" w:customStyle="1" w:styleId="BodyTextChar">
    <w:name w:val="Body Text Char"/>
    <w:basedOn w:val="DefaultParagraphFont"/>
    <w:link w:val="BodyText"/>
    <w:uiPriority w:val="1"/>
    <w:rsid w:val="00DE66DA"/>
    <w:rPr>
      <w:rFonts w:eastAsia="Calibri"/>
    </w:rPr>
  </w:style>
  <w:style w:type="paragraph" w:styleId="BalloonText">
    <w:name w:val="Balloon Text"/>
    <w:basedOn w:val="Normal"/>
    <w:link w:val="BalloonTextChar"/>
    <w:uiPriority w:val="99"/>
    <w:semiHidden/>
    <w:unhideWhenUsed/>
    <w:rsid w:val="000454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4CA"/>
    <w:rPr>
      <w:rFonts w:ascii="Segoe UI" w:hAnsi="Segoe UI" w:cs="Segoe UI"/>
      <w:sz w:val="18"/>
      <w:szCs w:val="18"/>
    </w:rPr>
  </w:style>
  <w:style w:type="character" w:styleId="CommentReference">
    <w:name w:val="annotation reference"/>
    <w:basedOn w:val="DefaultParagraphFont"/>
    <w:uiPriority w:val="99"/>
    <w:semiHidden/>
    <w:unhideWhenUsed/>
    <w:rsid w:val="000454CA"/>
    <w:rPr>
      <w:sz w:val="16"/>
      <w:szCs w:val="16"/>
    </w:rPr>
  </w:style>
  <w:style w:type="paragraph" w:styleId="CommentText">
    <w:name w:val="annotation text"/>
    <w:basedOn w:val="Normal"/>
    <w:link w:val="CommentTextChar"/>
    <w:uiPriority w:val="99"/>
    <w:unhideWhenUsed/>
    <w:rsid w:val="000454CA"/>
    <w:pPr>
      <w:widowControl w:val="0"/>
      <w:autoSpaceDE w:val="0"/>
      <w:autoSpaceDN w:val="0"/>
      <w:spacing w:after="0" w:line="240"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0454CA"/>
    <w:rPr>
      <w:rFonts w:ascii="Calibri" w:eastAsia="Calibri" w:hAnsi="Calibri" w:cs="Calibri"/>
      <w:sz w:val="20"/>
      <w:szCs w:val="20"/>
    </w:rPr>
  </w:style>
  <w:style w:type="table" w:styleId="TableGrid">
    <w:name w:val="Table Grid"/>
    <w:basedOn w:val="TableNormal"/>
    <w:uiPriority w:val="39"/>
    <w:rsid w:val="00676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B78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784B"/>
    <w:rPr>
      <w:sz w:val="20"/>
      <w:szCs w:val="20"/>
    </w:rPr>
  </w:style>
  <w:style w:type="character" w:styleId="EndnoteReference">
    <w:name w:val="endnote reference"/>
    <w:basedOn w:val="DefaultParagraphFont"/>
    <w:uiPriority w:val="99"/>
    <w:semiHidden/>
    <w:unhideWhenUsed/>
    <w:rsid w:val="009B784B"/>
    <w:rPr>
      <w:vertAlign w:val="superscript"/>
    </w:rPr>
  </w:style>
  <w:style w:type="table" w:styleId="ListTable7Colorful-Accent3">
    <w:name w:val="List Table 7 Colorful Accent 3"/>
    <w:basedOn w:val="TableNormal"/>
    <w:uiPriority w:val="52"/>
    <w:rsid w:val="007C0472"/>
    <w:pPr>
      <w:spacing w:after="0" w:line="240" w:lineRule="auto"/>
    </w:pPr>
    <w:rPr>
      <w:color w:val="414995"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6CB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6CB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6CB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6CBB" w:themeColor="accent3"/>
        </w:tcBorders>
        <w:shd w:val="clear" w:color="auto" w:fill="FFFFFF" w:themeFill="background1"/>
      </w:tcPr>
    </w:tblStylePr>
    <w:tblStylePr w:type="band1Vert">
      <w:tblPr/>
      <w:tcPr>
        <w:shd w:val="clear" w:color="auto" w:fill="DFE1F1" w:themeFill="accent3" w:themeFillTint="33"/>
      </w:tcPr>
    </w:tblStylePr>
    <w:tblStylePr w:type="band1Horz">
      <w:tblPr/>
      <w:tcPr>
        <w:shd w:val="clear" w:color="auto" w:fill="DFE1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C0472"/>
    <w:pPr>
      <w:spacing w:after="0" w:line="240" w:lineRule="auto"/>
    </w:pPr>
    <w:rPr>
      <w:color w:val="3495B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8B8D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8B8D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8B8D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8B8D4" w:themeColor="accent6"/>
        </w:tcBorders>
        <w:shd w:val="clear" w:color="auto" w:fill="FFFFFF" w:themeFill="background1"/>
      </w:tcPr>
    </w:tblStylePr>
    <w:tblStylePr w:type="band1Vert">
      <w:tblPr/>
      <w:tcPr>
        <w:shd w:val="clear" w:color="auto" w:fill="E0F0F6" w:themeFill="accent6" w:themeFillTint="33"/>
      </w:tcPr>
    </w:tblStylePr>
    <w:tblStylePr w:type="band1Horz">
      <w:tblPr/>
      <w:tcPr>
        <w:shd w:val="clear" w:color="auto" w:fill="E0F0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Contemporary"/>
    <w:uiPriority w:val="52"/>
    <w:rsid w:val="007C0472"/>
    <w:pPr>
      <w:spacing w:after="0" w:line="240" w:lineRule="auto"/>
    </w:pPr>
    <w:rPr>
      <w:color w:val="3F468F"/>
      <w:sz w:val="20"/>
      <w:szCs w:val="20"/>
      <w:lang w:val="en-US" w:eastAsia="fr-FR"/>
    </w:rPr>
    <w:tblPr>
      <w:tblStyleColBandSize w:val="1"/>
    </w:tblPr>
    <w:tblStylePr w:type="firstRow">
      <w:rPr>
        <w:rFonts w:asciiTheme="majorHAnsi" w:eastAsiaTheme="majorEastAsia" w:hAnsiTheme="majorHAnsi" w:cstheme="majorBidi"/>
        <w:b/>
        <w:bCs/>
        <w:i/>
        <w:iCs/>
        <w:color w:val="auto"/>
        <w:sz w:val="26"/>
      </w:rPr>
      <w:tblPr/>
      <w:tcPr>
        <w:tcBorders>
          <w:bottom w:val="single" w:sz="4" w:space="0" w:color="D48F68" w:themeColor="accent5"/>
          <w:tl2br w:val="none" w:sz="0" w:space="0" w:color="auto"/>
          <w:tr2bl w:val="none" w:sz="0" w:space="0" w:color="auto"/>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48F6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48F6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48F68" w:themeColor="accent5"/>
        </w:tcBorders>
        <w:shd w:val="clear" w:color="auto" w:fill="FFFFFF" w:themeFill="background1"/>
      </w:tcPr>
    </w:tblStylePr>
    <w:tblStylePr w:type="band1Vert">
      <w:tblPr/>
      <w:tcPr>
        <w:shd w:val="clear" w:color="auto" w:fill="F6E8E0" w:themeFill="accent5" w:themeFillTint="33"/>
      </w:tcPr>
    </w:tblStylePr>
    <w:tblStylePr w:type="band1Horz">
      <w:rPr>
        <w:color w:val="auto"/>
      </w:rPr>
      <w:tblPr/>
      <w:tcPr>
        <w:tcBorders>
          <w:tl2br w:val="none" w:sz="0" w:space="0" w:color="auto"/>
          <w:tr2bl w:val="none" w:sz="0" w:space="0" w:color="auto"/>
        </w:tcBorders>
        <w:shd w:val="clear" w:color="auto" w:fill="F6E8E0" w:themeFill="accent5" w:themeFillTint="33"/>
      </w:tcPr>
    </w:tblStylePr>
    <w:tblStylePr w:type="band2Horz">
      <w:rPr>
        <w:color w:val="auto"/>
      </w:rPr>
      <w:tblPr/>
      <w:tcPr>
        <w:tcBorders>
          <w:tl2br w:val="none" w:sz="0" w:space="0" w:color="auto"/>
          <w:tr2bl w:val="none" w:sz="0" w:space="0" w:color="auto"/>
        </w:tcBorders>
        <w:shd w:val="pct20" w:color="000000"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7C04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Contemporary">
    <w:name w:val="Table Contemporary"/>
    <w:basedOn w:val="TableNormal"/>
    <w:uiPriority w:val="99"/>
    <w:semiHidden/>
    <w:unhideWhenUsed/>
    <w:rsid w:val="007C04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GridTable1Light-Accent6">
    <w:name w:val="Grid Table 1 Light Accent 6"/>
    <w:basedOn w:val="TableNormal"/>
    <w:uiPriority w:val="46"/>
    <w:rsid w:val="00417297"/>
    <w:pPr>
      <w:spacing w:after="0" w:line="240" w:lineRule="auto"/>
    </w:pPr>
    <w:tblPr>
      <w:tblStyleRowBandSize w:val="1"/>
      <w:tblStyleColBandSize w:val="1"/>
      <w:tblBorders>
        <w:top w:val="single" w:sz="4" w:space="0" w:color="C2E2ED" w:themeColor="accent6" w:themeTint="66"/>
        <w:left w:val="single" w:sz="4" w:space="0" w:color="C2E2ED" w:themeColor="accent6" w:themeTint="66"/>
        <w:bottom w:val="single" w:sz="4" w:space="0" w:color="C2E2ED" w:themeColor="accent6" w:themeTint="66"/>
        <w:right w:val="single" w:sz="4" w:space="0" w:color="C2E2ED" w:themeColor="accent6" w:themeTint="66"/>
        <w:insideH w:val="single" w:sz="4" w:space="0" w:color="C2E2ED" w:themeColor="accent6" w:themeTint="66"/>
        <w:insideV w:val="single" w:sz="4" w:space="0" w:color="C2E2ED" w:themeColor="accent6" w:themeTint="66"/>
      </w:tblBorders>
    </w:tblPr>
    <w:tblStylePr w:type="firstRow">
      <w:rPr>
        <w:b/>
        <w:bCs/>
      </w:rPr>
      <w:tblPr/>
      <w:tcPr>
        <w:tcBorders>
          <w:bottom w:val="single" w:sz="12" w:space="0" w:color="A4D4E5" w:themeColor="accent6" w:themeTint="99"/>
        </w:tcBorders>
      </w:tcPr>
    </w:tblStylePr>
    <w:tblStylePr w:type="lastRow">
      <w:rPr>
        <w:b/>
        <w:bCs/>
      </w:rPr>
      <w:tblPr/>
      <w:tcPr>
        <w:tcBorders>
          <w:top w:val="double" w:sz="2" w:space="0" w:color="A4D4E5" w:themeColor="accent6" w:themeTint="99"/>
        </w:tcBorders>
      </w:tcPr>
    </w:tblStylePr>
    <w:tblStylePr w:type="firstCol">
      <w:rPr>
        <w:b/>
        <w:bCs/>
      </w:rPr>
    </w:tblStylePr>
    <w:tblStylePr w:type="lastCol">
      <w:rPr>
        <w:b/>
        <w:bCs/>
      </w:rPr>
    </w:tblStylePr>
  </w:style>
  <w:style w:type="table" w:customStyle="1" w:styleId="oalley">
    <w:name w:val="oalley"/>
    <w:basedOn w:val="TableGridLight"/>
    <w:uiPriority w:val="99"/>
    <w:rsid w:val="00600E1C"/>
    <w:rPr>
      <w:color w:val="808080" w:themeColor="text1"/>
    </w:rPr>
    <w:tblPr>
      <w:tblStyleRowBandSize w:val="1"/>
      <w:tblStyleCol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rPr>
        <w:b/>
        <w:color w:val="FFFFFF" w:themeColor="background1"/>
      </w:rPr>
      <w:tblPr/>
      <w:tcPr>
        <w:tcBorders>
          <w:top w:val="nil"/>
          <w:left w:val="nil"/>
          <w:bottom w:val="nil"/>
          <w:right w:val="nil"/>
          <w:insideH w:val="nil"/>
          <w:insideV w:val="nil"/>
          <w:tl2br w:val="nil"/>
          <w:tr2bl w:val="nil"/>
        </w:tcBorders>
        <w:shd w:val="clear" w:color="auto" w:fill="00B0F0"/>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808080" w:themeColor="text1"/>
      </w:rPr>
      <w:tblPr/>
      <w:tcPr>
        <w:tcBorders>
          <w:tl2br w:val="none" w:sz="0" w:space="0" w:color="auto"/>
          <w:tr2bl w:val="none" w:sz="0" w:space="0" w:color="auto"/>
        </w:tcBorders>
      </w:tcPr>
    </w:tblStylePr>
    <w:tblStylePr w:type="band1Horz">
      <w:tblPr/>
      <w:tcPr>
        <w:shd w:val="clear" w:color="auto" w:fill="FFFEFF"/>
      </w:tcPr>
    </w:tblStylePr>
    <w:tblStylePr w:type="band2Horz">
      <w:rPr>
        <w:color w:val="808080" w:themeColor="text1"/>
      </w:rPr>
      <w:tblPr/>
      <w:tcPr>
        <w:shd w:val="clear" w:color="auto" w:fill="EAE8EA"/>
      </w:tcPr>
    </w:tblStylePr>
  </w:style>
  <w:style w:type="table" w:customStyle="1" w:styleId="oalleyinyto">
    <w:name w:val="oalleyinyto"/>
    <w:basedOn w:val="TableNormal"/>
    <w:uiPriority w:val="99"/>
    <w:rsid w:val="00592AE6"/>
    <w:pPr>
      <w:spacing w:after="0" w:line="240" w:lineRule="auto"/>
    </w:pPr>
    <w:rPr>
      <w:color w:val="808080" w:themeColor="text1"/>
    </w:rPr>
    <w:tblPr>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Pr>
    <w:tcPr>
      <w:vAlign w:val="center"/>
    </w:tcPr>
    <w:tblStylePr w:type="firstCol">
      <w:rPr>
        <w:b/>
        <w:color w:val="FFFFFF" w:themeColor="background1"/>
        <w:sz w:val="24"/>
      </w:rPr>
      <w:tblPr/>
      <w:tcPr>
        <w:shd w:val="clear" w:color="auto" w:fill="4EBFF1"/>
      </w:tcPr>
    </w:tblStylePr>
    <w:tblStylePr w:type="lastCol">
      <w:pPr>
        <w:jc w:val="center"/>
      </w:pPr>
    </w:tblStylePr>
  </w:style>
  <w:style w:type="table" w:styleId="TableGrid4">
    <w:name w:val="Table Grid 4"/>
    <w:basedOn w:val="TableNormal"/>
    <w:uiPriority w:val="99"/>
    <w:semiHidden/>
    <w:unhideWhenUsed/>
    <w:rsid w:val="0041729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NoSpacing">
    <w:name w:val="No Spacing"/>
    <w:uiPriority w:val="1"/>
    <w:qFormat/>
    <w:rsid w:val="00B442BC"/>
    <w:pPr>
      <w:spacing w:after="0" w:line="240" w:lineRule="auto"/>
    </w:pPr>
  </w:style>
  <w:style w:type="table" w:styleId="ListTable7Colorful-Accent1">
    <w:name w:val="List Table 7 Colorful Accent 1"/>
    <w:basedOn w:val="TableNormal"/>
    <w:uiPriority w:val="52"/>
    <w:rsid w:val="005E7F3C"/>
    <w:pPr>
      <w:spacing w:after="0" w:line="240" w:lineRule="auto"/>
    </w:pPr>
    <w:rPr>
      <w:color w:val="139FD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C0E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C0E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C0E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C0EF" w:themeColor="accent1"/>
        </w:tcBorders>
        <w:shd w:val="clear" w:color="auto" w:fill="FFFFFF" w:themeFill="background1"/>
      </w:tcPr>
    </w:tblStylePr>
    <w:tblStylePr w:type="band1Vert">
      <w:tblPr/>
      <w:tcPr>
        <w:shd w:val="clear" w:color="auto" w:fill="DBF2FB" w:themeFill="accent1" w:themeFillTint="33"/>
      </w:tcPr>
    </w:tblStylePr>
    <w:tblStylePr w:type="band1Horz">
      <w:tblPr/>
      <w:tcPr>
        <w:shd w:val="clear" w:color="auto" w:fill="DBF2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4F48F2"/>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4F48F2"/>
    <w:rPr>
      <w:rFonts w:ascii="Calibri" w:eastAsia="Calibri" w:hAnsi="Calibri" w:cs="Calibri"/>
      <w:b/>
      <w:bCs/>
      <w:sz w:val="20"/>
      <w:szCs w:val="20"/>
    </w:rPr>
  </w:style>
  <w:style w:type="character" w:customStyle="1" w:styleId="Heading4Char">
    <w:name w:val="Heading 4 Char"/>
    <w:basedOn w:val="DefaultParagraphFont"/>
    <w:link w:val="Heading4"/>
    <w:uiPriority w:val="9"/>
    <w:semiHidden/>
    <w:rsid w:val="00DE66DA"/>
    <w:rPr>
      <w:rFonts w:eastAsiaTheme="majorEastAsia" w:cstheme="majorBidi"/>
      <w:i/>
      <w:iCs/>
      <w:color w:val="139FD9" w:themeColor="accent1" w:themeShade="BF"/>
    </w:rPr>
  </w:style>
  <w:style w:type="paragraph" w:styleId="Title">
    <w:name w:val="Title"/>
    <w:basedOn w:val="Normal"/>
    <w:next w:val="Normal"/>
    <w:link w:val="TitleChar"/>
    <w:uiPriority w:val="10"/>
    <w:qFormat/>
    <w:rsid w:val="00DE66DA"/>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E66DA"/>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DE66DA"/>
    <w:pPr>
      <w:numPr>
        <w:ilvl w:val="1"/>
      </w:numPr>
    </w:pPr>
    <w:rPr>
      <w:rFonts w:eastAsiaTheme="minorEastAsia" w:cstheme="minorBidi"/>
      <w:color w:val="ACACAC" w:themeColor="text1" w:themeTint="A5"/>
      <w:spacing w:val="15"/>
    </w:rPr>
  </w:style>
  <w:style w:type="character" w:customStyle="1" w:styleId="SubtitleChar">
    <w:name w:val="Subtitle Char"/>
    <w:basedOn w:val="DefaultParagraphFont"/>
    <w:link w:val="Subtitle"/>
    <w:uiPriority w:val="11"/>
    <w:rsid w:val="00DE66DA"/>
    <w:rPr>
      <w:rFonts w:eastAsiaTheme="minorEastAsia" w:cstheme="minorBidi"/>
      <w:color w:val="ACACAC" w:themeColor="text1" w:themeTint="A5"/>
      <w:spacing w:val="15"/>
    </w:rPr>
  </w:style>
  <w:style w:type="character" w:styleId="SubtleEmphasis">
    <w:name w:val="Subtle Emphasis"/>
    <w:basedOn w:val="DefaultParagraphFont"/>
    <w:uiPriority w:val="19"/>
    <w:qFormat/>
    <w:rsid w:val="00B75575"/>
    <w:rPr>
      <w:i/>
      <w:iCs/>
      <w:color w:val="9F9F9F" w:themeColor="text1" w:themeTint="BF"/>
    </w:rPr>
  </w:style>
  <w:style w:type="character" w:styleId="UnresolvedMention">
    <w:name w:val="Unresolved Mention"/>
    <w:basedOn w:val="DefaultParagraphFont"/>
    <w:uiPriority w:val="99"/>
    <w:semiHidden/>
    <w:unhideWhenUsed/>
    <w:rsid w:val="00E976CF"/>
    <w:rPr>
      <w:color w:val="605E5C"/>
      <w:shd w:val="clear" w:color="auto" w:fill="E1DFDD"/>
    </w:rPr>
  </w:style>
  <w:style w:type="paragraph" w:customStyle="1" w:styleId="Prnom">
    <w:name w:val="Prénom"/>
    <w:basedOn w:val="Title"/>
    <w:qFormat/>
    <w:rsid w:val="007346B2"/>
    <w:pPr>
      <w:pBdr>
        <w:bottom w:val="single" w:sz="8" w:space="4" w:color="4DC0EF" w:themeColor="accent1"/>
      </w:pBdr>
      <w:spacing w:after="300"/>
    </w:pPr>
    <w:rPr>
      <w:rFonts w:ascii="Open Sans" w:hAnsi="Open Sans" w:cs="Open Sans"/>
      <w:color w:val="44546A" w:themeColor="text2"/>
      <w:spacing w:val="5"/>
      <w:sz w:val="21"/>
      <w:szCs w:val="21"/>
    </w:rPr>
  </w:style>
  <w:style w:type="paragraph" w:customStyle="1" w:styleId="Aucunstyle">
    <w:name w:val="[Aucun style]"/>
    <w:rsid w:val="00180F01"/>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12Auto-LeftHeading10-12Auto">
    <w:name w:val="12/Auto - Left (Heading 10 - 12/Auto)"/>
    <w:basedOn w:val="Normal"/>
    <w:uiPriority w:val="99"/>
    <w:rsid w:val="003B64FA"/>
    <w:pPr>
      <w:autoSpaceDE w:val="0"/>
      <w:autoSpaceDN w:val="0"/>
      <w:adjustRightInd w:val="0"/>
      <w:spacing w:after="0" w:line="288" w:lineRule="auto"/>
      <w:textAlignment w:val="center"/>
    </w:pPr>
    <w:rPr>
      <w:rFonts w:ascii="Lato" w:hAnsi="Lato" w:cs="Lato"/>
      <w:b/>
      <w:bCs/>
      <w:color w:val="000000"/>
      <w:sz w:val="24"/>
      <w:szCs w:val="24"/>
      <w:lang w:val="en-GB"/>
    </w:rPr>
  </w:style>
  <w:style w:type="paragraph" w:styleId="IntenseQuote">
    <w:name w:val="Intense Quote"/>
    <w:basedOn w:val="Normal"/>
    <w:next w:val="Normal"/>
    <w:link w:val="IntenseQuoteChar"/>
    <w:uiPriority w:val="30"/>
    <w:qFormat/>
    <w:rsid w:val="00D04777"/>
    <w:pPr>
      <w:pBdr>
        <w:top w:val="single" w:sz="4" w:space="10" w:color="4DC0EF" w:themeColor="accent1"/>
        <w:bottom w:val="single" w:sz="4" w:space="10" w:color="4DC0EF" w:themeColor="accent1"/>
      </w:pBdr>
      <w:spacing w:before="360" w:after="360" w:line="240" w:lineRule="auto"/>
      <w:ind w:left="864" w:right="864"/>
      <w:jc w:val="center"/>
    </w:pPr>
    <w:rPr>
      <w:rFonts w:asciiTheme="minorHAnsi" w:hAnsiTheme="minorHAnsi" w:cstheme="minorBidi"/>
      <w:i/>
      <w:iCs/>
      <w:color w:val="4DC0EF" w:themeColor="accent1"/>
      <w:sz w:val="24"/>
      <w:szCs w:val="24"/>
    </w:rPr>
  </w:style>
  <w:style w:type="character" w:customStyle="1" w:styleId="IntenseQuoteChar">
    <w:name w:val="Intense Quote Char"/>
    <w:basedOn w:val="DefaultParagraphFont"/>
    <w:link w:val="IntenseQuote"/>
    <w:uiPriority w:val="30"/>
    <w:rsid w:val="00D04777"/>
    <w:rPr>
      <w:rFonts w:asciiTheme="minorHAnsi" w:hAnsiTheme="minorHAnsi" w:cstheme="minorBidi"/>
      <w:i/>
      <w:iCs/>
      <w:color w:val="4DC0EF" w:themeColor="accent1"/>
      <w:sz w:val="24"/>
      <w:szCs w:val="24"/>
    </w:rPr>
  </w:style>
  <w:style w:type="paragraph" w:styleId="HTMLPreformatted">
    <w:name w:val="HTML Preformatted"/>
    <w:basedOn w:val="Normal"/>
    <w:link w:val="HTMLPreformattedChar"/>
    <w:uiPriority w:val="99"/>
    <w:unhideWhenUsed/>
    <w:rsid w:val="009D2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9D2B8B"/>
    <w:rPr>
      <w:rFonts w:ascii="Courier New" w:eastAsia="Times New Roman" w:hAnsi="Courier New" w:cs="Courier New"/>
      <w:sz w:val="20"/>
      <w:szCs w:val="20"/>
      <w:lang w:val="en-US"/>
    </w:rPr>
  </w:style>
  <w:style w:type="character" w:styleId="FollowedHyperlink">
    <w:name w:val="FollowedHyperlink"/>
    <w:basedOn w:val="DefaultParagraphFont"/>
    <w:uiPriority w:val="99"/>
    <w:semiHidden/>
    <w:unhideWhenUsed/>
    <w:rsid w:val="00E97A25"/>
    <w:rPr>
      <w:color w:val="646CBB" w:themeColor="followedHyperlink"/>
      <w:u w:val="single"/>
    </w:rPr>
  </w:style>
  <w:style w:type="paragraph" w:customStyle="1" w:styleId="Table">
    <w:name w:val="Table"/>
    <w:basedOn w:val="Normal"/>
    <w:link w:val="TableChar"/>
    <w:qFormat/>
    <w:rsid w:val="00ED0BCF"/>
    <w:pPr>
      <w:spacing w:before="100" w:beforeAutospacing="1"/>
      <w:ind w:left="113"/>
    </w:pPr>
    <w:rPr>
      <w:rFonts w:ascii="Mulish" w:hAnsi="Mulish" w:cstheme="minorHAnsi"/>
      <w:sz w:val="24"/>
      <w:szCs w:val="13"/>
    </w:rPr>
  </w:style>
  <w:style w:type="paragraph" w:customStyle="1" w:styleId="TitreTable">
    <w:name w:val="Titre Table"/>
    <w:basedOn w:val="Table"/>
    <w:link w:val="TitreTableChar"/>
    <w:qFormat/>
    <w:rsid w:val="00ED0BCF"/>
    <w:pPr>
      <w:spacing w:after="0" w:line="240" w:lineRule="auto"/>
      <w:jc w:val="center"/>
    </w:pPr>
    <w:rPr>
      <w:b/>
      <w:bCs/>
      <w:color w:val="FFFFFF" w:themeColor="background1"/>
      <w:szCs w:val="11"/>
    </w:rPr>
  </w:style>
  <w:style w:type="character" w:customStyle="1" w:styleId="TableChar">
    <w:name w:val="Table Char"/>
    <w:basedOn w:val="DefaultParagraphFont"/>
    <w:link w:val="Table"/>
    <w:rsid w:val="00ED0BCF"/>
    <w:rPr>
      <w:rFonts w:ascii="Mulish" w:hAnsi="Mulish" w:cstheme="minorHAnsi"/>
      <w:sz w:val="24"/>
      <w:szCs w:val="13"/>
    </w:rPr>
  </w:style>
  <w:style w:type="character" w:customStyle="1" w:styleId="TitreTableChar">
    <w:name w:val="Titre Table Char"/>
    <w:basedOn w:val="TableChar"/>
    <w:link w:val="TitreTable"/>
    <w:rsid w:val="00ED0BCF"/>
    <w:rPr>
      <w:rFonts w:ascii="Mulish" w:hAnsi="Mulish" w:cstheme="minorHAnsi"/>
      <w:b/>
      <w:bCs/>
      <w:color w:val="FFFFFF" w:themeColor="background1"/>
      <w:sz w:val="24"/>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91568">
      <w:bodyDiv w:val="1"/>
      <w:marLeft w:val="0"/>
      <w:marRight w:val="0"/>
      <w:marTop w:val="0"/>
      <w:marBottom w:val="0"/>
      <w:divBdr>
        <w:top w:val="none" w:sz="0" w:space="0" w:color="auto"/>
        <w:left w:val="none" w:sz="0" w:space="0" w:color="auto"/>
        <w:bottom w:val="none" w:sz="0" w:space="0" w:color="auto"/>
        <w:right w:val="none" w:sz="0" w:space="0" w:color="auto"/>
      </w:divBdr>
      <w:divsChild>
        <w:div w:id="1930113007">
          <w:marLeft w:val="0"/>
          <w:marRight w:val="0"/>
          <w:marTop w:val="0"/>
          <w:marBottom w:val="0"/>
          <w:divBdr>
            <w:top w:val="none" w:sz="0" w:space="0" w:color="auto"/>
            <w:left w:val="none" w:sz="0" w:space="0" w:color="auto"/>
            <w:bottom w:val="none" w:sz="0" w:space="0" w:color="auto"/>
            <w:right w:val="none" w:sz="0" w:space="0" w:color="auto"/>
          </w:divBdr>
          <w:divsChild>
            <w:div w:id="847984540">
              <w:marLeft w:val="0"/>
              <w:marRight w:val="0"/>
              <w:marTop w:val="0"/>
              <w:marBottom w:val="0"/>
              <w:divBdr>
                <w:top w:val="none" w:sz="0" w:space="0" w:color="auto"/>
                <w:left w:val="none" w:sz="0" w:space="0" w:color="auto"/>
                <w:bottom w:val="none" w:sz="0" w:space="0" w:color="auto"/>
                <w:right w:val="none" w:sz="0" w:space="0" w:color="auto"/>
              </w:divBdr>
            </w:div>
            <w:div w:id="2025743890">
              <w:marLeft w:val="0"/>
              <w:marRight w:val="0"/>
              <w:marTop w:val="0"/>
              <w:marBottom w:val="0"/>
              <w:divBdr>
                <w:top w:val="none" w:sz="0" w:space="0" w:color="auto"/>
                <w:left w:val="none" w:sz="0" w:space="0" w:color="auto"/>
                <w:bottom w:val="none" w:sz="0" w:space="0" w:color="auto"/>
                <w:right w:val="none" w:sz="0" w:space="0" w:color="auto"/>
              </w:divBdr>
            </w:div>
            <w:div w:id="1883403584">
              <w:marLeft w:val="0"/>
              <w:marRight w:val="0"/>
              <w:marTop w:val="0"/>
              <w:marBottom w:val="0"/>
              <w:divBdr>
                <w:top w:val="none" w:sz="0" w:space="0" w:color="auto"/>
                <w:left w:val="none" w:sz="0" w:space="0" w:color="auto"/>
                <w:bottom w:val="none" w:sz="0" w:space="0" w:color="auto"/>
                <w:right w:val="none" w:sz="0" w:space="0" w:color="auto"/>
              </w:divBdr>
            </w:div>
            <w:div w:id="1318998014">
              <w:marLeft w:val="0"/>
              <w:marRight w:val="0"/>
              <w:marTop w:val="0"/>
              <w:marBottom w:val="0"/>
              <w:divBdr>
                <w:top w:val="none" w:sz="0" w:space="0" w:color="auto"/>
                <w:left w:val="none" w:sz="0" w:space="0" w:color="auto"/>
                <w:bottom w:val="none" w:sz="0" w:space="0" w:color="auto"/>
                <w:right w:val="none" w:sz="0" w:space="0" w:color="auto"/>
              </w:divBdr>
            </w:div>
            <w:div w:id="1903519822">
              <w:marLeft w:val="0"/>
              <w:marRight w:val="0"/>
              <w:marTop w:val="0"/>
              <w:marBottom w:val="0"/>
              <w:divBdr>
                <w:top w:val="none" w:sz="0" w:space="0" w:color="auto"/>
                <w:left w:val="none" w:sz="0" w:space="0" w:color="auto"/>
                <w:bottom w:val="none" w:sz="0" w:space="0" w:color="auto"/>
                <w:right w:val="none" w:sz="0" w:space="0" w:color="auto"/>
              </w:divBdr>
            </w:div>
            <w:div w:id="521211391">
              <w:marLeft w:val="0"/>
              <w:marRight w:val="0"/>
              <w:marTop w:val="0"/>
              <w:marBottom w:val="0"/>
              <w:divBdr>
                <w:top w:val="none" w:sz="0" w:space="0" w:color="auto"/>
                <w:left w:val="none" w:sz="0" w:space="0" w:color="auto"/>
                <w:bottom w:val="none" w:sz="0" w:space="0" w:color="auto"/>
                <w:right w:val="none" w:sz="0" w:space="0" w:color="auto"/>
              </w:divBdr>
            </w:div>
            <w:div w:id="197015931">
              <w:marLeft w:val="0"/>
              <w:marRight w:val="0"/>
              <w:marTop w:val="0"/>
              <w:marBottom w:val="0"/>
              <w:divBdr>
                <w:top w:val="none" w:sz="0" w:space="0" w:color="auto"/>
                <w:left w:val="none" w:sz="0" w:space="0" w:color="auto"/>
                <w:bottom w:val="none" w:sz="0" w:space="0" w:color="auto"/>
                <w:right w:val="none" w:sz="0" w:space="0" w:color="auto"/>
              </w:divBdr>
            </w:div>
            <w:div w:id="1288123471">
              <w:marLeft w:val="0"/>
              <w:marRight w:val="0"/>
              <w:marTop w:val="0"/>
              <w:marBottom w:val="0"/>
              <w:divBdr>
                <w:top w:val="none" w:sz="0" w:space="0" w:color="auto"/>
                <w:left w:val="none" w:sz="0" w:space="0" w:color="auto"/>
                <w:bottom w:val="none" w:sz="0" w:space="0" w:color="auto"/>
                <w:right w:val="none" w:sz="0" w:space="0" w:color="auto"/>
              </w:divBdr>
            </w:div>
            <w:div w:id="1423604821">
              <w:marLeft w:val="0"/>
              <w:marRight w:val="0"/>
              <w:marTop w:val="0"/>
              <w:marBottom w:val="0"/>
              <w:divBdr>
                <w:top w:val="none" w:sz="0" w:space="0" w:color="auto"/>
                <w:left w:val="none" w:sz="0" w:space="0" w:color="auto"/>
                <w:bottom w:val="none" w:sz="0" w:space="0" w:color="auto"/>
                <w:right w:val="none" w:sz="0" w:space="0" w:color="auto"/>
              </w:divBdr>
            </w:div>
            <w:div w:id="1894265720">
              <w:marLeft w:val="0"/>
              <w:marRight w:val="0"/>
              <w:marTop w:val="0"/>
              <w:marBottom w:val="0"/>
              <w:divBdr>
                <w:top w:val="none" w:sz="0" w:space="0" w:color="auto"/>
                <w:left w:val="none" w:sz="0" w:space="0" w:color="auto"/>
                <w:bottom w:val="none" w:sz="0" w:space="0" w:color="auto"/>
                <w:right w:val="none" w:sz="0" w:space="0" w:color="auto"/>
              </w:divBdr>
            </w:div>
            <w:div w:id="485051665">
              <w:marLeft w:val="0"/>
              <w:marRight w:val="0"/>
              <w:marTop w:val="0"/>
              <w:marBottom w:val="0"/>
              <w:divBdr>
                <w:top w:val="none" w:sz="0" w:space="0" w:color="auto"/>
                <w:left w:val="none" w:sz="0" w:space="0" w:color="auto"/>
                <w:bottom w:val="none" w:sz="0" w:space="0" w:color="auto"/>
                <w:right w:val="none" w:sz="0" w:space="0" w:color="auto"/>
              </w:divBdr>
            </w:div>
            <w:div w:id="295183916">
              <w:marLeft w:val="0"/>
              <w:marRight w:val="0"/>
              <w:marTop w:val="0"/>
              <w:marBottom w:val="0"/>
              <w:divBdr>
                <w:top w:val="none" w:sz="0" w:space="0" w:color="auto"/>
                <w:left w:val="none" w:sz="0" w:space="0" w:color="auto"/>
                <w:bottom w:val="none" w:sz="0" w:space="0" w:color="auto"/>
                <w:right w:val="none" w:sz="0" w:space="0" w:color="auto"/>
              </w:divBdr>
            </w:div>
            <w:div w:id="1946577603">
              <w:marLeft w:val="0"/>
              <w:marRight w:val="0"/>
              <w:marTop w:val="0"/>
              <w:marBottom w:val="0"/>
              <w:divBdr>
                <w:top w:val="none" w:sz="0" w:space="0" w:color="auto"/>
                <w:left w:val="none" w:sz="0" w:space="0" w:color="auto"/>
                <w:bottom w:val="none" w:sz="0" w:space="0" w:color="auto"/>
                <w:right w:val="none" w:sz="0" w:space="0" w:color="auto"/>
              </w:divBdr>
            </w:div>
            <w:div w:id="1457093072">
              <w:marLeft w:val="0"/>
              <w:marRight w:val="0"/>
              <w:marTop w:val="0"/>
              <w:marBottom w:val="0"/>
              <w:divBdr>
                <w:top w:val="none" w:sz="0" w:space="0" w:color="auto"/>
                <w:left w:val="none" w:sz="0" w:space="0" w:color="auto"/>
                <w:bottom w:val="none" w:sz="0" w:space="0" w:color="auto"/>
                <w:right w:val="none" w:sz="0" w:space="0" w:color="auto"/>
              </w:divBdr>
            </w:div>
            <w:div w:id="1313758231">
              <w:marLeft w:val="0"/>
              <w:marRight w:val="0"/>
              <w:marTop w:val="0"/>
              <w:marBottom w:val="0"/>
              <w:divBdr>
                <w:top w:val="none" w:sz="0" w:space="0" w:color="auto"/>
                <w:left w:val="none" w:sz="0" w:space="0" w:color="auto"/>
                <w:bottom w:val="none" w:sz="0" w:space="0" w:color="auto"/>
                <w:right w:val="none" w:sz="0" w:space="0" w:color="auto"/>
              </w:divBdr>
            </w:div>
            <w:div w:id="1930239313">
              <w:marLeft w:val="0"/>
              <w:marRight w:val="0"/>
              <w:marTop w:val="0"/>
              <w:marBottom w:val="0"/>
              <w:divBdr>
                <w:top w:val="none" w:sz="0" w:space="0" w:color="auto"/>
                <w:left w:val="none" w:sz="0" w:space="0" w:color="auto"/>
                <w:bottom w:val="none" w:sz="0" w:space="0" w:color="auto"/>
                <w:right w:val="none" w:sz="0" w:space="0" w:color="auto"/>
              </w:divBdr>
            </w:div>
            <w:div w:id="824903190">
              <w:marLeft w:val="0"/>
              <w:marRight w:val="0"/>
              <w:marTop w:val="0"/>
              <w:marBottom w:val="0"/>
              <w:divBdr>
                <w:top w:val="none" w:sz="0" w:space="0" w:color="auto"/>
                <w:left w:val="none" w:sz="0" w:space="0" w:color="auto"/>
                <w:bottom w:val="none" w:sz="0" w:space="0" w:color="auto"/>
                <w:right w:val="none" w:sz="0" w:space="0" w:color="auto"/>
              </w:divBdr>
            </w:div>
            <w:div w:id="2033219615">
              <w:marLeft w:val="0"/>
              <w:marRight w:val="0"/>
              <w:marTop w:val="0"/>
              <w:marBottom w:val="0"/>
              <w:divBdr>
                <w:top w:val="none" w:sz="0" w:space="0" w:color="auto"/>
                <w:left w:val="none" w:sz="0" w:space="0" w:color="auto"/>
                <w:bottom w:val="none" w:sz="0" w:space="0" w:color="auto"/>
                <w:right w:val="none" w:sz="0" w:space="0" w:color="auto"/>
              </w:divBdr>
            </w:div>
            <w:div w:id="1788885363">
              <w:marLeft w:val="0"/>
              <w:marRight w:val="0"/>
              <w:marTop w:val="0"/>
              <w:marBottom w:val="0"/>
              <w:divBdr>
                <w:top w:val="none" w:sz="0" w:space="0" w:color="auto"/>
                <w:left w:val="none" w:sz="0" w:space="0" w:color="auto"/>
                <w:bottom w:val="none" w:sz="0" w:space="0" w:color="auto"/>
                <w:right w:val="none" w:sz="0" w:space="0" w:color="auto"/>
              </w:divBdr>
            </w:div>
            <w:div w:id="2091736377">
              <w:marLeft w:val="0"/>
              <w:marRight w:val="0"/>
              <w:marTop w:val="0"/>
              <w:marBottom w:val="0"/>
              <w:divBdr>
                <w:top w:val="none" w:sz="0" w:space="0" w:color="auto"/>
                <w:left w:val="none" w:sz="0" w:space="0" w:color="auto"/>
                <w:bottom w:val="none" w:sz="0" w:space="0" w:color="auto"/>
                <w:right w:val="none" w:sz="0" w:space="0" w:color="auto"/>
              </w:divBdr>
            </w:div>
            <w:div w:id="80639504">
              <w:marLeft w:val="0"/>
              <w:marRight w:val="0"/>
              <w:marTop w:val="0"/>
              <w:marBottom w:val="0"/>
              <w:divBdr>
                <w:top w:val="none" w:sz="0" w:space="0" w:color="auto"/>
                <w:left w:val="none" w:sz="0" w:space="0" w:color="auto"/>
                <w:bottom w:val="none" w:sz="0" w:space="0" w:color="auto"/>
                <w:right w:val="none" w:sz="0" w:space="0" w:color="auto"/>
              </w:divBdr>
            </w:div>
            <w:div w:id="18987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892">
      <w:bodyDiv w:val="1"/>
      <w:marLeft w:val="0"/>
      <w:marRight w:val="0"/>
      <w:marTop w:val="0"/>
      <w:marBottom w:val="0"/>
      <w:divBdr>
        <w:top w:val="none" w:sz="0" w:space="0" w:color="auto"/>
        <w:left w:val="none" w:sz="0" w:space="0" w:color="auto"/>
        <w:bottom w:val="none" w:sz="0" w:space="0" w:color="auto"/>
        <w:right w:val="none" w:sz="0" w:space="0" w:color="auto"/>
      </w:divBdr>
      <w:divsChild>
        <w:div w:id="216358902">
          <w:marLeft w:val="0"/>
          <w:marRight w:val="0"/>
          <w:marTop w:val="0"/>
          <w:marBottom w:val="0"/>
          <w:divBdr>
            <w:top w:val="none" w:sz="0" w:space="0" w:color="auto"/>
            <w:left w:val="none" w:sz="0" w:space="0" w:color="auto"/>
            <w:bottom w:val="none" w:sz="0" w:space="0" w:color="auto"/>
            <w:right w:val="none" w:sz="0" w:space="0" w:color="auto"/>
          </w:divBdr>
          <w:divsChild>
            <w:div w:id="21093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805707424">
          <w:marLeft w:val="0"/>
          <w:marRight w:val="0"/>
          <w:marTop w:val="0"/>
          <w:marBottom w:val="0"/>
          <w:divBdr>
            <w:top w:val="none" w:sz="0" w:space="0" w:color="auto"/>
            <w:left w:val="none" w:sz="0" w:space="0" w:color="auto"/>
            <w:bottom w:val="none" w:sz="0" w:space="0" w:color="auto"/>
            <w:right w:val="none" w:sz="0" w:space="0" w:color="auto"/>
          </w:divBdr>
          <w:divsChild>
            <w:div w:id="1226723060">
              <w:marLeft w:val="0"/>
              <w:marRight w:val="0"/>
              <w:marTop w:val="0"/>
              <w:marBottom w:val="0"/>
              <w:divBdr>
                <w:top w:val="none" w:sz="0" w:space="0" w:color="auto"/>
                <w:left w:val="none" w:sz="0" w:space="0" w:color="auto"/>
                <w:bottom w:val="none" w:sz="0" w:space="0" w:color="auto"/>
                <w:right w:val="none" w:sz="0" w:space="0" w:color="auto"/>
              </w:divBdr>
            </w:div>
            <w:div w:id="1535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66278">
      <w:bodyDiv w:val="1"/>
      <w:marLeft w:val="0"/>
      <w:marRight w:val="0"/>
      <w:marTop w:val="0"/>
      <w:marBottom w:val="0"/>
      <w:divBdr>
        <w:top w:val="none" w:sz="0" w:space="0" w:color="auto"/>
        <w:left w:val="none" w:sz="0" w:space="0" w:color="auto"/>
        <w:bottom w:val="none" w:sz="0" w:space="0" w:color="auto"/>
        <w:right w:val="none" w:sz="0" w:space="0" w:color="auto"/>
      </w:divBdr>
    </w:div>
    <w:div w:id="55127272">
      <w:bodyDiv w:val="1"/>
      <w:marLeft w:val="0"/>
      <w:marRight w:val="0"/>
      <w:marTop w:val="0"/>
      <w:marBottom w:val="0"/>
      <w:divBdr>
        <w:top w:val="none" w:sz="0" w:space="0" w:color="auto"/>
        <w:left w:val="none" w:sz="0" w:space="0" w:color="auto"/>
        <w:bottom w:val="none" w:sz="0" w:space="0" w:color="auto"/>
        <w:right w:val="none" w:sz="0" w:space="0" w:color="auto"/>
      </w:divBdr>
      <w:divsChild>
        <w:div w:id="1173763149">
          <w:marLeft w:val="0"/>
          <w:marRight w:val="0"/>
          <w:marTop w:val="0"/>
          <w:marBottom w:val="0"/>
          <w:divBdr>
            <w:top w:val="none" w:sz="0" w:space="0" w:color="auto"/>
            <w:left w:val="none" w:sz="0" w:space="0" w:color="auto"/>
            <w:bottom w:val="none" w:sz="0" w:space="0" w:color="auto"/>
            <w:right w:val="none" w:sz="0" w:space="0" w:color="auto"/>
          </w:divBdr>
          <w:divsChild>
            <w:div w:id="961811247">
              <w:marLeft w:val="0"/>
              <w:marRight w:val="0"/>
              <w:marTop w:val="0"/>
              <w:marBottom w:val="0"/>
              <w:divBdr>
                <w:top w:val="none" w:sz="0" w:space="0" w:color="auto"/>
                <w:left w:val="none" w:sz="0" w:space="0" w:color="auto"/>
                <w:bottom w:val="none" w:sz="0" w:space="0" w:color="auto"/>
                <w:right w:val="none" w:sz="0" w:space="0" w:color="auto"/>
              </w:divBdr>
            </w:div>
            <w:div w:id="212449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3288">
      <w:bodyDiv w:val="1"/>
      <w:marLeft w:val="0"/>
      <w:marRight w:val="0"/>
      <w:marTop w:val="0"/>
      <w:marBottom w:val="0"/>
      <w:divBdr>
        <w:top w:val="none" w:sz="0" w:space="0" w:color="auto"/>
        <w:left w:val="none" w:sz="0" w:space="0" w:color="auto"/>
        <w:bottom w:val="none" w:sz="0" w:space="0" w:color="auto"/>
        <w:right w:val="none" w:sz="0" w:space="0" w:color="auto"/>
      </w:divBdr>
      <w:divsChild>
        <w:div w:id="1880631059">
          <w:marLeft w:val="0"/>
          <w:marRight w:val="0"/>
          <w:marTop w:val="0"/>
          <w:marBottom w:val="0"/>
          <w:divBdr>
            <w:top w:val="none" w:sz="0" w:space="0" w:color="auto"/>
            <w:left w:val="none" w:sz="0" w:space="0" w:color="auto"/>
            <w:bottom w:val="none" w:sz="0" w:space="0" w:color="auto"/>
            <w:right w:val="none" w:sz="0" w:space="0" w:color="auto"/>
          </w:divBdr>
          <w:divsChild>
            <w:div w:id="495196552">
              <w:marLeft w:val="0"/>
              <w:marRight w:val="0"/>
              <w:marTop w:val="0"/>
              <w:marBottom w:val="0"/>
              <w:divBdr>
                <w:top w:val="none" w:sz="0" w:space="0" w:color="auto"/>
                <w:left w:val="none" w:sz="0" w:space="0" w:color="auto"/>
                <w:bottom w:val="none" w:sz="0" w:space="0" w:color="auto"/>
                <w:right w:val="none" w:sz="0" w:space="0" w:color="auto"/>
              </w:divBdr>
            </w:div>
            <w:div w:id="2098478832">
              <w:marLeft w:val="0"/>
              <w:marRight w:val="0"/>
              <w:marTop w:val="0"/>
              <w:marBottom w:val="0"/>
              <w:divBdr>
                <w:top w:val="none" w:sz="0" w:space="0" w:color="auto"/>
                <w:left w:val="none" w:sz="0" w:space="0" w:color="auto"/>
                <w:bottom w:val="none" w:sz="0" w:space="0" w:color="auto"/>
                <w:right w:val="none" w:sz="0" w:space="0" w:color="auto"/>
              </w:divBdr>
            </w:div>
            <w:div w:id="131873308">
              <w:marLeft w:val="0"/>
              <w:marRight w:val="0"/>
              <w:marTop w:val="0"/>
              <w:marBottom w:val="0"/>
              <w:divBdr>
                <w:top w:val="none" w:sz="0" w:space="0" w:color="auto"/>
                <w:left w:val="none" w:sz="0" w:space="0" w:color="auto"/>
                <w:bottom w:val="none" w:sz="0" w:space="0" w:color="auto"/>
                <w:right w:val="none" w:sz="0" w:space="0" w:color="auto"/>
              </w:divBdr>
            </w:div>
            <w:div w:id="1723212106">
              <w:marLeft w:val="0"/>
              <w:marRight w:val="0"/>
              <w:marTop w:val="0"/>
              <w:marBottom w:val="0"/>
              <w:divBdr>
                <w:top w:val="none" w:sz="0" w:space="0" w:color="auto"/>
                <w:left w:val="none" w:sz="0" w:space="0" w:color="auto"/>
                <w:bottom w:val="none" w:sz="0" w:space="0" w:color="auto"/>
                <w:right w:val="none" w:sz="0" w:space="0" w:color="auto"/>
              </w:divBdr>
            </w:div>
            <w:div w:id="867722717">
              <w:marLeft w:val="0"/>
              <w:marRight w:val="0"/>
              <w:marTop w:val="0"/>
              <w:marBottom w:val="0"/>
              <w:divBdr>
                <w:top w:val="none" w:sz="0" w:space="0" w:color="auto"/>
                <w:left w:val="none" w:sz="0" w:space="0" w:color="auto"/>
                <w:bottom w:val="none" w:sz="0" w:space="0" w:color="auto"/>
                <w:right w:val="none" w:sz="0" w:space="0" w:color="auto"/>
              </w:divBdr>
            </w:div>
            <w:div w:id="1986935963">
              <w:marLeft w:val="0"/>
              <w:marRight w:val="0"/>
              <w:marTop w:val="0"/>
              <w:marBottom w:val="0"/>
              <w:divBdr>
                <w:top w:val="none" w:sz="0" w:space="0" w:color="auto"/>
                <w:left w:val="none" w:sz="0" w:space="0" w:color="auto"/>
                <w:bottom w:val="none" w:sz="0" w:space="0" w:color="auto"/>
                <w:right w:val="none" w:sz="0" w:space="0" w:color="auto"/>
              </w:divBdr>
            </w:div>
            <w:div w:id="373236902">
              <w:marLeft w:val="0"/>
              <w:marRight w:val="0"/>
              <w:marTop w:val="0"/>
              <w:marBottom w:val="0"/>
              <w:divBdr>
                <w:top w:val="none" w:sz="0" w:space="0" w:color="auto"/>
                <w:left w:val="none" w:sz="0" w:space="0" w:color="auto"/>
                <w:bottom w:val="none" w:sz="0" w:space="0" w:color="auto"/>
                <w:right w:val="none" w:sz="0" w:space="0" w:color="auto"/>
              </w:divBdr>
            </w:div>
            <w:div w:id="1998222336">
              <w:marLeft w:val="0"/>
              <w:marRight w:val="0"/>
              <w:marTop w:val="0"/>
              <w:marBottom w:val="0"/>
              <w:divBdr>
                <w:top w:val="none" w:sz="0" w:space="0" w:color="auto"/>
                <w:left w:val="none" w:sz="0" w:space="0" w:color="auto"/>
                <w:bottom w:val="none" w:sz="0" w:space="0" w:color="auto"/>
                <w:right w:val="none" w:sz="0" w:space="0" w:color="auto"/>
              </w:divBdr>
            </w:div>
            <w:div w:id="1074278734">
              <w:marLeft w:val="0"/>
              <w:marRight w:val="0"/>
              <w:marTop w:val="0"/>
              <w:marBottom w:val="0"/>
              <w:divBdr>
                <w:top w:val="none" w:sz="0" w:space="0" w:color="auto"/>
                <w:left w:val="none" w:sz="0" w:space="0" w:color="auto"/>
                <w:bottom w:val="none" w:sz="0" w:space="0" w:color="auto"/>
                <w:right w:val="none" w:sz="0" w:space="0" w:color="auto"/>
              </w:divBdr>
            </w:div>
            <w:div w:id="279149551">
              <w:marLeft w:val="0"/>
              <w:marRight w:val="0"/>
              <w:marTop w:val="0"/>
              <w:marBottom w:val="0"/>
              <w:divBdr>
                <w:top w:val="none" w:sz="0" w:space="0" w:color="auto"/>
                <w:left w:val="none" w:sz="0" w:space="0" w:color="auto"/>
                <w:bottom w:val="none" w:sz="0" w:space="0" w:color="auto"/>
                <w:right w:val="none" w:sz="0" w:space="0" w:color="auto"/>
              </w:divBdr>
            </w:div>
            <w:div w:id="777679146">
              <w:marLeft w:val="0"/>
              <w:marRight w:val="0"/>
              <w:marTop w:val="0"/>
              <w:marBottom w:val="0"/>
              <w:divBdr>
                <w:top w:val="none" w:sz="0" w:space="0" w:color="auto"/>
                <w:left w:val="none" w:sz="0" w:space="0" w:color="auto"/>
                <w:bottom w:val="none" w:sz="0" w:space="0" w:color="auto"/>
                <w:right w:val="none" w:sz="0" w:space="0" w:color="auto"/>
              </w:divBdr>
            </w:div>
            <w:div w:id="1987053969">
              <w:marLeft w:val="0"/>
              <w:marRight w:val="0"/>
              <w:marTop w:val="0"/>
              <w:marBottom w:val="0"/>
              <w:divBdr>
                <w:top w:val="none" w:sz="0" w:space="0" w:color="auto"/>
                <w:left w:val="none" w:sz="0" w:space="0" w:color="auto"/>
                <w:bottom w:val="none" w:sz="0" w:space="0" w:color="auto"/>
                <w:right w:val="none" w:sz="0" w:space="0" w:color="auto"/>
              </w:divBdr>
            </w:div>
            <w:div w:id="116723566">
              <w:marLeft w:val="0"/>
              <w:marRight w:val="0"/>
              <w:marTop w:val="0"/>
              <w:marBottom w:val="0"/>
              <w:divBdr>
                <w:top w:val="none" w:sz="0" w:space="0" w:color="auto"/>
                <w:left w:val="none" w:sz="0" w:space="0" w:color="auto"/>
                <w:bottom w:val="none" w:sz="0" w:space="0" w:color="auto"/>
                <w:right w:val="none" w:sz="0" w:space="0" w:color="auto"/>
              </w:divBdr>
            </w:div>
            <w:div w:id="1789929553">
              <w:marLeft w:val="0"/>
              <w:marRight w:val="0"/>
              <w:marTop w:val="0"/>
              <w:marBottom w:val="0"/>
              <w:divBdr>
                <w:top w:val="none" w:sz="0" w:space="0" w:color="auto"/>
                <w:left w:val="none" w:sz="0" w:space="0" w:color="auto"/>
                <w:bottom w:val="none" w:sz="0" w:space="0" w:color="auto"/>
                <w:right w:val="none" w:sz="0" w:space="0" w:color="auto"/>
              </w:divBdr>
            </w:div>
            <w:div w:id="1291742193">
              <w:marLeft w:val="0"/>
              <w:marRight w:val="0"/>
              <w:marTop w:val="0"/>
              <w:marBottom w:val="0"/>
              <w:divBdr>
                <w:top w:val="none" w:sz="0" w:space="0" w:color="auto"/>
                <w:left w:val="none" w:sz="0" w:space="0" w:color="auto"/>
                <w:bottom w:val="none" w:sz="0" w:space="0" w:color="auto"/>
                <w:right w:val="none" w:sz="0" w:space="0" w:color="auto"/>
              </w:divBdr>
            </w:div>
            <w:div w:id="721094922">
              <w:marLeft w:val="0"/>
              <w:marRight w:val="0"/>
              <w:marTop w:val="0"/>
              <w:marBottom w:val="0"/>
              <w:divBdr>
                <w:top w:val="none" w:sz="0" w:space="0" w:color="auto"/>
                <w:left w:val="none" w:sz="0" w:space="0" w:color="auto"/>
                <w:bottom w:val="none" w:sz="0" w:space="0" w:color="auto"/>
                <w:right w:val="none" w:sz="0" w:space="0" w:color="auto"/>
              </w:divBdr>
            </w:div>
            <w:div w:id="1305617678">
              <w:marLeft w:val="0"/>
              <w:marRight w:val="0"/>
              <w:marTop w:val="0"/>
              <w:marBottom w:val="0"/>
              <w:divBdr>
                <w:top w:val="none" w:sz="0" w:space="0" w:color="auto"/>
                <w:left w:val="none" w:sz="0" w:space="0" w:color="auto"/>
                <w:bottom w:val="none" w:sz="0" w:space="0" w:color="auto"/>
                <w:right w:val="none" w:sz="0" w:space="0" w:color="auto"/>
              </w:divBdr>
            </w:div>
            <w:div w:id="528108683">
              <w:marLeft w:val="0"/>
              <w:marRight w:val="0"/>
              <w:marTop w:val="0"/>
              <w:marBottom w:val="0"/>
              <w:divBdr>
                <w:top w:val="none" w:sz="0" w:space="0" w:color="auto"/>
                <w:left w:val="none" w:sz="0" w:space="0" w:color="auto"/>
                <w:bottom w:val="none" w:sz="0" w:space="0" w:color="auto"/>
                <w:right w:val="none" w:sz="0" w:space="0" w:color="auto"/>
              </w:divBdr>
            </w:div>
            <w:div w:id="185795717">
              <w:marLeft w:val="0"/>
              <w:marRight w:val="0"/>
              <w:marTop w:val="0"/>
              <w:marBottom w:val="0"/>
              <w:divBdr>
                <w:top w:val="none" w:sz="0" w:space="0" w:color="auto"/>
                <w:left w:val="none" w:sz="0" w:space="0" w:color="auto"/>
                <w:bottom w:val="none" w:sz="0" w:space="0" w:color="auto"/>
                <w:right w:val="none" w:sz="0" w:space="0" w:color="auto"/>
              </w:divBdr>
            </w:div>
            <w:div w:id="1809130198">
              <w:marLeft w:val="0"/>
              <w:marRight w:val="0"/>
              <w:marTop w:val="0"/>
              <w:marBottom w:val="0"/>
              <w:divBdr>
                <w:top w:val="none" w:sz="0" w:space="0" w:color="auto"/>
                <w:left w:val="none" w:sz="0" w:space="0" w:color="auto"/>
                <w:bottom w:val="none" w:sz="0" w:space="0" w:color="auto"/>
                <w:right w:val="none" w:sz="0" w:space="0" w:color="auto"/>
              </w:divBdr>
            </w:div>
            <w:div w:id="1919097274">
              <w:marLeft w:val="0"/>
              <w:marRight w:val="0"/>
              <w:marTop w:val="0"/>
              <w:marBottom w:val="0"/>
              <w:divBdr>
                <w:top w:val="none" w:sz="0" w:space="0" w:color="auto"/>
                <w:left w:val="none" w:sz="0" w:space="0" w:color="auto"/>
                <w:bottom w:val="none" w:sz="0" w:space="0" w:color="auto"/>
                <w:right w:val="none" w:sz="0" w:space="0" w:color="auto"/>
              </w:divBdr>
            </w:div>
            <w:div w:id="31007341">
              <w:marLeft w:val="0"/>
              <w:marRight w:val="0"/>
              <w:marTop w:val="0"/>
              <w:marBottom w:val="0"/>
              <w:divBdr>
                <w:top w:val="none" w:sz="0" w:space="0" w:color="auto"/>
                <w:left w:val="none" w:sz="0" w:space="0" w:color="auto"/>
                <w:bottom w:val="none" w:sz="0" w:space="0" w:color="auto"/>
                <w:right w:val="none" w:sz="0" w:space="0" w:color="auto"/>
              </w:divBdr>
            </w:div>
            <w:div w:id="1112898307">
              <w:marLeft w:val="0"/>
              <w:marRight w:val="0"/>
              <w:marTop w:val="0"/>
              <w:marBottom w:val="0"/>
              <w:divBdr>
                <w:top w:val="none" w:sz="0" w:space="0" w:color="auto"/>
                <w:left w:val="none" w:sz="0" w:space="0" w:color="auto"/>
                <w:bottom w:val="none" w:sz="0" w:space="0" w:color="auto"/>
                <w:right w:val="none" w:sz="0" w:space="0" w:color="auto"/>
              </w:divBdr>
            </w:div>
            <w:div w:id="118563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4503">
      <w:bodyDiv w:val="1"/>
      <w:marLeft w:val="0"/>
      <w:marRight w:val="0"/>
      <w:marTop w:val="0"/>
      <w:marBottom w:val="0"/>
      <w:divBdr>
        <w:top w:val="none" w:sz="0" w:space="0" w:color="auto"/>
        <w:left w:val="none" w:sz="0" w:space="0" w:color="auto"/>
        <w:bottom w:val="none" w:sz="0" w:space="0" w:color="auto"/>
        <w:right w:val="none" w:sz="0" w:space="0" w:color="auto"/>
      </w:divBdr>
      <w:divsChild>
        <w:div w:id="1058086397">
          <w:marLeft w:val="0"/>
          <w:marRight w:val="0"/>
          <w:marTop w:val="0"/>
          <w:marBottom w:val="0"/>
          <w:divBdr>
            <w:top w:val="none" w:sz="0" w:space="0" w:color="auto"/>
            <w:left w:val="none" w:sz="0" w:space="0" w:color="auto"/>
            <w:bottom w:val="none" w:sz="0" w:space="0" w:color="auto"/>
            <w:right w:val="none" w:sz="0" w:space="0" w:color="auto"/>
          </w:divBdr>
          <w:divsChild>
            <w:div w:id="2087409015">
              <w:marLeft w:val="0"/>
              <w:marRight w:val="0"/>
              <w:marTop w:val="0"/>
              <w:marBottom w:val="0"/>
              <w:divBdr>
                <w:top w:val="none" w:sz="0" w:space="0" w:color="auto"/>
                <w:left w:val="none" w:sz="0" w:space="0" w:color="auto"/>
                <w:bottom w:val="none" w:sz="0" w:space="0" w:color="auto"/>
                <w:right w:val="none" w:sz="0" w:space="0" w:color="auto"/>
              </w:divBdr>
            </w:div>
            <w:div w:id="1789470544">
              <w:marLeft w:val="0"/>
              <w:marRight w:val="0"/>
              <w:marTop w:val="0"/>
              <w:marBottom w:val="0"/>
              <w:divBdr>
                <w:top w:val="none" w:sz="0" w:space="0" w:color="auto"/>
                <w:left w:val="none" w:sz="0" w:space="0" w:color="auto"/>
                <w:bottom w:val="none" w:sz="0" w:space="0" w:color="auto"/>
                <w:right w:val="none" w:sz="0" w:space="0" w:color="auto"/>
              </w:divBdr>
            </w:div>
            <w:div w:id="709457120">
              <w:marLeft w:val="0"/>
              <w:marRight w:val="0"/>
              <w:marTop w:val="0"/>
              <w:marBottom w:val="0"/>
              <w:divBdr>
                <w:top w:val="none" w:sz="0" w:space="0" w:color="auto"/>
                <w:left w:val="none" w:sz="0" w:space="0" w:color="auto"/>
                <w:bottom w:val="none" w:sz="0" w:space="0" w:color="auto"/>
                <w:right w:val="none" w:sz="0" w:space="0" w:color="auto"/>
              </w:divBdr>
            </w:div>
            <w:div w:id="1362629188">
              <w:marLeft w:val="0"/>
              <w:marRight w:val="0"/>
              <w:marTop w:val="0"/>
              <w:marBottom w:val="0"/>
              <w:divBdr>
                <w:top w:val="none" w:sz="0" w:space="0" w:color="auto"/>
                <w:left w:val="none" w:sz="0" w:space="0" w:color="auto"/>
                <w:bottom w:val="none" w:sz="0" w:space="0" w:color="auto"/>
                <w:right w:val="none" w:sz="0" w:space="0" w:color="auto"/>
              </w:divBdr>
            </w:div>
            <w:div w:id="1459448467">
              <w:marLeft w:val="0"/>
              <w:marRight w:val="0"/>
              <w:marTop w:val="0"/>
              <w:marBottom w:val="0"/>
              <w:divBdr>
                <w:top w:val="none" w:sz="0" w:space="0" w:color="auto"/>
                <w:left w:val="none" w:sz="0" w:space="0" w:color="auto"/>
                <w:bottom w:val="none" w:sz="0" w:space="0" w:color="auto"/>
                <w:right w:val="none" w:sz="0" w:space="0" w:color="auto"/>
              </w:divBdr>
            </w:div>
            <w:div w:id="637999856">
              <w:marLeft w:val="0"/>
              <w:marRight w:val="0"/>
              <w:marTop w:val="0"/>
              <w:marBottom w:val="0"/>
              <w:divBdr>
                <w:top w:val="none" w:sz="0" w:space="0" w:color="auto"/>
                <w:left w:val="none" w:sz="0" w:space="0" w:color="auto"/>
                <w:bottom w:val="none" w:sz="0" w:space="0" w:color="auto"/>
                <w:right w:val="none" w:sz="0" w:space="0" w:color="auto"/>
              </w:divBdr>
            </w:div>
            <w:div w:id="2045859403">
              <w:marLeft w:val="0"/>
              <w:marRight w:val="0"/>
              <w:marTop w:val="0"/>
              <w:marBottom w:val="0"/>
              <w:divBdr>
                <w:top w:val="none" w:sz="0" w:space="0" w:color="auto"/>
                <w:left w:val="none" w:sz="0" w:space="0" w:color="auto"/>
                <w:bottom w:val="none" w:sz="0" w:space="0" w:color="auto"/>
                <w:right w:val="none" w:sz="0" w:space="0" w:color="auto"/>
              </w:divBdr>
            </w:div>
            <w:div w:id="779957746">
              <w:marLeft w:val="0"/>
              <w:marRight w:val="0"/>
              <w:marTop w:val="0"/>
              <w:marBottom w:val="0"/>
              <w:divBdr>
                <w:top w:val="none" w:sz="0" w:space="0" w:color="auto"/>
                <w:left w:val="none" w:sz="0" w:space="0" w:color="auto"/>
                <w:bottom w:val="none" w:sz="0" w:space="0" w:color="auto"/>
                <w:right w:val="none" w:sz="0" w:space="0" w:color="auto"/>
              </w:divBdr>
            </w:div>
            <w:div w:id="798457215">
              <w:marLeft w:val="0"/>
              <w:marRight w:val="0"/>
              <w:marTop w:val="0"/>
              <w:marBottom w:val="0"/>
              <w:divBdr>
                <w:top w:val="none" w:sz="0" w:space="0" w:color="auto"/>
                <w:left w:val="none" w:sz="0" w:space="0" w:color="auto"/>
                <w:bottom w:val="none" w:sz="0" w:space="0" w:color="auto"/>
                <w:right w:val="none" w:sz="0" w:space="0" w:color="auto"/>
              </w:divBdr>
            </w:div>
            <w:div w:id="227306223">
              <w:marLeft w:val="0"/>
              <w:marRight w:val="0"/>
              <w:marTop w:val="0"/>
              <w:marBottom w:val="0"/>
              <w:divBdr>
                <w:top w:val="none" w:sz="0" w:space="0" w:color="auto"/>
                <w:left w:val="none" w:sz="0" w:space="0" w:color="auto"/>
                <w:bottom w:val="none" w:sz="0" w:space="0" w:color="auto"/>
                <w:right w:val="none" w:sz="0" w:space="0" w:color="auto"/>
              </w:divBdr>
            </w:div>
            <w:div w:id="1815023151">
              <w:marLeft w:val="0"/>
              <w:marRight w:val="0"/>
              <w:marTop w:val="0"/>
              <w:marBottom w:val="0"/>
              <w:divBdr>
                <w:top w:val="none" w:sz="0" w:space="0" w:color="auto"/>
                <w:left w:val="none" w:sz="0" w:space="0" w:color="auto"/>
                <w:bottom w:val="none" w:sz="0" w:space="0" w:color="auto"/>
                <w:right w:val="none" w:sz="0" w:space="0" w:color="auto"/>
              </w:divBdr>
            </w:div>
            <w:div w:id="597908132">
              <w:marLeft w:val="0"/>
              <w:marRight w:val="0"/>
              <w:marTop w:val="0"/>
              <w:marBottom w:val="0"/>
              <w:divBdr>
                <w:top w:val="none" w:sz="0" w:space="0" w:color="auto"/>
                <w:left w:val="none" w:sz="0" w:space="0" w:color="auto"/>
                <w:bottom w:val="none" w:sz="0" w:space="0" w:color="auto"/>
                <w:right w:val="none" w:sz="0" w:space="0" w:color="auto"/>
              </w:divBdr>
            </w:div>
            <w:div w:id="2036731091">
              <w:marLeft w:val="0"/>
              <w:marRight w:val="0"/>
              <w:marTop w:val="0"/>
              <w:marBottom w:val="0"/>
              <w:divBdr>
                <w:top w:val="none" w:sz="0" w:space="0" w:color="auto"/>
                <w:left w:val="none" w:sz="0" w:space="0" w:color="auto"/>
                <w:bottom w:val="none" w:sz="0" w:space="0" w:color="auto"/>
                <w:right w:val="none" w:sz="0" w:space="0" w:color="auto"/>
              </w:divBdr>
            </w:div>
            <w:div w:id="42143864">
              <w:marLeft w:val="0"/>
              <w:marRight w:val="0"/>
              <w:marTop w:val="0"/>
              <w:marBottom w:val="0"/>
              <w:divBdr>
                <w:top w:val="none" w:sz="0" w:space="0" w:color="auto"/>
                <w:left w:val="none" w:sz="0" w:space="0" w:color="auto"/>
                <w:bottom w:val="none" w:sz="0" w:space="0" w:color="auto"/>
                <w:right w:val="none" w:sz="0" w:space="0" w:color="auto"/>
              </w:divBdr>
            </w:div>
            <w:div w:id="1571379321">
              <w:marLeft w:val="0"/>
              <w:marRight w:val="0"/>
              <w:marTop w:val="0"/>
              <w:marBottom w:val="0"/>
              <w:divBdr>
                <w:top w:val="none" w:sz="0" w:space="0" w:color="auto"/>
                <w:left w:val="none" w:sz="0" w:space="0" w:color="auto"/>
                <w:bottom w:val="none" w:sz="0" w:space="0" w:color="auto"/>
                <w:right w:val="none" w:sz="0" w:space="0" w:color="auto"/>
              </w:divBdr>
            </w:div>
            <w:div w:id="1054045355">
              <w:marLeft w:val="0"/>
              <w:marRight w:val="0"/>
              <w:marTop w:val="0"/>
              <w:marBottom w:val="0"/>
              <w:divBdr>
                <w:top w:val="none" w:sz="0" w:space="0" w:color="auto"/>
                <w:left w:val="none" w:sz="0" w:space="0" w:color="auto"/>
                <w:bottom w:val="none" w:sz="0" w:space="0" w:color="auto"/>
                <w:right w:val="none" w:sz="0" w:space="0" w:color="auto"/>
              </w:divBdr>
            </w:div>
            <w:div w:id="1550800896">
              <w:marLeft w:val="0"/>
              <w:marRight w:val="0"/>
              <w:marTop w:val="0"/>
              <w:marBottom w:val="0"/>
              <w:divBdr>
                <w:top w:val="none" w:sz="0" w:space="0" w:color="auto"/>
                <w:left w:val="none" w:sz="0" w:space="0" w:color="auto"/>
                <w:bottom w:val="none" w:sz="0" w:space="0" w:color="auto"/>
                <w:right w:val="none" w:sz="0" w:space="0" w:color="auto"/>
              </w:divBdr>
            </w:div>
            <w:div w:id="520972164">
              <w:marLeft w:val="0"/>
              <w:marRight w:val="0"/>
              <w:marTop w:val="0"/>
              <w:marBottom w:val="0"/>
              <w:divBdr>
                <w:top w:val="none" w:sz="0" w:space="0" w:color="auto"/>
                <w:left w:val="none" w:sz="0" w:space="0" w:color="auto"/>
                <w:bottom w:val="none" w:sz="0" w:space="0" w:color="auto"/>
                <w:right w:val="none" w:sz="0" w:space="0" w:color="auto"/>
              </w:divBdr>
            </w:div>
            <w:div w:id="128106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3652">
      <w:bodyDiv w:val="1"/>
      <w:marLeft w:val="0"/>
      <w:marRight w:val="0"/>
      <w:marTop w:val="0"/>
      <w:marBottom w:val="0"/>
      <w:divBdr>
        <w:top w:val="none" w:sz="0" w:space="0" w:color="auto"/>
        <w:left w:val="none" w:sz="0" w:space="0" w:color="auto"/>
        <w:bottom w:val="none" w:sz="0" w:space="0" w:color="auto"/>
        <w:right w:val="none" w:sz="0" w:space="0" w:color="auto"/>
      </w:divBdr>
    </w:div>
    <w:div w:id="153910221">
      <w:bodyDiv w:val="1"/>
      <w:marLeft w:val="0"/>
      <w:marRight w:val="0"/>
      <w:marTop w:val="0"/>
      <w:marBottom w:val="0"/>
      <w:divBdr>
        <w:top w:val="none" w:sz="0" w:space="0" w:color="auto"/>
        <w:left w:val="none" w:sz="0" w:space="0" w:color="auto"/>
        <w:bottom w:val="none" w:sz="0" w:space="0" w:color="auto"/>
        <w:right w:val="none" w:sz="0" w:space="0" w:color="auto"/>
      </w:divBdr>
      <w:divsChild>
        <w:div w:id="1282768034">
          <w:marLeft w:val="0"/>
          <w:marRight w:val="0"/>
          <w:marTop w:val="0"/>
          <w:marBottom w:val="0"/>
          <w:divBdr>
            <w:top w:val="none" w:sz="0" w:space="0" w:color="auto"/>
            <w:left w:val="none" w:sz="0" w:space="0" w:color="auto"/>
            <w:bottom w:val="none" w:sz="0" w:space="0" w:color="auto"/>
            <w:right w:val="none" w:sz="0" w:space="0" w:color="auto"/>
          </w:divBdr>
          <w:divsChild>
            <w:div w:id="1099639563">
              <w:marLeft w:val="0"/>
              <w:marRight w:val="0"/>
              <w:marTop w:val="0"/>
              <w:marBottom w:val="0"/>
              <w:divBdr>
                <w:top w:val="none" w:sz="0" w:space="0" w:color="auto"/>
                <w:left w:val="none" w:sz="0" w:space="0" w:color="auto"/>
                <w:bottom w:val="none" w:sz="0" w:space="0" w:color="auto"/>
                <w:right w:val="none" w:sz="0" w:space="0" w:color="auto"/>
              </w:divBdr>
            </w:div>
            <w:div w:id="1792479210">
              <w:marLeft w:val="0"/>
              <w:marRight w:val="0"/>
              <w:marTop w:val="0"/>
              <w:marBottom w:val="0"/>
              <w:divBdr>
                <w:top w:val="none" w:sz="0" w:space="0" w:color="auto"/>
                <w:left w:val="none" w:sz="0" w:space="0" w:color="auto"/>
                <w:bottom w:val="none" w:sz="0" w:space="0" w:color="auto"/>
                <w:right w:val="none" w:sz="0" w:space="0" w:color="auto"/>
              </w:divBdr>
            </w:div>
            <w:div w:id="469128221">
              <w:marLeft w:val="0"/>
              <w:marRight w:val="0"/>
              <w:marTop w:val="0"/>
              <w:marBottom w:val="0"/>
              <w:divBdr>
                <w:top w:val="none" w:sz="0" w:space="0" w:color="auto"/>
                <w:left w:val="none" w:sz="0" w:space="0" w:color="auto"/>
                <w:bottom w:val="none" w:sz="0" w:space="0" w:color="auto"/>
                <w:right w:val="none" w:sz="0" w:space="0" w:color="auto"/>
              </w:divBdr>
            </w:div>
            <w:div w:id="23529112">
              <w:marLeft w:val="0"/>
              <w:marRight w:val="0"/>
              <w:marTop w:val="0"/>
              <w:marBottom w:val="0"/>
              <w:divBdr>
                <w:top w:val="none" w:sz="0" w:space="0" w:color="auto"/>
                <w:left w:val="none" w:sz="0" w:space="0" w:color="auto"/>
                <w:bottom w:val="none" w:sz="0" w:space="0" w:color="auto"/>
                <w:right w:val="none" w:sz="0" w:space="0" w:color="auto"/>
              </w:divBdr>
            </w:div>
            <w:div w:id="296302103">
              <w:marLeft w:val="0"/>
              <w:marRight w:val="0"/>
              <w:marTop w:val="0"/>
              <w:marBottom w:val="0"/>
              <w:divBdr>
                <w:top w:val="none" w:sz="0" w:space="0" w:color="auto"/>
                <w:left w:val="none" w:sz="0" w:space="0" w:color="auto"/>
                <w:bottom w:val="none" w:sz="0" w:space="0" w:color="auto"/>
                <w:right w:val="none" w:sz="0" w:space="0" w:color="auto"/>
              </w:divBdr>
            </w:div>
            <w:div w:id="731267562">
              <w:marLeft w:val="0"/>
              <w:marRight w:val="0"/>
              <w:marTop w:val="0"/>
              <w:marBottom w:val="0"/>
              <w:divBdr>
                <w:top w:val="none" w:sz="0" w:space="0" w:color="auto"/>
                <w:left w:val="none" w:sz="0" w:space="0" w:color="auto"/>
                <w:bottom w:val="none" w:sz="0" w:space="0" w:color="auto"/>
                <w:right w:val="none" w:sz="0" w:space="0" w:color="auto"/>
              </w:divBdr>
            </w:div>
            <w:div w:id="1159272835">
              <w:marLeft w:val="0"/>
              <w:marRight w:val="0"/>
              <w:marTop w:val="0"/>
              <w:marBottom w:val="0"/>
              <w:divBdr>
                <w:top w:val="none" w:sz="0" w:space="0" w:color="auto"/>
                <w:left w:val="none" w:sz="0" w:space="0" w:color="auto"/>
                <w:bottom w:val="none" w:sz="0" w:space="0" w:color="auto"/>
                <w:right w:val="none" w:sz="0" w:space="0" w:color="auto"/>
              </w:divBdr>
            </w:div>
            <w:div w:id="1247693499">
              <w:marLeft w:val="0"/>
              <w:marRight w:val="0"/>
              <w:marTop w:val="0"/>
              <w:marBottom w:val="0"/>
              <w:divBdr>
                <w:top w:val="none" w:sz="0" w:space="0" w:color="auto"/>
                <w:left w:val="none" w:sz="0" w:space="0" w:color="auto"/>
                <w:bottom w:val="none" w:sz="0" w:space="0" w:color="auto"/>
                <w:right w:val="none" w:sz="0" w:space="0" w:color="auto"/>
              </w:divBdr>
            </w:div>
            <w:div w:id="2064133069">
              <w:marLeft w:val="0"/>
              <w:marRight w:val="0"/>
              <w:marTop w:val="0"/>
              <w:marBottom w:val="0"/>
              <w:divBdr>
                <w:top w:val="none" w:sz="0" w:space="0" w:color="auto"/>
                <w:left w:val="none" w:sz="0" w:space="0" w:color="auto"/>
                <w:bottom w:val="none" w:sz="0" w:space="0" w:color="auto"/>
                <w:right w:val="none" w:sz="0" w:space="0" w:color="auto"/>
              </w:divBdr>
            </w:div>
            <w:div w:id="2086535590">
              <w:marLeft w:val="0"/>
              <w:marRight w:val="0"/>
              <w:marTop w:val="0"/>
              <w:marBottom w:val="0"/>
              <w:divBdr>
                <w:top w:val="none" w:sz="0" w:space="0" w:color="auto"/>
                <w:left w:val="none" w:sz="0" w:space="0" w:color="auto"/>
                <w:bottom w:val="none" w:sz="0" w:space="0" w:color="auto"/>
                <w:right w:val="none" w:sz="0" w:space="0" w:color="auto"/>
              </w:divBdr>
            </w:div>
            <w:div w:id="1015811325">
              <w:marLeft w:val="0"/>
              <w:marRight w:val="0"/>
              <w:marTop w:val="0"/>
              <w:marBottom w:val="0"/>
              <w:divBdr>
                <w:top w:val="none" w:sz="0" w:space="0" w:color="auto"/>
                <w:left w:val="none" w:sz="0" w:space="0" w:color="auto"/>
                <w:bottom w:val="none" w:sz="0" w:space="0" w:color="auto"/>
                <w:right w:val="none" w:sz="0" w:space="0" w:color="auto"/>
              </w:divBdr>
            </w:div>
            <w:div w:id="1649507516">
              <w:marLeft w:val="0"/>
              <w:marRight w:val="0"/>
              <w:marTop w:val="0"/>
              <w:marBottom w:val="0"/>
              <w:divBdr>
                <w:top w:val="none" w:sz="0" w:space="0" w:color="auto"/>
                <w:left w:val="none" w:sz="0" w:space="0" w:color="auto"/>
                <w:bottom w:val="none" w:sz="0" w:space="0" w:color="auto"/>
                <w:right w:val="none" w:sz="0" w:space="0" w:color="auto"/>
              </w:divBdr>
            </w:div>
            <w:div w:id="1839884025">
              <w:marLeft w:val="0"/>
              <w:marRight w:val="0"/>
              <w:marTop w:val="0"/>
              <w:marBottom w:val="0"/>
              <w:divBdr>
                <w:top w:val="none" w:sz="0" w:space="0" w:color="auto"/>
                <w:left w:val="none" w:sz="0" w:space="0" w:color="auto"/>
                <w:bottom w:val="none" w:sz="0" w:space="0" w:color="auto"/>
                <w:right w:val="none" w:sz="0" w:space="0" w:color="auto"/>
              </w:divBdr>
            </w:div>
            <w:div w:id="139227026">
              <w:marLeft w:val="0"/>
              <w:marRight w:val="0"/>
              <w:marTop w:val="0"/>
              <w:marBottom w:val="0"/>
              <w:divBdr>
                <w:top w:val="none" w:sz="0" w:space="0" w:color="auto"/>
                <w:left w:val="none" w:sz="0" w:space="0" w:color="auto"/>
                <w:bottom w:val="none" w:sz="0" w:space="0" w:color="auto"/>
                <w:right w:val="none" w:sz="0" w:space="0" w:color="auto"/>
              </w:divBdr>
            </w:div>
            <w:div w:id="1708946098">
              <w:marLeft w:val="0"/>
              <w:marRight w:val="0"/>
              <w:marTop w:val="0"/>
              <w:marBottom w:val="0"/>
              <w:divBdr>
                <w:top w:val="none" w:sz="0" w:space="0" w:color="auto"/>
                <w:left w:val="none" w:sz="0" w:space="0" w:color="auto"/>
                <w:bottom w:val="none" w:sz="0" w:space="0" w:color="auto"/>
                <w:right w:val="none" w:sz="0" w:space="0" w:color="auto"/>
              </w:divBdr>
            </w:div>
            <w:div w:id="1113524856">
              <w:marLeft w:val="0"/>
              <w:marRight w:val="0"/>
              <w:marTop w:val="0"/>
              <w:marBottom w:val="0"/>
              <w:divBdr>
                <w:top w:val="none" w:sz="0" w:space="0" w:color="auto"/>
                <w:left w:val="none" w:sz="0" w:space="0" w:color="auto"/>
                <w:bottom w:val="none" w:sz="0" w:space="0" w:color="auto"/>
                <w:right w:val="none" w:sz="0" w:space="0" w:color="auto"/>
              </w:divBdr>
            </w:div>
            <w:div w:id="489292899">
              <w:marLeft w:val="0"/>
              <w:marRight w:val="0"/>
              <w:marTop w:val="0"/>
              <w:marBottom w:val="0"/>
              <w:divBdr>
                <w:top w:val="none" w:sz="0" w:space="0" w:color="auto"/>
                <w:left w:val="none" w:sz="0" w:space="0" w:color="auto"/>
                <w:bottom w:val="none" w:sz="0" w:space="0" w:color="auto"/>
                <w:right w:val="none" w:sz="0" w:space="0" w:color="auto"/>
              </w:divBdr>
            </w:div>
            <w:div w:id="1480152590">
              <w:marLeft w:val="0"/>
              <w:marRight w:val="0"/>
              <w:marTop w:val="0"/>
              <w:marBottom w:val="0"/>
              <w:divBdr>
                <w:top w:val="none" w:sz="0" w:space="0" w:color="auto"/>
                <w:left w:val="none" w:sz="0" w:space="0" w:color="auto"/>
                <w:bottom w:val="none" w:sz="0" w:space="0" w:color="auto"/>
                <w:right w:val="none" w:sz="0" w:space="0" w:color="auto"/>
              </w:divBdr>
            </w:div>
            <w:div w:id="1972520576">
              <w:marLeft w:val="0"/>
              <w:marRight w:val="0"/>
              <w:marTop w:val="0"/>
              <w:marBottom w:val="0"/>
              <w:divBdr>
                <w:top w:val="none" w:sz="0" w:space="0" w:color="auto"/>
                <w:left w:val="none" w:sz="0" w:space="0" w:color="auto"/>
                <w:bottom w:val="none" w:sz="0" w:space="0" w:color="auto"/>
                <w:right w:val="none" w:sz="0" w:space="0" w:color="auto"/>
              </w:divBdr>
            </w:div>
            <w:div w:id="1115516131">
              <w:marLeft w:val="0"/>
              <w:marRight w:val="0"/>
              <w:marTop w:val="0"/>
              <w:marBottom w:val="0"/>
              <w:divBdr>
                <w:top w:val="none" w:sz="0" w:space="0" w:color="auto"/>
                <w:left w:val="none" w:sz="0" w:space="0" w:color="auto"/>
                <w:bottom w:val="none" w:sz="0" w:space="0" w:color="auto"/>
                <w:right w:val="none" w:sz="0" w:space="0" w:color="auto"/>
              </w:divBdr>
            </w:div>
            <w:div w:id="1726489426">
              <w:marLeft w:val="0"/>
              <w:marRight w:val="0"/>
              <w:marTop w:val="0"/>
              <w:marBottom w:val="0"/>
              <w:divBdr>
                <w:top w:val="none" w:sz="0" w:space="0" w:color="auto"/>
                <w:left w:val="none" w:sz="0" w:space="0" w:color="auto"/>
                <w:bottom w:val="none" w:sz="0" w:space="0" w:color="auto"/>
                <w:right w:val="none" w:sz="0" w:space="0" w:color="auto"/>
              </w:divBdr>
            </w:div>
            <w:div w:id="262341170">
              <w:marLeft w:val="0"/>
              <w:marRight w:val="0"/>
              <w:marTop w:val="0"/>
              <w:marBottom w:val="0"/>
              <w:divBdr>
                <w:top w:val="none" w:sz="0" w:space="0" w:color="auto"/>
                <w:left w:val="none" w:sz="0" w:space="0" w:color="auto"/>
                <w:bottom w:val="none" w:sz="0" w:space="0" w:color="auto"/>
                <w:right w:val="none" w:sz="0" w:space="0" w:color="auto"/>
              </w:divBdr>
            </w:div>
            <w:div w:id="13545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53830">
      <w:bodyDiv w:val="1"/>
      <w:marLeft w:val="0"/>
      <w:marRight w:val="0"/>
      <w:marTop w:val="0"/>
      <w:marBottom w:val="0"/>
      <w:divBdr>
        <w:top w:val="none" w:sz="0" w:space="0" w:color="auto"/>
        <w:left w:val="none" w:sz="0" w:space="0" w:color="auto"/>
        <w:bottom w:val="none" w:sz="0" w:space="0" w:color="auto"/>
        <w:right w:val="none" w:sz="0" w:space="0" w:color="auto"/>
      </w:divBdr>
      <w:divsChild>
        <w:div w:id="1513374672">
          <w:marLeft w:val="0"/>
          <w:marRight w:val="0"/>
          <w:marTop w:val="0"/>
          <w:marBottom w:val="0"/>
          <w:divBdr>
            <w:top w:val="none" w:sz="0" w:space="0" w:color="auto"/>
            <w:left w:val="none" w:sz="0" w:space="0" w:color="auto"/>
            <w:bottom w:val="none" w:sz="0" w:space="0" w:color="auto"/>
            <w:right w:val="none" w:sz="0" w:space="0" w:color="auto"/>
          </w:divBdr>
          <w:divsChild>
            <w:div w:id="1855142947">
              <w:marLeft w:val="0"/>
              <w:marRight w:val="0"/>
              <w:marTop w:val="0"/>
              <w:marBottom w:val="0"/>
              <w:divBdr>
                <w:top w:val="none" w:sz="0" w:space="0" w:color="auto"/>
                <w:left w:val="none" w:sz="0" w:space="0" w:color="auto"/>
                <w:bottom w:val="none" w:sz="0" w:space="0" w:color="auto"/>
                <w:right w:val="none" w:sz="0" w:space="0" w:color="auto"/>
              </w:divBdr>
            </w:div>
            <w:div w:id="400255493">
              <w:marLeft w:val="0"/>
              <w:marRight w:val="0"/>
              <w:marTop w:val="0"/>
              <w:marBottom w:val="0"/>
              <w:divBdr>
                <w:top w:val="none" w:sz="0" w:space="0" w:color="auto"/>
                <w:left w:val="none" w:sz="0" w:space="0" w:color="auto"/>
                <w:bottom w:val="none" w:sz="0" w:space="0" w:color="auto"/>
                <w:right w:val="none" w:sz="0" w:space="0" w:color="auto"/>
              </w:divBdr>
            </w:div>
            <w:div w:id="1451238301">
              <w:marLeft w:val="0"/>
              <w:marRight w:val="0"/>
              <w:marTop w:val="0"/>
              <w:marBottom w:val="0"/>
              <w:divBdr>
                <w:top w:val="none" w:sz="0" w:space="0" w:color="auto"/>
                <w:left w:val="none" w:sz="0" w:space="0" w:color="auto"/>
                <w:bottom w:val="none" w:sz="0" w:space="0" w:color="auto"/>
                <w:right w:val="none" w:sz="0" w:space="0" w:color="auto"/>
              </w:divBdr>
            </w:div>
            <w:div w:id="1476989465">
              <w:marLeft w:val="0"/>
              <w:marRight w:val="0"/>
              <w:marTop w:val="0"/>
              <w:marBottom w:val="0"/>
              <w:divBdr>
                <w:top w:val="none" w:sz="0" w:space="0" w:color="auto"/>
                <w:left w:val="none" w:sz="0" w:space="0" w:color="auto"/>
                <w:bottom w:val="none" w:sz="0" w:space="0" w:color="auto"/>
                <w:right w:val="none" w:sz="0" w:space="0" w:color="auto"/>
              </w:divBdr>
            </w:div>
            <w:div w:id="1168911453">
              <w:marLeft w:val="0"/>
              <w:marRight w:val="0"/>
              <w:marTop w:val="0"/>
              <w:marBottom w:val="0"/>
              <w:divBdr>
                <w:top w:val="none" w:sz="0" w:space="0" w:color="auto"/>
                <w:left w:val="none" w:sz="0" w:space="0" w:color="auto"/>
                <w:bottom w:val="none" w:sz="0" w:space="0" w:color="auto"/>
                <w:right w:val="none" w:sz="0" w:space="0" w:color="auto"/>
              </w:divBdr>
            </w:div>
            <w:div w:id="161430670">
              <w:marLeft w:val="0"/>
              <w:marRight w:val="0"/>
              <w:marTop w:val="0"/>
              <w:marBottom w:val="0"/>
              <w:divBdr>
                <w:top w:val="none" w:sz="0" w:space="0" w:color="auto"/>
                <w:left w:val="none" w:sz="0" w:space="0" w:color="auto"/>
                <w:bottom w:val="none" w:sz="0" w:space="0" w:color="auto"/>
                <w:right w:val="none" w:sz="0" w:space="0" w:color="auto"/>
              </w:divBdr>
            </w:div>
            <w:div w:id="837038618">
              <w:marLeft w:val="0"/>
              <w:marRight w:val="0"/>
              <w:marTop w:val="0"/>
              <w:marBottom w:val="0"/>
              <w:divBdr>
                <w:top w:val="none" w:sz="0" w:space="0" w:color="auto"/>
                <w:left w:val="none" w:sz="0" w:space="0" w:color="auto"/>
                <w:bottom w:val="none" w:sz="0" w:space="0" w:color="auto"/>
                <w:right w:val="none" w:sz="0" w:space="0" w:color="auto"/>
              </w:divBdr>
            </w:div>
            <w:div w:id="522481157">
              <w:marLeft w:val="0"/>
              <w:marRight w:val="0"/>
              <w:marTop w:val="0"/>
              <w:marBottom w:val="0"/>
              <w:divBdr>
                <w:top w:val="none" w:sz="0" w:space="0" w:color="auto"/>
                <w:left w:val="none" w:sz="0" w:space="0" w:color="auto"/>
                <w:bottom w:val="none" w:sz="0" w:space="0" w:color="auto"/>
                <w:right w:val="none" w:sz="0" w:space="0" w:color="auto"/>
              </w:divBdr>
            </w:div>
            <w:div w:id="1454178631">
              <w:marLeft w:val="0"/>
              <w:marRight w:val="0"/>
              <w:marTop w:val="0"/>
              <w:marBottom w:val="0"/>
              <w:divBdr>
                <w:top w:val="none" w:sz="0" w:space="0" w:color="auto"/>
                <w:left w:val="none" w:sz="0" w:space="0" w:color="auto"/>
                <w:bottom w:val="none" w:sz="0" w:space="0" w:color="auto"/>
                <w:right w:val="none" w:sz="0" w:space="0" w:color="auto"/>
              </w:divBdr>
            </w:div>
            <w:div w:id="2058969017">
              <w:marLeft w:val="0"/>
              <w:marRight w:val="0"/>
              <w:marTop w:val="0"/>
              <w:marBottom w:val="0"/>
              <w:divBdr>
                <w:top w:val="none" w:sz="0" w:space="0" w:color="auto"/>
                <w:left w:val="none" w:sz="0" w:space="0" w:color="auto"/>
                <w:bottom w:val="none" w:sz="0" w:space="0" w:color="auto"/>
                <w:right w:val="none" w:sz="0" w:space="0" w:color="auto"/>
              </w:divBdr>
            </w:div>
            <w:div w:id="1860777050">
              <w:marLeft w:val="0"/>
              <w:marRight w:val="0"/>
              <w:marTop w:val="0"/>
              <w:marBottom w:val="0"/>
              <w:divBdr>
                <w:top w:val="none" w:sz="0" w:space="0" w:color="auto"/>
                <w:left w:val="none" w:sz="0" w:space="0" w:color="auto"/>
                <w:bottom w:val="none" w:sz="0" w:space="0" w:color="auto"/>
                <w:right w:val="none" w:sz="0" w:space="0" w:color="auto"/>
              </w:divBdr>
            </w:div>
            <w:div w:id="1697778210">
              <w:marLeft w:val="0"/>
              <w:marRight w:val="0"/>
              <w:marTop w:val="0"/>
              <w:marBottom w:val="0"/>
              <w:divBdr>
                <w:top w:val="none" w:sz="0" w:space="0" w:color="auto"/>
                <w:left w:val="none" w:sz="0" w:space="0" w:color="auto"/>
                <w:bottom w:val="none" w:sz="0" w:space="0" w:color="auto"/>
                <w:right w:val="none" w:sz="0" w:space="0" w:color="auto"/>
              </w:divBdr>
            </w:div>
            <w:div w:id="1373650252">
              <w:marLeft w:val="0"/>
              <w:marRight w:val="0"/>
              <w:marTop w:val="0"/>
              <w:marBottom w:val="0"/>
              <w:divBdr>
                <w:top w:val="none" w:sz="0" w:space="0" w:color="auto"/>
                <w:left w:val="none" w:sz="0" w:space="0" w:color="auto"/>
                <w:bottom w:val="none" w:sz="0" w:space="0" w:color="auto"/>
                <w:right w:val="none" w:sz="0" w:space="0" w:color="auto"/>
              </w:divBdr>
            </w:div>
            <w:div w:id="873076304">
              <w:marLeft w:val="0"/>
              <w:marRight w:val="0"/>
              <w:marTop w:val="0"/>
              <w:marBottom w:val="0"/>
              <w:divBdr>
                <w:top w:val="none" w:sz="0" w:space="0" w:color="auto"/>
                <w:left w:val="none" w:sz="0" w:space="0" w:color="auto"/>
                <w:bottom w:val="none" w:sz="0" w:space="0" w:color="auto"/>
                <w:right w:val="none" w:sz="0" w:space="0" w:color="auto"/>
              </w:divBdr>
            </w:div>
            <w:div w:id="2113429295">
              <w:marLeft w:val="0"/>
              <w:marRight w:val="0"/>
              <w:marTop w:val="0"/>
              <w:marBottom w:val="0"/>
              <w:divBdr>
                <w:top w:val="none" w:sz="0" w:space="0" w:color="auto"/>
                <w:left w:val="none" w:sz="0" w:space="0" w:color="auto"/>
                <w:bottom w:val="none" w:sz="0" w:space="0" w:color="auto"/>
                <w:right w:val="none" w:sz="0" w:space="0" w:color="auto"/>
              </w:divBdr>
            </w:div>
            <w:div w:id="71154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06014">
      <w:bodyDiv w:val="1"/>
      <w:marLeft w:val="0"/>
      <w:marRight w:val="0"/>
      <w:marTop w:val="0"/>
      <w:marBottom w:val="0"/>
      <w:divBdr>
        <w:top w:val="none" w:sz="0" w:space="0" w:color="auto"/>
        <w:left w:val="none" w:sz="0" w:space="0" w:color="auto"/>
        <w:bottom w:val="none" w:sz="0" w:space="0" w:color="auto"/>
        <w:right w:val="none" w:sz="0" w:space="0" w:color="auto"/>
      </w:divBdr>
    </w:div>
    <w:div w:id="307708040">
      <w:bodyDiv w:val="1"/>
      <w:marLeft w:val="0"/>
      <w:marRight w:val="0"/>
      <w:marTop w:val="0"/>
      <w:marBottom w:val="0"/>
      <w:divBdr>
        <w:top w:val="none" w:sz="0" w:space="0" w:color="auto"/>
        <w:left w:val="none" w:sz="0" w:space="0" w:color="auto"/>
        <w:bottom w:val="none" w:sz="0" w:space="0" w:color="auto"/>
        <w:right w:val="none" w:sz="0" w:space="0" w:color="auto"/>
      </w:divBdr>
    </w:div>
    <w:div w:id="310989399">
      <w:bodyDiv w:val="1"/>
      <w:marLeft w:val="0"/>
      <w:marRight w:val="0"/>
      <w:marTop w:val="0"/>
      <w:marBottom w:val="0"/>
      <w:divBdr>
        <w:top w:val="none" w:sz="0" w:space="0" w:color="auto"/>
        <w:left w:val="none" w:sz="0" w:space="0" w:color="auto"/>
        <w:bottom w:val="none" w:sz="0" w:space="0" w:color="auto"/>
        <w:right w:val="none" w:sz="0" w:space="0" w:color="auto"/>
      </w:divBdr>
    </w:div>
    <w:div w:id="372732797">
      <w:bodyDiv w:val="1"/>
      <w:marLeft w:val="0"/>
      <w:marRight w:val="0"/>
      <w:marTop w:val="0"/>
      <w:marBottom w:val="0"/>
      <w:divBdr>
        <w:top w:val="none" w:sz="0" w:space="0" w:color="auto"/>
        <w:left w:val="none" w:sz="0" w:space="0" w:color="auto"/>
        <w:bottom w:val="none" w:sz="0" w:space="0" w:color="auto"/>
        <w:right w:val="none" w:sz="0" w:space="0" w:color="auto"/>
      </w:divBdr>
      <w:divsChild>
        <w:div w:id="659190766">
          <w:marLeft w:val="0"/>
          <w:marRight w:val="0"/>
          <w:marTop w:val="0"/>
          <w:marBottom w:val="0"/>
          <w:divBdr>
            <w:top w:val="none" w:sz="0" w:space="0" w:color="auto"/>
            <w:left w:val="none" w:sz="0" w:space="0" w:color="auto"/>
            <w:bottom w:val="none" w:sz="0" w:space="0" w:color="auto"/>
            <w:right w:val="none" w:sz="0" w:space="0" w:color="auto"/>
          </w:divBdr>
          <w:divsChild>
            <w:div w:id="26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13171">
      <w:bodyDiv w:val="1"/>
      <w:marLeft w:val="0"/>
      <w:marRight w:val="0"/>
      <w:marTop w:val="0"/>
      <w:marBottom w:val="0"/>
      <w:divBdr>
        <w:top w:val="none" w:sz="0" w:space="0" w:color="auto"/>
        <w:left w:val="none" w:sz="0" w:space="0" w:color="auto"/>
        <w:bottom w:val="none" w:sz="0" w:space="0" w:color="auto"/>
        <w:right w:val="none" w:sz="0" w:space="0" w:color="auto"/>
      </w:divBdr>
    </w:div>
    <w:div w:id="385372704">
      <w:bodyDiv w:val="1"/>
      <w:marLeft w:val="0"/>
      <w:marRight w:val="0"/>
      <w:marTop w:val="0"/>
      <w:marBottom w:val="0"/>
      <w:divBdr>
        <w:top w:val="none" w:sz="0" w:space="0" w:color="auto"/>
        <w:left w:val="none" w:sz="0" w:space="0" w:color="auto"/>
        <w:bottom w:val="none" w:sz="0" w:space="0" w:color="auto"/>
        <w:right w:val="none" w:sz="0" w:space="0" w:color="auto"/>
      </w:divBdr>
    </w:div>
    <w:div w:id="402141921">
      <w:bodyDiv w:val="1"/>
      <w:marLeft w:val="0"/>
      <w:marRight w:val="0"/>
      <w:marTop w:val="0"/>
      <w:marBottom w:val="0"/>
      <w:divBdr>
        <w:top w:val="none" w:sz="0" w:space="0" w:color="auto"/>
        <w:left w:val="none" w:sz="0" w:space="0" w:color="auto"/>
        <w:bottom w:val="none" w:sz="0" w:space="0" w:color="auto"/>
        <w:right w:val="none" w:sz="0" w:space="0" w:color="auto"/>
      </w:divBdr>
      <w:divsChild>
        <w:div w:id="873738471">
          <w:marLeft w:val="0"/>
          <w:marRight w:val="0"/>
          <w:marTop w:val="0"/>
          <w:marBottom w:val="0"/>
          <w:divBdr>
            <w:top w:val="none" w:sz="0" w:space="0" w:color="auto"/>
            <w:left w:val="none" w:sz="0" w:space="0" w:color="auto"/>
            <w:bottom w:val="none" w:sz="0" w:space="0" w:color="auto"/>
            <w:right w:val="none" w:sz="0" w:space="0" w:color="auto"/>
          </w:divBdr>
          <w:divsChild>
            <w:div w:id="934435369">
              <w:marLeft w:val="0"/>
              <w:marRight w:val="0"/>
              <w:marTop w:val="0"/>
              <w:marBottom w:val="0"/>
              <w:divBdr>
                <w:top w:val="none" w:sz="0" w:space="0" w:color="auto"/>
                <w:left w:val="none" w:sz="0" w:space="0" w:color="auto"/>
                <w:bottom w:val="none" w:sz="0" w:space="0" w:color="auto"/>
                <w:right w:val="none" w:sz="0" w:space="0" w:color="auto"/>
              </w:divBdr>
            </w:div>
            <w:div w:id="181356990">
              <w:marLeft w:val="0"/>
              <w:marRight w:val="0"/>
              <w:marTop w:val="0"/>
              <w:marBottom w:val="0"/>
              <w:divBdr>
                <w:top w:val="none" w:sz="0" w:space="0" w:color="auto"/>
                <w:left w:val="none" w:sz="0" w:space="0" w:color="auto"/>
                <w:bottom w:val="none" w:sz="0" w:space="0" w:color="auto"/>
                <w:right w:val="none" w:sz="0" w:space="0" w:color="auto"/>
              </w:divBdr>
            </w:div>
            <w:div w:id="784619684">
              <w:marLeft w:val="0"/>
              <w:marRight w:val="0"/>
              <w:marTop w:val="0"/>
              <w:marBottom w:val="0"/>
              <w:divBdr>
                <w:top w:val="none" w:sz="0" w:space="0" w:color="auto"/>
                <w:left w:val="none" w:sz="0" w:space="0" w:color="auto"/>
                <w:bottom w:val="none" w:sz="0" w:space="0" w:color="auto"/>
                <w:right w:val="none" w:sz="0" w:space="0" w:color="auto"/>
              </w:divBdr>
            </w:div>
            <w:div w:id="869337648">
              <w:marLeft w:val="0"/>
              <w:marRight w:val="0"/>
              <w:marTop w:val="0"/>
              <w:marBottom w:val="0"/>
              <w:divBdr>
                <w:top w:val="none" w:sz="0" w:space="0" w:color="auto"/>
                <w:left w:val="none" w:sz="0" w:space="0" w:color="auto"/>
                <w:bottom w:val="none" w:sz="0" w:space="0" w:color="auto"/>
                <w:right w:val="none" w:sz="0" w:space="0" w:color="auto"/>
              </w:divBdr>
            </w:div>
            <w:div w:id="1469739179">
              <w:marLeft w:val="0"/>
              <w:marRight w:val="0"/>
              <w:marTop w:val="0"/>
              <w:marBottom w:val="0"/>
              <w:divBdr>
                <w:top w:val="none" w:sz="0" w:space="0" w:color="auto"/>
                <w:left w:val="none" w:sz="0" w:space="0" w:color="auto"/>
                <w:bottom w:val="none" w:sz="0" w:space="0" w:color="auto"/>
                <w:right w:val="none" w:sz="0" w:space="0" w:color="auto"/>
              </w:divBdr>
            </w:div>
            <w:div w:id="1784808221">
              <w:marLeft w:val="0"/>
              <w:marRight w:val="0"/>
              <w:marTop w:val="0"/>
              <w:marBottom w:val="0"/>
              <w:divBdr>
                <w:top w:val="none" w:sz="0" w:space="0" w:color="auto"/>
                <w:left w:val="none" w:sz="0" w:space="0" w:color="auto"/>
                <w:bottom w:val="none" w:sz="0" w:space="0" w:color="auto"/>
                <w:right w:val="none" w:sz="0" w:space="0" w:color="auto"/>
              </w:divBdr>
            </w:div>
            <w:div w:id="1722706031">
              <w:marLeft w:val="0"/>
              <w:marRight w:val="0"/>
              <w:marTop w:val="0"/>
              <w:marBottom w:val="0"/>
              <w:divBdr>
                <w:top w:val="none" w:sz="0" w:space="0" w:color="auto"/>
                <w:left w:val="none" w:sz="0" w:space="0" w:color="auto"/>
                <w:bottom w:val="none" w:sz="0" w:space="0" w:color="auto"/>
                <w:right w:val="none" w:sz="0" w:space="0" w:color="auto"/>
              </w:divBdr>
            </w:div>
            <w:div w:id="315039595">
              <w:marLeft w:val="0"/>
              <w:marRight w:val="0"/>
              <w:marTop w:val="0"/>
              <w:marBottom w:val="0"/>
              <w:divBdr>
                <w:top w:val="none" w:sz="0" w:space="0" w:color="auto"/>
                <w:left w:val="none" w:sz="0" w:space="0" w:color="auto"/>
                <w:bottom w:val="none" w:sz="0" w:space="0" w:color="auto"/>
                <w:right w:val="none" w:sz="0" w:space="0" w:color="auto"/>
              </w:divBdr>
            </w:div>
            <w:div w:id="151430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8922">
      <w:bodyDiv w:val="1"/>
      <w:marLeft w:val="0"/>
      <w:marRight w:val="0"/>
      <w:marTop w:val="0"/>
      <w:marBottom w:val="0"/>
      <w:divBdr>
        <w:top w:val="none" w:sz="0" w:space="0" w:color="auto"/>
        <w:left w:val="none" w:sz="0" w:space="0" w:color="auto"/>
        <w:bottom w:val="none" w:sz="0" w:space="0" w:color="auto"/>
        <w:right w:val="none" w:sz="0" w:space="0" w:color="auto"/>
      </w:divBdr>
      <w:divsChild>
        <w:div w:id="890263315">
          <w:marLeft w:val="0"/>
          <w:marRight w:val="0"/>
          <w:marTop w:val="0"/>
          <w:marBottom w:val="0"/>
          <w:divBdr>
            <w:top w:val="none" w:sz="0" w:space="0" w:color="auto"/>
            <w:left w:val="none" w:sz="0" w:space="0" w:color="auto"/>
            <w:bottom w:val="none" w:sz="0" w:space="0" w:color="auto"/>
            <w:right w:val="none" w:sz="0" w:space="0" w:color="auto"/>
          </w:divBdr>
          <w:divsChild>
            <w:div w:id="1193418223">
              <w:marLeft w:val="0"/>
              <w:marRight w:val="0"/>
              <w:marTop w:val="0"/>
              <w:marBottom w:val="0"/>
              <w:divBdr>
                <w:top w:val="none" w:sz="0" w:space="0" w:color="auto"/>
                <w:left w:val="none" w:sz="0" w:space="0" w:color="auto"/>
                <w:bottom w:val="none" w:sz="0" w:space="0" w:color="auto"/>
                <w:right w:val="none" w:sz="0" w:space="0" w:color="auto"/>
              </w:divBdr>
            </w:div>
            <w:div w:id="19861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91041">
      <w:bodyDiv w:val="1"/>
      <w:marLeft w:val="0"/>
      <w:marRight w:val="0"/>
      <w:marTop w:val="0"/>
      <w:marBottom w:val="0"/>
      <w:divBdr>
        <w:top w:val="none" w:sz="0" w:space="0" w:color="auto"/>
        <w:left w:val="none" w:sz="0" w:space="0" w:color="auto"/>
        <w:bottom w:val="none" w:sz="0" w:space="0" w:color="auto"/>
        <w:right w:val="none" w:sz="0" w:space="0" w:color="auto"/>
      </w:divBdr>
      <w:divsChild>
        <w:div w:id="1187209310">
          <w:marLeft w:val="0"/>
          <w:marRight w:val="0"/>
          <w:marTop w:val="0"/>
          <w:marBottom w:val="0"/>
          <w:divBdr>
            <w:top w:val="none" w:sz="0" w:space="0" w:color="auto"/>
            <w:left w:val="none" w:sz="0" w:space="0" w:color="auto"/>
            <w:bottom w:val="none" w:sz="0" w:space="0" w:color="auto"/>
            <w:right w:val="none" w:sz="0" w:space="0" w:color="auto"/>
          </w:divBdr>
          <w:divsChild>
            <w:div w:id="915482336">
              <w:marLeft w:val="0"/>
              <w:marRight w:val="0"/>
              <w:marTop w:val="0"/>
              <w:marBottom w:val="0"/>
              <w:divBdr>
                <w:top w:val="none" w:sz="0" w:space="0" w:color="auto"/>
                <w:left w:val="none" w:sz="0" w:space="0" w:color="auto"/>
                <w:bottom w:val="none" w:sz="0" w:space="0" w:color="auto"/>
                <w:right w:val="none" w:sz="0" w:space="0" w:color="auto"/>
              </w:divBdr>
            </w:div>
            <w:div w:id="1761290764">
              <w:marLeft w:val="0"/>
              <w:marRight w:val="0"/>
              <w:marTop w:val="0"/>
              <w:marBottom w:val="0"/>
              <w:divBdr>
                <w:top w:val="none" w:sz="0" w:space="0" w:color="auto"/>
                <w:left w:val="none" w:sz="0" w:space="0" w:color="auto"/>
                <w:bottom w:val="none" w:sz="0" w:space="0" w:color="auto"/>
                <w:right w:val="none" w:sz="0" w:space="0" w:color="auto"/>
              </w:divBdr>
            </w:div>
            <w:div w:id="711928582">
              <w:marLeft w:val="0"/>
              <w:marRight w:val="0"/>
              <w:marTop w:val="0"/>
              <w:marBottom w:val="0"/>
              <w:divBdr>
                <w:top w:val="none" w:sz="0" w:space="0" w:color="auto"/>
                <w:left w:val="none" w:sz="0" w:space="0" w:color="auto"/>
                <w:bottom w:val="none" w:sz="0" w:space="0" w:color="auto"/>
                <w:right w:val="none" w:sz="0" w:space="0" w:color="auto"/>
              </w:divBdr>
            </w:div>
            <w:div w:id="661927731">
              <w:marLeft w:val="0"/>
              <w:marRight w:val="0"/>
              <w:marTop w:val="0"/>
              <w:marBottom w:val="0"/>
              <w:divBdr>
                <w:top w:val="none" w:sz="0" w:space="0" w:color="auto"/>
                <w:left w:val="none" w:sz="0" w:space="0" w:color="auto"/>
                <w:bottom w:val="none" w:sz="0" w:space="0" w:color="auto"/>
                <w:right w:val="none" w:sz="0" w:space="0" w:color="auto"/>
              </w:divBdr>
            </w:div>
            <w:div w:id="1029262785">
              <w:marLeft w:val="0"/>
              <w:marRight w:val="0"/>
              <w:marTop w:val="0"/>
              <w:marBottom w:val="0"/>
              <w:divBdr>
                <w:top w:val="none" w:sz="0" w:space="0" w:color="auto"/>
                <w:left w:val="none" w:sz="0" w:space="0" w:color="auto"/>
                <w:bottom w:val="none" w:sz="0" w:space="0" w:color="auto"/>
                <w:right w:val="none" w:sz="0" w:space="0" w:color="auto"/>
              </w:divBdr>
            </w:div>
            <w:div w:id="2034990227">
              <w:marLeft w:val="0"/>
              <w:marRight w:val="0"/>
              <w:marTop w:val="0"/>
              <w:marBottom w:val="0"/>
              <w:divBdr>
                <w:top w:val="none" w:sz="0" w:space="0" w:color="auto"/>
                <w:left w:val="none" w:sz="0" w:space="0" w:color="auto"/>
                <w:bottom w:val="none" w:sz="0" w:space="0" w:color="auto"/>
                <w:right w:val="none" w:sz="0" w:space="0" w:color="auto"/>
              </w:divBdr>
            </w:div>
            <w:div w:id="110854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1266">
      <w:bodyDiv w:val="1"/>
      <w:marLeft w:val="0"/>
      <w:marRight w:val="0"/>
      <w:marTop w:val="0"/>
      <w:marBottom w:val="0"/>
      <w:divBdr>
        <w:top w:val="none" w:sz="0" w:space="0" w:color="auto"/>
        <w:left w:val="none" w:sz="0" w:space="0" w:color="auto"/>
        <w:bottom w:val="none" w:sz="0" w:space="0" w:color="auto"/>
        <w:right w:val="none" w:sz="0" w:space="0" w:color="auto"/>
      </w:divBdr>
      <w:divsChild>
        <w:div w:id="1700550886">
          <w:marLeft w:val="0"/>
          <w:marRight w:val="0"/>
          <w:marTop w:val="0"/>
          <w:marBottom w:val="0"/>
          <w:divBdr>
            <w:top w:val="none" w:sz="0" w:space="0" w:color="auto"/>
            <w:left w:val="none" w:sz="0" w:space="0" w:color="auto"/>
            <w:bottom w:val="none" w:sz="0" w:space="0" w:color="auto"/>
            <w:right w:val="none" w:sz="0" w:space="0" w:color="auto"/>
          </w:divBdr>
          <w:divsChild>
            <w:div w:id="1314143372">
              <w:marLeft w:val="0"/>
              <w:marRight w:val="0"/>
              <w:marTop w:val="0"/>
              <w:marBottom w:val="0"/>
              <w:divBdr>
                <w:top w:val="none" w:sz="0" w:space="0" w:color="auto"/>
                <w:left w:val="none" w:sz="0" w:space="0" w:color="auto"/>
                <w:bottom w:val="none" w:sz="0" w:space="0" w:color="auto"/>
                <w:right w:val="none" w:sz="0" w:space="0" w:color="auto"/>
              </w:divBdr>
            </w:div>
            <w:div w:id="1399085534">
              <w:marLeft w:val="0"/>
              <w:marRight w:val="0"/>
              <w:marTop w:val="0"/>
              <w:marBottom w:val="0"/>
              <w:divBdr>
                <w:top w:val="none" w:sz="0" w:space="0" w:color="auto"/>
                <w:left w:val="none" w:sz="0" w:space="0" w:color="auto"/>
                <w:bottom w:val="none" w:sz="0" w:space="0" w:color="auto"/>
                <w:right w:val="none" w:sz="0" w:space="0" w:color="auto"/>
              </w:divBdr>
            </w:div>
            <w:div w:id="981084936">
              <w:marLeft w:val="0"/>
              <w:marRight w:val="0"/>
              <w:marTop w:val="0"/>
              <w:marBottom w:val="0"/>
              <w:divBdr>
                <w:top w:val="none" w:sz="0" w:space="0" w:color="auto"/>
                <w:left w:val="none" w:sz="0" w:space="0" w:color="auto"/>
                <w:bottom w:val="none" w:sz="0" w:space="0" w:color="auto"/>
                <w:right w:val="none" w:sz="0" w:space="0" w:color="auto"/>
              </w:divBdr>
            </w:div>
            <w:div w:id="1475025650">
              <w:marLeft w:val="0"/>
              <w:marRight w:val="0"/>
              <w:marTop w:val="0"/>
              <w:marBottom w:val="0"/>
              <w:divBdr>
                <w:top w:val="none" w:sz="0" w:space="0" w:color="auto"/>
                <w:left w:val="none" w:sz="0" w:space="0" w:color="auto"/>
                <w:bottom w:val="none" w:sz="0" w:space="0" w:color="auto"/>
                <w:right w:val="none" w:sz="0" w:space="0" w:color="auto"/>
              </w:divBdr>
            </w:div>
            <w:div w:id="1052967540">
              <w:marLeft w:val="0"/>
              <w:marRight w:val="0"/>
              <w:marTop w:val="0"/>
              <w:marBottom w:val="0"/>
              <w:divBdr>
                <w:top w:val="none" w:sz="0" w:space="0" w:color="auto"/>
                <w:left w:val="none" w:sz="0" w:space="0" w:color="auto"/>
                <w:bottom w:val="none" w:sz="0" w:space="0" w:color="auto"/>
                <w:right w:val="none" w:sz="0" w:space="0" w:color="auto"/>
              </w:divBdr>
            </w:div>
            <w:div w:id="556629116">
              <w:marLeft w:val="0"/>
              <w:marRight w:val="0"/>
              <w:marTop w:val="0"/>
              <w:marBottom w:val="0"/>
              <w:divBdr>
                <w:top w:val="none" w:sz="0" w:space="0" w:color="auto"/>
                <w:left w:val="none" w:sz="0" w:space="0" w:color="auto"/>
                <w:bottom w:val="none" w:sz="0" w:space="0" w:color="auto"/>
                <w:right w:val="none" w:sz="0" w:space="0" w:color="auto"/>
              </w:divBdr>
            </w:div>
            <w:div w:id="1560945316">
              <w:marLeft w:val="0"/>
              <w:marRight w:val="0"/>
              <w:marTop w:val="0"/>
              <w:marBottom w:val="0"/>
              <w:divBdr>
                <w:top w:val="none" w:sz="0" w:space="0" w:color="auto"/>
                <w:left w:val="none" w:sz="0" w:space="0" w:color="auto"/>
                <w:bottom w:val="none" w:sz="0" w:space="0" w:color="auto"/>
                <w:right w:val="none" w:sz="0" w:space="0" w:color="auto"/>
              </w:divBdr>
            </w:div>
            <w:div w:id="201089346">
              <w:marLeft w:val="0"/>
              <w:marRight w:val="0"/>
              <w:marTop w:val="0"/>
              <w:marBottom w:val="0"/>
              <w:divBdr>
                <w:top w:val="none" w:sz="0" w:space="0" w:color="auto"/>
                <w:left w:val="none" w:sz="0" w:space="0" w:color="auto"/>
                <w:bottom w:val="none" w:sz="0" w:space="0" w:color="auto"/>
                <w:right w:val="none" w:sz="0" w:space="0" w:color="auto"/>
              </w:divBdr>
            </w:div>
            <w:div w:id="970551260">
              <w:marLeft w:val="0"/>
              <w:marRight w:val="0"/>
              <w:marTop w:val="0"/>
              <w:marBottom w:val="0"/>
              <w:divBdr>
                <w:top w:val="none" w:sz="0" w:space="0" w:color="auto"/>
                <w:left w:val="none" w:sz="0" w:space="0" w:color="auto"/>
                <w:bottom w:val="none" w:sz="0" w:space="0" w:color="auto"/>
                <w:right w:val="none" w:sz="0" w:space="0" w:color="auto"/>
              </w:divBdr>
            </w:div>
            <w:div w:id="1955015025">
              <w:marLeft w:val="0"/>
              <w:marRight w:val="0"/>
              <w:marTop w:val="0"/>
              <w:marBottom w:val="0"/>
              <w:divBdr>
                <w:top w:val="none" w:sz="0" w:space="0" w:color="auto"/>
                <w:left w:val="none" w:sz="0" w:space="0" w:color="auto"/>
                <w:bottom w:val="none" w:sz="0" w:space="0" w:color="auto"/>
                <w:right w:val="none" w:sz="0" w:space="0" w:color="auto"/>
              </w:divBdr>
            </w:div>
            <w:div w:id="1895923177">
              <w:marLeft w:val="0"/>
              <w:marRight w:val="0"/>
              <w:marTop w:val="0"/>
              <w:marBottom w:val="0"/>
              <w:divBdr>
                <w:top w:val="none" w:sz="0" w:space="0" w:color="auto"/>
                <w:left w:val="none" w:sz="0" w:space="0" w:color="auto"/>
                <w:bottom w:val="none" w:sz="0" w:space="0" w:color="auto"/>
                <w:right w:val="none" w:sz="0" w:space="0" w:color="auto"/>
              </w:divBdr>
            </w:div>
            <w:div w:id="299305704">
              <w:marLeft w:val="0"/>
              <w:marRight w:val="0"/>
              <w:marTop w:val="0"/>
              <w:marBottom w:val="0"/>
              <w:divBdr>
                <w:top w:val="none" w:sz="0" w:space="0" w:color="auto"/>
                <w:left w:val="none" w:sz="0" w:space="0" w:color="auto"/>
                <w:bottom w:val="none" w:sz="0" w:space="0" w:color="auto"/>
                <w:right w:val="none" w:sz="0" w:space="0" w:color="auto"/>
              </w:divBdr>
            </w:div>
            <w:div w:id="2072969770">
              <w:marLeft w:val="0"/>
              <w:marRight w:val="0"/>
              <w:marTop w:val="0"/>
              <w:marBottom w:val="0"/>
              <w:divBdr>
                <w:top w:val="none" w:sz="0" w:space="0" w:color="auto"/>
                <w:left w:val="none" w:sz="0" w:space="0" w:color="auto"/>
                <w:bottom w:val="none" w:sz="0" w:space="0" w:color="auto"/>
                <w:right w:val="none" w:sz="0" w:space="0" w:color="auto"/>
              </w:divBdr>
            </w:div>
            <w:div w:id="491991292">
              <w:marLeft w:val="0"/>
              <w:marRight w:val="0"/>
              <w:marTop w:val="0"/>
              <w:marBottom w:val="0"/>
              <w:divBdr>
                <w:top w:val="none" w:sz="0" w:space="0" w:color="auto"/>
                <w:left w:val="none" w:sz="0" w:space="0" w:color="auto"/>
                <w:bottom w:val="none" w:sz="0" w:space="0" w:color="auto"/>
                <w:right w:val="none" w:sz="0" w:space="0" w:color="auto"/>
              </w:divBdr>
            </w:div>
            <w:div w:id="1465581925">
              <w:marLeft w:val="0"/>
              <w:marRight w:val="0"/>
              <w:marTop w:val="0"/>
              <w:marBottom w:val="0"/>
              <w:divBdr>
                <w:top w:val="none" w:sz="0" w:space="0" w:color="auto"/>
                <w:left w:val="none" w:sz="0" w:space="0" w:color="auto"/>
                <w:bottom w:val="none" w:sz="0" w:space="0" w:color="auto"/>
                <w:right w:val="none" w:sz="0" w:space="0" w:color="auto"/>
              </w:divBdr>
            </w:div>
            <w:div w:id="28385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463596">
      <w:bodyDiv w:val="1"/>
      <w:marLeft w:val="0"/>
      <w:marRight w:val="0"/>
      <w:marTop w:val="0"/>
      <w:marBottom w:val="0"/>
      <w:divBdr>
        <w:top w:val="none" w:sz="0" w:space="0" w:color="auto"/>
        <w:left w:val="none" w:sz="0" w:space="0" w:color="auto"/>
        <w:bottom w:val="none" w:sz="0" w:space="0" w:color="auto"/>
        <w:right w:val="none" w:sz="0" w:space="0" w:color="auto"/>
      </w:divBdr>
      <w:divsChild>
        <w:div w:id="1022821597">
          <w:marLeft w:val="0"/>
          <w:marRight w:val="0"/>
          <w:marTop w:val="0"/>
          <w:marBottom w:val="0"/>
          <w:divBdr>
            <w:top w:val="none" w:sz="0" w:space="0" w:color="auto"/>
            <w:left w:val="none" w:sz="0" w:space="0" w:color="auto"/>
            <w:bottom w:val="none" w:sz="0" w:space="0" w:color="auto"/>
            <w:right w:val="none" w:sz="0" w:space="0" w:color="auto"/>
          </w:divBdr>
          <w:divsChild>
            <w:div w:id="209801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06160">
      <w:bodyDiv w:val="1"/>
      <w:marLeft w:val="0"/>
      <w:marRight w:val="0"/>
      <w:marTop w:val="0"/>
      <w:marBottom w:val="0"/>
      <w:divBdr>
        <w:top w:val="none" w:sz="0" w:space="0" w:color="auto"/>
        <w:left w:val="none" w:sz="0" w:space="0" w:color="auto"/>
        <w:bottom w:val="none" w:sz="0" w:space="0" w:color="auto"/>
        <w:right w:val="none" w:sz="0" w:space="0" w:color="auto"/>
      </w:divBdr>
      <w:divsChild>
        <w:div w:id="341203595">
          <w:marLeft w:val="0"/>
          <w:marRight w:val="0"/>
          <w:marTop w:val="0"/>
          <w:marBottom w:val="0"/>
          <w:divBdr>
            <w:top w:val="none" w:sz="0" w:space="0" w:color="auto"/>
            <w:left w:val="none" w:sz="0" w:space="0" w:color="auto"/>
            <w:bottom w:val="none" w:sz="0" w:space="0" w:color="auto"/>
            <w:right w:val="none" w:sz="0" w:space="0" w:color="auto"/>
          </w:divBdr>
          <w:divsChild>
            <w:div w:id="12364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8045">
      <w:bodyDiv w:val="1"/>
      <w:marLeft w:val="0"/>
      <w:marRight w:val="0"/>
      <w:marTop w:val="0"/>
      <w:marBottom w:val="0"/>
      <w:divBdr>
        <w:top w:val="none" w:sz="0" w:space="0" w:color="auto"/>
        <w:left w:val="none" w:sz="0" w:space="0" w:color="auto"/>
        <w:bottom w:val="none" w:sz="0" w:space="0" w:color="auto"/>
        <w:right w:val="none" w:sz="0" w:space="0" w:color="auto"/>
      </w:divBdr>
    </w:div>
    <w:div w:id="483934138">
      <w:bodyDiv w:val="1"/>
      <w:marLeft w:val="0"/>
      <w:marRight w:val="0"/>
      <w:marTop w:val="0"/>
      <w:marBottom w:val="0"/>
      <w:divBdr>
        <w:top w:val="none" w:sz="0" w:space="0" w:color="auto"/>
        <w:left w:val="none" w:sz="0" w:space="0" w:color="auto"/>
        <w:bottom w:val="none" w:sz="0" w:space="0" w:color="auto"/>
        <w:right w:val="none" w:sz="0" w:space="0" w:color="auto"/>
      </w:divBdr>
      <w:divsChild>
        <w:div w:id="1290933106">
          <w:marLeft w:val="0"/>
          <w:marRight w:val="0"/>
          <w:marTop w:val="0"/>
          <w:marBottom w:val="0"/>
          <w:divBdr>
            <w:top w:val="none" w:sz="0" w:space="0" w:color="auto"/>
            <w:left w:val="none" w:sz="0" w:space="0" w:color="auto"/>
            <w:bottom w:val="none" w:sz="0" w:space="0" w:color="auto"/>
            <w:right w:val="none" w:sz="0" w:space="0" w:color="auto"/>
          </w:divBdr>
          <w:divsChild>
            <w:div w:id="973410463">
              <w:marLeft w:val="0"/>
              <w:marRight w:val="0"/>
              <w:marTop w:val="0"/>
              <w:marBottom w:val="0"/>
              <w:divBdr>
                <w:top w:val="none" w:sz="0" w:space="0" w:color="auto"/>
                <w:left w:val="none" w:sz="0" w:space="0" w:color="auto"/>
                <w:bottom w:val="none" w:sz="0" w:space="0" w:color="auto"/>
                <w:right w:val="none" w:sz="0" w:space="0" w:color="auto"/>
              </w:divBdr>
            </w:div>
            <w:div w:id="1117597820">
              <w:marLeft w:val="0"/>
              <w:marRight w:val="0"/>
              <w:marTop w:val="0"/>
              <w:marBottom w:val="0"/>
              <w:divBdr>
                <w:top w:val="none" w:sz="0" w:space="0" w:color="auto"/>
                <w:left w:val="none" w:sz="0" w:space="0" w:color="auto"/>
                <w:bottom w:val="none" w:sz="0" w:space="0" w:color="auto"/>
                <w:right w:val="none" w:sz="0" w:space="0" w:color="auto"/>
              </w:divBdr>
            </w:div>
            <w:div w:id="249975639">
              <w:marLeft w:val="0"/>
              <w:marRight w:val="0"/>
              <w:marTop w:val="0"/>
              <w:marBottom w:val="0"/>
              <w:divBdr>
                <w:top w:val="none" w:sz="0" w:space="0" w:color="auto"/>
                <w:left w:val="none" w:sz="0" w:space="0" w:color="auto"/>
                <w:bottom w:val="none" w:sz="0" w:space="0" w:color="auto"/>
                <w:right w:val="none" w:sz="0" w:space="0" w:color="auto"/>
              </w:divBdr>
            </w:div>
            <w:div w:id="1428579430">
              <w:marLeft w:val="0"/>
              <w:marRight w:val="0"/>
              <w:marTop w:val="0"/>
              <w:marBottom w:val="0"/>
              <w:divBdr>
                <w:top w:val="none" w:sz="0" w:space="0" w:color="auto"/>
                <w:left w:val="none" w:sz="0" w:space="0" w:color="auto"/>
                <w:bottom w:val="none" w:sz="0" w:space="0" w:color="auto"/>
                <w:right w:val="none" w:sz="0" w:space="0" w:color="auto"/>
              </w:divBdr>
            </w:div>
            <w:div w:id="1417635331">
              <w:marLeft w:val="0"/>
              <w:marRight w:val="0"/>
              <w:marTop w:val="0"/>
              <w:marBottom w:val="0"/>
              <w:divBdr>
                <w:top w:val="none" w:sz="0" w:space="0" w:color="auto"/>
                <w:left w:val="none" w:sz="0" w:space="0" w:color="auto"/>
                <w:bottom w:val="none" w:sz="0" w:space="0" w:color="auto"/>
                <w:right w:val="none" w:sz="0" w:space="0" w:color="auto"/>
              </w:divBdr>
            </w:div>
            <w:div w:id="956258791">
              <w:marLeft w:val="0"/>
              <w:marRight w:val="0"/>
              <w:marTop w:val="0"/>
              <w:marBottom w:val="0"/>
              <w:divBdr>
                <w:top w:val="none" w:sz="0" w:space="0" w:color="auto"/>
                <w:left w:val="none" w:sz="0" w:space="0" w:color="auto"/>
                <w:bottom w:val="none" w:sz="0" w:space="0" w:color="auto"/>
                <w:right w:val="none" w:sz="0" w:space="0" w:color="auto"/>
              </w:divBdr>
            </w:div>
            <w:div w:id="83890117">
              <w:marLeft w:val="0"/>
              <w:marRight w:val="0"/>
              <w:marTop w:val="0"/>
              <w:marBottom w:val="0"/>
              <w:divBdr>
                <w:top w:val="none" w:sz="0" w:space="0" w:color="auto"/>
                <w:left w:val="none" w:sz="0" w:space="0" w:color="auto"/>
                <w:bottom w:val="none" w:sz="0" w:space="0" w:color="auto"/>
                <w:right w:val="none" w:sz="0" w:space="0" w:color="auto"/>
              </w:divBdr>
            </w:div>
            <w:div w:id="259029557">
              <w:marLeft w:val="0"/>
              <w:marRight w:val="0"/>
              <w:marTop w:val="0"/>
              <w:marBottom w:val="0"/>
              <w:divBdr>
                <w:top w:val="none" w:sz="0" w:space="0" w:color="auto"/>
                <w:left w:val="none" w:sz="0" w:space="0" w:color="auto"/>
                <w:bottom w:val="none" w:sz="0" w:space="0" w:color="auto"/>
                <w:right w:val="none" w:sz="0" w:space="0" w:color="auto"/>
              </w:divBdr>
            </w:div>
            <w:div w:id="1956709332">
              <w:marLeft w:val="0"/>
              <w:marRight w:val="0"/>
              <w:marTop w:val="0"/>
              <w:marBottom w:val="0"/>
              <w:divBdr>
                <w:top w:val="none" w:sz="0" w:space="0" w:color="auto"/>
                <w:left w:val="none" w:sz="0" w:space="0" w:color="auto"/>
                <w:bottom w:val="none" w:sz="0" w:space="0" w:color="auto"/>
                <w:right w:val="none" w:sz="0" w:space="0" w:color="auto"/>
              </w:divBdr>
            </w:div>
            <w:div w:id="1622567993">
              <w:marLeft w:val="0"/>
              <w:marRight w:val="0"/>
              <w:marTop w:val="0"/>
              <w:marBottom w:val="0"/>
              <w:divBdr>
                <w:top w:val="none" w:sz="0" w:space="0" w:color="auto"/>
                <w:left w:val="none" w:sz="0" w:space="0" w:color="auto"/>
                <w:bottom w:val="none" w:sz="0" w:space="0" w:color="auto"/>
                <w:right w:val="none" w:sz="0" w:space="0" w:color="auto"/>
              </w:divBdr>
            </w:div>
            <w:div w:id="1670257728">
              <w:marLeft w:val="0"/>
              <w:marRight w:val="0"/>
              <w:marTop w:val="0"/>
              <w:marBottom w:val="0"/>
              <w:divBdr>
                <w:top w:val="none" w:sz="0" w:space="0" w:color="auto"/>
                <w:left w:val="none" w:sz="0" w:space="0" w:color="auto"/>
                <w:bottom w:val="none" w:sz="0" w:space="0" w:color="auto"/>
                <w:right w:val="none" w:sz="0" w:space="0" w:color="auto"/>
              </w:divBdr>
            </w:div>
            <w:div w:id="1523085513">
              <w:marLeft w:val="0"/>
              <w:marRight w:val="0"/>
              <w:marTop w:val="0"/>
              <w:marBottom w:val="0"/>
              <w:divBdr>
                <w:top w:val="none" w:sz="0" w:space="0" w:color="auto"/>
                <w:left w:val="none" w:sz="0" w:space="0" w:color="auto"/>
                <w:bottom w:val="none" w:sz="0" w:space="0" w:color="auto"/>
                <w:right w:val="none" w:sz="0" w:space="0" w:color="auto"/>
              </w:divBdr>
            </w:div>
            <w:div w:id="1889878039">
              <w:marLeft w:val="0"/>
              <w:marRight w:val="0"/>
              <w:marTop w:val="0"/>
              <w:marBottom w:val="0"/>
              <w:divBdr>
                <w:top w:val="none" w:sz="0" w:space="0" w:color="auto"/>
                <w:left w:val="none" w:sz="0" w:space="0" w:color="auto"/>
                <w:bottom w:val="none" w:sz="0" w:space="0" w:color="auto"/>
                <w:right w:val="none" w:sz="0" w:space="0" w:color="auto"/>
              </w:divBdr>
            </w:div>
            <w:div w:id="1446273696">
              <w:marLeft w:val="0"/>
              <w:marRight w:val="0"/>
              <w:marTop w:val="0"/>
              <w:marBottom w:val="0"/>
              <w:divBdr>
                <w:top w:val="none" w:sz="0" w:space="0" w:color="auto"/>
                <w:left w:val="none" w:sz="0" w:space="0" w:color="auto"/>
                <w:bottom w:val="none" w:sz="0" w:space="0" w:color="auto"/>
                <w:right w:val="none" w:sz="0" w:space="0" w:color="auto"/>
              </w:divBdr>
            </w:div>
            <w:div w:id="1017465501">
              <w:marLeft w:val="0"/>
              <w:marRight w:val="0"/>
              <w:marTop w:val="0"/>
              <w:marBottom w:val="0"/>
              <w:divBdr>
                <w:top w:val="none" w:sz="0" w:space="0" w:color="auto"/>
                <w:left w:val="none" w:sz="0" w:space="0" w:color="auto"/>
                <w:bottom w:val="none" w:sz="0" w:space="0" w:color="auto"/>
                <w:right w:val="none" w:sz="0" w:space="0" w:color="auto"/>
              </w:divBdr>
            </w:div>
            <w:div w:id="2060547489">
              <w:marLeft w:val="0"/>
              <w:marRight w:val="0"/>
              <w:marTop w:val="0"/>
              <w:marBottom w:val="0"/>
              <w:divBdr>
                <w:top w:val="none" w:sz="0" w:space="0" w:color="auto"/>
                <w:left w:val="none" w:sz="0" w:space="0" w:color="auto"/>
                <w:bottom w:val="none" w:sz="0" w:space="0" w:color="auto"/>
                <w:right w:val="none" w:sz="0" w:space="0" w:color="auto"/>
              </w:divBdr>
            </w:div>
            <w:div w:id="977610797">
              <w:marLeft w:val="0"/>
              <w:marRight w:val="0"/>
              <w:marTop w:val="0"/>
              <w:marBottom w:val="0"/>
              <w:divBdr>
                <w:top w:val="none" w:sz="0" w:space="0" w:color="auto"/>
                <w:left w:val="none" w:sz="0" w:space="0" w:color="auto"/>
                <w:bottom w:val="none" w:sz="0" w:space="0" w:color="auto"/>
                <w:right w:val="none" w:sz="0" w:space="0" w:color="auto"/>
              </w:divBdr>
            </w:div>
            <w:div w:id="1823308604">
              <w:marLeft w:val="0"/>
              <w:marRight w:val="0"/>
              <w:marTop w:val="0"/>
              <w:marBottom w:val="0"/>
              <w:divBdr>
                <w:top w:val="none" w:sz="0" w:space="0" w:color="auto"/>
                <w:left w:val="none" w:sz="0" w:space="0" w:color="auto"/>
                <w:bottom w:val="none" w:sz="0" w:space="0" w:color="auto"/>
                <w:right w:val="none" w:sz="0" w:space="0" w:color="auto"/>
              </w:divBdr>
            </w:div>
            <w:div w:id="1720013361">
              <w:marLeft w:val="0"/>
              <w:marRight w:val="0"/>
              <w:marTop w:val="0"/>
              <w:marBottom w:val="0"/>
              <w:divBdr>
                <w:top w:val="none" w:sz="0" w:space="0" w:color="auto"/>
                <w:left w:val="none" w:sz="0" w:space="0" w:color="auto"/>
                <w:bottom w:val="none" w:sz="0" w:space="0" w:color="auto"/>
                <w:right w:val="none" w:sz="0" w:space="0" w:color="auto"/>
              </w:divBdr>
            </w:div>
            <w:div w:id="828716417">
              <w:marLeft w:val="0"/>
              <w:marRight w:val="0"/>
              <w:marTop w:val="0"/>
              <w:marBottom w:val="0"/>
              <w:divBdr>
                <w:top w:val="none" w:sz="0" w:space="0" w:color="auto"/>
                <w:left w:val="none" w:sz="0" w:space="0" w:color="auto"/>
                <w:bottom w:val="none" w:sz="0" w:space="0" w:color="auto"/>
                <w:right w:val="none" w:sz="0" w:space="0" w:color="auto"/>
              </w:divBdr>
            </w:div>
            <w:div w:id="1083334671">
              <w:marLeft w:val="0"/>
              <w:marRight w:val="0"/>
              <w:marTop w:val="0"/>
              <w:marBottom w:val="0"/>
              <w:divBdr>
                <w:top w:val="none" w:sz="0" w:space="0" w:color="auto"/>
                <w:left w:val="none" w:sz="0" w:space="0" w:color="auto"/>
                <w:bottom w:val="none" w:sz="0" w:space="0" w:color="auto"/>
                <w:right w:val="none" w:sz="0" w:space="0" w:color="auto"/>
              </w:divBdr>
            </w:div>
            <w:div w:id="1194003101">
              <w:marLeft w:val="0"/>
              <w:marRight w:val="0"/>
              <w:marTop w:val="0"/>
              <w:marBottom w:val="0"/>
              <w:divBdr>
                <w:top w:val="none" w:sz="0" w:space="0" w:color="auto"/>
                <w:left w:val="none" w:sz="0" w:space="0" w:color="auto"/>
                <w:bottom w:val="none" w:sz="0" w:space="0" w:color="auto"/>
                <w:right w:val="none" w:sz="0" w:space="0" w:color="auto"/>
              </w:divBdr>
            </w:div>
            <w:div w:id="1009142113">
              <w:marLeft w:val="0"/>
              <w:marRight w:val="0"/>
              <w:marTop w:val="0"/>
              <w:marBottom w:val="0"/>
              <w:divBdr>
                <w:top w:val="none" w:sz="0" w:space="0" w:color="auto"/>
                <w:left w:val="none" w:sz="0" w:space="0" w:color="auto"/>
                <w:bottom w:val="none" w:sz="0" w:space="0" w:color="auto"/>
                <w:right w:val="none" w:sz="0" w:space="0" w:color="auto"/>
              </w:divBdr>
            </w:div>
            <w:div w:id="871110061">
              <w:marLeft w:val="0"/>
              <w:marRight w:val="0"/>
              <w:marTop w:val="0"/>
              <w:marBottom w:val="0"/>
              <w:divBdr>
                <w:top w:val="none" w:sz="0" w:space="0" w:color="auto"/>
                <w:left w:val="none" w:sz="0" w:space="0" w:color="auto"/>
                <w:bottom w:val="none" w:sz="0" w:space="0" w:color="auto"/>
                <w:right w:val="none" w:sz="0" w:space="0" w:color="auto"/>
              </w:divBdr>
            </w:div>
            <w:div w:id="585577902">
              <w:marLeft w:val="0"/>
              <w:marRight w:val="0"/>
              <w:marTop w:val="0"/>
              <w:marBottom w:val="0"/>
              <w:divBdr>
                <w:top w:val="none" w:sz="0" w:space="0" w:color="auto"/>
                <w:left w:val="none" w:sz="0" w:space="0" w:color="auto"/>
                <w:bottom w:val="none" w:sz="0" w:space="0" w:color="auto"/>
                <w:right w:val="none" w:sz="0" w:space="0" w:color="auto"/>
              </w:divBdr>
            </w:div>
            <w:div w:id="1595671998">
              <w:marLeft w:val="0"/>
              <w:marRight w:val="0"/>
              <w:marTop w:val="0"/>
              <w:marBottom w:val="0"/>
              <w:divBdr>
                <w:top w:val="none" w:sz="0" w:space="0" w:color="auto"/>
                <w:left w:val="none" w:sz="0" w:space="0" w:color="auto"/>
                <w:bottom w:val="none" w:sz="0" w:space="0" w:color="auto"/>
                <w:right w:val="none" w:sz="0" w:space="0" w:color="auto"/>
              </w:divBdr>
            </w:div>
            <w:div w:id="1097603907">
              <w:marLeft w:val="0"/>
              <w:marRight w:val="0"/>
              <w:marTop w:val="0"/>
              <w:marBottom w:val="0"/>
              <w:divBdr>
                <w:top w:val="none" w:sz="0" w:space="0" w:color="auto"/>
                <w:left w:val="none" w:sz="0" w:space="0" w:color="auto"/>
                <w:bottom w:val="none" w:sz="0" w:space="0" w:color="auto"/>
                <w:right w:val="none" w:sz="0" w:space="0" w:color="auto"/>
              </w:divBdr>
            </w:div>
            <w:div w:id="1990398739">
              <w:marLeft w:val="0"/>
              <w:marRight w:val="0"/>
              <w:marTop w:val="0"/>
              <w:marBottom w:val="0"/>
              <w:divBdr>
                <w:top w:val="none" w:sz="0" w:space="0" w:color="auto"/>
                <w:left w:val="none" w:sz="0" w:space="0" w:color="auto"/>
                <w:bottom w:val="none" w:sz="0" w:space="0" w:color="auto"/>
                <w:right w:val="none" w:sz="0" w:space="0" w:color="auto"/>
              </w:divBdr>
            </w:div>
            <w:div w:id="1219975034">
              <w:marLeft w:val="0"/>
              <w:marRight w:val="0"/>
              <w:marTop w:val="0"/>
              <w:marBottom w:val="0"/>
              <w:divBdr>
                <w:top w:val="none" w:sz="0" w:space="0" w:color="auto"/>
                <w:left w:val="none" w:sz="0" w:space="0" w:color="auto"/>
                <w:bottom w:val="none" w:sz="0" w:space="0" w:color="auto"/>
                <w:right w:val="none" w:sz="0" w:space="0" w:color="auto"/>
              </w:divBdr>
            </w:div>
            <w:div w:id="286620619">
              <w:marLeft w:val="0"/>
              <w:marRight w:val="0"/>
              <w:marTop w:val="0"/>
              <w:marBottom w:val="0"/>
              <w:divBdr>
                <w:top w:val="none" w:sz="0" w:space="0" w:color="auto"/>
                <w:left w:val="none" w:sz="0" w:space="0" w:color="auto"/>
                <w:bottom w:val="none" w:sz="0" w:space="0" w:color="auto"/>
                <w:right w:val="none" w:sz="0" w:space="0" w:color="auto"/>
              </w:divBdr>
            </w:div>
            <w:div w:id="1037924735">
              <w:marLeft w:val="0"/>
              <w:marRight w:val="0"/>
              <w:marTop w:val="0"/>
              <w:marBottom w:val="0"/>
              <w:divBdr>
                <w:top w:val="none" w:sz="0" w:space="0" w:color="auto"/>
                <w:left w:val="none" w:sz="0" w:space="0" w:color="auto"/>
                <w:bottom w:val="none" w:sz="0" w:space="0" w:color="auto"/>
                <w:right w:val="none" w:sz="0" w:space="0" w:color="auto"/>
              </w:divBdr>
            </w:div>
            <w:div w:id="979069189">
              <w:marLeft w:val="0"/>
              <w:marRight w:val="0"/>
              <w:marTop w:val="0"/>
              <w:marBottom w:val="0"/>
              <w:divBdr>
                <w:top w:val="none" w:sz="0" w:space="0" w:color="auto"/>
                <w:left w:val="none" w:sz="0" w:space="0" w:color="auto"/>
                <w:bottom w:val="none" w:sz="0" w:space="0" w:color="auto"/>
                <w:right w:val="none" w:sz="0" w:space="0" w:color="auto"/>
              </w:divBdr>
            </w:div>
            <w:div w:id="2040086455">
              <w:marLeft w:val="0"/>
              <w:marRight w:val="0"/>
              <w:marTop w:val="0"/>
              <w:marBottom w:val="0"/>
              <w:divBdr>
                <w:top w:val="none" w:sz="0" w:space="0" w:color="auto"/>
                <w:left w:val="none" w:sz="0" w:space="0" w:color="auto"/>
                <w:bottom w:val="none" w:sz="0" w:space="0" w:color="auto"/>
                <w:right w:val="none" w:sz="0" w:space="0" w:color="auto"/>
              </w:divBdr>
            </w:div>
            <w:div w:id="1779059604">
              <w:marLeft w:val="0"/>
              <w:marRight w:val="0"/>
              <w:marTop w:val="0"/>
              <w:marBottom w:val="0"/>
              <w:divBdr>
                <w:top w:val="none" w:sz="0" w:space="0" w:color="auto"/>
                <w:left w:val="none" w:sz="0" w:space="0" w:color="auto"/>
                <w:bottom w:val="none" w:sz="0" w:space="0" w:color="auto"/>
                <w:right w:val="none" w:sz="0" w:space="0" w:color="auto"/>
              </w:divBdr>
            </w:div>
            <w:div w:id="2103799543">
              <w:marLeft w:val="0"/>
              <w:marRight w:val="0"/>
              <w:marTop w:val="0"/>
              <w:marBottom w:val="0"/>
              <w:divBdr>
                <w:top w:val="none" w:sz="0" w:space="0" w:color="auto"/>
                <w:left w:val="none" w:sz="0" w:space="0" w:color="auto"/>
                <w:bottom w:val="none" w:sz="0" w:space="0" w:color="auto"/>
                <w:right w:val="none" w:sz="0" w:space="0" w:color="auto"/>
              </w:divBdr>
            </w:div>
            <w:div w:id="875629689">
              <w:marLeft w:val="0"/>
              <w:marRight w:val="0"/>
              <w:marTop w:val="0"/>
              <w:marBottom w:val="0"/>
              <w:divBdr>
                <w:top w:val="none" w:sz="0" w:space="0" w:color="auto"/>
                <w:left w:val="none" w:sz="0" w:space="0" w:color="auto"/>
                <w:bottom w:val="none" w:sz="0" w:space="0" w:color="auto"/>
                <w:right w:val="none" w:sz="0" w:space="0" w:color="auto"/>
              </w:divBdr>
            </w:div>
            <w:div w:id="80027540">
              <w:marLeft w:val="0"/>
              <w:marRight w:val="0"/>
              <w:marTop w:val="0"/>
              <w:marBottom w:val="0"/>
              <w:divBdr>
                <w:top w:val="none" w:sz="0" w:space="0" w:color="auto"/>
                <w:left w:val="none" w:sz="0" w:space="0" w:color="auto"/>
                <w:bottom w:val="none" w:sz="0" w:space="0" w:color="auto"/>
                <w:right w:val="none" w:sz="0" w:space="0" w:color="auto"/>
              </w:divBdr>
            </w:div>
            <w:div w:id="2105298291">
              <w:marLeft w:val="0"/>
              <w:marRight w:val="0"/>
              <w:marTop w:val="0"/>
              <w:marBottom w:val="0"/>
              <w:divBdr>
                <w:top w:val="none" w:sz="0" w:space="0" w:color="auto"/>
                <w:left w:val="none" w:sz="0" w:space="0" w:color="auto"/>
                <w:bottom w:val="none" w:sz="0" w:space="0" w:color="auto"/>
                <w:right w:val="none" w:sz="0" w:space="0" w:color="auto"/>
              </w:divBdr>
            </w:div>
            <w:div w:id="1216549087">
              <w:marLeft w:val="0"/>
              <w:marRight w:val="0"/>
              <w:marTop w:val="0"/>
              <w:marBottom w:val="0"/>
              <w:divBdr>
                <w:top w:val="none" w:sz="0" w:space="0" w:color="auto"/>
                <w:left w:val="none" w:sz="0" w:space="0" w:color="auto"/>
                <w:bottom w:val="none" w:sz="0" w:space="0" w:color="auto"/>
                <w:right w:val="none" w:sz="0" w:space="0" w:color="auto"/>
              </w:divBdr>
            </w:div>
            <w:div w:id="1387297895">
              <w:marLeft w:val="0"/>
              <w:marRight w:val="0"/>
              <w:marTop w:val="0"/>
              <w:marBottom w:val="0"/>
              <w:divBdr>
                <w:top w:val="none" w:sz="0" w:space="0" w:color="auto"/>
                <w:left w:val="none" w:sz="0" w:space="0" w:color="auto"/>
                <w:bottom w:val="none" w:sz="0" w:space="0" w:color="auto"/>
                <w:right w:val="none" w:sz="0" w:space="0" w:color="auto"/>
              </w:divBdr>
            </w:div>
            <w:div w:id="782185823">
              <w:marLeft w:val="0"/>
              <w:marRight w:val="0"/>
              <w:marTop w:val="0"/>
              <w:marBottom w:val="0"/>
              <w:divBdr>
                <w:top w:val="none" w:sz="0" w:space="0" w:color="auto"/>
                <w:left w:val="none" w:sz="0" w:space="0" w:color="auto"/>
                <w:bottom w:val="none" w:sz="0" w:space="0" w:color="auto"/>
                <w:right w:val="none" w:sz="0" w:space="0" w:color="auto"/>
              </w:divBdr>
            </w:div>
            <w:div w:id="437258242">
              <w:marLeft w:val="0"/>
              <w:marRight w:val="0"/>
              <w:marTop w:val="0"/>
              <w:marBottom w:val="0"/>
              <w:divBdr>
                <w:top w:val="none" w:sz="0" w:space="0" w:color="auto"/>
                <w:left w:val="none" w:sz="0" w:space="0" w:color="auto"/>
                <w:bottom w:val="none" w:sz="0" w:space="0" w:color="auto"/>
                <w:right w:val="none" w:sz="0" w:space="0" w:color="auto"/>
              </w:divBdr>
            </w:div>
            <w:div w:id="1341199259">
              <w:marLeft w:val="0"/>
              <w:marRight w:val="0"/>
              <w:marTop w:val="0"/>
              <w:marBottom w:val="0"/>
              <w:divBdr>
                <w:top w:val="none" w:sz="0" w:space="0" w:color="auto"/>
                <w:left w:val="none" w:sz="0" w:space="0" w:color="auto"/>
                <w:bottom w:val="none" w:sz="0" w:space="0" w:color="auto"/>
                <w:right w:val="none" w:sz="0" w:space="0" w:color="auto"/>
              </w:divBdr>
            </w:div>
            <w:div w:id="495388825">
              <w:marLeft w:val="0"/>
              <w:marRight w:val="0"/>
              <w:marTop w:val="0"/>
              <w:marBottom w:val="0"/>
              <w:divBdr>
                <w:top w:val="none" w:sz="0" w:space="0" w:color="auto"/>
                <w:left w:val="none" w:sz="0" w:space="0" w:color="auto"/>
                <w:bottom w:val="none" w:sz="0" w:space="0" w:color="auto"/>
                <w:right w:val="none" w:sz="0" w:space="0" w:color="auto"/>
              </w:divBdr>
            </w:div>
            <w:div w:id="1665430333">
              <w:marLeft w:val="0"/>
              <w:marRight w:val="0"/>
              <w:marTop w:val="0"/>
              <w:marBottom w:val="0"/>
              <w:divBdr>
                <w:top w:val="none" w:sz="0" w:space="0" w:color="auto"/>
                <w:left w:val="none" w:sz="0" w:space="0" w:color="auto"/>
                <w:bottom w:val="none" w:sz="0" w:space="0" w:color="auto"/>
                <w:right w:val="none" w:sz="0" w:space="0" w:color="auto"/>
              </w:divBdr>
            </w:div>
            <w:div w:id="208733177">
              <w:marLeft w:val="0"/>
              <w:marRight w:val="0"/>
              <w:marTop w:val="0"/>
              <w:marBottom w:val="0"/>
              <w:divBdr>
                <w:top w:val="none" w:sz="0" w:space="0" w:color="auto"/>
                <w:left w:val="none" w:sz="0" w:space="0" w:color="auto"/>
                <w:bottom w:val="none" w:sz="0" w:space="0" w:color="auto"/>
                <w:right w:val="none" w:sz="0" w:space="0" w:color="auto"/>
              </w:divBdr>
            </w:div>
            <w:div w:id="1824001200">
              <w:marLeft w:val="0"/>
              <w:marRight w:val="0"/>
              <w:marTop w:val="0"/>
              <w:marBottom w:val="0"/>
              <w:divBdr>
                <w:top w:val="none" w:sz="0" w:space="0" w:color="auto"/>
                <w:left w:val="none" w:sz="0" w:space="0" w:color="auto"/>
                <w:bottom w:val="none" w:sz="0" w:space="0" w:color="auto"/>
                <w:right w:val="none" w:sz="0" w:space="0" w:color="auto"/>
              </w:divBdr>
            </w:div>
            <w:div w:id="992415565">
              <w:marLeft w:val="0"/>
              <w:marRight w:val="0"/>
              <w:marTop w:val="0"/>
              <w:marBottom w:val="0"/>
              <w:divBdr>
                <w:top w:val="none" w:sz="0" w:space="0" w:color="auto"/>
                <w:left w:val="none" w:sz="0" w:space="0" w:color="auto"/>
                <w:bottom w:val="none" w:sz="0" w:space="0" w:color="auto"/>
                <w:right w:val="none" w:sz="0" w:space="0" w:color="auto"/>
              </w:divBdr>
            </w:div>
            <w:div w:id="2085368298">
              <w:marLeft w:val="0"/>
              <w:marRight w:val="0"/>
              <w:marTop w:val="0"/>
              <w:marBottom w:val="0"/>
              <w:divBdr>
                <w:top w:val="none" w:sz="0" w:space="0" w:color="auto"/>
                <w:left w:val="none" w:sz="0" w:space="0" w:color="auto"/>
                <w:bottom w:val="none" w:sz="0" w:space="0" w:color="auto"/>
                <w:right w:val="none" w:sz="0" w:space="0" w:color="auto"/>
              </w:divBdr>
            </w:div>
            <w:div w:id="2006206469">
              <w:marLeft w:val="0"/>
              <w:marRight w:val="0"/>
              <w:marTop w:val="0"/>
              <w:marBottom w:val="0"/>
              <w:divBdr>
                <w:top w:val="none" w:sz="0" w:space="0" w:color="auto"/>
                <w:left w:val="none" w:sz="0" w:space="0" w:color="auto"/>
                <w:bottom w:val="none" w:sz="0" w:space="0" w:color="auto"/>
                <w:right w:val="none" w:sz="0" w:space="0" w:color="auto"/>
              </w:divBdr>
            </w:div>
            <w:div w:id="174614225">
              <w:marLeft w:val="0"/>
              <w:marRight w:val="0"/>
              <w:marTop w:val="0"/>
              <w:marBottom w:val="0"/>
              <w:divBdr>
                <w:top w:val="none" w:sz="0" w:space="0" w:color="auto"/>
                <w:left w:val="none" w:sz="0" w:space="0" w:color="auto"/>
                <w:bottom w:val="none" w:sz="0" w:space="0" w:color="auto"/>
                <w:right w:val="none" w:sz="0" w:space="0" w:color="auto"/>
              </w:divBdr>
            </w:div>
            <w:div w:id="264971353">
              <w:marLeft w:val="0"/>
              <w:marRight w:val="0"/>
              <w:marTop w:val="0"/>
              <w:marBottom w:val="0"/>
              <w:divBdr>
                <w:top w:val="none" w:sz="0" w:space="0" w:color="auto"/>
                <w:left w:val="none" w:sz="0" w:space="0" w:color="auto"/>
                <w:bottom w:val="none" w:sz="0" w:space="0" w:color="auto"/>
                <w:right w:val="none" w:sz="0" w:space="0" w:color="auto"/>
              </w:divBdr>
            </w:div>
            <w:div w:id="1992828559">
              <w:marLeft w:val="0"/>
              <w:marRight w:val="0"/>
              <w:marTop w:val="0"/>
              <w:marBottom w:val="0"/>
              <w:divBdr>
                <w:top w:val="none" w:sz="0" w:space="0" w:color="auto"/>
                <w:left w:val="none" w:sz="0" w:space="0" w:color="auto"/>
                <w:bottom w:val="none" w:sz="0" w:space="0" w:color="auto"/>
                <w:right w:val="none" w:sz="0" w:space="0" w:color="auto"/>
              </w:divBdr>
            </w:div>
            <w:div w:id="1141384072">
              <w:marLeft w:val="0"/>
              <w:marRight w:val="0"/>
              <w:marTop w:val="0"/>
              <w:marBottom w:val="0"/>
              <w:divBdr>
                <w:top w:val="none" w:sz="0" w:space="0" w:color="auto"/>
                <w:left w:val="none" w:sz="0" w:space="0" w:color="auto"/>
                <w:bottom w:val="none" w:sz="0" w:space="0" w:color="auto"/>
                <w:right w:val="none" w:sz="0" w:space="0" w:color="auto"/>
              </w:divBdr>
            </w:div>
            <w:div w:id="564418098">
              <w:marLeft w:val="0"/>
              <w:marRight w:val="0"/>
              <w:marTop w:val="0"/>
              <w:marBottom w:val="0"/>
              <w:divBdr>
                <w:top w:val="none" w:sz="0" w:space="0" w:color="auto"/>
                <w:left w:val="none" w:sz="0" w:space="0" w:color="auto"/>
                <w:bottom w:val="none" w:sz="0" w:space="0" w:color="auto"/>
                <w:right w:val="none" w:sz="0" w:space="0" w:color="auto"/>
              </w:divBdr>
            </w:div>
            <w:div w:id="1278103076">
              <w:marLeft w:val="0"/>
              <w:marRight w:val="0"/>
              <w:marTop w:val="0"/>
              <w:marBottom w:val="0"/>
              <w:divBdr>
                <w:top w:val="none" w:sz="0" w:space="0" w:color="auto"/>
                <w:left w:val="none" w:sz="0" w:space="0" w:color="auto"/>
                <w:bottom w:val="none" w:sz="0" w:space="0" w:color="auto"/>
                <w:right w:val="none" w:sz="0" w:space="0" w:color="auto"/>
              </w:divBdr>
            </w:div>
            <w:div w:id="1305352028">
              <w:marLeft w:val="0"/>
              <w:marRight w:val="0"/>
              <w:marTop w:val="0"/>
              <w:marBottom w:val="0"/>
              <w:divBdr>
                <w:top w:val="none" w:sz="0" w:space="0" w:color="auto"/>
                <w:left w:val="none" w:sz="0" w:space="0" w:color="auto"/>
                <w:bottom w:val="none" w:sz="0" w:space="0" w:color="auto"/>
                <w:right w:val="none" w:sz="0" w:space="0" w:color="auto"/>
              </w:divBdr>
            </w:div>
            <w:div w:id="625937127">
              <w:marLeft w:val="0"/>
              <w:marRight w:val="0"/>
              <w:marTop w:val="0"/>
              <w:marBottom w:val="0"/>
              <w:divBdr>
                <w:top w:val="none" w:sz="0" w:space="0" w:color="auto"/>
                <w:left w:val="none" w:sz="0" w:space="0" w:color="auto"/>
                <w:bottom w:val="none" w:sz="0" w:space="0" w:color="auto"/>
                <w:right w:val="none" w:sz="0" w:space="0" w:color="auto"/>
              </w:divBdr>
            </w:div>
            <w:div w:id="1219174101">
              <w:marLeft w:val="0"/>
              <w:marRight w:val="0"/>
              <w:marTop w:val="0"/>
              <w:marBottom w:val="0"/>
              <w:divBdr>
                <w:top w:val="none" w:sz="0" w:space="0" w:color="auto"/>
                <w:left w:val="none" w:sz="0" w:space="0" w:color="auto"/>
                <w:bottom w:val="none" w:sz="0" w:space="0" w:color="auto"/>
                <w:right w:val="none" w:sz="0" w:space="0" w:color="auto"/>
              </w:divBdr>
            </w:div>
            <w:div w:id="1797748087">
              <w:marLeft w:val="0"/>
              <w:marRight w:val="0"/>
              <w:marTop w:val="0"/>
              <w:marBottom w:val="0"/>
              <w:divBdr>
                <w:top w:val="none" w:sz="0" w:space="0" w:color="auto"/>
                <w:left w:val="none" w:sz="0" w:space="0" w:color="auto"/>
                <w:bottom w:val="none" w:sz="0" w:space="0" w:color="auto"/>
                <w:right w:val="none" w:sz="0" w:space="0" w:color="auto"/>
              </w:divBdr>
            </w:div>
            <w:div w:id="1853910497">
              <w:marLeft w:val="0"/>
              <w:marRight w:val="0"/>
              <w:marTop w:val="0"/>
              <w:marBottom w:val="0"/>
              <w:divBdr>
                <w:top w:val="none" w:sz="0" w:space="0" w:color="auto"/>
                <w:left w:val="none" w:sz="0" w:space="0" w:color="auto"/>
                <w:bottom w:val="none" w:sz="0" w:space="0" w:color="auto"/>
                <w:right w:val="none" w:sz="0" w:space="0" w:color="auto"/>
              </w:divBdr>
            </w:div>
            <w:div w:id="2089880103">
              <w:marLeft w:val="0"/>
              <w:marRight w:val="0"/>
              <w:marTop w:val="0"/>
              <w:marBottom w:val="0"/>
              <w:divBdr>
                <w:top w:val="none" w:sz="0" w:space="0" w:color="auto"/>
                <w:left w:val="none" w:sz="0" w:space="0" w:color="auto"/>
                <w:bottom w:val="none" w:sz="0" w:space="0" w:color="auto"/>
                <w:right w:val="none" w:sz="0" w:space="0" w:color="auto"/>
              </w:divBdr>
            </w:div>
            <w:div w:id="127207826">
              <w:marLeft w:val="0"/>
              <w:marRight w:val="0"/>
              <w:marTop w:val="0"/>
              <w:marBottom w:val="0"/>
              <w:divBdr>
                <w:top w:val="none" w:sz="0" w:space="0" w:color="auto"/>
                <w:left w:val="none" w:sz="0" w:space="0" w:color="auto"/>
                <w:bottom w:val="none" w:sz="0" w:space="0" w:color="auto"/>
                <w:right w:val="none" w:sz="0" w:space="0" w:color="auto"/>
              </w:divBdr>
            </w:div>
            <w:div w:id="686639566">
              <w:marLeft w:val="0"/>
              <w:marRight w:val="0"/>
              <w:marTop w:val="0"/>
              <w:marBottom w:val="0"/>
              <w:divBdr>
                <w:top w:val="none" w:sz="0" w:space="0" w:color="auto"/>
                <w:left w:val="none" w:sz="0" w:space="0" w:color="auto"/>
                <w:bottom w:val="none" w:sz="0" w:space="0" w:color="auto"/>
                <w:right w:val="none" w:sz="0" w:space="0" w:color="auto"/>
              </w:divBdr>
            </w:div>
            <w:div w:id="2006932243">
              <w:marLeft w:val="0"/>
              <w:marRight w:val="0"/>
              <w:marTop w:val="0"/>
              <w:marBottom w:val="0"/>
              <w:divBdr>
                <w:top w:val="none" w:sz="0" w:space="0" w:color="auto"/>
                <w:left w:val="none" w:sz="0" w:space="0" w:color="auto"/>
                <w:bottom w:val="none" w:sz="0" w:space="0" w:color="auto"/>
                <w:right w:val="none" w:sz="0" w:space="0" w:color="auto"/>
              </w:divBdr>
            </w:div>
            <w:div w:id="209001888">
              <w:marLeft w:val="0"/>
              <w:marRight w:val="0"/>
              <w:marTop w:val="0"/>
              <w:marBottom w:val="0"/>
              <w:divBdr>
                <w:top w:val="none" w:sz="0" w:space="0" w:color="auto"/>
                <w:left w:val="none" w:sz="0" w:space="0" w:color="auto"/>
                <w:bottom w:val="none" w:sz="0" w:space="0" w:color="auto"/>
                <w:right w:val="none" w:sz="0" w:space="0" w:color="auto"/>
              </w:divBdr>
            </w:div>
            <w:div w:id="450515496">
              <w:marLeft w:val="0"/>
              <w:marRight w:val="0"/>
              <w:marTop w:val="0"/>
              <w:marBottom w:val="0"/>
              <w:divBdr>
                <w:top w:val="none" w:sz="0" w:space="0" w:color="auto"/>
                <w:left w:val="none" w:sz="0" w:space="0" w:color="auto"/>
                <w:bottom w:val="none" w:sz="0" w:space="0" w:color="auto"/>
                <w:right w:val="none" w:sz="0" w:space="0" w:color="auto"/>
              </w:divBdr>
            </w:div>
            <w:div w:id="1682973412">
              <w:marLeft w:val="0"/>
              <w:marRight w:val="0"/>
              <w:marTop w:val="0"/>
              <w:marBottom w:val="0"/>
              <w:divBdr>
                <w:top w:val="none" w:sz="0" w:space="0" w:color="auto"/>
                <w:left w:val="none" w:sz="0" w:space="0" w:color="auto"/>
                <w:bottom w:val="none" w:sz="0" w:space="0" w:color="auto"/>
                <w:right w:val="none" w:sz="0" w:space="0" w:color="auto"/>
              </w:divBdr>
            </w:div>
            <w:div w:id="462306598">
              <w:marLeft w:val="0"/>
              <w:marRight w:val="0"/>
              <w:marTop w:val="0"/>
              <w:marBottom w:val="0"/>
              <w:divBdr>
                <w:top w:val="none" w:sz="0" w:space="0" w:color="auto"/>
                <w:left w:val="none" w:sz="0" w:space="0" w:color="auto"/>
                <w:bottom w:val="none" w:sz="0" w:space="0" w:color="auto"/>
                <w:right w:val="none" w:sz="0" w:space="0" w:color="auto"/>
              </w:divBdr>
            </w:div>
            <w:div w:id="1991277857">
              <w:marLeft w:val="0"/>
              <w:marRight w:val="0"/>
              <w:marTop w:val="0"/>
              <w:marBottom w:val="0"/>
              <w:divBdr>
                <w:top w:val="none" w:sz="0" w:space="0" w:color="auto"/>
                <w:left w:val="none" w:sz="0" w:space="0" w:color="auto"/>
                <w:bottom w:val="none" w:sz="0" w:space="0" w:color="auto"/>
                <w:right w:val="none" w:sz="0" w:space="0" w:color="auto"/>
              </w:divBdr>
            </w:div>
            <w:div w:id="58021480">
              <w:marLeft w:val="0"/>
              <w:marRight w:val="0"/>
              <w:marTop w:val="0"/>
              <w:marBottom w:val="0"/>
              <w:divBdr>
                <w:top w:val="none" w:sz="0" w:space="0" w:color="auto"/>
                <w:left w:val="none" w:sz="0" w:space="0" w:color="auto"/>
                <w:bottom w:val="none" w:sz="0" w:space="0" w:color="auto"/>
                <w:right w:val="none" w:sz="0" w:space="0" w:color="auto"/>
              </w:divBdr>
            </w:div>
            <w:div w:id="1902013029">
              <w:marLeft w:val="0"/>
              <w:marRight w:val="0"/>
              <w:marTop w:val="0"/>
              <w:marBottom w:val="0"/>
              <w:divBdr>
                <w:top w:val="none" w:sz="0" w:space="0" w:color="auto"/>
                <w:left w:val="none" w:sz="0" w:space="0" w:color="auto"/>
                <w:bottom w:val="none" w:sz="0" w:space="0" w:color="auto"/>
                <w:right w:val="none" w:sz="0" w:space="0" w:color="auto"/>
              </w:divBdr>
            </w:div>
            <w:div w:id="1119882576">
              <w:marLeft w:val="0"/>
              <w:marRight w:val="0"/>
              <w:marTop w:val="0"/>
              <w:marBottom w:val="0"/>
              <w:divBdr>
                <w:top w:val="none" w:sz="0" w:space="0" w:color="auto"/>
                <w:left w:val="none" w:sz="0" w:space="0" w:color="auto"/>
                <w:bottom w:val="none" w:sz="0" w:space="0" w:color="auto"/>
                <w:right w:val="none" w:sz="0" w:space="0" w:color="auto"/>
              </w:divBdr>
            </w:div>
            <w:div w:id="1086615323">
              <w:marLeft w:val="0"/>
              <w:marRight w:val="0"/>
              <w:marTop w:val="0"/>
              <w:marBottom w:val="0"/>
              <w:divBdr>
                <w:top w:val="none" w:sz="0" w:space="0" w:color="auto"/>
                <w:left w:val="none" w:sz="0" w:space="0" w:color="auto"/>
                <w:bottom w:val="none" w:sz="0" w:space="0" w:color="auto"/>
                <w:right w:val="none" w:sz="0" w:space="0" w:color="auto"/>
              </w:divBdr>
            </w:div>
            <w:div w:id="235092919">
              <w:marLeft w:val="0"/>
              <w:marRight w:val="0"/>
              <w:marTop w:val="0"/>
              <w:marBottom w:val="0"/>
              <w:divBdr>
                <w:top w:val="none" w:sz="0" w:space="0" w:color="auto"/>
                <w:left w:val="none" w:sz="0" w:space="0" w:color="auto"/>
                <w:bottom w:val="none" w:sz="0" w:space="0" w:color="auto"/>
                <w:right w:val="none" w:sz="0" w:space="0" w:color="auto"/>
              </w:divBdr>
            </w:div>
            <w:div w:id="1919484191">
              <w:marLeft w:val="0"/>
              <w:marRight w:val="0"/>
              <w:marTop w:val="0"/>
              <w:marBottom w:val="0"/>
              <w:divBdr>
                <w:top w:val="none" w:sz="0" w:space="0" w:color="auto"/>
                <w:left w:val="none" w:sz="0" w:space="0" w:color="auto"/>
                <w:bottom w:val="none" w:sz="0" w:space="0" w:color="auto"/>
                <w:right w:val="none" w:sz="0" w:space="0" w:color="auto"/>
              </w:divBdr>
            </w:div>
            <w:div w:id="193734670">
              <w:marLeft w:val="0"/>
              <w:marRight w:val="0"/>
              <w:marTop w:val="0"/>
              <w:marBottom w:val="0"/>
              <w:divBdr>
                <w:top w:val="none" w:sz="0" w:space="0" w:color="auto"/>
                <w:left w:val="none" w:sz="0" w:space="0" w:color="auto"/>
                <w:bottom w:val="none" w:sz="0" w:space="0" w:color="auto"/>
                <w:right w:val="none" w:sz="0" w:space="0" w:color="auto"/>
              </w:divBdr>
            </w:div>
            <w:div w:id="1059279274">
              <w:marLeft w:val="0"/>
              <w:marRight w:val="0"/>
              <w:marTop w:val="0"/>
              <w:marBottom w:val="0"/>
              <w:divBdr>
                <w:top w:val="none" w:sz="0" w:space="0" w:color="auto"/>
                <w:left w:val="none" w:sz="0" w:space="0" w:color="auto"/>
                <w:bottom w:val="none" w:sz="0" w:space="0" w:color="auto"/>
                <w:right w:val="none" w:sz="0" w:space="0" w:color="auto"/>
              </w:divBdr>
            </w:div>
            <w:div w:id="1965884015">
              <w:marLeft w:val="0"/>
              <w:marRight w:val="0"/>
              <w:marTop w:val="0"/>
              <w:marBottom w:val="0"/>
              <w:divBdr>
                <w:top w:val="none" w:sz="0" w:space="0" w:color="auto"/>
                <w:left w:val="none" w:sz="0" w:space="0" w:color="auto"/>
                <w:bottom w:val="none" w:sz="0" w:space="0" w:color="auto"/>
                <w:right w:val="none" w:sz="0" w:space="0" w:color="auto"/>
              </w:divBdr>
            </w:div>
            <w:div w:id="1394963586">
              <w:marLeft w:val="0"/>
              <w:marRight w:val="0"/>
              <w:marTop w:val="0"/>
              <w:marBottom w:val="0"/>
              <w:divBdr>
                <w:top w:val="none" w:sz="0" w:space="0" w:color="auto"/>
                <w:left w:val="none" w:sz="0" w:space="0" w:color="auto"/>
                <w:bottom w:val="none" w:sz="0" w:space="0" w:color="auto"/>
                <w:right w:val="none" w:sz="0" w:space="0" w:color="auto"/>
              </w:divBdr>
            </w:div>
            <w:div w:id="1276330310">
              <w:marLeft w:val="0"/>
              <w:marRight w:val="0"/>
              <w:marTop w:val="0"/>
              <w:marBottom w:val="0"/>
              <w:divBdr>
                <w:top w:val="none" w:sz="0" w:space="0" w:color="auto"/>
                <w:left w:val="none" w:sz="0" w:space="0" w:color="auto"/>
                <w:bottom w:val="none" w:sz="0" w:space="0" w:color="auto"/>
                <w:right w:val="none" w:sz="0" w:space="0" w:color="auto"/>
              </w:divBdr>
            </w:div>
            <w:div w:id="983654234">
              <w:marLeft w:val="0"/>
              <w:marRight w:val="0"/>
              <w:marTop w:val="0"/>
              <w:marBottom w:val="0"/>
              <w:divBdr>
                <w:top w:val="none" w:sz="0" w:space="0" w:color="auto"/>
                <w:left w:val="none" w:sz="0" w:space="0" w:color="auto"/>
                <w:bottom w:val="none" w:sz="0" w:space="0" w:color="auto"/>
                <w:right w:val="none" w:sz="0" w:space="0" w:color="auto"/>
              </w:divBdr>
            </w:div>
            <w:div w:id="496700472">
              <w:marLeft w:val="0"/>
              <w:marRight w:val="0"/>
              <w:marTop w:val="0"/>
              <w:marBottom w:val="0"/>
              <w:divBdr>
                <w:top w:val="none" w:sz="0" w:space="0" w:color="auto"/>
                <w:left w:val="none" w:sz="0" w:space="0" w:color="auto"/>
                <w:bottom w:val="none" w:sz="0" w:space="0" w:color="auto"/>
                <w:right w:val="none" w:sz="0" w:space="0" w:color="auto"/>
              </w:divBdr>
            </w:div>
            <w:div w:id="1530725696">
              <w:marLeft w:val="0"/>
              <w:marRight w:val="0"/>
              <w:marTop w:val="0"/>
              <w:marBottom w:val="0"/>
              <w:divBdr>
                <w:top w:val="none" w:sz="0" w:space="0" w:color="auto"/>
                <w:left w:val="none" w:sz="0" w:space="0" w:color="auto"/>
                <w:bottom w:val="none" w:sz="0" w:space="0" w:color="auto"/>
                <w:right w:val="none" w:sz="0" w:space="0" w:color="auto"/>
              </w:divBdr>
            </w:div>
            <w:div w:id="2075005998">
              <w:marLeft w:val="0"/>
              <w:marRight w:val="0"/>
              <w:marTop w:val="0"/>
              <w:marBottom w:val="0"/>
              <w:divBdr>
                <w:top w:val="none" w:sz="0" w:space="0" w:color="auto"/>
                <w:left w:val="none" w:sz="0" w:space="0" w:color="auto"/>
                <w:bottom w:val="none" w:sz="0" w:space="0" w:color="auto"/>
                <w:right w:val="none" w:sz="0" w:space="0" w:color="auto"/>
              </w:divBdr>
            </w:div>
            <w:div w:id="1094286011">
              <w:marLeft w:val="0"/>
              <w:marRight w:val="0"/>
              <w:marTop w:val="0"/>
              <w:marBottom w:val="0"/>
              <w:divBdr>
                <w:top w:val="none" w:sz="0" w:space="0" w:color="auto"/>
                <w:left w:val="none" w:sz="0" w:space="0" w:color="auto"/>
                <w:bottom w:val="none" w:sz="0" w:space="0" w:color="auto"/>
                <w:right w:val="none" w:sz="0" w:space="0" w:color="auto"/>
              </w:divBdr>
            </w:div>
            <w:div w:id="1923639885">
              <w:marLeft w:val="0"/>
              <w:marRight w:val="0"/>
              <w:marTop w:val="0"/>
              <w:marBottom w:val="0"/>
              <w:divBdr>
                <w:top w:val="none" w:sz="0" w:space="0" w:color="auto"/>
                <w:left w:val="none" w:sz="0" w:space="0" w:color="auto"/>
                <w:bottom w:val="none" w:sz="0" w:space="0" w:color="auto"/>
                <w:right w:val="none" w:sz="0" w:space="0" w:color="auto"/>
              </w:divBdr>
            </w:div>
            <w:div w:id="1180700550">
              <w:marLeft w:val="0"/>
              <w:marRight w:val="0"/>
              <w:marTop w:val="0"/>
              <w:marBottom w:val="0"/>
              <w:divBdr>
                <w:top w:val="none" w:sz="0" w:space="0" w:color="auto"/>
                <w:left w:val="none" w:sz="0" w:space="0" w:color="auto"/>
                <w:bottom w:val="none" w:sz="0" w:space="0" w:color="auto"/>
                <w:right w:val="none" w:sz="0" w:space="0" w:color="auto"/>
              </w:divBdr>
            </w:div>
            <w:div w:id="533008077">
              <w:marLeft w:val="0"/>
              <w:marRight w:val="0"/>
              <w:marTop w:val="0"/>
              <w:marBottom w:val="0"/>
              <w:divBdr>
                <w:top w:val="none" w:sz="0" w:space="0" w:color="auto"/>
                <w:left w:val="none" w:sz="0" w:space="0" w:color="auto"/>
                <w:bottom w:val="none" w:sz="0" w:space="0" w:color="auto"/>
                <w:right w:val="none" w:sz="0" w:space="0" w:color="auto"/>
              </w:divBdr>
            </w:div>
            <w:div w:id="1432160575">
              <w:marLeft w:val="0"/>
              <w:marRight w:val="0"/>
              <w:marTop w:val="0"/>
              <w:marBottom w:val="0"/>
              <w:divBdr>
                <w:top w:val="none" w:sz="0" w:space="0" w:color="auto"/>
                <w:left w:val="none" w:sz="0" w:space="0" w:color="auto"/>
                <w:bottom w:val="none" w:sz="0" w:space="0" w:color="auto"/>
                <w:right w:val="none" w:sz="0" w:space="0" w:color="auto"/>
              </w:divBdr>
            </w:div>
            <w:div w:id="972750974">
              <w:marLeft w:val="0"/>
              <w:marRight w:val="0"/>
              <w:marTop w:val="0"/>
              <w:marBottom w:val="0"/>
              <w:divBdr>
                <w:top w:val="none" w:sz="0" w:space="0" w:color="auto"/>
                <w:left w:val="none" w:sz="0" w:space="0" w:color="auto"/>
                <w:bottom w:val="none" w:sz="0" w:space="0" w:color="auto"/>
                <w:right w:val="none" w:sz="0" w:space="0" w:color="auto"/>
              </w:divBdr>
            </w:div>
            <w:div w:id="1721512746">
              <w:marLeft w:val="0"/>
              <w:marRight w:val="0"/>
              <w:marTop w:val="0"/>
              <w:marBottom w:val="0"/>
              <w:divBdr>
                <w:top w:val="none" w:sz="0" w:space="0" w:color="auto"/>
                <w:left w:val="none" w:sz="0" w:space="0" w:color="auto"/>
                <w:bottom w:val="none" w:sz="0" w:space="0" w:color="auto"/>
                <w:right w:val="none" w:sz="0" w:space="0" w:color="auto"/>
              </w:divBdr>
            </w:div>
            <w:div w:id="1984236387">
              <w:marLeft w:val="0"/>
              <w:marRight w:val="0"/>
              <w:marTop w:val="0"/>
              <w:marBottom w:val="0"/>
              <w:divBdr>
                <w:top w:val="none" w:sz="0" w:space="0" w:color="auto"/>
                <w:left w:val="none" w:sz="0" w:space="0" w:color="auto"/>
                <w:bottom w:val="none" w:sz="0" w:space="0" w:color="auto"/>
                <w:right w:val="none" w:sz="0" w:space="0" w:color="auto"/>
              </w:divBdr>
            </w:div>
            <w:div w:id="1807166156">
              <w:marLeft w:val="0"/>
              <w:marRight w:val="0"/>
              <w:marTop w:val="0"/>
              <w:marBottom w:val="0"/>
              <w:divBdr>
                <w:top w:val="none" w:sz="0" w:space="0" w:color="auto"/>
                <w:left w:val="none" w:sz="0" w:space="0" w:color="auto"/>
                <w:bottom w:val="none" w:sz="0" w:space="0" w:color="auto"/>
                <w:right w:val="none" w:sz="0" w:space="0" w:color="auto"/>
              </w:divBdr>
            </w:div>
            <w:div w:id="1776360820">
              <w:marLeft w:val="0"/>
              <w:marRight w:val="0"/>
              <w:marTop w:val="0"/>
              <w:marBottom w:val="0"/>
              <w:divBdr>
                <w:top w:val="none" w:sz="0" w:space="0" w:color="auto"/>
                <w:left w:val="none" w:sz="0" w:space="0" w:color="auto"/>
                <w:bottom w:val="none" w:sz="0" w:space="0" w:color="auto"/>
                <w:right w:val="none" w:sz="0" w:space="0" w:color="auto"/>
              </w:divBdr>
            </w:div>
            <w:div w:id="80687397">
              <w:marLeft w:val="0"/>
              <w:marRight w:val="0"/>
              <w:marTop w:val="0"/>
              <w:marBottom w:val="0"/>
              <w:divBdr>
                <w:top w:val="none" w:sz="0" w:space="0" w:color="auto"/>
                <w:left w:val="none" w:sz="0" w:space="0" w:color="auto"/>
                <w:bottom w:val="none" w:sz="0" w:space="0" w:color="auto"/>
                <w:right w:val="none" w:sz="0" w:space="0" w:color="auto"/>
              </w:divBdr>
            </w:div>
            <w:div w:id="1657800941">
              <w:marLeft w:val="0"/>
              <w:marRight w:val="0"/>
              <w:marTop w:val="0"/>
              <w:marBottom w:val="0"/>
              <w:divBdr>
                <w:top w:val="none" w:sz="0" w:space="0" w:color="auto"/>
                <w:left w:val="none" w:sz="0" w:space="0" w:color="auto"/>
                <w:bottom w:val="none" w:sz="0" w:space="0" w:color="auto"/>
                <w:right w:val="none" w:sz="0" w:space="0" w:color="auto"/>
              </w:divBdr>
            </w:div>
            <w:div w:id="2138136438">
              <w:marLeft w:val="0"/>
              <w:marRight w:val="0"/>
              <w:marTop w:val="0"/>
              <w:marBottom w:val="0"/>
              <w:divBdr>
                <w:top w:val="none" w:sz="0" w:space="0" w:color="auto"/>
                <w:left w:val="none" w:sz="0" w:space="0" w:color="auto"/>
                <w:bottom w:val="none" w:sz="0" w:space="0" w:color="auto"/>
                <w:right w:val="none" w:sz="0" w:space="0" w:color="auto"/>
              </w:divBdr>
            </w:div>
            <w:div w:id="1603108181">
              <w:marLeft w:val="0"/>
              <w:marRight w:val="0"/>
              <w:marTop w:val="0"/>
              <w:marBottom w:val="0"/>
              <w:divBdr>
                <w:top w:val="none" w:sz="0" w:space="0" w:color="auto"/>
                <w:left w:val="none" w:sz="0" w:space="0" w:color="auto"/>
                <w:bottom w:val="none" w:sz="0" w:space="0" w:color="auto"/>
                <w:right w:val="none" w:sz="0" w:space="0" w:color="auto"/>
              </w:divBdr>
            </w:div>
            <w:div w:id="1297223534">
              <w:marLeft w:val="0"/>
              <w:marRight w:val="0"/>
              <w:marTop w:val="0"/>
              <w:marBottom w:val="0"/>
              <w:divBdr>
                <w:top w:val="none" w:sz="0" w:space="0" w:color="auto"/>
                <w:left w:val="none" w:sz="0" w:space="0" w:color="auto"/>
                <w:bottom w:val="none" w:sz="0" w:space="0" w:color="auto"/>
                <w:right w:val="none" w:sz="0" w:space="0" w:color="auto"/>
              </w:divBdr>
            </w:div>
            <w:div w:id="23136902">
              <w:marLeft w:val="0"/>
              <w:marRight w:val="0"/>
              <w:marTop w:val="0"/>
              <w:marBottom w:val="0"/>
              <w:divBdr>
                <w:top w:val="none" w:sz="0" w:space="0" w:color="auto"/>
                <w:left w:val="none" w:sz="0" w:space="0" w:color="auto"/>
                <w:bottom w:val="none" w:sz="0" w:space="0" w:color="auto"/>
                <w:right w:val="none" w:sz="0" w:space="0" w:color="auto"/>
              </w:divBdr>
            </w:div>
            <w:div w:id="1385368572">
              <w:marLeft w:val="0"/>
              <w:marRight w:val="0"/>
              <w:marTop w:val="0"/>
              <w:marBottom w:val="0"/>
              <w:divBdr>
                <w:top w:val="none" w:sz="0" w:space="0" w:color="auto"/>
                <w:left w:val="none" w:sz="0" w:space="0" w:color="auto"/>
                <w:bottom w:val="none" w:sz="0" w:space="0" w:color="auto"/>
                <w:right w:val="none" w:sz="0" w:space="0" w:color="auto"/>
              </w:divBdr>
            </w:div>
            <w:div w:id="1280180987">
              <w:marLeft w:val="0"/>
              <w:marRight w:val="0"/>
              <w:marTop w:val="0"/>
              <w:marBottom w:val="0"/>
              <w:divBdr>
                <w:top w:val="none" w:sz="0" w:space="0" w:color="auto"/>
                <w:left w:val="none" w:sz="0" w:space="0" w:color="auto"/>
                <w:bottom w:val="none" w:sz="0" w:space="0" w:color="auto"/>
                <w:right w:val="none" w:sz="0" w:space="0" w:color="auto"/>
              </w:divBdr>
            </w:div>
            <w:div w:id="1741246787">
              <w:marLeft w:val="0"/>
              <w:marRight w:val="0"/>
              <w:marTop w:val="0"/>
              <w:marBottom w:val="0"/>
              <w:divBdr>
                <w:top w:val="none" w:sz="0" w:space="0" w:color="auto"/>
                <w:left w:val="none" w:sz="0" w:space="0" w:color="auto"/>
                <w:bottom w:val="none" w:sz="0" w:space="0" w:color="auto"/>
                <w:right w:val="none" w:sz="0" w:space="0" w:color="auto"/>
              </w:divBdr>
            </w:div>
            <w:div w:id="171602765">
              <w:marLeft w:val="0"/>
              <w:marRight w:val="0"/>
              <w:marTop w:val="0"/>
              <w:marBottom w:val="0"/>
              <w:divBdr>
                <w:top w:val="none" w:sz="0" w:space="0" w:color="auto"/>
                <w:left w:val="none" w:sz="0" w:space="0" w:color="auto"/>
                <w:bottom w:val="none" w:sz="0" w:space="0" w:color="auto"/>
                <w:right w:val="none" w:sz="0" w:space="0" w:color="auto"/>
              </w:divBdr>
            </w:div>
            <w:div w:id="1947425122">
              <w:marLeft w:val="0"/>
              <w:marRight w:val="0"/>
              <w:marTop w:val="0"/>
              <w:marBottom w:val="0"/>
              <w:divBdr>
                <w:top w:val="none" w:sz="0" w:space="0" w:color="auto"/>
                <w:left w:val="none" w:sz="0" w:space="0" w:color="auto"/>
                <w:bottom w:val="none" w:sz="0" w:space="0" w:color="auto"/>
                <w:right w:val="none" w:sz="0" w:space="0" w:color="auto"/>
              </w:divBdr>
            </w:div>
            <w:div w:id="944846436">
              <w:marLeft w:val="0"/>
              <w:marRight w:val="0"/>
              <w:marTop w:val="0"/>
              <w:marBottom w:val="0"/>
              <w:divBdr>
                <w:top w:val="none" w:sz="0" w:space="0" w:color="auto"/>
                <w:left w:val="none" w:sz="0" w:space="0" w:color="auto"/>
                <w:bottom w:val="none" w:sz="0" w:space="0" w:color="auto"/>
                <w:right w:val="none" w:sz="0" w:space="0" w:color="auto"/>
              </w:divBdr>
            </w:div>
            <w:div w:id="569003704">
              <w:marLeft w:val="0"/>
              <w:marRight w:val="0"/>
              <w:marTop w:val="0"/>
              <w:marBottom w:val="0"/>
              <w:divBdr>
                <w:top w:val="none" w:sz="0" w:space="0" w:color="auto"/>
                <w:left w:val="none" w:sz="0" w:space="0" w:color="auto"/>
                <w:bottom w:val="none" w:sz="0" w:space="0" w:color="auto"/>
                <w:right w:val="none" w:sz="0" w:space="0" w:color="auto"/>
              </w:divBdr>
            </w:div>
            <w:div w:id="421267237">
              <w:marLeft w:val="0"/>
              <w:marRight w:val="0"/>
              <w:marTop w:val="0"/>
              <w:marBottom w:val="0"/>
              <w:divBdr>
                <w:top w:val="none" w:sz="0" w:space="0" w:color="auto"/>
                <w:left w:val="none" w:sz="0" w:space="0" w:color="auto"/>
                <w:bottom w:val="none" w:sz="0" w:space="0" w:color="auto"/>
                <w:right w:val="none" w:sz="0" w:space="0" w:color="auto"/>
              </w:divBdr>
            </w:div>
            <w:div w:id="715205413">
              <w:marLeft w:val="0"/>
              <w:marRight w:val="0"/>
              <w:marTop w:val="0"/>
              <w:marBottom w:val="0"/>
              <w:divBdr>
                <w:top w:val="none" w:sz="0" w:space="0" w:color="auto"/>
                <w:left w:val="none" w:sz="0" w:space="0" w:color="auto"/>
                <w:bottom w:val="none" w:sz="0" w:space="0" w:color="auto"/>
                <w:right w:val="none" w:sz="0" w:space="0" w:color="auto"/>
              </w:divBdr>
            </w:div>
            <w:div w:id="930822502">
              <w:marLeft w:val="0"/>
              <w:marRight w:val="0"/>
              <w:marTop w:val="0"/>
              <w:marBottom w:val="0"/>
              <w:divBdr>
                <w:top w:val="none" w:sz="0" w:space="0" w:color="auto"/>
                <w:left w:val="none" w:sz="0" w:space="0" w:color="auto"/>
                <w:bottom w:val="none" w:sz="0" w:space="0" w:color="auto"/>
                <w:right w:val="none" w:sz="0" w:space="0" w:color="auto"/>
              </w:divBdr>
            </w:div>
            <w:div w:id="188683326">
              <w:marLeft w:val="0"/>
              <w:marRight w:val="0"/>
              <w:marTop w:val="0"/>
              <w:marBottom w:val="0"/>
              <w:divBdr>
                <w:top w:val="none" w:sz="0" w:space="0" w:color="auto"/>
                <w:left w:val="none" w:sz="0" w:space="0" w:color="auto"/>
                <w:bottom w:val="none" w:sz="0" w:space="0" w:color="auto"/>
                <w:right w:val="none" w:sz="0" w:space="0" w:color="auto"/>
              </w:divBdr>
            </w:div>
            <w:div w:id="713967135">
              <w:marLeft w:val="0"/>
              <w:marRight w:val="0"/>
              <w:marTop w:val="0"/>
              <w:marBottom w:val="0"/>
              <w:divBdr>
                <w:top w:val="none" w:sz="0" w:space="0" w:color="auto"/>
                <w:left w:val="none" w:sz="0" w:space="0" w:color="auto"/>
                <w:bottom w:val="none" w:sz="0" w:space="0" w:color="auto"/>
                <w:right w:val="none" w:sz="0" w:space="0" w:color="auto"/>
              </w:divBdr>
            </w:div>
            <w:div w:id="539897547">
              <w:marLeft w:val="0"/>
              <w:marRight w:val="0"/>
              <w:marTop w:val="0"/>
              <w:marBottom w:val="0"/>
              <w:divBdr>
                <w:top w:val="none" w:sz="0" w:space="0" w:color="auto"/>
                <w:left w:val="none" w:sz="0" w:space="0" w:color="auto"/>
                <w:bottom w:val="none" w:sz="0" w:space="0" w:color="auto"/>
                <w:right w:val="none" w:sz="0" w:space="0" w:color="auto"/>
              </w:divBdr>
            </w:div>
            <w:div w:id="1076395591">
              <w:marLeft w:val="0"/>
              <w:marRight w:val="0"/>
              <w:marTop w:val="0"/>
              <w:marBottom w:val="0"/>
              <w:divBdr>
                <w:top w:val="none" w:sz="0" w:space="0" w:color="auto"/>
                <w:left w:val="none" w:sz="0" w:space="0" w:color="auto"/>
                <w:bottom w:val="none" w:sz="0" w:space="0" w:color="auto"/>
                <w:right w:val="none" w:sz="0" w:space="0" w:color="auto"/>
              </w:divBdr>
            </w:div>
            <w:div w:id="632060239">
              <w:marLeft w:val="0"/>
              <w:marRight w:val="0"/>
              <w:marTop w:val="0"/>
              <w:marBottom w:val="0"/>
              <w:divBdr>
                <w:top w:val="none" w:sz="0" w:space="0" w:color="auto"/>
                <w:left w:val="none" w:sz="0" w:space="0" w:color="auto"/>
                <w:bottom w:val="none" w:sz="0" w:space="0" w:color="auto"/>
                <w:right w:val="none" w:sz="0" w:space="0" w:color="auto"/>
              </w:divBdr>
            </w:div>
            <w:div w:id="211251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124626">
      <w:bodyDiv w:val="1"/>
      <w:marLeft w:val="0"/>
      <w:marRight w:val="0"/>
      <w:marTop w:val="0"/>
      <w:marBottom w:val="0"/>
      <w:divBdr>
        <w:top w:val="none" w:sz="0" w:space="0" w:color="auto"/>
        <w:left w:val="none" w:sz="0" w:space="0" w:color="auto"/>
        <w:bottom w:val="none" w:sz="0" w:space="0" w:color="auto"/>
        <w:right w:val="none" w:sz="0" w:space="0" w:color="auto"/>
      </w:divBdr>
      <w:divsChild>
        <w:div w:id="1662079940">
          <w:marLeft w:val="0"/>
          <w:marRight w:val="0"/>
          <w:marTop w:val="0"/>
          <w:marBottom w:val="0"/>
          <w:divBdr>
            <w:top w:val="none" w:sz="0" w:space="0" w:color="auto"/>
            <w:left w:val="none" w:sz="0" w:space="0" w:color="auto"/>
            <w:bottom w:val="none" w:sz="0" w:space="0" w:color="auto"/>
            <w:right w:val="none" w:sz="0" w:space="0" w:color="auto"/>
          </w:divBdr>
          <w:divsChild>
            <w:div w:id="128669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342684">
      <w:bodyDiv w:val="1"/>
      <w:marLeft w:val="0"/>
      <w:marRight w:val="0"/>
      <w:marTop w:val="0"/>
      <w:marBottom w:val="0"/>
      <w:divBdr>
        <w:top w:val="none" w:sz="0" w:space="0" w:color="auto"/>
        <w:left w:val="none" w:sz="0" w:space="0" w:color="auto"/>
        <w:bottom w:val="none" w:sz="0" w:space="0" w:color="auto"/>
        <w:right w:val="none" w:sz="0" w:space="0" w:color="auto"/>
      </w:divBdr>
    </w:div>
    <w:div w:id="569194597">
      <w:bodyDiv w:val="1"/>
      <w:marLeft w:val="0"/>
      <w:marRight w:val="0"/>
      <w:marTop w:val="0"/>
      <w:marBottom w:val="0"/>
      <w:divBdr>
        <w:top w:val="none" w:sz="0" w:space="0" w:color="auto"/>
        <w:left w:val="none" w:sz="0" w:space="0" w:color="auto"/>
        <w:bottom w:val="none" w:sz="0" w:space="0" w:color="auto"/>
        <w:right w:val="none" w:sz="0" w:space="0" w:color="auto"/>
      </w:divBdr>
      <w:divsChild>
        <w:div w:id="1728333246">
          <w:marLeft w:val="0"/>
          <w:marRight w:val="0"/>
          <w:marTop w:val="0"/>
          <w:marBottom w:val="0"/>
          <w:divBdr>
            <w:top w:val="none" w:sz="0" w:space="0" w:color="auto"/>
            <w:left w:val="none" w:sz="0" w:space="0" w:color="auto"/>
            <w:bottom w:val="none" w:sz="0" w:space="0" w:color="auto"/>
            <w:right w:val="none" w:sz="0" w:space="0" w:color="auto"/>
          </w:divBdr>
          <w:divsChild>
            <w:div w:id="34000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19769">
      <w:bodyDiv w:val="1"/>
      <w:marLeft w:val="0"/>
      <w:marRight w:val="0"/>
      <w:marTop w:val="0"/>
      <w:marBottom w:val="0"/>
      <w:divBdr>
        <w:top w:val="none" w:sz="0" w:space="0" w:color="auto"/>
        <w:left w:val="none" w:sz="0" w:space="0" w:color="auto"/>
        <w:bottom w:val="none" w:sz="0" w:space="0" w:color="auto"/>
        <w:right w:val="none" w:sz="0" w:space="0" w:color="auto"/>
      </w:divBdr>
    </w:div>
    <w:div w:id="602299534">
      <w:bodyDiv w:val="1"/>
      <w:marLeft w:val="0"/>
      <w:marRight w:val="0"/>
      <w:marTop w:val="0"/>
      <w:marBottom w:val="0"/>
      <w:divBdr>
        <w:top w:val="none" w:sz="0" w:space="0" w:color="auto"/>
        <w:left w:val="none" w:sz="0" w:space="0" w:color="auto"/>
        <w:bottom w:val="none" w:sz="0" w:space="0" w:color="auto"/>
        <w:right w:val="none" w:sz="0" w:space="0" w:color="auto"/>
      </w:divBdr>
      <w:divsChild>
        <w:div w:id="1139305270">
          <w:marLeft w:val="0"/>
          <w:marRight w:val="0"/>
          <w:marTop w:val="0"/>
          <w:marBottom w:val="0"/>
          <w:divBdr>
            <w:top w:val="none" w:sz="0" w:space="0" w:color="auto"/>
            <w:left w:val="none" w:sz="0" w:space="0" w:color="auto"/>
            <w:bottom w:val="none" w:sz="0" w:space="0" w:color="auto"/>
            <w:right w:val="none" w:sz="0" w:space="0" w:color="auto"/>
          </w:divBdr>
          <w:divsChild>
            <w:div w:id="17428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44261">
      <w:bodyDiv w:val="1"/>
      <w:marLeft w:val="0"/>
      <w:marRight w:val="0"/>
      <w:marTop w:val="0"/>
      <w:marBottom w:val="0"/>
      <w:divBdr>
        <w:top w:val="none" w:sz="0" w:space="0" w:color="auto"/>
        <w:left w:val="none" w:sz="0" w:space="0" w:color="auto"/>
        <w:bottom w:val="none" w:sz="0" w:space="0" w:color="auto"/>
        <w:right w:val="none" w:sz="0" w:space="0" w:color="auto"/>
      </w:divBdr>
      <w:divsChild>
        <w:div w:id="1995327547">
          <w:marLeft w:val="0"/>
          <w:marRight w:val="0"/>
          <w:marTop w:val="0"/>
          <w:marBottom w:val="0"/>
          <w:divBdr>
            <w:top w:val="none" w:sz="0" w:space="0" w:color="auto"/>
            <w:left w:val="none" w:sz="0" w:space="0" w:color="auto"/>
            <w:bottom w:val="none" w:sz="0" w:space="0" w:color="auto"/>
            <w:right w:val="none" w:sz="0" w:space="0" w:color="auto"/>
          </w:divBdr>
          <w:divsChild>
            <w:div w:id="503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5292">
      <w:bodyDiv w:val="1"/>
      <w:marLeft w:val="0"/>
      <w:marRight w:val="0"/>
      <w:marTop w:val="0"/>
      <w:marBottom w:val="0"/>
      <w:divBdr>
        <w:top w:val="none" w:sz="0" w:space="0" w:color="auto"/>
        <w:left w:val="none" w:sz="0" w:space="0" w:color="auto"/>
        <w:bottom w:val="none" w:sz="0" w:space="0" w:color="auto"/>
        <w:right w:val="none" w:sz="0" w:space="0" w:color="auto"/>
      </w:divBdr>
      <w:divsChild>
        <w:div w:id="775642159">
          <w:marLeft w:val="0"/>
          <w:marRight w:val="0"/>
          <w:marTop w:val="0"/>
          <w:marBottom w:val="0"/>
          <w:divBdr>
            <w:top w:val="none" w:sz="0" w:space="0" w:color="auto"/>
            <w:left w:val="none" w:sz="0" w:space="0" w:color="auto"/>
            <w:bottom w:val="none" w:sz="0" w:space="0" w:color="auto"/>
            <w:right w:val="none" w:sz="0" w:space="0" w:color="auto"/>
          </w:divBdr>
          <w:divsChild>
            <w:div w:id="12557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60266">
      <w:bodyDiv w:val="1"/>
      <w:marLeft w:val="0"/>
      <w:marRight w:val="0"/>
      <w:marTop w:val="0"/>
      <w:marBottom w:val="0"/>
      <w:divBdr>
        <w:top w:val="none" w:sz="0" w:space="0" w:color="auto"/>
        <w:left w:val="none" w:sz="0" w:space="0" w:color="auto"/>
        <w:bottom w:val="none" w:sz="0" w:space="0" w:color="auto"/>
        <w:right w:val="none" w:sz="0" w:space="0" w:color="auto"/>
      </w:divBdr>
    </w:div>
    <w:div w:id="663822189">
      <w:bodyDiv w:val="1"/>
      <w:marLeft w:val="0"/>
      <w:marRight w:val="0"/>
      <w:marTop w:val="0"/>
      <w:marBottom w:val="0"/>
      <w:divBdr>
        <w:top w:val="none" w:sz="0" w:space="0" w:color="auto"/>
        <w:left w:val="none" w:sz="0" w:space="0" w:color="auto"/>
        <w:bottom w:val="none" w:sz="0" w:space="0" w:color="auto"/>
        <w:right w:val="none" w:sz="0" w:space="0" w:color="auto"/>
      </w:divBdr>
      <w:divsChild>
        <w:div w:id="360399200">
          <w:marLeft w:val="0"/>
          <w:marRight w:val="0"/>
          <w:marTop w:val="0"/>
          <w:marBottom w:val="0"/>
          <w:divBdr>
            <w:top w:val="none" w:sz="0" w:space="0" w:color="auto"/>
            <w:left w:val="none" w:sz="0" w:space="0" w:color="auto"/>
            <w:bottom w:val="none" w:sz="0" w:space="0" w:color="auto"/>
            <w:right w:val="none" w:sz="0" w:space="0" w:color="auto"/>
          </w:divBdr>
          <w:divsChild>
            <w:div w:id="19051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40192">
      <w:bodyDiv w:val="1"/>
      <w:marLeft w:val="0"/>
      <w:marRight w:val="0"/>
      <w:marTop w:val="0"/>
      <w:marBottom w:val="0"/>
      <w:divBdr>
        <w:top w:val="none" w:sz="0" w:space="0" w:color="auto"/>
        <w:left w:val="none" w:sz="0" w:space="0" w:color="auto"/>
        <w:bottom w:val="none" w:sz="0" w:space="0" w:color="auto"/>
        <w:right w:val="none" w:sz="0" w:space="0" w:color="auto"/>
      </w:divBdr>
    </w:div>
    <w:div w:id="683287276">
      <w:bodyDiv w:val="1"/>
      <w:marLeft w:val="0"/>
      <w:marRight w:val="0"/>
      <w:marTop w:val="0"/>
      <w:marBottom w:val="0"/>
      <w:divBdr>
        <w:top w:val="none" w:sz="0" w:space="0" w:color="auto"/>
        <w:left w:val="none" w:sz="0" w:space="0" w:color="auto"/>
        <w:bottom w:val="none" w:sz="0" w:space="0" w:color="auto"/>
        <w:right w:val="none" w:sz="0" w:space="0" w:color="auto"/>
      </w:divBdr>
      <w:divsChild>
        <w:div w:id="172306781">
          <w:marLeft w:val="0"/>
          <w:marRight w:val="0"/>
          <w:marTop w:val="0"/>
          <w:marBottom w:val="0"/>
          <w:divBdr>
            <w:top w:val="none" w:sz="0" w:space="0" w:color="auto"/>
            <w:left w:val="none" w:sz="0" w:space="0" w:color="auto"/>
            <w:bottom w:val="none" w:sz="0" w:space="0" w:color="auto"/>
            <w:right w:val="none" w:sz="0" w:space="0" w:color="auto"/>
          </w:divBdr>
          <w:divsChild>
            <w:div w:id="1019162027">
              <w:marLeft w:val="0"/>
              <w:marRight w:val="0"/>
              <w:marTop w:val="0"/>
              <w:marBottom w:val="0"/>
              <w:divBdr>
                <w:top w:val="none" w:sz="0" w:space="0" w:color="auto"/>
                <w:left w:val="none" w:sz="0" w:space="0" w:color="auto"/>
                <w:bottom w:val="none" w:sz="0" w:space="0" w:color="auto"/>
                <w:right w:val="none" w:sz="0" w:space="0" w:color="auto"/>
              </w:divBdr>
              <w:divsChild>
                <w:div w:id="1037968618">
                  <w:marLeft w:val="0"/>
                  <w:marRight w:val="0"/>
                  <w:marTop w:val="0"/>
                  <w:marBottom w:val="0"/>
                  <w:divBdr>
                    <w:top w:val="none" w:sz="0" w:space="0" w:color="auto"/>
                    <w:left w:val="none" w:sz="0" w:space="0" w:color="auto"/>
                    <w:bottom w:val="none" w:sz="0" w:space="0" w:color="auto"/>
                    <w:right w:val="none" w:sz="0" w:space="0" w:color="auto"/>
                  </w:divBdr>
                  <w:divsChild>
                    <w:div w:id="1171915841">
                      <w:marLeft w:val="0"/>
                      <w:marRight w:val="0"/>
                      <w:marTop w:val="0"/>
                      <w:marBottom w:val="0"/>
                      <w:divBdr>
                        <w:top w:val="none" w:sz="0" w:space="0" w:color="auto"/>
                        <w:left w:val="none" w:sz="0" w:space="0" w:color="auto"/>
                        <w:bottom w:val="none" w:sz="0" w:space="0" w:color="auto"/>
                        <w:right w:val="none" w:sz="0" w:space="0" w:color="auto"/>
                      </w:divBdr>
                      <w:divsChild>
                        <w:div w:id="1713194591">
                          <w:marLeft w:val="0"/>
                          <w:marRight w:val="0"/>
                          <w:marTop w:val="0"/>
                          <w:marBottom w:val="0"/>
                          <w:divBdr>
                            <w:top w:val="none" w:sz="0" w:space="0" w:color="auto"/>
                            <w:left w:val="none" w:sz="0" w:space="0" w:color="auto"/>
                            <w:bottom w:val="none" w:sz="0" w:space="0" w:color="auto"/>
                            <w:right w:val="none" w:sz="0" w:space="0" w:color="auto"/>
                          </w:divBdr>
                          <w:divsChild>
                            <w:div w:id="1098597660">
                              <w:marLeft w:val="0"/>
                              <w:marRight w:val="0"/>
                              <w:marTop w:val="0"/>
                              <w:marBottom w:val="0"/>
                              <w:divBdr>
                                <w:top w:val="none" w:sz="0" w:space="0" w:color="auto"/>
                                <w:left w:val="none" w:sz="0" w:space="0" w:color="auto"/>
                                <w:bottom w:val="none" w:sz="0" w:space="0" w:color="auto"/>
                                <w:right w:val="none" w:sz="0" w:space="0" w:color="auto"/>
                              </w:divBdr>
                              <w:divsChild>
                                <w:div w:id="1008757262">
                                  <w:marLeft w:val="0"/>
                                  <w:marRight w:val="0"/>
                                  <w:marTop w:val="0"/>
                                  <w:marBottom w:val="0"/>
                                  <w:divBdr>
                                    <w:top w:val="none" w:sz="0" w:space="0" w:color="auto"/>
                                    <w:left w:val="none" w:sz="0" w:space="0" w:color="auto"/>
                                    <w:bottom w:val="none" w:sz="0" w:space="0" w:color="auto"/>
                                    <w:right w:val="none" w:sz="0" w:space="0" w:color="auto"/>
                                  </w:divBdr>
                                  <w:divsChild>
                                    <w:div w:id="1025985136">
                                      <w:marLeft w:val="0"/>
                                      <w:marRight w:val="0"/>
                                      <w:marTop w:val="0"/>
                                      <w:marBottom w:val="0"/>
                                      <w:divBdr>
                                        <w:top w:val="none" w:sz="0" w:space="0" w:color="auto"/>
                                        <w:left w:val="none" w:sz="0" w:space="0" w:color="auto"/>
                                        <w:bottom w:val="none" w:sz="0" w:space="0" w:color="auto"/>
                                        <w:right w:val="none" w:sz="0" w:space="0" w:color="auto"/>
                                      </w:divBdr>
                                      <w:divsChild>
                                        <w:div w:id="520049254">
                                          <w:marLeft w:val="0"/>
                                          <w:marRight w:val="0"/>
                                          <w:marTop w:val="0"/>
                                          <w:marBottom w:val="0"/>
                                          <w:divBdr>
                                            <w:top w:val="none" w:sz="0" w:space="0" w:color="auto"/>
                                            <w:left w:val="none" w:sz="0" w:space="0" w:color="auto"/>
                                            <w:bottom w:val="none" w:sz="0" w:space="0" w:color="auto"/>
                                            <w:right w:val="none" w:sz="0" w:space="0" w:color="auto"/>
                                          </w:divBdr>
                                          <w:divsChild>
                                            <w:div w:id="1351949765">
                                              <w:marLeft w:val="0"/>
                                              <w:marRight w:val="0"/>
                                              <w:marTop w:val="0"/>
                                              <w:marBottom w:val="0"/>
                                              <w:divBdr>
                                                <w:top w:val="none" w:sz="0" w:space="0" w:color="auto"/>
                                                <w:left w:val="none" w:sz="0" w:space="0" w:color="auto"/>
                                                <w:bottom w:val="none" w:sz="0" w:space="0" w:color="auto"/>
                                                <w:right w:val="none" w:sz="0" w:space="0" w:color="auto"/>
                                              </w:divBdr>
                                              <w:divsChild>
                                                <w:div w:id="155339790">
                                                  <w:marLeft w:val="0"/>
                                                  <w:marRight w:val="0"/>
                                                  <w:marTop w:val="0"/>
                                                  <w:marBottom w:val="0"/>
                                                  <w:divBdr>
                                                    <w:top w:val="none" w:sz="0" w:space="0" w:color="auto"/>
                                                    <w:left w:val="none" w:sz="0" w:space="0" w:color="auto"/>
                                                    <w:bottom w:val="none" w:sz="0" w:space="0" w:color="auto"/>
                                                    <w:right w:val="none" w:sz="0" w:space="0" w:color="auto"/>
                                                  </w:divBdr>
                                                  <w:divsChild>
                                                    <w:div w:id="1832865544">
                                                      <w:marLeft w:val="0"/>
                                                      <w:marRight w:val="0"/>
                                                      <w:marTop w:val="0"/>
                                                      <w:marBottom w:val="0"/>
                                                      <w:divBdr>
                                                        <w:top w:val="none" w:sz="0" w:space="0" w:color="auto"/>
                                                        <w:left w:val="none" w:sz="0" w:space="0" w:color="auto"/>
                                                        <w:bottom w:val="none" w:sz="0" w:space="0" w:color="auto"/>
                                                        <w:right w:val="none" w:sz="0" w:space="0" w:color="auto"/>
                                                      </w:divBdr>
                                                      <w:divsChild>
                                                        <w:div w:id="1553006878">
                                                          <w:marLeft w:val="0"/>
                                                          <w:marRight w:val="0"/>
                                                          <w:marTop w:val="0"/>
                                                          <w:marBottom w:val="0"/>
                                                          <w:divBdr>
                                                            <w:top w:val="none" w:sz="0" w:space="0" w:color="auto"/>
                                                            <w:left w:val="none" w:sz="0" w:space="0" w:color="auto"/>
                                                            <w:bottom w:val="none" w:sz="0" w:space="0" w:color="auto"/>
                                                            <w:right w:val="none" w:sz="0" w:space="0" w:color="auto"/>
                                                          </w:divBdr>
                                                          <w:divsChild>
                                                            <w:div w:id="1809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4943072">
      <w:bodyDiv w:val="1"/>
      <w:marLeft w:val="0"/>
      <w:marRight w:val="0"/>
      <w:marTop w:val="0"/>
      <w:marBottom w:val="0"/>
      <w:divBdr>
        <w:top w:val="none" w:sz="0" w:space="0" w:color="auto"/>
        <w:left w:val="none" w:sz="0" w:space="0" w:color="auto"/>
        <w:bottom w:val="none" w:sz="0" w:space="0" w:color="auto"/>
        <w:right w:val="none" w:sz="0" w:space="0" w:color="auto"/>
      </w:divBdr>
    </w:div>
    <w:div w:id="716705813">
      <w:bodyDiv w:val="1"/>
      <w:marLeft w:val="0"/>
      <w:marRight w:val="0"/>
      <w:marTop w:val="0"/>
      <w:marBottom w:val="0"/>
      <w:divBdr>
        <w:top w:val="none" w:sz="0" w:space="0" w:color="auto"/>
        <w:left w:val="none" w:sz="0" w:space="0" w:color="auto"/>
        <w:bottom w:val="none" w:sz="0" w:space="0" w:color="auto"/>
        <w:right w:val="none" w:sz="0" w:space="0" w:color="auto"/>
      </w:divBdr>
      <w:divsChild>
        <w:div w:id="411395230">
          <w:marLeft w:val="0"/>
          <w:marRight w:val="0"/>
          <w:marTop w:val="0"/>
          <w:marBottom w:val="0"/>
          <w:divBdr>
            <w:top w:val="none" w:sz="0" w:space="0" w:color="auto"/>
            <w:left w:val="none" w:sz="0" w:space="0" w:color="auto"/>
            <w:bottom w:val="none" w:sz="0" w:space="0" w:color="auto"/>
            <w:right w:val="none" w:sz="0" w:space="0" w:color="auto"/>
          </w:divBdr>
          <w:divsChild>
            <w:div w:id="1545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87201">
      <w:bodyDiv w:val="1"/>
      <w:marLeft w:val="0"/>
      <w:marRight w:val="0"/>
      <w:marTop w:val="0"/>
      <w:marBottom w:val="0"/>
      <w:divBdr>
        <w:top w:val="none" w:sz="0" w:space="0" w:color="auto"/>
        <w:left w:val="none" w:sz="0" w:space="0" w:color="auto"/>
        <w:bottom w:val="none" w:sz="0" w:space="0" w:color="auto"/>
        <w:right w:val="none" w:sz="0" w:space="0" w:color="auto"/>
      </w:divBdr>
      <w:divsChild>
        <w:div w:id="1128275910">
          <w:marLeft w:val="0"/>
          <w:marRight w:val="0"/>
          <w:marTop w:val="0"/>
          <w:marBottom w:val="0"/>
          <w:divBdr>
            <w:top w:val="none" w:sz="0" w:space="0" w:color="auto"/>
            <w:left w:val="none" w:sz="0" w:space="0" w:color="auto"/>
            <w:bottom w:val="none" w:sz="0" w:space="0" w:color="auto"/>
            <w:right w:val="none" w:sz="0" w:space="0" w:color="auto"/>
          </w:divBdr>
          <w:divsChild>
            <w:div w:id="1066151337">
              <w:marLeft w:val="0"/>
              <w:marRight w:val="0"/>
              <w:marTop w:val="0"/>
              <w:marBottom w:val="0"/>
              <w:divBdr>
                <w:top w:val="none" w:sz="0" w:space="0" w:color="auto"/>
                <w:left w:val="none" w:sz="0" w:space="0" w:color="auto"/>
                <w:bottom w:val="none" w:sz="0" w:space="0" w:color="auto"/>
                <w:right w:val="none" w:sz="0" w:space="0" w:color="auto"/>
              </w:divBdr>
              <w:divsChild>
                <w:div w:id="326329843">
                  <w:marLeft w:val="0"/>
                  <w:marRight w:val="0"/>
                  <w:marTop w:val="0"/>
                  <w:marBottom w:val="0"/>
                  <w:divBdr>
                    <w:top w:val="none" w:sz="0" w:space="0" w:color="auto"/>
                    <w:left w:val="none" w:sz="0" w:space="0" w:color="auto"/>
                    <w:bottom w:val="none" w:sz="0" w:space="0" w:color="auto"/>
                    <w:right w:val="none" w:sz="0" w:space="0" w:color="auto"/>
                  </w:divBdr>
                  <w:divsChild>
                    <w:div w:id="281497940">
                      <w:marLeft w:val="0"/>
                      <w:marRight w:val="0"/>
                      <w:marTop w:val="0"/>
                      <w:marBottom w:val="0"/>
                      <w:divBdr>
                        <w:top w:val="none" w:sz="0" w:space="0" w:color="auto"/>
                        <w:left w:val="none" w:sz="0" w:space="0" w:color="auto"/>
                        <w:bottom w:val="none" w:sz="0" w:space="0" w:color="auto"/>
                        <w:right w:val="none" w:sz="0" w:space="0" w:color="auto"/>
                      </w:divBdr>
                      <w:divsChild>
                        <w:div w:id="1658338816">
                          <w:marLeft w:val="0"/>
                          <w:marRight w:val="0"/>
                          <w:marTop w:val="0"/>
                          <w:marBottom w:val="0"/>
                          <w:divBdr>
                            <w:top w:val="none" w:sz="0" w:space="0" w:color="auto"/>
                            <w:left w:val="none" w:sz="0" w:space="0" w:color="auto"/>
                            <w:bottom w:val="none" w:sz="0" w:space="0" w:color="auto"/>
                            <w:right w:val="none" w:sz="0" w:space="0" w:color="auto"/>
                          </w:divBdr>
                          <w:divsChild>
                            <w:div w:id="571160399">
                              <w:marLeft w:val="0"/>
                              <w:marRight w:val="0"/>
                              <w:marTop w:val="0"/>
                              <w:marBottom w:val="0"/>
                              <w:divBdr>
                                <w:top w:val="none" w:sz="0" w:space="0" w:color="auto"/>
                                <w:left w:val="none" w:sz="0" w:space="0" w:color="auto"/>
                                <w:bottom w:val="none" w:sz="0" w:space="0" w:color="auto"/>
                                <w:right w:val="none" w:sz="0" w:space="0" w:color="auto"/>
                              </w:divBdr>
                              <w:divsChild>
                                <w:div w:id="2068065567">
                                  <w:marLeft w:val="0"/>
                                  <w:marRight w:val="0"/>
                                  <w:marTop w:val="0"/>
                                  <w:marBottom w:val="0"/>
                                  <w:divBdr>
                                    <w:top w:val="none" w:sz="0" w:space="0" w:color="auto"/>
                                    <w:left w:val="none" w:sz="0" w:space="0" w:color="auto"/>
                                    <w:bottom w:val="none" w:sz="0" w:space="0" w:color="auto"/>
                                    <w:right w:val="none" w:sz="0" w:space="0" w:color="auto"/>
                                  </w:divBdr>
                                  <w:divsChild>
                                    <w:div w:id="1606425812">
                                      <w:marLeft w:val="0"/>
                                      <w:marRight w:val="0"/>
                                      <w:marTop w:val="0"/>
                                      <w:marBottom w:val="0"/>
                                      <w:divBdr>
                                        <w:top w:val="none" w:sz="0" w:space="0" w:color="auto"/>
                                        <w:left w:val="none" w:sz="0" w:space="0" w:color="auto"/>
                                        <w:bottom w:val="none" w:sz="0" w:space="0" w:color="auto"/>
                                        <w:right w:val="none" w:sz="0" w:space="0" w:color="auto"/>
                                      </w:divBdr>
                                      <w:divsChild>
                                        <w:div w:id="980961194">
                                          <w:marLeft w:val="0"/>
                                          <w:marRight w:val="0"/>
                                          <w:marTop w:val="0"/>
                                          <w:marBottom w:val="0"/>
                                          <w:divBdr>
                                            <w:top w:val="none" w:sz="0" w:space="0" w:color="auto"/>
                                            <w:left w:val="none" w:sz="0" w:space="0" w:color="auto"/>
                                            <w:bottom w:val="none" w:sz="0" w:space="0" w:color="auto"/>
                                            <w:right w:val="none" w:sz="0" w:space="0" w:color="auto"/>
                                          </w:divBdr>
                                          <w:divsChild>
                                            <w:div w:id="363681029">
                                              <w:marLeft w:val="0"/>
                                              <w:marRight w:val="0"/>
                                              <w:marTop w:val="0"/>
                                              <w:marBottom w:val="0"/>
                                              <w:divBdr>
                                                <w:top w:val="none" w:sz="0" w:space="0" w:color="auto"/>
                                                <w:left w:val="none" w:sz="0" w:space="0" w:color="auto"/>
                                                <w:bottom w:val="none" w:sz="0" w:space="0" w:color="auto"/>
                                                <w:right w:val="none" w:sz="0" w:space="0" w:color="auto"/>
                                              </w:divBdr>
                                              <w:divsChild>
                                                <w:div w:id="738208111">
                                                  <w:marLeft w:val="0"/>
                                                  <w:marRight w:val="0"/>
                                                  <w:marTop w:val="0"/>
                                                  <w:marBottom w:val="0"/>
                                                  <w:divBdr>
                                                    <w:top w:val="none" w:sz="0" w:space="0" w:color="auto"/>
                                                    <w:left w:val="none" w:sz="0" w:space="0" w:color="auto"/>
                                                    <w:bottom w:val="none" w:sz="0" w:space="0" w:color="auto"/>
                                                    <w:right w:val="none" w:sz="0" w:space="0" w:color="auto"/>
                                                  </w:divBdr>
                                                  <w:divsChild>
                                                    <w:div w:id="1750152897">
                                                      <w:marLeft w:val="0"/>
                                                      <w:marRight w:val="0"/>
                                                      <w:marTop w:val="0"/>
                                                      <w:marBottom w:val="0"/>
                                                      <w:divBdr>
                                                        <w:top w:val="none" w:sz="0" w:space="0" w:color="auto"/>
                                                        <w:left w:val="none" w:sz="0" w:space="0" w:color="auto"/>
                                                        <w:bottom w:val="none" w:sz="0" w:space="0" w:color="auto"/>
                                                        <w:right w:val="none" w:sz="0" w:space="0" w:color="auto"/>
                                                      </w:divBdr>
                                                      <w:divsChild>
                                                        <w:div w:id="1338382100">
                                                          <w:marLeft w:val="0"/>
                                                          <w:marRight w:val="0"/>
                                                          <w:marTop w:val="0"/>
                                                          <w:marBottom w:val="0"/>
                                                          <w:divBdr>
                                                            <w:top w:val="none" w:sz="0" w:space="0" w:color="auto"/>
                                                            <w:left w:val="none" w:sz="0" w:space="0" w:color="auto"/>
                                                            <w:bottom w:val="none" w:sz="0" w:space="0" w:color="auto"/>
                                                            <w:right w:val="none" w:sz="0" w:space="0" w:color="auto"/>
                                                          </w:divBdr>
                                                          <w:divsChild>
                                                            <w:div w:id="168620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2047640">
      <w:bodyDiv w:val="1"/>
      <w:marLeft w:val="0"/>
      <w:marRight w:val="0"/>
      <w:marTop w:val="0"/>
      <w:marBottom w:val="0"/>
      <w:divBdr>
        <w:top w:val="none" w:sz="0" w:space="0" w:color="auto"/>
        <w:left w:val="none" w:sz="0" w:space="0" w:color="auto"/>
        <w:bottom w:val="none" w:sz="0" w:space="0" w:color="auto"/>
        <w:right w:val="none" w:sz="0" w:space="0" w:color="auto"/>
      </w:divBdr>
      <w:divsChild>
        <w:div w:id="1781488481">
          <w:marLeft w:val="0"/>
          <w:marRight w:val="0"/>
          <w:marTop w:val="0"/>
          <w:marBottom w:val="0"/>
          <w:divBdr>
            <w:top w:val="none" w:sz="0" w:space="0" w:color="auto"/>
            <w:left w:val="none" w:sz="0" w:space="0" w:color="auto"/>
            <w:bottom w:val="none" w:sz="0" w:space="0" w:color="auto"/>
            <w:right w:val="none" w:sz="0" w:space="0" w:color="auto"/>
          </w:divBdr>
          <w:divsChild>
            <w:div w:id="422649658">
              <w:marLeft w:val="0"/>
              <w:marRight w:val="0"/>
              <w:marTop w:val="0"/>
              <w:marBottom w:val="0"/>
              <w:divBdr>
                <w:top w:val="none" w:sz="0" w:space="0" w:color="auto"/>
                <w:left w:val="none" w:sz="0" w:space="0" w:color="auto"/>
                <w:bottom w:val="none" w:sz="0" w:space="0" w:color="auto"/>
                <w:right w:val="none" w:sz="0" w:space="0" w:color="auto"/>
              </w:divBdr>
            </w:div>
            <w:div w:id="2065761578">
              <w:marLeft w:val="0"/>
              <w:marRight w:val="0"/>
              <w:marTop w:val="0"/>
              <w:marBottom w:val="0"/>
              <w:divBdr>
                <w:top w:val="none" w:sz="0" w:space="0" w:color="auto"/>
                <w:left w:val="none" w:sz="0" w:space="0" w:color="auto"/>
                <w:bottom w:val="none" w:sz="0" w:space="0" w:color="auto"/>
                <w:right w:val="none" w:sz="0" w:space="0" w:color="auto"/>
              </w:divBdr>
            </w:div>
            <w:div w:id="504440032">
              <w:marLeft w:val="0"/>
              <w:marRight w:val="0"/>
              <w:marTop w:val="0"/>
              <w:marBottom w:val="0"/>
              <w:divBdr>
                <w:top w:val="none" w:sz="0" w:space="0" w:color="auto"/>
                <w:left w:val="none" w:sz="0" w:space="0" w:color="auto"/>
                <w:bottom w:val="none" w:sz="0" w:space="0" w:color="auto"/>
                <w:right w:val="none" w:sz="0" w:space="0" w:color="auto"/>
              </w:divBdr>
            </w:div>
            <w:div w:id="1036200508">
              <w:marLeft w:val="0"/>
              <w:marRight w:val="0"/>
              <w:marTop w:val="0"/>
              <w:marBottom w:val="0"/>
              <w:divBdr>
                <w:top w:val="none" w:sz="0" w:space="0" w:color="auto"/>
                <w:left w:val="none" w:sz="0" w:space="0" w:color="auto"/>
                <w:bottom w:val="none" w:sz="0" w:space="0" w:color="auto"/>
                <w:right w:val="none" w:sz="0" w:space="0" w:color="auto"/>
              </w:divBdr>
            </w:div>
            <w:div w:id="1171287522">
              <w:marLeft w:val="0"/>
              <w:marRight w:val="0"/>
              <w:marTop w:val="0"/>
              <w:marBottom w:val="0"/>
              <w:divBdr>
                <w:top w:val="none" w:sz="0" w:space="0" w:color="auto"/>
                <w:left w:val="none" w:sz="0" w:space="0" w:color="auto"/>
                <w:bottom w:val="none" w:sz="0" w:space="0" w:color="auto"/>
                <w:right w:val="none" w:sz="0" w:space="0" w:color="auto"/>
              </w:divBdr>
            </w:div>
            <w:div w:id="687873829">
              <w:marLeft w:val="0"/>
              <w:marRight w:val="0"/>
              <w:marTop w:val="0"/>
              <w:marBottom w:val="0"/>
              <w:divBdr>
                <w:top w:val="none" w:sz="0" w:space="0" w:color="auto"/>
                <w:left w:val="none" w:sz="0" w:space="0" w:color="auto"/>
                <w:bottom w:val="none" w:sz="0" w:space="0" w:color="auto"/>
                <w:right w:val="none" w:sz="0" w:space="0" w:color="auto"/>
              </w:divBdr>
            </w:div>
            <w:div w:id="1845510275">
              <w:marLeft w:val="0"/>
              <w:marRight w:val="0"/>
              <w:marTop w:val="0"/>
              <w:marBottom w:val="0"/>
              <w:divBdr>
                <w:top w:val="none" w:sz="0" w:space="0" w:color="auto"/>
                <w:left w:val="none" w:sz="0" w:space="0" w:color="auto"/>
                <w:bottom w:val="none" w:sz="0" w:space="0" w:color="auto"/>
                <w:right w:val="none" w:sz="0" w:space="0" w:color="auto"/>
              </w:divBdr>
            </w:div>
            <w:div w:id="2125802997">
              <w:marLeft w:val="0"/>
              <w:marRight w:val="0"/>
              <w:marTop w:val="0"/>
              <w:marBottom w:val="0"/>
              <w:divBdr>
                <w:top w:val="none" w:sz="0" w:space="0" w:color="auto"/>
                <w:left w:val="none" w:sz="0" w:space="0" w:color="auto"/>
                <w:bottom w:val="none" w:sz="0" w:space="0" w:color="auto"/>
                <w:right w:val="none" w:sz="0" w:space="0" w:color="auto"/>
              </w:divBdr>
            </w:div>
            <w:div w:id="419831957">
              <w:marLeft w:val="0"/>
              <w:marRight w:val="0"/>
              <w:marTop w:val="0"/>
              <w:marBottom w:val="0"/>
              <w:divBdr>
                <w:top w:val="none" w:sz="0" w:space="0" w:color="auto"/>
                <w:left w:val="none" w:sz="0" w:space="0" w:color="auto"/>
                <w:bottom w:val="none" w:sz="0" w:space="0" w:color="auto"/>
                <w:right w:val="none" w:sz="0" w:space="0" w:color="auto"/>
              </w:divBdr>
            </w:div>
            <w:div w:id="152717886">
              <w:marLeft w:val="0"/>
              <w:marRight w:val="0"/>
              <w:marTop w:val="0"/>
              <w:marBottom w:val="0"/>
              <w:divBdr>
                <w:top w:val="none" w:sz="0" w:space="0" w:color="auto"/>
                <w:left w:val="none" w:sz="0" w:space="0" w:color="auto"/>
                <w:bottom w:val="none" w:sz="0" w:space="0" w:color="auto"/>
                <w:right w:val="none" w:sz="0" w:space="0" w:color="auto"/>
              </w:divBdr>
            </w:div>
            <w:div w:id="1392577159">
              <w:marLeft w:val="0"/>
              <w:marRight w:val="0"/>
              <w:marTop w:val="0"/>
              <w:marBottom w:val="0"/>
              <w:divBdr>
                <w:top w:val="none" w:sz="0" w:space="0" w:color="auto"/>
                <w:left w:val="none" w:sz="0" w:space="0" w:color="auto"/>
                <w:bottom w:val="none" w:sz="0" w:space="0" w:color="auto"/>
                <w:right w:val="none" w:sz="0" w:space="0" w:color="auto"/>
              </w:divBdr>
            </w:div>
            <w:div w:id="1896236396">
              <w:marLeft w:val="0"/>
              <w:marRight w:val="0"/>
              <w:marTop w:val="0"/>
              <w:marBottom w:val="0"/>
              <w:divBdr>
                <w:top w:val="none" w:sz="0" w:space="0" w:color="auto"/>
                <w:left w:val="none" w:sz="0" w:space="0" w:color="auto"/>
                <w:bottom w:val="none" w:sz="0" w:space="0" w:color="auto"/>
                <w:right w:val="none" w:sz="0" w:space="0" w:color="auto"/>
              </w:divBdr>
            </w:div>
            <w:div w:id="1487210305">
              <w:marLeft w:val="0"/>
              <w:marRight w:val="0"/>
              <w:marTop w:val="0"/>
              <w:marBottom w:val="0"/>
              <w:divBdr>
                <w:top w:val="none" w:sz="0" w:space="0" w:color="auto"/>
                <w:left w:val="none" w:sz="0" w:space="0" w:color="auto"/>
                <w:bottom w:val="none" w:sz="0" w:space="0" w:color="auto"/>
                <w:right w:val="none" w:sz="0" w:space="0" w:color="auto"/>
              </w:divBdr>
            </w:div>
            <w:div w:id="1198735365">
              <w:marLeft w:val="0"/>
              <w:marRight w:val="0"/>
              <w:marTop w:val="0"/>
              <w:marBottom w:val="0"/>
              <w:divBdr>
                <w:top w:val="none" w:sz="0" w:space="0" w:color="auto"/>
                <w:left w:val="none" w:sz="0" w:space="0" w:color="auto"/>
                <w:bottom w:val="none" w:sz="0" w:space="0" w:color="auto"/>
                <w:right w:val="none" w:sz="0" w:space="0" w:color="auto"/>
              </w:divBdr>
            </w:div>
            <w:div w:id="688022807">
              <w:marLeft w:val="0"/>
              <w:marRight w:val="0"/>
              <w:marTop w:val="0"/>
              <w:marBottom w:val="0"/>
              <w:divBdr>
                <w:top w:val="none" w:sz="0" w:space="0" w:color="auto"/>
                <w:left w:val="none" w:sz="0" w:space="0" w:color="auto"/>
                <w:bottom w:val="none" w:sz="0" w:space="0" w:color="auto"/>
                <w:right w:val="none" w:sz="0" w:space="0" w:color="auto"/>
              </w:divBdr>
            </w:div>
            <w:div w:id="1314676215">
              <w:marLeft w:val="0"/>
              <w:marRight w:val="0"/>
              <w:marTop w:val="0"/>
              <w:marBottom w:val="0"/>
              <w:divBdr>
                <w:top w:val="none" w:sz="0" w:space="0" w:color="auto"/>
                <w:left w:val="none" w:sz="0" w:space="0" w:color="auto"/>
                <w:bottom w:val="none" w:sz="0" w:space="0" w:color="auto"/>
                <w:right w:val="none" w:sz="0" w:space="0" w:color="auto"/>
              </w:divBdr>
            </w:div>
            <w:div w:id="1613199151">
              <w:marLeft w:val="0"/>
              <w:marRight w:val="0"/>
              <w:marTop w:val="0"/>
              <w:marBottom w:val="0"/>
              <w:divBdr>
                <w:top w:val="none" w:sz="0" w:space="0" w:color="auto"/>
                <w:left w:val="none" w:sz="0" w:space="0" w:color="auto"/>
                <w:bottom w:val="none" w:sz="0" w:space="0" w:color="auto"/>
                <w:right w:val="none" w:sz="0" w:space="0" w:color="auto"/>
              </w:divBdr>
            </w:div>
            <w:div w:id="186346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75968">
      <w:bodyDiv w:val="1"/>
      <w:marLeft w:val="0"/>
      <w:marRight w:val="0"/>
      <w:marTop w:val="0"/>
      <w:marBottom w:val="0"/>
      <w:divBdr>
        <w:top w:val="none" w:sz="0" w:space="0" w:color="auto"/>
        <w:left w:val="none" w:sz="0" w:space="0" w:color="auto"/>
        <w:bottom w:val="none" w:sz="0" w:space="0" w:color="auto"/>
        <w:right w:val="none" w:sz="0" w:space="0" w:color="auto"/>
      </w:divBdr>
    </w:div>
    <w:div w:id="754791376">
      <w:bodyDiv w:val="1"/>
      <w:marLeft w:val="0"/>
      <w:marRight w:val="0"/>
      <w:marTop w:val="0"/>
      <w:marBottom w:val="0"/>
      <w:divBdr>
        <w:top w:val="none" w:sz="0" w:space="0" w:color="auto"/>
        <w:left w:val="none" w:sz="0" w:space="0" w:color="auto"/>
        <w:bottom w:val="none" w:sz="0" w:space="0" w:color="auto"/>
        <w:right w:val="none" w:sz="0" w:space="0" w:color="auto"/>
      </w:divBdr>
    </w:div>
    <w:div w:id="802237483">
      <w:bodyDiv w:val="1"/>
      <w:marLeft w:val="0"/>
      <w:marRight w:val="0"/>
      <w:marTop w:val="0"/>
      <w:marBottom w:val="0"/>
      <w:divBdr>
        <w:top w:val="none" w:sz="0" w:space="0" w:color="auto"/>
        <w:left w:val="none" w:sz="0" w:space="0" w:color="auto"/>
        <w:bottom w:val="none" w:sz="0" w:space="0" w:color="auto"/>
        <w:right w:val="none" w:sz="0" w:space="0" w:color="auto"/>
      </w:divBdr>
    </w:div>
    <w:div w:id="829446499">
      <w:bodyDiv w:val="1"/>
      <w:marLeft w:val="0"/>
      <w:marRight w:val="0"/>
      <w:marTop w:val="0"/>
      <w:marBottom w:val="0"/>
      <w:divBdr>
        <w:top w:val="none" w:sz="0" w:space="0" w:color="auto"/>
        <w:left w:val="none" w:sz="0" w:space="0" w:color="auto"/>
        <w:bottom w:val="none" w:sz="0" w:space="0" w:color="auto"/>
        <w:right w:val="none" w:sz="0" w:space="0" w:color="auto"/>
      </w:divBdr>
      <w:divsChild>
        <w:div w:id="540753825">
          <w:marLeft w:val="0"/>
          <w:marRight w:val="0"/>
          <w:marTop w:val="0"/>
          <w:marBottom w:val="0"/>
          <w:divBdr>
            <w:top w:val="none" w:sz="0" w:space="0" w:color="auto"/>
            <w:left w:val="none" w:sz="0" w:space="0" w:color="auto"/>
            <w:bottom w:val="none" w:sz="0" w:space="0" w:color="auto"/>
            <w:right w:val="none" w:sz="0" w:space="0" w:color="auto"/>
          </w:divBdr>
          <w:divsChild>
            <w:div w:id="133078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88681">
      <w:bodyDiv w:val="1"/>
      <w:marLeft w:val="0"/>
      <w:marRight w:val="0"/>
      <w:marTop w:val="0"/>
      <w:marBottom w:val="0"/>
      <w:divBdr>
        <w:top w:val="none" w:sz="0" w:space="0" w:color="auto"/>
        <w:left w:val="none" w:sz="0" w:space="0" w:color="auto"/>
        <w:bottom w:val="none" w:sz="0" w:space="0" w:color="auto"/>
        <w:right w:val="none" w:sz="0" w:space="0" w:color="auto"/>
      </w:divBdr>
    </w:div>
    <w:div w:id="863401451">
      <w:bodyDiv w:val="1"/>
      <w:marLeft w:val="0"/>
      <w:marRight w:val="0"/>
      <w:marTop w:val="0"/>
      <w:marBottom w:val="0"/>
      <w:divBdr>
        <w:top w:val="none" w:sz="0" w:space="0" w:color="auto"/>
        <w:left w:val="none" w:sz="0" w:space="0" w:color="auto"/>
        <w:bottom w:val="none" w:sz="0" w:space="0" w:color="auto"/>
        <w:right w:val="none" w:sz="0" w:space="0" w:color="auto"/>
      </w:divBdr>
    </w:div>
    <w:div w:id="880363540">
      <w:bodyDiv w:val="1"/>
      <w:marLeft w:val="0"/>
      <w:marRight w:val="0"/>
      <w:marTop w:val="0"/>
      <w:marBottom w:val="0"/>
      <w:divBdr>
        <w:top w:val="none" w:sz="0" w:space="0" w:color="auto"/>
        <w:left w:val="none" w:sz="0" w:space="0" w:color="auto"/>
        <w:bottom w:val="none" w:sz="0" w:space="0" w:color="auto"/>
        <w:right w:val="none" w:sz="0" w:space="0" w:color="auto"/>
      </w:divBdr>
    </w:div>
    <w:div w:id="931813643">
      <w:bodyDiv w:val="1"/>
      <w:marLeft w:val="0"/>
      <w:marRight w:val="0"/>
      <w:marTop w:val="0"/>
      <w:marBottom w:val="0"/>
      <w:divBdr>
        <w:top w:val="none" w:sz="0" w:space="0" w:color="auto"/>
        <w:left w:val="none" w:sz="0" w:space="0" w:color="auto"/>
        <w:bottom w:val="none" w:sz="0" w:space="0" w:color="auto"/>
        <w:right w:val="none" w:sz="0" w:space="0" w:color="auto"/>
      </w:divBdr>
    </w:div>
    <w:div w:id="940377640">
      <w:bodyDiv w:val="1"/>
      <w:marLeft w:val="0"/>
      <w:marRight w:val="0"/>
      <w:marTop w:val="0"/>
      <w:marBottom w:val="0"/>
      <w:divBdr>
        <w:top w:val="none" w:sz="0" w:space="0" w:color="auto"/>
        <w:left w:val="none" w:sz="0" w:space="0" w:color="auto"/>
        <w:bottom w:val="none" w:sz="0" w:space="0" w:color="auto"/>
        <w:right w:val="none" w:sz="0" w:space="0" w:color="auto"/>
      </w:divBdr>
      <w:divsChild>
        <w:div w:id="134492228">
          <w:marLeft w:val="0"/>
          <w:marRight w:val="0"/>
          <w:marTop w:val="0"/>
          <w:marBottom w:val="0"/>
          <w:divBdr>
            <w:top w:val="none" w:sz="0" w:space="0" w:color="auto"/>
            <w:left w:val="none" w:sz="0" w:space="0" w:color="auto"/>
            <w:bottom w:val="none" w:sz="0" w:space="0" w:color="auto"/>
            <w:right w:val="none" w:sz="0" w:space="0" w:color="auto"/>
          </w:divBdr>
          <w:divsChild>
            <w:div w:id="199365331">
              <w:marLeft w:val="0"/>
              <w:marRight w:val="0"/>
              <w:marTop w:val="0"/>
              <w:marBottom w:val="0"/>
              <w:divBdr>
                <w:top w:val="none" w:sz="0" w:space="0" w:color="auto"/>
                <w:left w:val="none" w:sz="0" w:space="0" w:color="auto"/>
                <w:bottom w:val="none" w:sz="0" w:space="0" w:color="auto"/>
                <w:right w:val="none" w:sz="0" w:space="0" w:color="auto"/>
              </w:divBdr>
            </w:div>
            <w:div w:id="801314902">
              <w:marLeft w:val="0"/>
              <w:marRight w:val="0"/>
              <w:marTop w:val="0"/>
              <w:marBottom w:val="0"/>
              <w:divBdr>
                <w:top w:val="none" w:sz="0" w:space="0" w:color="auto"/>
                <w:left w:val="none" w:sz="0" w:space="0" w:color="auto"/>
                <w:bottom w:val="none" w:sz="0" w:space="0" w:color="auto"/>
                <w:right w:val="none" w:sz="0" w:space="0" w:color="auto"/>
              </w:divBdr>
            </w:div>
            <w:div w:id="649797745">
              <w:marLeft w:val="0"/>
              <w:marRight w:val="0"/>
              <w:marTop w:val="0"/>
              <w:marBottom w:val="0"/>
              <w:divBdr>
                <w:top w:val="none" w:sz="0" w:space="0" w:color="auto"/>
                <w:left w:val="none" w:sz="0" w:space="0" w:color="auto"/>
                <w:bottom w:val="none" w:sz="0" w:space="0" w:color="auto"/>
                <w:right w:val="none" w:sz="0" w:space="0" w:color="auto"/>
              </w:divBdr>
            </w:div>
            <w:div w:id="3865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72912">
      <w:bodyDiv w:val="1"/>
      <w:marLeft w:val="0"/>
      <w:marRight w:val="0"/>
      <w:marTop w:val="0"/>
      <w:marBottom w:val="0"/>
      <w:divBdr>
        <w:top w:val="none" w:sz="0" w:space="0" w:color="auto"/>
        <w:left w:val="none" w:sz="0" w:space="0" w:color="auto"/>
        <w:bottom w:val="none" w:sz="0" w:space="0" w:color="auto"/>
        <w:right w:val="none" w:sz="0" w:space="0" w:color="auto"/>
      </w:divBdr>
    </w:div>
    <w:div w:id="968047916">
      <w:bodyDiv w:val="1"/>
      <w:marLeft w:val="0"/>
      <w:marRight w:val="0"/>
      <w:marTop w:val="0"/>
      <w:marBottom w:val="0"/>
      <w:divBdr>
        <w:top w:val="none" w:sz="0" w:space="0" w:color="auto"/>
        <w:left w:val="none" w:sz="0" w:space="0" w:color="auto"/>
        <w:bottom w:val="none" w:sz="0" w:space="0" w:color="auto"/>
        <w:right w:val="none" w:sz="0" w:space="0" w:color="auto"/>
      </w:divBdr>
      <w:divsChild>
        <w:div w:id="1772780677">
          <w:marLeft w:val="0"/>
          <w:marRight w:val="0"/>
          <w:marTop w:val="0"/>
          <w:marBottom w:val="0"/>
          <w:divBdr>
            <w:top w:val="none" w:sz="0" w:space="0" w:color="auto"/>
            <w:left w:val="none" w:sz="0" w:space="0" w:color="auto"/>
            <w:bottom w:val="none" w:sz="0" w:space="0" w:color="auto"/>
            <w:right w:val="none" w:sz="0" w:space="0" w:color="auto"/>
          </w:divBdr>
          <w:divsChild>
            <w:div w:id="8122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742767">
      <w:bodyDiv w:val="1"/>
      <w:marLeft w:val="0"/>
      <w:marRight w:val="0"/>
      <w:marTop w:val="0"/>
      <w:marBottom w:val="0"/>
      <w:divBdr>
        <w:top w:val="none" w:sz="0" w:space="0" w:color="auto"/>
        <w:left w:val="none" w:sz="0" w:space="0" w:color="auto"/>
        <w:bottom w:val="none" w:sz="0" w:space="0" w:color="auto"/>
        <w:right w:val="none" w:sz="0" w:space="0" w:color="auto"/>
      </w:divBdr>
      <w:divsChild>
        <w:div w:id="494684864">
          <w:marLeft w:val="0"/>
          <w:marRight w:val="0"/>
          <w:marTop w:val="0"/>
          <w:marBottom w:val="0"/>
          <w:divBdr>
            <w:top w:val="none" w:sz="0" w:space="0" w:color="auto"/>
            <w:left w:val="none" w:sz="0" w:space="0" w:color="auto"/>
            <w:bottom w:val="none" w:sz="0" w:space="0" w:color="auto"/>
            <w:right w:val="none" w:sz="0" w:space="0" w:color="auto"/>
          </w:divBdr>
          <w:divsChild>
            <w:div w:id="1203253476">
              <w:marLeft w:val="0"/>
              <w:marRight w:val="0"/>
              <w:marTop w:val="0"/>
              <w:marBottom w:val="0"/>
              <w:divBdr>
                <w:top w:val="none" w:sz="0" w:space="0" w:color="auto"/>
                <w:left w:val="none" w:sz="0" w:space="0" w:color="auto"/>
                <w:bottom w:val="none" w:sz="0" w:space="0" w:color="auto"/>
                <w:right w:val="none" w:sz="0" w:space="0" w:color="auto"/>
              </w:divBdr>
            </w:div>
            <w:div w:id="932474453">
              <w:marLeft w:val="0"/>
              <w:marRight w:val="0"/>
              <w:marTop w:val="0"/>
              <w:marBottom w:val="0"/>
              <w:divBdr>
                <w:top w:val="none" w:sz="0" w:space="0" w:color="auto"/>
                <w:left w:val="none" w:sz="0" w:space="0" w:color="auto"/>
                <w:bottom w:val="none" w:sz="0" w:space="0" w:color="auto"/>
                <w:right w:val="none" w:sz="0" w:space="0" w:color="auto"/>
              </w:divBdr>
            </w:div>
            <w:div w:id="1479298633">
              <w:marLeft w:val="0"/>
              <w:marRight w:val="0"/>
              <w:marTop w:val="0"/>
              <w:marBottom w:val="0"/>
              <w:divBdr>
                <w:top w:val="none" w:sz="0" w:space="0" w:color="auto"/>
                <w:left w:val="none" w:sz="0" w:space="0" w:color="auto"/>
                <w:bottom w:val="none" w:sz="0" w:space="0" w:color="auto"/>
                <w:right w:val="none" w:sz="0" w:space="0" w:color="auto"/>
              </w:divBdr>
            </w:div>
            <w:div w:id="2018382268">
              <w:marLeft w:val="0"/>
              <w:marRight w:val="0"/>
              <w:marTop w:val="0"/>
              <w:marBottom w:val="0"/>
              <w:divBdr>
                <w:top w:val="none" w:sz="0" w:space="0" w:color="auto"/>
                <w:left w:val="none" w:sz="0" w:space="0" w:color="auto"/>
                <w:bottom w:val="none" w:sz="0" w:space="0" w:color="auto"/>
                <w:right w:val="none" w:sz="0" w:space="0" w:color="auto"/>
              </w:divBdr>
            </w:div>
            <w:div w:id="1861778234">
              <w:marLeft w:val="0"/>
              <w:marRight w:val="0"/>
              <w:marTop w:val="0"/>
              <w:marBottom w:val="0"/>
              <w:divBdr>
                <w:top w:val="none" w:sz="0" w:space="0" w:color="auto"/>
                <w:left w:val="none" w:sz="0" w:space="0" w:color="auto"/>
                <w:bottom w:val="none" w:sz="0" w:space="0" w:color="auto"/>
                <w:right w:val="none" w:sz="0" w:space="0" w:color="auto"/>
              </w:divBdr>
            </w:div>
            <w:div w:id="352727142">
              <w:marLeft w:val="0"/>
              <w:marRight w:val="0"/>
              <w:marTop w:val="0"/>
              <w:marBottom w:val="0"/>
              <w:divBdr>
                <w:top w:val="none" w:sz="0" w:space="0" w:color="auto"/>
                <w:left w:val="none" w:sz="0" w:space="0" w:color="auto"/>
                <w:bottom w:val="none" w:sz="0" w:space="0" w:color="auto"/>
                <w:right w:val="none" w:sz="0" w:space="0" w:color="auto"/>
              </w:divBdr>
            </w:div>
            <w:div w:id="1347172563">
              <w:marLeft w:val="0"/>
              <w:marRight w:val="0"/>
              <w:marTop w:val="0"/>
              <w:marBottom w:val="0"/>
              <w:divBdr>
                <w:top w:val="none" w:sz="0" w:space="0" w:color="auto"/>
                <w:left w:val="none" w:sz="0" w:space="0" w:color="auto"/>
                <w:bottom w:val="none" w:sz="0" w:space="0" w:color="auto"/>
                <w:right w:val="none" w:sz="0" w:space="0" w:color="auto"/>
              </w:divBdr>
            </w:div>
            <w:div w:id="9510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208232">
      <w:bodyDiv w:val="1"/>
      <w:marLeft w:val="0"/>
      <w:marRight w:val="0"/>
      <w:marTop w:val="0"/>
      <w:marBottom w:val="0"/>
      <w:divBdr>
        <w:top w:val="none" w:sz="0" w:space="0" w:color="auto"/>
        <w:left w:val="none" w:sz="0" w:space="0" w:color="auto"/>
        <w:bottom w:val="none" w:sz="0" w:space="0" w:color="auto"/>
        <w:right w:val="none" w:sz="0" w:space="0" w:color="auto"/>
      </w:divBdr>
      <w:divsChild>
        <w:div w:id="1266383315">
          <w:marLeft w:val="0"/>
          <w:marRight w:val="0"/>
          <w:marTop w:val="0"/>
          <w:marBottom w:val="0"/>
          <w:divBdr>
            <w:top w:val="none" w:sz="0" w:space="0" w:color="auto"/>
            <w:left w:val="none" w:sz="0" w:space="0" w:color="auto"/>
            <w:bottom w:val="none" w:sz="0" w:space="0" w:color="auto"/>
            <w:right w:val="none" w:sz="0" w:space="0" w:color="auto"/>
          </w:divBdr>
          <w:divsChild>
            <w:div w:id="1740901871">
              <w:marLeft w:val="0"/>
              <w:marRight w:val="0"/>
              <w:marTop w:val="0"/>
              <w:marBottom w:val="0"/>
              <w:divBdr>
                <w:top w:val="none" w:sz="0" w:space="0" w:color="auto"/>
                <w:left w:val="none" w:sz="0" w:space="0" w:color="auto"/>
                <w:bottom w:val="none" w:sz="0" w:space="0" w:color="auto"/>
                <w:right w:val="none" w:sz="0" w:space="0" w:color="auto"/>
              </w:divBdr>
            </w:div>
            <w:div w:id="55713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48686">
      <w:bodyDiv w:val="1"/>
      <w:marLeft w:val="0"/>
      <w:marRight w:val="0"/>
      <w:marTop w:val="0"/>
      <w:marBottom w:val="0"/>
      <w:divBdr>
        <w:top w:val="none" w:sz="0" w:space="0" w:color="auto"/>
        <w:left w:val="none" w:sz="0" w:space="0" w:color="auto"/>
        <w:bottom w:val="none" w:sz="0" w:space="0" w:color="auto"/>
        <w:right w:val="none" w:sz="0" w:space="0" w:color="auto"/>
      </w:divBdr>
      <w:divsChild>
        <w:div w:id="1300917276">
          <w:marLeft w:val="0"/>
          <w:marRight w:val="0"/>
          <w:marTop w:val="0"/>
          <w:marBottom w:val="0"/>
          <w:divBdr>
            <w:top w:val="none" w:sz="0" w:space="0" w:color="auto"/>
            <w:left w:val="none" w:sz="0" w:space="0" w:color="auto"/>
            <w:bottom w:val="none" w:sz="0" w:space="0" w:color="auto"/>
            <w:right w:val="none" w:sz="0" w:space="0" w:color="auto"/>
          </w:divBdr>
          <w:divsChild>
            <w:div w:id="839737349">
              <w:marLeft w:val="0"/>
              <w:marRight w:val="0"/>
              <w:marTop w:val="0"/>
              <w:marBottom w:val="0"/>
              <w:divBdr>
                <w:top w:val="none" w:sz="0" w:space="0" w:color="auto"/>
                <w:left w:val="none" w:sz="0" w:space="0" w:color="auto"/>
                <w:bottom w:val="none" w:sz="0" w:space="0" w:color="auto"/>
                <w:right w:val="none" w:sz="0" w:space="0" w:color="auto"/>
              </w:divBdr>
              <w:divsChild>
                <w:div w:id="324552100">
                  <w:marLeft w:val="0"/>
                  <w:marRight w:val="0"/>
                  <w:marTop w:val="0"/>
                  <w:marBottom w:val="0"/>
                  <w:divBdr>
                    <w:top w:val="none" w:sz="0" w:space="0" w:color="auto"/>
                    <w:left w:val="none" w:sz="0" w:space="0" w:color="auto"/>
                    <w:bottom w:val="none" w:sz="0" w:space="0" w:color="auto"/>
                    <w:right w:val="none" w:sz="0" w:space="0" w:color="auto"/>
                  </w:divBdr>
                  <w:divsChild>
                    <w:div w:id="951673360">
                      <w:marLeft w:val="0"/>
                      <w:marRight w:val="0"/>
                      <w:marTop w:val="0"/>
                      <w:marBottom w:val="0"/>
                      <w:divBdr>
                        <w:top w:val="none" w:sz="0" w:space="0" w:color="auto"/>
                        <w:left w:val="none" w:sz="0" w:space="0" w:color="auto"/>
                        <w:bottom w:val="none" w:sz="0" w:space="0" w:color="auto"/>
                        <w:right w:val="none" w:sz="0" w:space="0" w:color="auto"/>
                      </w:divBdr>
                      <w:divsChild>
                        <w:div w:id="518586663">
                          <w:marLeft w:val="0"/>
                          <w:marRight w:val="0"/>
                          <w:marTop w:val="0"/>
                          <w:marBottom w:val="0"/>
                          <w:divBdr>
                            <w:top w:val="none" w:sz="0" w:space="0" w:color="auto"/>
                            <w:left w:val="none" w:sz="0" w:space="0" w:color="auto"/>
                            <w:bottom w:val="none" w:sz="0" w:space="0" w:color="auto"/>
                            <w:right w:val="none" w:sz="0" w:space="0" w:color="auto"/>
                          </w:divBdr>
                          <w:divsChild>
                            <w:div w:id="2095005668">
                              <w:marLeft w:val="0"/>
                              <w:marRight w:val="0"/>
                              <w:marTop w:val="0"/>
                              <w:marBottom w:val="0"/>
                              <w:divBdr>
                                <w:top w:val="none" w:sz="0" w:space="0" w:color="auto"/>
                                <w:left w:val="none" w:sz="0" w:space="0" w:color="auto"/>
                                <w:bottom w:val="none" w:sz="0" w:space="0" w:color="auto"/>
                                <w:right w:val="none" w:sz="0" w:space="0" w:color="auto"/>
                              </w:divBdr>
                              <w:divsChild>
                                <w:div w:id="817186100">
                                  <w:marLeft w:val="0"/>
                                  <w:marRight w:val="0"/>
                                  <w:marTop w:val="0"/>
                                  <w:marBottom w:val="0"/>
                                  <w:divBdr>
                                    <w:top w:val="none" w:sz="0" w:space="0" w:color="auto"/>
                                    <w:left w:val="none" w:sz="0" w:space="0" w:color="auto"/>
                                    <w:bottom w:val="none" w:sz="0" w:space="0" w:color="auto"/>
                                    <w:right w:val="none" w:sz="0" w:space="0" w:color="auto"/>
                                  </w:divBdr>
                                  <w:divsChild>
                                    <w:div w:id="1758013921">
                                      <w:marLeft w:val="0"/>
                                      <w:marRight w:val="0"/>
                                      <w:marTop w:val="0"/>
                                      <w:marBottom w:val="0"/>
                                      <w:divBdr>
                                        <w:top w:val="none" w:sz="0" w:space="0" w:color="auto"/>
                                        <w:left w:val="none" w:sz="0" w:space="0" w:color="auto"/>
                                        <w:bottom w:val="none" w:sz="0" w:space="0" w:color="auto"/>
                                        <w:right w:val="none" w:sz="0" w:space="0" w:color="auto"/>
                                      </w:divBdr>
                                      <w:divsChild>
                                        <w:div w:id="649678005">
                                          <w:marLeft w:val="0"/>
                                          <w:marRight w:val="0"/>
                                          <w:marTop w:val="0"/>
                                          <w:marBottom w:val="0"/>
                                          <w:divBdr>
                                            <w:top w:val="none" w:sz="0" w:space="0" w:color="auto"/>
                                            <w:left w:val="none" w:sz="0" w:space="0" w:color="auto"/>
                                            <w:bottom w:val="none" w:sz="0" w:space="0" w:color="auto"/>
                                            <w:right w:val="none" w:sz="0" w:space="0" w:color="auto"/>
                                          </w:divBdr>
                                          <w:divsChild>
                                            <w:div w:id="1353454197">
                                              <w:marLeft w:val="0"/>
                                              <w:marRight w:val="0"/>
                                              <w:marTop w:val="0"/>
                                              <w:marBottom w:val="0"/>
                                              <w:divBdr>
                                                <w:top w:val="none" w:sz="0" w:space="0" w:color="auto"/>
                                                <w:left w:val="none" w:sz="0" w:space="0" w:color="auto"/>
                                                <w:bottom w:val="none" w:sz="0" w:space="0" w:color="auto"/>
                                                <w:right w:val="none" w:sz="0" w:space="0" w:color="auto"/>
                                              </w:divBdr>
                                              <w:divsChild>
                                                <w:div w:id="947199857">
                                                  <w:marLeft w:val="0"/>
                                                  <w:marRight w:val="0"/>
                                                  <w:marTop w:val="0"/>
                                                  <w:marBottom w:val="0"/>
                                                  <w:divBdr>
                                                    <w:top w:val="none" w:sz="0" w:space="0" w:color="auto"/>
                                                    <w:left w:val="none" w:sz="0" w:space="0" w:color="auto"/>
                                                    <w:bottom w:val="none" w:sz="0" w:space="0" w:color="auto"/>
                                                    <w:right w:val="none" w:sz="0" w:space="0" w:color="auto"/>
                                                  </w:divBdr>
                                                  <w:divsChild>
                                                    <w:div w:id="2133085241">
                                                      <w:marLeft w:val="0"/>
                                                      <w:marRight w:val="0"/>
                                                      <w:marTop w:val="0"/>
                                                      <w:marBottom w:val="0"/>
                                                      <w:divBdr>
                                                        <w:top w:val="none" w:sz="0" w:space="0" w:color="auto"/>
                                                        <w:left w:val="none" w:sz="0" w:space="0" w:color="auto"/>
                                                        <w:bottom w:val="none" w:sz="0" w:space="0" w:color="auto"/>
                                                        <w:right w:val="none" w:sz="0" w:space="0" w:color="auto"/>
                                                      </w:divBdr>
                                                      <w:divsChild>
                                                        <w:div w:id="1841383005">
                                                          <w:marLeft w:val="0"/>
                                                          <w:marRight w:val="0"/>
                                                          <w:marTop w:val="0"/>
                                                          <w:marBottom w:val="0"/>
                                                          <w:divBdr>
                                                            <w:top w:val="none" w:sz="0" w:space="0" w:color="auto"/>
                                                            <w:left w:val="none" w:sz="0" w:space="0" w:color="auto"/>
                                                            <w:bottom w:val="none" w:sz="0" w:space="0" w:color="auto"/>
                                                            <w:right w:val="none" w:sz="0" w:space="0" w:color="auto"/>
                                                          </w:divBdr>
                                                          <w:divsChild>
                                                            <w:div w:id="10846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2778874">
      <w:bodyDiv w:val="1"/>
      <w:marLeft w:val="0"/>
      <w:marRight w:val="0"/>
      <w:marTop w:val="0"/>
      <w:marBottom w:val="0"/>
      <w:divBdr>
        <w:top w:val="none" w:sz="0" w:space="0" w:color="auto"/>
        <w:left w:val="none" w:sz="0" w:space="0" w:color="auto"/>
        <w:bottom w:val="none" w:sz="0" w:space="0" w:color="auto"/>
        <w:right w:val="none" w:sz="0" w:space="0" w:color="auto"/>
      </w:divBdr>
    </w:div>
    <w:div w:id="1009143650">
      <w:bodyDiv w:val="1"/>
      <w:marLeft w:val="0"/>
      <w:marRight w:val="0"/>
      <w:marTop w:val="0"/>
      <w:marBottom w:val="0"/>
      <w:divBdr>
        <w:top w:val="none" w:sz="0" w:space="0" w:color="auto"/>
        <w:left w:val="none" w:sz="0" w:space="0" w:color="auto"/>
        <w:bottom w:val="none" w:sz="0" w:space="0" w:color="auto"/>
        <w:right w:val="none" w:sz="0" w:space="0" w:color="auto"/>
      </w:divBdr>
      <w:divsChild>
        <w:div w:id="2103447507">
          <w:marLeft w:val="0"/>
          <w:marRight w:val="0"/>
          <w:marTop w:val="0"/>
          <w:marBottom w:val="0"/>
          <w:divBdr>
            <w:top w:val="none" w:sz="0" w:space="0" w:color="auto"/>
            <w:left w:val="none" w:sz="0" w:space="0" w:color="auto"/>
            <w:bottom w:val="none" w:sz="0" w:space="0" w:color="auto"/>
            <w:right w:val="none" w:sz="0" w:space="0" w:color="auto"/>
          </w:divBdr>
          <w:divsChild>
            <w:div w:id="1173495006">
              <w:marLeft w:val="0"/>
              <w:marRight w:val="0"/>
              <w:marTop w:val="0"/>
              <w:marBottom w:val="0"/>
              <w:divBdr>
                <w:top w:val="none" w:sz="0" w:space="0" w:color="auto"/>
                <w:left w:val="none" w:sz="0" w:space="0" w:color="auto"/>
                <w:bottom w:val="none" w:sz="0" w:space="0" w:color="auto"/>
                <w:right w:val="none" w:sz="0" w:space="0" w:color="auto"/>
              </w:divBdr>
              <w:divsChild>
                <w:div w:id="816072958">
                  <w:marLeft w:val="0"/>
                  <w:marRight w:val="0"/>
                  <w:marTop w:val="0"/>
                  <w:marBottom w:val="0"/>
                  <w:divBdr>
                    <w:top w:val="none" w:sz="0" w:space="0" w:color="auto"/>
                    <w:left w:val="none" w:sz="0" w:space="0" w:color="auto"/>
                    <w:bottom w:val="none" w:sz="0" w:space="0" w:color="auto"/>
                    <w:right w:val="none" w:sz="0" w:space="0" w:color="auto"/>
                  </w:divBdr>
                  <w:divsChild>
                    <w:div w:id="682047820">
                      <w:marLeft w:val="0"/>
                      <w:marRight w:val="0"/>
                      <w:marTop w:val="0"/>
                      <w:marBottom w:val="0"/>
                      <w:divBdr>
                        <w:top w:val="none" w:sz="0" w:space="0" w:color="auto"/>
                        <w:left w:val="none" w:sz="0" w:space="0" w:color="auto"/>
                        <w:bottom w:val="none" w:sz="0" w:space="0" w:color="auto"/>
                        <w:right w:val="none" w:sz="0" w:space="0" w:color="auto"/>
                      </w:divBdr>
                      <w:divsChild>
                        <w:div w:id="338971374">
                          <w:marLeft w:val="0"/>
                          <w:marRight w:val="0"/>
                          <w:marTop w:val="0"/>
                          <w:marBottom w:val="0"/>
                          <w:divBdr>
                            <w:top w:val="none" w:sz="0" w:space="0" w:color="auto"/>
                            <w:left w:val="none" w:sz="0" w:space="0" w:color="auto"/>
                            <w:bottom w:val="none" w:sz="0" w:space="0" w:color="auto"/>
                            <w:right w:val="none" w:sz="0" w:space="0" w:color="auto"/>
                          </w:divBdr>
                          <w:divsChild>
                            <w:div w:id="1869758629">
                              <w:marLeft w:val="0"/>
                              <w:marRight w:val="0"/>
                              <w:marTop w:val="0"/>
                              <w:marBottom w:val="0"/>
                              <w:divBdr>
                                <w:top w:val="none" w:sz="0" w:space="0" w:color="auto"/>
                                <w:left w:val="none" w:sz="0" w:space="0" w:color="auto"/>
                                <w:bottom w:val="none" w:sz="0" w:space="0" w:color="auto"/>
                                <w:right w:val="none" w:sz="0" w:space="0" w:color="auto"/>
                              </w:divBdr>
                              <w:divsChild>
                                <w:div w:id="512692078">
                                  <w:marLeft w:val="0"/>
                                  <w:marRight w:val="0"/>
                                  <w:marTop w:val="0"/>
                                  <w:marBottom w:val="0"/>
                                  <w:divBdr>
                                    <w:top w:val="none" w:sz="0" w:space="0" w:color="auto"/>
                                    <w:left w:val="none" w:sz="0" w:space="0" w:color="auto"/>
                                    <w:bottom w:val="none" w:sz="0" w:space="0" w:color="auto"/>
                                    <w:right w:val="none" w:sz="0" w:space="0" w:color="auto"/>
                                  </w:divBdr>
                                  <w:divsChild>
                                    <w:div w:id="1492022581">
                                      <w:marLeft w:val="0"/>
                                      <w:marRight w:val="0"/>
                                      <w:marTop w:val="0"/>
                                      <w:marBottom w:val="0"/>
                                      <w:divBdr>
                                        <w:top w:val="none" w:sz="0" w:space="0" w:color="auto"/>
                                        <w:left w:val="none" w:sz="0" w:space="0" w:color="auto"/>
                                        <w:bottom w:val="none" w:sz="0" w:space="0" w:color="auto"/>
                                        <w:right w:val="none" w:sz="0" w:space="0" w:color="auto"/>
                                      </w:divBdr>
                                      <w:divsChild>
                                        <w:div w:id="451561629">
                                          <w:marLeft w:val="0"/>
                                          <w:marRight w:val="0"/>
                                          <w:marTop w:val="0"/>
                                          <w:marBottom w:val="0"/>
                                          <w:divBdr>
                                            <w:top w:val="none" w:sz="0" w:space="0" w:color="auto"/>
                                            <w:left w:val="none" w:sz="0" w:space="0" w:color="auto"/>
                                            <w:bottom w:val="none" w:sz="0" w:space="0" w:color="auto"/>
                                            <w:right w:val="none" w:sz="0" w:space="0" w:color="auto"/>
                                          </w:divBdr>
                                          <w:divsChild>
                                            <w:div w:id="880627935">
                                              <w:marLeft w:val="0"/>
                                              <w:marRight w:val="0"/>
                                              <w:marTop w:val="0"/>
                                              <w:marBottom w:val="0"/>
                                              <w:divBdr>
                                                <w:top w:val="none" w:sz="0" w:space="0" w:color="auto"/>
                                                <w:left w:val="none" w:sz="0" w:space="0" w:color="auto"/>
                                                <w:bottom w:val="none" w:sz="0" w:space="0" w:color="auto"/>
                                                <w:right w:val="none" w:sz="0" w:space="0" w:color="auto"/>
                                              </w:divBdr>
                                              <w:divsChild>
                                                <w:div w:id="961157186">
                                                  <w:marLeft w:val="0"/>
                                                  <w:marRight w:val="0"/>
                                                  <w:marTop w:val="0"/>
                                                  <w:marBottom w:val="0"/>
                                                  <w:divBdr>
                                                    <w:top w:val="none" w:sz="0" w:space="0" w:color="auto"/>
                                                    <w:left w:val="none" w:sz="0" w:space="0" w:color="auto"/>
                                                    <w:bottom w:val="none" w:sz="0" w:space="0" w:color="auto"/>
                                                    <w:right w:val="none" w:sz="0" w:space="0" w:color="auto"/>
                                                  </w:divBdr>
                                                  <w:divsChild>
                                                    <w:div w:id="400177341">
                                                      <w:marLeft w:val="0"/>
                                                      <w:marRight w:val="0"/>
                                                      <w:marTop w:val="0"/>
                                                      <w:marBottom w:val="0"/>
                                                      <w:divBdr>
                                                        <w:top w:val="none" w:sz="0" w:space="0" w:color="auto"/>
                                                        <w:left w:val="none" w:sz="0" w:space="0" w:color="auto"/>
                                                        <w:bottom w:val="none" w:sz="0" w:space="0" w:color="auto"/>
                                                        <w:right w:val="none" w:sz="0" w:space="0" w:color="auto"/>
                                                      </w:divBdr>
                                                      <w:divsChild>
                                                        <w:div w:id="1129553">
                                                          <w:marLeft w:val="0"/>
                                                          <w:marRight w:val="0"/>
                                                          <w:marTop w:val="0"/>
                                                          <w:marBottom w:val="0"/>
                                                          <w:divBdr>
                                                            <w:top w:val="none" w:sz="0" w:space="0" w:color="auto"/>
                                                            <w:left w:val="none" w:sz="0" w:space="0" w:color="auto"/>
                                                            <w:bottom w:val="none" w:sz="0" w:space="0" w:color="auto"/>
                                                            <w:right w:val="none" w:sz="0" w:space="0" w:color="auto"/>
                                                          </w:divBdr>
                                                          <w:divsChild>
                                                            <w:div w:id="149726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8137556">
      <w:bodyDiv w:val="1"/>
      <w:marLeft w:val="0"/>
      <w:marRight w:val="0"/>
      <w:marTop w:val="0"/>
      <w:marBottom w:val="0"/>
      <w:divBdr>
        <w:top w:val="none" w:sz="0" w:space="0" w:color="auto"/>
        <w:left w:val="none" w:sz="0" w:space="0" w:color="auto"/>
        <w:bottom w:val="none" w:sz="0" w:space="0" w:color="auto"/>
        <w:right w:val="none" w:sz="0" w:space="0" w:color="auto"/>
      </w:divBdr>
    </w:div>
    <w:div w:id="1102261859">
      <w:bodyDiv w:val="1"/>
      <w:marLeft w:val="0"/>
      <w:marRight w:val="0"/>
      <w:marTop w:val="0"/>
      <w:marBottom w:val="0"/>
      <w:divBdr>
        <w:top w:val="none" w:sz="0" w:space="0" w:color="auto"/>
        <w:left w:val="none" w:sz="0" w:space="0" w:color="auto"/>
        <w:bottom w:val="none" w:sz="0" w:space="0" w:color="auto"/>
        <w:right w:val="none" w:sz="0" w:space="0" w:color="auto"/>
      </w:divBdr>
      <w:divsChild>
        <w:div w:id="565726455">
          <w:marLeft w:val="0"/>
          <w:marRight w:val="0"/>
          <w:marTop w:val="0"/>
          <w:marBottom w:val="0"/>
          <w:divBdr>
            <w:top w:val="none" w:sz="0" w:space="0" w:color="auto"/>
            <w:left w:val="none" w:sz="0" w:space="0" w:color="auto"/>
            <w:bottom w:val="none" w:sz="0" w:space="0" w:color="auto"/>
            <w:right w:val="none" w:sz="0" w:space="0" w:color="auto"/>
          </w:divBdr>
          <w:divsChild>
            <w:div w:id="65368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28137">
      <w:bodyDiv w:val="1"/>
      <w:marLeft w:val="0"/>
      <w:marRight w:val="0"/>
      <w:marTop w:val="0"/>
      <w:marBottom w:val="0"/>
      <w:divBdr>
        <w:top w:val="none" w:sz="0" w:space="0" w:color="auto"/>
        <w:left w:val="none" w:sz="0" w:space="0" w:color="auto"/>
        <w:bottom w:val="none" w:sz="0" w:space="0" w:color="auto"/>
        <w:right w:val="none" w:sz="0" w:space="0" w:color="auto"/>
      </w:divBdr>
      <w:divsChild>
        <w:div w:id="751005609">
          <w:marLeft w:val="0"/>
          <w:marRight w:val="0"/>
          <w:marTop w:val="0"/>
          <w:marBottom w:val="0"/>
          <w:divBdr>
            <w:top w:val="none" w:sz="0" w:space="0" w:color="auto"/>
            <w:left w:val="none" w:sz="0" w:space="0" w:color="auto"/>
            <w:bottom w:val="none" w:sz="0" w:space="0" w:color="auto"/>
            <w:right w:val="none" w:sz="0" w:space="0" w:color="auto"/>
          </w:divBdr>
          <w:divsChild>
            <w:div w:id="619071774">
              <w:marLeft w:val="0"/>
              <w:marRight w:val="0"/>
              <w:marTop w:val="0"/>
              <w:marBottom w:val="0"/>
              <w:divBdr>
                <w:top w:val="none" w:sz="0" w:space="0" w:color="auto"/>
                <w:left w:val="none" w:sz="0" w:space="0" w:color="auto"/>
                <w:bottom w:val="none" w:sz="0" w:space="0" w:color="auto"/>
                <w:right w:val="none" w:sz="0" w:space="0" w:color="auto"/>
              </w:divBdr>
            </w:div>
            <w:div w:id="751970818">
              <w:marLeft w:val="0"/>
              <w:marRight w:val="0"/>
              <w:marTop w:val="0"/>
              <w:marBottom w:val="0"/>
              <w:divBdr>
                <w:top w:val="none" w:sz="0" w:space="0" w:color="auto"/>
                <w:left w:val="none" w:sz="0" w:space="0" w:color="auto"/>
                <w:bottom w:val="none" w:sz="0" w:space="0" w:color="auto"/>
                <w:right w:val="none" w:sz="0" w:space="0" w:color="auto"/>
              </w:divBdr>
            </w:div>
            <w:div w:id="317154656">
              <w:marLeft w:val="0"/>
              <w:marRight w:val="0"/>
              <w:marTop w:val="0"/>
              <w:marBottom w:val="0"/>
              <w:divBdr>
                <w:top w:val="none" w:sz="0" w:space="0" w:color="auto"/>
                <w:left w:val="none" w:sz="0" w:space="0" w:color="auto"/>
                <w:bottom w:val="none" w:sz="0" w:space="0" w:color="auto"/>
                <w:right w:val="none" w:sz="0" w:space="0" w:color="auto"/>
              </w:divBdr>
            </w:div>
            <w:div w:id="943924170">
              <w:marLeft w:val="0"/>
              <w:marRight w:val="0"/>
              <w:marTop w:val="0"/>
              <w:marBottom w:val="0"/>
              <w:divBdr>
                <w:top w:val="none" w:sz="0" w:space="0" w:color="auto"/>
                <w:left w:val="none" w:sz="0" w:space="0" w:color="auto"/>
                <w:bottom w:val="none" w:sz="0" w:space="0" w:color="auto"/>
                <w:right w:val="none" w:sz="0" w:space="0" w:color="auto"/>
              </w:divBdr>
            </w:div>
            <w:div w:id="558173267">
              <w:marLeft w:val="0"/>
              <w:marRight w:val="0"/>
              <w:marTop w:val="0"/>
              <w:marBottom w:val="0"/>
              <w:divBdr>
                <w:top w:val="none" w:sz="0" w:space="0" w:color="auto"/>
                <w:left w:val="none" w:sz="0" w:space="0" w:color="auto"/>
                <w:bottom w:val="none" w:sz="0" w:space="0" w:color="auto"/>
                <w:right w:val="none" w:sz="0" w:space="0" w:color="auto"/>
              </w:divBdr>
            </w:div>
            <w:div w:id="1404911302">
              <w:marLeft w:val="0"/>
              <w:marRight w:val="0"/>
              <w:marTop w:val="0"/>
              <w:marBottom w:val="0"/>
              <w:divBdr>
                <w:top w:val="none" w:sz="0" w:space="0" w:color="auto"/>
                <w:left w:val="none" w:sz="0" w:space="0" w:color="auto"/>
                <w:bottom w:val="none" w:sz="0" w:space="0" w:color="auto"/>
                <w:right w:val="none" w:sz="0" w:space="0" w:color="auto"/>
              </w:divBdr>
            </w:div>
            <w:div w:id="1520002334">
              <w:marLeft w:val="0"/>
              <w:marRight w:val="0"/>
              <w:marTop w:val="0"/>
              <w:marBottom w:val="0"/>
              <w:divBdr>
                <w:top w:val="none" w:sz="0" w:space="0" w:color="auto"/>
                <w:left w:val="none" w:sz="0" w:space="0" w:color="auto"/>
                <w:bottom w:val="none" w:sz="0" w:space="0" w:color="auto"/>
                <w:right w:val="none" w:sz="0" w:space="0" w:color="auto"/>
              </w:divBdr>
            </w:div>
            <w:div w:id="1663966226">
              <w:marLeft w:val="0"/>
              <w:marRight w:val="0"/>
              <w:marTop w:val="0"/>
              <w:marBottom w:val="0"/>
              <w:divBdr>
                <w:top w:val="none" w:sz="0" w:space="0" w:color="auto"/>
                <w:left w:val="none" w:sz="0" w:space="0" w:color="auto"/>
                <w:bottom w:val="none" w:sz="0" w:space="0" w:color="auto"/>
                <w:right w:val="none" w:sz="0" w:space="0" w:color="auto"/>
              </w:divBdr>
            </w:div>
            <w:div w:id="2094816437">
              <w:marLeft w:val="0"/>
              <w:marRight w:val="0"/>
              <w:marTop w:val="0"/>
              <w:marBottom w:val="0"/>
              <w:divBdr>
                <w:top w:val="none" w:sz="0" w:space="0" w:color="auto"/>
                <w:left w:val="none" w:sz="0" w:space="0" w:color="auto"/>
                <w:bottom w:val="none" w:sz="0" w:space="0" w:color="auto"/>
                <w:right w:val="none" w:sz="0" w:space="0" w:color="auto"/>
              </w:divBdr>
            </w:div>
            <w:div w:id="925964502">
              <w:marLeft w:val="0"/>
              <w:marRight w:val="0"/>
              <w:marTop w:val="0"/>
              <w:marBottom w:val="0"/>
              <w:divBdr>
                <w:top w:val="none" w:sz="0" w:space="0" w:color="auto"/>
                <w:left w:val="none" w:sz="0" w:space="0" w:color="auto"/>
                <w:bottom w:val="none" w:sz="0" w:space="0" w:color="auto"/>
                <w:right w:val="none" w:sz="0" w:space="0" w:color="auto"/>
              </w:divBdr>
            </w:div>
            <w:div w:id="1773741540">
              <w:marLeft w:val="0"/>
              <w:marRight w:val="0"/>
              <w:marTop w:val="0"/>
              <w:marBottom w:val="0"/>
              <w:divBdr>
                <w:top w:val="none" w:sz="0" w:space="0" w:color="auto"/>
                <w:left w:val="none" w:sz="0" w:space="0" w:color="auto"/>
                <w:bottom w:val="none" w:sz="0" w:space="0" w:color="auto"/>
                <w:right w:val="none" w:sz="0" w:space="0" w:color="auto"/>
              </w:divBdr>
            </w:div>
            <w:div w:id="1016417970">
              <w:marLeft w:val="0"/>
              <w:marRight w:val="0"/>
              <w:marTop w:val="0"/>
              <w:marBottom w:val="0"/>
              <w:divBdr>
                <w:top w:val="none" w:sz="0" w:space="0" w:color="auto"/>
                <w:left w:val="none" w:sz="0" w:space="0" w:color="auto"/>
                <w:bottom w:val="none" w:sz="0" w:space="0" w:color="auto"/>
                <w:right w:val="none" w:sz="0" w:space="0" w:color="auto"/>
              </w:divBdr>
            </w:div>
            <w:div w:id="679745598">
              <w:marLeft w:val="0"/>
              <w:marRight w:val="0"/>
              <w:marTop w:val="0"/>
              <w:marBottom w:val="0"/>
              <w:divBdr>
                <w:top w:val="none" w:sz="0" w:space="0" w:color="auto"/>
                <w:left w:val="none" w:sz="0" w:space="0" w:color="auto"/>
                <w:bottom w:val="none" w:sz="0" w:space="0" w:color="auto"/>
                <w:right w:val="none" w:sz="0" w:space="0" w:color="auto"/>
              </w:divBdr>
            </w:div>
            <w:div w:id="142550385">
              <w:marLeft w:val="0"/>
              <w:marRight w:val="0"/>
              <w:marTop w:val="0"/>
              <w:marBottom w:val="0"/>
              <w:divBdr>
                <w:top w:val="none" w:sz="0" w:space="0" w:color="auto"/>
                <w:left w:val="none" w:sz="0" w:space="0" w:color="auto"/>
                <w:bottom w:val="none" w:sz="0" w:space="0" w:color="auto"/>
                <w:right w:val="none" w:sz="0" w:space="0" w:color="auto"/>
              </w:divBdr>
            </w:div>
            <w:div w:id="2002460456">
              <w:marLeft w:val="0"/>
              <w:marRight w:val="0"/>
              <w:marTop w:val="0"/>
              <w:marBottom w:val="0"/>
              <w:divBdr>
                <w:top w:val="none" w:sz="0" w:space="0" w:color="auto"/>
                <w:left w:val="none" w:sz="0" w:space="0" w:color="auto"/>
                <w:bottom w:val="none" w:sz="0" w:space="0" w:color="auto"/>
                <w:right w:val="none" w:sz="0" w:space="0" w:color="auto"/>
              </w:divBdr>
            </w:div>
            <w:div w:id="1476409701">
              <w:marLeft w:val="0"/>
              <w:marRight w:val="0"/>
              <w:marTop w:val="0"/>
              <w:marBottom w:val="0"/>
              <w:divBdr>
                <w:top w:val="none" w:sz="0" w:space="0" w:color="auto"/>
                <w:left w:val="none" w:sz="0" w:space="0" w:color="auto"/>
                <w:bottom w:val="none" w:sz="0" w:space="0" w:color="auto"/>
                <w:right w:val="none" w:sz="0" w:space="0" w:color="auto"/>
              </w:divBdr>
            </w:div>
            <w:div w:id="1912306436">
              <w:marLeft w:val="0"/>
              <w:marRight w:val="0"/>
              <w:marTop w:val="0"/>
              <w:marBottom w:val="0"/>
              <w:divBdr>
                <w:top w:val="none" w:sz="0" w:space="0" w:color="auto"/>
                <w:left w:val="none" w:sz="0" w:space="0" w:color="auto"/>
                <w:bottom w:val="none" w:sz="0" w:space="0" w:color="auto"/>
                <w:right w:val="none" w:sz="0" w:space="0" w:color="auto"/>
              </w:divBdr>
            </w:div>
            <w:div w:id="1677264757">
              <w:marLeft w:val="0"/>
              <w:marRight w:val="0"/>
              <w:marTop w:val="0"/>
              <w:marBottom w:val="0"/>
              <w:divBdr>
                <w:top w:val="none" w:sz="0" w:space="0" w:color="auto"/>
                <w:left w:val="none" w:sz="0" w:space="0" w:color="auto"/>
                <w:bottom w:val="none" w:sz="0" w:space="0" w:color="auto"/>
                <w:right w:val="none" w:sz="0" w:space="0" w:color="auto"/>
              </w:divBdr>
            </w:div>
            <w:div w:id="672495426">
              <w:marLeft w:val="0"/>
              <w:marRight w:val="0"/>
              <w:marTop w:val="0"/>
              <w:marBottom w:val="0"/>
              <w:divBdr>
                <w:top w:val="none" w:sz="0" w:space="0" w:color="auto"/>
                <w:left w:val="none" w:sz="0" w:space="0" w:color="auto"/>
                <w:bottom w:val="none" w:sz="0" w:space="0" w:color="auto"/>
                <w:right w:val="none" w:sz="0" w:space="0" w:color="auto"/>
              </w:divBdr>
            </w:div>
            <w:div w:id="1370256916">
              <w:marLeft w:val="0"/>
              <w:marRight w:val="0"/>
              <w:marTop w:val="0"/>
              <w:marBottom w:val="0"/>
              <w:divBdr>
                <w:top w:val="none" w:sz="0" w:space="0" w:color="auto"/>
                <w:left w:val="none" w:sz="0" w:space="0" w:color="auto"/>
                <w:bottom w:val="none" w:sz="0" w:space="0" w:color="auto"/>
                <w:right w:val="none" w:sz="0" w:space="0" w:color="auto"/>
              </w:divBdr>
            </w:div>
            <w:div w:id="37828037">
              <w:marLeft w:val="0"/>
              <w:marRight w:val="0"/>
              <w:marTop w:val="0"/>
              <w:marBottom w:val="0"/>
              <w:divBdr>
                <w:top w:val="none" w:sz="0" w:space="0" w:color="auto"/>
                <w:left w:val="none" w:sz="0" w:space="0" w:color="auto"/>
                <w:bottom w:val="none" w:sz="0" w:space="0" w:color="auto"/>
                <w:right w:val="none" w:sz="0" w:space="0" w:color="auto"/>
              </w:divBdr>
            </w:div>
            <w:div w:id="1461994484">
              <w:marLeft w:val="0"/>
              <w:marRight w:val="0"/>
              <w:marTop w:val="0"/>
              <w:marBottom w:val="0"/>
              <w:divBdr>
                <w:top w:val="none" w:sz="0" w:space="0" w:color="auto"/>
                <w:left w:val="none" w:sz="0" w:space="0" w:color="auto"/>
                <w:bottom w:val="none" w:sz="0" w:space="0" w:color="auto"/>
                <w:right w:val="none" w:sz="0" w:space="0" w:color="auto"/>
              </w:divBdr>
            </w:div>
            <w:div w:id="116224115">
              <w:marLeft w:val="0"/>
              <w:marRight w:val="0"/>
              <w:marTop w:val="0"/>
              <w:marBottom w:val="0"/>
              <w:divBdr>
                <w:top w:val="none" w:sz="0" w:space="0" w:color="auto"/>
                <w:left w:val="none" w:sz="0" w:space="0" w:color="auto"/>
                <w:bottom w:val="none" w:sz="0" w:space="0" w:color="auto"/>
                <w:right w:val="none" w:sz="0" w:space="0" w:color="auto"/>
              </w:divBdr>
            </w:div>
            <w:div w:id="144008242">
              <w:marLeft w:val="0"/>
              <w:marRight w:val="0"/>
              <w:marTop w:val="0"/>
              <w:marBottom w:val="0"/>
              <w:divBdr>
                <w:top w:val="none" w:sz="0" w:space="0" w:color="auto"/>
                <w:left w:val="none" w:sz="0" w:space="0" w:color="auto"/>
                <w:bottom w:val="none" w:sz="0" w:space="0" w:color="auto"/>
                <w:right w:val="none" w:sz="0" w:space="0" w:color="auto"/>
              </w:divBdr>
            </w:div>
            <w:div w:id="1707215838">
              <w:marLeft w:val="0"/>
              <w:marRight w:val="0"/>
              <w:marTop w:val="0"/>
              <w:marBottom w:val="0"/>
              <w:divBdr>
                <w:top w:val="none" w:sz="0" w:space="0" w:color="auto"/>
                <w:left w:val="none" w:sz="0" w:space="0" w:color="auto"/>
                <w:bottom w:val="none" w:sz="0" w:space="0" w:color="auto"/>
                <w:right w:val="none" w:sz="0" w:space="0" w:color="auto"/>
              </w:divBdr>
            </w:div>
            <w:div w:id="1185288780">
              <w:marLeft w:val="0"/>
              <w:marRight w:val="0"/>
              <w:marTop w:val="0"/>
              <w:marBottom w:val="0"/>
              <w:divBdr>
                <w:top w:val="none" w:sz="0" w:space="0" w:color="auto"/>
                <w:left w:val="none" w:sz="0" w:space="0" w:color="auto"/>
                <w:bottom w:val="none" w:sz="0" w:space="0" w:color="auto"/>
                <w:right w:val="none" w:sz="0" w:space="0" w:color="auto"/>
              </w:divBdr>
            </w:div>
            <w:div w:id="1873805564">
              <w:marLeft w:val="0"/>
              <w:marRight w:val="0"/>
              <w:marTop w:val="0"/>
              <w:marBottom w:val="0"/>
              <w:divBdr>
                <w:top w:val="none" w:sz="0" w:space="0" w:color="auto"/>
                <w:left w:val="none" w:sz="0" w:space="0" w:color="auto"/>
                <w:bottom w:val="none" w:sz="0" w:space="0" w:color="auto"/>
                <w:right w:val="none" w:sz="0" w:space="0" w:color="auto"/>
              </w:divBdr>
            </w:div>
            <w:div w:id="1575164281">
              <w:marLeft w:val="0"/>
              <w:marRight w:val="0"/>
              <w:marTop w:val="0"/>
              <w:marBottom w:val="0"/>
              <w:divBdr>
                <w:top w:val="none" w:sz="0" w:space="0" w:color="auto"/>
                <w:left w:val="none" w:sz="0" w:space="0" w:color="auto"/>
                <w:bottom w:val="none" w:sz="0" w:space="0" w:color="auto"/>
                <w:right w:val="none" w:sz="0" w:space="0" w:color="auto"/>
              </w:divBdr>
            </w:div>
            <w:div w:id="1080715936">
              <w:marLeft w:val="0"/>
              <w:marRight w:val="0"/>
              <w:marTop w:val="0"/>
              <w:marBottom w:val="0"/>
              <w:divBdr>
                <w:top w:val="none" w:sz="0" w:space="0" w:color="auto"/>
                <w:left w:val="none" w:sz="0" w:space="0" w:color="auto"/>
                <w:bottom w:val="none" w:sz="0" w:space="0" w:color="auto"/>
                <w:right w:val="none" w:sz="0" w:space="0" w:color="auto"/>
              </w:divBdr>
            </w:div>
            <w:div w:id="448815595">
              <w:marLeft w:val="0"/>
              <w:marRight w:val="0"/>
              <w:marTop w:val="0"/>
              <w:marBottom w:val="0"/>
              <w:divBdr>
                <w:top w:val="none" w:sz="0" w:space="0" w:color="auto"/>
                <w:left w:val="none" w:sz="0" w:space="0" w:color="auto"/>
                <w:bottom w:val="none" w:sz="0" w:space="0" w:color="auto"/>
                <w:right w:val="none" w:sz="0" w:space="0" w:color="auto"/>
              </w:divBdr>
            </w:div>
            <w:div w:id="272903654">
              <w:marLeft w:val="0"/>
              <w:marRight w:val="0"/>
              <w:marTop w:val="0"/>
              <w:marBottom w:val="0"/>
              <w:divBdr>
                <w:top w:val="none" w:sz="0" w:space="0" w:color="auto"/>
                <w:left w:val="none" w:sz="0" w:space="0" w:color="auto"/>
                <w:bottom w:val="none" w:sz="0" w:space="0" w:color="auto"/>
                <w:right w:val="none" w:sz="0" w:space="0" w:color="auto"/>
              </w:divBdr>
            </w:div>
            <w:div w:id="1873806561">
              <w:marLeft w:val="0"/>
              <w:marRight w:val="0"/>
              <w:marTop w:val="0"/>
              <w:marBottom w:val="0"/>
              <w:divBdr>
                <w:top w:val="none" w:sz="0" w:space="0" w:color="auto"/>
                <w:left w:val="none" w:sz="0" w:space="0" w:color="auto"/>
                <w:bottom w:val="none" w:sz="0" w:space="0" w:color="auto"/>
                <w:right w:val="none" w:sz="0" w:space="0" w:color="auto"/>
              </w:divBdr>
            </w:div>
            <w:div w:id="771363556">
              <w:marLeft w:val="0"/>
              <w:marRight w:val="0"/>
              <w:marTop w:val="0"/>
              <w:marBottom w:val="0"/>
              <w:divBdr>
                <w:top w:val="none" w:sz="0" w:space="0" w:color="auto"/>
                <w:left w:val="none" w:sz="0" w:space="0" w:color="auto"/>
                <w:bottom w:val="none" w:sz="0" w:space="0" w:color="auto"/>
                <w:right w:val="none" w:sz="0" w:space="0" w:color="auto"/>
              </w:divBdr>
            </w:div>
            <w:div w:id="1233661835">
              <w:marLeft w:val="0"/>
              <w:marRight w:val="0"/>
              <w:marTop w:val="0"/>
              <w:marBottom w:val="0"/>
              <w:divBdr>
                <w:top w:val="none" w:sz="0" w:space="0" w:color="auto"/>
                <w:left w:val="none" w:sz="0" w:space="0" w:color="auto"/>
                <w:bottom w:val="none" w:sz="0" w:space="0" w:color="auto"/>
                <w:right w:val="none" w:sz="0" w:space="0" w:color="auto"/>
              </w:divBdr>
            </w:div>
            <w:div w:id="1888906246">
              <w:marLeft w:val="0"/>
              <w:marRight w:val="0"/>
              <w:marTop w:val="0"/>
              <w:marBottom w:val="0"/>
              <w:divBdr>
                <w:top w:val="none" w:sz="0" w:space="0" w:color="auto"/>
                <w:left w:val="none" w:sz="0" w:space="0" w:color="auto"/>
                <w:bottom w:val="none" w:sz="0" w:space="0" w:color="auto"/>
                <w:right w:val="none" w:sz="0" w:space="0" w:color="auto"/>
              </w:divBdr>
            </w:div>
            <w:div w:id="1032389438">
              <w:marLeft w:val="0"/>
              <w:marRight w:val="0"/>
              <w:marTop w:val="0"/>
              <w:marBottom w:val="0"/>
              <w:divBdr>
                <w:top w:val="none" w:sz="0" w:space="0" w:color="auto"/>
                <w:left w:val="none" w:sz="0" w:space="0" w:color="auto"/>
                <w:bottom w:val="none" w:sz="0" w:space="0" w:color="auto"/>
                <w:right w:val="none" w:sz="0" w:space="0" w:color="auto"/>
              </w:divBdr>
            </w:div>
            <w:div w:id="2084832764">
              <w:marLeft w:val="0"/>
              <w:marRight w:val="0"/>
              <w:marTop w:val="0"/>
              <w:marBottom w:val="0"/>
              <w:divBdr>
                <w:top w:val="none" w:sz="0" w:space="0" w:color="auto"/>
                <w:left w:val="none" w:sz="0" w:space="0" w:color="auto"/>
                <w:bottom w:val="none" w:sz="0" w:space="0" w:color="auto"/>
                <w:right w:val="none" w:sz="0" w:space="0" w:color="auto"/>
              </w:divBdr>
            </w:div>
            <w:div w:id="484207295">
              <w:marLeft w:val="0"/>
              <w:marRight w:val="0"/>
              <w:marTop w:val="0"/>
              <w:marBottom w:val="0"/>
              <w:divBdr>
                <w:top w:val="none" w:sz="0" w:space="0" w:color="auto"/>
                <w:left w:val="none" w:sz="0" w:space="0" w:color="auto"/>
                <w:bottom w:val="none" w:sz="0" w:space="0" w:color="auto"/>
                <w:right w:val="none" w:sz="0" w:space="0" w:color="auto"/>
              </w:divBdr>
            </w:div>
            <w:div w:id="1170295453">
              <w:marLeft w:val="0"/>
              <w:marRight w:val="0"/>
              <w:marTop w:val="0"/>
              <w:marBottom w:val="0"/>
              <w:divBdr>
                <w:top w:val="none" w:sz="0" w:space="0" w:color="auto"/>
                <w:left w:val="none" w:sz="0" w:space="0" w:color="auto"/>
                <w:bottom w:val="none" w:sz="0" w:space="0" w:color="auto"/>
                <w:right w:val="none" w:sz="0" w:space="0" w:color="auto"/>
              </w:divBdr>
            </w:div>
            <w:div w:id="1954899281">
              <w:marLeft w:val="0"/>
              <w:marRight w:val="0"/>
              <w:marTop w:val="0"/>
              <w:marBottom w:val="0"/>
              <w:divBdr>
                <w:top w:val="none" w:sz="0" w:space="0" w:color="auto"/>
                <w:left w:val="none" w:sz="0" w:space="0" w:color="auto"/>
                <w:bottom w:val="none" w:sz="0" w:space="0" w:color="auto"/>
                <w:right w:val="none" w:sz="0" w:space="0" w:color="auto"/>
              </w:divBdr>
            </w:div>
            <w:div w:id="164899263">
              <w:marLeft w:val="0"/>
              <w:marRight w:val="0"/>
              <w:marTop w:val="0"/>
              <w:marBottom w:val="0"/>
              <w:divBdr>
                <w:top w:val="none" w:sz="0" w:space="0" w:color="auto"/>
                <w:left w:val="none" w:sz="0" w:space="0" w:color="auto"/>
                <w:bottom w:val="none" w:sz="0" w:space="0" w:color="auto"/>
                <w:right w:val="none" w:sz="0" w:space="0" w:color="auto"/>
              </w:divBdr>
            </w:div>
            <w:div w:id="423113250">
              <w:marLeft w:val="0"/>
              <w:marRight w:val="0"/>
              <w:marTop w:val="0"/>
              <w:marBottom w:val="0"/>
              <w:divBdr>
                <w:top w:val="none" w:sz="0" w:space="0" w:color="auto"/>
                <w:left w:val="none" w:sz="0" w:space="0" w:color="auto"/>
                <w:bottom w:val="none" w:sz="0" w:space="0" w:color="auto"/>
                <w:right w:val="none" w:sz="0" w:space="0" w:color="auto"/>
              </w:divBdr>
            </w:div>
            <w:div w:id="1444380115">
              <w:marLeft w:val="0"/>
              <w:marRight w:val="0"/>
              <w:marTop w:val="0"/>
              <w:marBottom w:val="0"/>
              <w:divBdr>
                <w:top w:val="none" w:sz="0" w:space="0" w:color="auto"/>
                <w:left w:val="none" w:sz="0" w:space="0" w:color="auto"/>
                <w:bottom w:val="none" w:sz="0" w:space="0" w:color="auto"/>
                <w:right w:val="none" w:sz="0" w:space="0" w:color="auto"/>
              </w:divBdr>
            </w:div>
            <w:div w:id="1166358306">
              <w:marLeft w:val="0"/>
              <w:marRight w:val="0"/>
              <w:marTop w:val="0"/>
              <w:marBottom w:val="0"/>
              <w:divBdr>
                <w:top w:val="none" w:sz="0" w:space="0" w:color="auto"/>
                <w:left w:val="none" w:sz="0" w:space="0" w:color="auto"/>
                <w:bottom w:val="none" w:sz="0" w:space="0" w:color="auto"/>
                <w:right w:val="none" w:sz="0" w:space="0" w:color="auto"/>
              </w:divBdr>
            </w:div>
            <w:div w:id="632248777">
              <w:marLeft w:val="0"/>
              <w:marRight w:val="0"/>
              <w:marTop w:val="0"/>
              <w:marBottom w:val="0"/>
              <w:divBdr>
                <w:top w:val="none" w:sz="0" w:space="0" w:color="auto"/>
                <w:left w:val="none" w:sz="0" w:space="0" w:color="auto"/>
                <w:bottom w:val="none" w:sz="0" w:space="0" w:color="auto"/>
                <w:right w:val="none" w:sz="0" w:space="0" w:color="auto"/>
              </w:divBdr>
            </w:div>
            <w:div w:id="576130404">
              <w:marLeft w:val="0"/>
              <w:marRight w:val="0"/>
              <w:marTop w:val="0"/>
              <w:marBottom w:val="0"/>
              <w:divBdr>
                <w:top w:val="none" w:sz="0" w:space="0" w:color="auto"/>
                <w:left w:val="none" w:sz="0" w:space="0" w:color="auto"/>
                <w:bottom w:val="none" w:sz="0" w:space="0" w:color="auto"/>
                <w:right w:val="none" w:sz="0" w:space="0" w:color="auto"/>
              </w:divBdr>
            </w:div>
            <w:div w:id="1181237174">
              <w:marLeft w:val="0"/>
              <w:marRight w:val="0"/>
              <w:marTop w:val="0"/>
              <w:marBottom w:val="0"/>
              <w:divBdr>
                <w:top w:val="none" w:sz="0" w:space="0" w:color="auto"/>
                <w:left w:val="none" w:sz="0" w:space="0" w:color="auto"/>
                <w:bottom w:val="none" w:sz="0" w:space="0" w:color="auto"/>
                <w:right w:val="none" w:sz="0" w:space="0" w:color="auto"/>
              </w:divBdr>
            </w:div>
            <w:div w:id="1449082732">
              <w:marLeft w:val="0"/>
              <w:marRight w:val="0"/>
              <w:marTop w:val="0"/>
              <w:marBottom w:val="0"/>
              <w:divBdr>
                <w:top w:val="none" w:sz="0" w:space="0" w:color="auto"/>
                <w:left w:val="none" w:sz="0" w:space="0" w:color="auto"/>
                <w:bottom w:val="none" w:sz="0" w:space="0" w:color="auto"/>
                <w:right w:val="none" w:sz="0" w:space="0" w:color="auto"/>
              </w:divBdr>
            </w:div>
            <w:div w:id="898981663">
              <w:marLeft w:val="0"/>
              <w:marRight w:val="0"/>
              <w:marTop w:val="0"/>
              <w:marBottom w:val="0"/>
              <w:divBdr>
                <w:top w:val="none" w:sz="0" w:space="0" w:color="auto"/>
                <w:left w:val="none" w:sz="0" w:space="0" w:color="auto"/>
                <w:bottom w:val="none" w:sz="0" w:space="0" w:color="auto"/>
                <w:right w:val="none" w:sz="0" w:space="0" w:color="auto"/>
              </w:divBdr>
            </w:div>
            <w:div w:id="1040399620">
              <w:marLeft w:val="0"/>
              <w:marRight w:val="0"/>
              <w:marTop w:val="0"/>
              <w:marBottom w:val="0"/>
              <w:divBdr>
                <w:top w:val="none" w:sz="0" w:space="0" w:color="auto"/>
                <w:left w:val="none" w:sz="0" w:space="0" w:color="auto"/>
                <w:bottom w:val="none" w:sz="0" w:space="0" w:color="auto"/>
                <w:right w:val="none" w:sz="0" w:space="0" w:color="auto"/>
              </w:divBdr>
            </w:div>
            <w:div w:id="1616668605">
              <w:marLeft w:val="0"/>
              <w:marRight w:val="0"/>
              <w:marTop w:val="0"/>
              <w:marBottom w:val="0"/>
              <w:divBdr>
                <w:top w:val="none" w:sz="0" w:space="0" w:color="auto"/>
                <w:left w:val="none" w:sz="0" w:space="0" w:color="auto"/>
                <w:bottom w:val="none" w:sz="0" w:space="0" w:color="auto"/>
                <w:right w:val="none" w:sz="0" w:space="0" w:color="auto"/>
              </w:divBdr>
            </w:div>
            <w:div w:id="1616131924">
              <w:marLeft w:val="0"/>
              <w:marRight w:val="0"/>
              <w:marTop w:val="0"/>
              <w:marBottom w:val="0"/>
              <w:divBdr>
                <w:top w:val="none" w:sz="0" w:space="0" w:color="auto"/>
                <w:left w:val="none" w:sz="0" w:space="0" w:color="auto"/>
                <w:bottom w:val="none" w:sz="0" w:space="0" w:color="auto"/>
                <w:right w:val="none" w:sz="0" w:space="0" w:color="auto"/>
              </w:divBdr>
            </w:div>
            <w:div w:id="64994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87072">
      <w:bodyDiv w:val="1"/>
      <w:marLeft w:val="0"/>
      <w:marRight w:val="0"/>
      <w:marTop w:val="0"/>
      <w:marBottom w:val="0"/>
      <w:divBdr>
        <w:top w:val="none" w:sz="0" w:space="0" w:color="auto"/>
        <w:left w:val="none" w:sz="0" w:space="0" w:color="auto"/>
        <w:bottom w:val="none" w:sz="0" w:space="0" w:color="auto"/>
        <w:right w:val="none" w:sz="0" w:space="0" w:color="auto"/>
      </w:divBdr>
    </w:div>
    <w:div w:id="1186868698">
      <w:bodyDiv w:val="1"/>
      <w:marLeft w:val="0"/>
      <w:marRight w:val="0"/>
      <w:marTop w:val="0"/>
      <w:marBottom w:val="0"/>
      <w:divBdr>
        <w:top w:val="none" w:sz="0" w:space="0" w:color="auto"/>
        <w:left w:val="none" w:sz="0" w:space="0" w:color="auto"/>
        <w:bottom w:val="none" w:sz="0" w:space="0" w:color="auto"/>
        <w:right w:val="none" w:sz="0" w:space="0" w:color="auto"/>
      </w:divBdr>
      <w:divsChild>
        <w:div w:id="1921403217">
          <w:marLeft w:val="0"/>
          <w:marRight w:val="0"/>
          <w:marTop w:val="0"/>
          <w:marBottom w:val="0"/>
          <w:divBdr>
            <w:top w:val="none" w:sz="0" w:space="0" w:color="auto"/>
            <w:left w:val="none" w:sz="0" w:space="0" w:color="auto"/>
            <w:bottom w:val="none" w:sz="0" w:space="0" w:color="auto"/>
            <w:right w:val="none" w:sz="0" w:space="0" w:color="auto"/>
          </w:divBdr>
          <w:divsChild>
            <w:div w:id="164897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5893">
      <w:bodyDiv w:val="1"/>
      <w:marLeft w:val="0"/>
      <w:marRight w:val="0"/>
      <w:marTop w:val="0"/>
      <w:marBottom w:val="0"/>
      <w:divBdr>
        <w:top w:val="none" w:sz="0" w:space="0" w:color="auto"/>
        <w:left w:val="none" w:sz="0" w:space="0" w:color="auto"/>
        <w:bottom w:val="none" w:sz="0" w:space="0" w:color="auto"/>
        <w:right w:val="none" w:sz="0" w:space="0" w:color="auto"/>
      </w:divBdr>
    </w:div>
    <w:div w:id="1197037064">
      <w:bodyDiv w:val="1"/>
      <w:marLeft w:val="0"/>
      <w:marRight w:val="0"/>
      <w:marTop w:val="0"/>
      <w:marBottom w:val="0"/>
      <w:divBdr>
        <w:top w:val="none" w:sz="0" w:space="0" w:color="auto"/>
        <w:left w:val="none" w:sz="0" w:space="0" w:color="auto"/>
        <w:bottom w:val="none" w:sz="0" w:space="0" w:color="auto"/>
        <w:right w:val="none" w:sz="0" w:space="0" w:color="auto"/>
      </w:divBdr>
    </w:div>
    <w:div w:id="1205679018">
      <w:bodyDiv w:val="1"/>
      <w:marLeft w:val="0"/>
      <w:marRight w:val="0"/>
      <w:marTop w:val="0"/>
      <w:marBottom w:val="0"/>
      <w:divBdr>
        <w:top w:val="none" w:sz="0" w:space="0" w:color="auto"/>
        <w:left w:val="none" w:sz="0" w:space="0" w:color="auto"/>
        <w:bottom w:val="none" w:sz="0" w:space="0" w:color="auto"/>
        <w:right w:val="none" w:sz="0" w:space="0" w:color="auto"/>
      </w:divBdr>
      <w:divsChild>
        <w:div w:id="1268855124">
          <w:marLeft w:val="0"/>
          <w:marRight w:val="0"/>
          <w:marTop w:val="0"/>
          <w:marBottom w:val="0"/>
          <w:divBdr>
            <w:top w:val="none" w:sz="0" w:space="0" w:color="auto"/>
            <w:left w:val="none" w:sz="0" w:space="0" w:color="auto"/>
            <w:bottom w:val="none" w:sz="0" w:space="0" w:color="auto"/>
            <w:right w:val="none" w:sz="0" w:space="0" w:color="auto"/>
          </w:divBdr>
          <w:divsChild>
            <w:div w:id="1772050590">
              <w:marLeft w:val="0"/>
              <w:marRight w:val="0"/>
              <w:marTop w:val="0"/>
              <w:marBottom w:val="0"/>
              <w:divBdr>
                <w:top w:val="none" w:sz="0" w:space="0" w:color="auto"/>
                <w:left w:val="none" w:sz="0" w:space="0" w:color="auto"/>
                <w:bottom w:val="none" w:sz="0" w:space="0" w:color="auto"/>
                <w:right w:val="none" w:sz="0" w:space="0" w:color="auto"/>
              </w:divBdr>
              <w:divsChild>
                <w:div w:id="233862151">
                  <w:marLeft w:val="0"/>
                  <w:marRight w:val="0"/>
                  <w:marTop w:val="0"/>
                  <w:marBottom w:val="0"/>
                  <w:divBdr>
                    <w:top w:val="none" w:sz="0" w:space="0" w:color="auto"/>
                    <w:left w:val="none" w:sz="0" w:space="0" w:color="auto"/>
                    <w:bottom w:val="none" w:sz="0" w:space="0" w:color="auto"/>
                    <w:right w:val="none" w:sz="0" w:space="0" w:color="auto"/>
                  </w:divBdr>
                  <w:divsChild>
                    <w:div w:id="532303087">
                      <w:marLeft w:val="0"/>
                      <w:marRight w:val="0"/>
                      <w:marTop w:val="0"/>
                      <w:marBottom w:val="0"/>
                      <w:divBdr>
                        <w:top w:val="none" w:sz="0" w:space="0" w:color="auto"/>
                        <w:left w:val="none" w:sz="0" w:space="0" w:color="auto"/>
                        <w:bottom w:val="none" w:sz="0" w:space="0" w:color="auto"/>
                        <w:right w:val="none" w:sz="0" w:space="0" w:color="auto"/>
                      </w:divBdr>
                      <w:divsChild>
                        <w:div w:id="793795735">
                          <w:marLeft w:val="0"/>
                          <w:marRight w:val="0"/>
                          <w:marTop w:val="0"/>
                          <w:marBottom w:val="0"/>
                          <w:divBdr>
                            <w:top w:val="none" w:sz="0" w:space="0" w:color="auto"/>
                            <w:left w:val="none" w:sz="0" w:space="0" w:color="auto"/>
                            <w:bottom w:val="none" w:sz="0" w:space="0" w:color="auto"/>
                            <w:right w:val="none" w:sz="0" w:space="0" w:color="auto"/>
                          </w:divBdr>
                          <w:divsChild>
                            <w:div w:id="1714620785">
                              <w:marLeft w:val="0"/>
                              <w:marRight w:val="0"/>
                              <w:marTop w:val="0"/>
                              <w:marBottom w:val="0"/>
                              <w:divBdr>
                                <w:top w:val="none" w:sz="0" w:space="0" w:color="auto"/>
                                <w:left w:val="none" w:sz="0" w:space="0" w:color="auto"/>
                                <w:bottom w:val="none" w:sz="0" w:space="0" w:color="auto"/>
                                <w:right w:val="none" w:sz="0" w:space="0" w:color="auto"/>
                              </w:divBdr>
                              <w:divsChild>
                                <w:div w:id="1797067243">
                                  <w:marLeft w:val="0"/>
                                  <w:marRight w:val="0"/>
                                  <w:marTop w:val="0"/>
                                  <w:marBottom w:val="0"/>
                                  <w:divBdr>
                                    <w:top w:val="none" w:sz="0" w:space="0" w:color="auto"/>
                                    <w:left w:val="none" w:sz="0" w:space="0" w:color="auto"/>
                                    <w:bottom w:val="none" w:sz="0" w:space="0" w:color="auto"/>
                                    <w:right w:val="none" w:sz="0" w:space="0" w:color="auto"/>
                                  </w:divBdr>
                                  <w:divsChild>
                                    <w:div w:id="1609851944">
                                      <w:marLeft w:val="0"/>
                                      <w:marRight w:val="0"/>
                                      <w:marTop w:val="0"/>
                                      <w:marBottom w:val="0"/>
                                      <w:divBdr>
                                        <w:top w:val="none" w:sz="0" w:space="0" w:color="auto"/>
                                        <w:left w:val="none" w:sz="0" w:space="0" w:color="auto"/>
                                        <w:bottom w:val="none" w:sz="0" w:space="0" w:color="auto"/>
                                        <w:right w:val="none" w:sz="0" w:space="0" w:color="auto"/>
                                      </w:divBdr>
                                      <w:divsChild>
                                        <w:div w:id="2131049749">
                                          <w:marLeft w:val="0"/>
                                          <w:marRight w:val="0"/>
                                          <w:marTop w:val="0"/>
                                          <w:marBottom w:val="0"/>
                                          <w:divBdr>
                                            <w:top w:val="none" w:sz="0" w:space="0" w:color="auto"/>
                                            <w:left w:val="none" w:sz="0" w:space="0" w:color="auto"/>
                                            <w:bottom w:val="none" w:sz="0" w:space="0" w:color="auto"/>
                                            <w:right w:val="none" w:sz="0" w:space="0" w:color="auto"/>
                                          </w:divBdr>
                                          <w:divsChild>
                                            <w:div w:id="1042172099">
                                              <w:marLeft w:val="0"/>
                                              <w:marRight w:val="0"/>
                                              <w:marTop w:val="0"/>
                                              <w:marBottom w:val="0"/>
                                              <w:divBdr>
                                                <w:top w:val="none" w:sz="0" w:space="0" w:color="auto"/>
                                                <w:left w:val="none" w:sz="0" w:space="0" w:color="auto"/>
                                                <w:bottom w:val="none" w:sz="0" w:space="0" w:color="auto"/>
                                                <w:right w:val="none" w:sz="0" w:space="0" w:color="auto"/>
                                              </w:divBdr>
                                              <w:divsChild>
                                                <w:div w:id="229924091">
                                                  <w:marLeft w:val="0"/>
                                                  <w:marRight w:val="0"/>
                                                  <w:marTop w:val="0"/>
                                                  <w:marBottom w:val="0"/>
                                                  <w:divBdr>
                                                    <w:top w:val="none" w:sz="0" w:space="0" w:color="auto"/>
                                                    <w:left w:val="none" w:sz="0" w:space="0" w:color="auto"/>
                                                    <w:bottom w:val="none" w:sz="0" w:space="0" w:color="auto"/>
                                                    <w:right w:val="none" w:sz="0" w:space="0" w:color="auto"/>
                                                  </w:divBdr>
                                                  <w:divsChild>
                                                    <w:div w:id="1925532050">
                                                      <w:marLeft w:val="0"/>
                                                      <w:marRight w:val="0"/>
                                                      <w:marTop w:val="0"/>
                                                      <w:marBottom w:val="0"/>
                                                      <w:divBdr>
                                                        <w:top w:val="none" w:sz="0" w:space="0" w:color="auto"/>
                                                        <w:left w:val="none" w:sz="0" w:space="0" w:color="auto"/>
                                                        <w:bottom w:val="none" w:sz="0" w:space="0" w:color="auto"/>
                                                        <w:right w:val="none" w:sz="0" w:space="0" w:color="auto"/>
                                                      </w:divBdr>
                                                      <w:divsChild>
                                                        <w:div w:id="917206304">
                                                          <w:marLeft w:val="0"/>
                                                          <w:marRight w:val="0"/>
                                                          <w:marTop w:val="0"/>
                                                          <w:marBottom w:val="0"/>
                                                          <w:divBdr>
                                                            <w:top w:val="none" w:sz="0" w:space="0" w:color="auto"/>
                                                            <w:left w:val="none" w:sz="0" w:space="0" w:color="auto"/>
                                                            <w:bottom w:val="none" w:sz="0" w:space="0" w:color="auto"/>
                                                            <w:right w:val="none" w:sz="0" w:space="0" w:color="auto"/>
                                                          </w:divBdr>
                                                          <w:divsChild>
                                                            <w:div w:id="123176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6602151">
      <w:bodyDiv w:val="1"/>
      <w:marLeft w:val="0"/>
      <w:marRight w:val="0"/>
      <w:marTop w:val="0"/>
      <w:marBottom w:val="0"/>
      <w:divBdr>
        <w:top w:val="none" w:sz="0" w:space="0" w:color="auto"/>
        <w:left w:val="none" w:sz="0" w:space="0" w:color="auto"/>
        <w:bottom w:val="none" w:sz="0" w:space="0" w:color="auto"/>
        <w:right w:val="none" w:sz="0" w:space="0" w:color="auto"/>
      </w:divBdr>
    </w:div>
    <w:div w:id="1216089398">
      <w:bodyDiv w:val="1"/>
      <w:marLeft w:val="0"/>
      <w:marRight w:val="0"/>
      <w:marTop w:val="0"/>
      <w:marBottom w:val="0"/>
      <w:divBdr>
        <w:top w:val="none" w:sz="0" w:space="0" w:color="auto"/>
        <w:left w:val="none" w:sz="0" w:space="0" w:color="auto"/>
        <w:bottom w:val="none" w:sz="0" w:space="0" w:color="auto"/>
        <w:right w:val="none" w:sz="0" w:space="0" w:color="auto"/>
      </w:divBdr>
      <w:divsChild>
        <w:div w:id="871504696">
          <w:marLeft w:val="0"/>
          <w:marRight w:val="0"/>
          <w:marTop w:val="0"/>
          <w:marBottom w:val="0"/>
          <w:divBdr>
            <w:top w:val="none" w:sz="0" w:space="0" w:color="auto"/>
            <w:left w:val="none" w:sz="0" w:space="0" w:color="auto"/>
            <w:bottom w:val="none" w:sz="0" w:space="0" w:color="auto"/>
            <w:right w:val="none" w:sz="0" w:space="0" w:color="auto"/>
          </w:divBdr>
          <w:divsChild>
            <w:div w:id="1170171114">
              <w:marLeft w:val="0"/>
              <w:marRight w:val="0"/>
              <w:marTop w:val="0"/>
              <w:marBottom w:val="0"/>
              <w:divBdr>
                <w:top w:val="none" w:sz="0" w:space="0" w:color="auto"/>
                <w:left w:val="none" w:sz="0" w:space="0" w:color="auto"/>
                <w:bottom w:val="none" w:sz="0" w:space="0" w:color="auto"/>
                <w:right w:val="none" w:sz="0" w:space="0" w:color="auto"/>
              </w:divBdr>
            </w:div>
            <w:div w:id="294457342">
              <w:marLeft w:val="0"/>
              <w:marRight w:val="0"/>
              <w:marTop w:val="0"/>
              <w:marBottom w:val="0"/>
              <w:divBdr>
                <w:top w:val="none" w:sz="0" w:space="0" w:color="auto"/>
                <w:left w:val="none" w:sz="0" w:space="0" w:color="auto"/>
                <w:bottom w:val="none" w:sz="0" w:space="0" w:color="auto"/>
                <w:right w:val="none" w:sz="0" w:space="0" w:color="auto"/>
              </w:divBdr>
            </w:div>
            <w:div w:id="581960708">
              <w:marLeft w:val="0"/>
              <w:marRight w:val="0"/>
              <w:marTop w:val="0"/>
              <w:marBottom w:val="0"/>
              <w:divBdr>
                <w:top w:val="none" w:sz="0" w:space="0" w:color="auto"/>
                <w:left w:val="none" w:sz="0" w:space="0" w:color="auto"/>
                <w:bottom w:val="none" w:sz="0" w:space="0" w:color="auto"/>
                <w:right w:val="none" w:sz="0" w:space="0" w:color="auto"/>
              </w:divBdr>
            </w:div>
            <w:div w:id="396591005">
              <w:marLeft w:val="0"/>
              <w:marRight w:val="0"/>
              <w:marTop w:val="0"/>
              <w:marBottom w:val="0"/>
              <w:divBdr>
                <w:top w:val="none" w:sz="0" w:space="0" w:color="auto"/>
                <w:left w:val="none" w:sz="0" w:space="0" w:color="auto"/>
                <w:bottom w:val="none" w:sz="0" w:space="0" w:color="auto"/>
                <w:right w:val="none" w:sz="0" w:space="0" w:color="auto"/>
              </w:divBdr>
            </w:div>
            <w:div w:id="1760901565">
              <w:marLeft w:val="0"/>
              <w:marRight w:val="0"/>
              <w:marTop w:val="0"/>
              <w:marBottom w:val="0"/>
              <w:divBdr>
                <w:top w:val="none" w:sz="0" w:space="0" w:color="auto"/>
                <w:left w:val="none" w:sz="0" w:space="0" w:color="auto"/>
                <w:bottom w:val="none" w:sz="0" w:space="0" w:color="auto"/>
                <w:right w:val="none" w:sz="0" w:space="0" w:color="auto"/>
              </w:divBdr>
            </w:div>
            <w:div w:id="500462587">
              <w:marLeft w:val="0"/>
              <w:marRight w:val="0"/>
              <w:marTop w:val="0"/>
              <w:marBottom w:val="0"/>
              <w:divBdr>
                <w:top w:val="none" w:sz="0" w:space="0" w:color="auto"/>
                <w:left w:val="none" w:sz="0" w:space="0" w:color="auto"/>
                <w:bottom w:val="none" w:sz="0" w:space="0" w:color="auto"/>
                <w:right w:val="none" w:sz="0" w:space="0" w:color="auto"/>
              </w:divBdr>
            </w:div>
            <w:div w:id="142237483">
              <w:marLeft w:val="0"/>
              <w:marRight w:val="0"/>
              <w:marTop w:val="0"/>
              <w:marBottom w:val="0"/>
              <w:divBdr>
                <w:top w:val="none" w:sz="0" w:space="0" w:color="auto"/>
                <w:left w:val="none" w:sz="0" w:space="0" w:color="auto"/>
                <w:bottom w:val="none" w:sz="0" w:space="0" w:color="auto"/>
                <w:right w:val="none" w:sz="0" w:space="0" w:color="auto"/>
              </w:divBdr>
            </w:div>
            <w:div w:id="51531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11511">
      <w:bodyDiv w:val="1"/>
      <w:marLeft w:val="0"/>
      <w:marRight w:val="0"/>
      <w:marTop w:val="0"/>
      <w:marBottom w:val="0"/>
      <w:divBdr>
        <w:top w:val="none" w:sz="0" w:space="0" w:color="auto"/>
        <w:left w:val="none" w:sz="0" w:space="0" w:color="auto"/>
        <w:bottom w:val="none" w:sz="0" w:space="0" w:color="auto"/>
        <w:right w:val="none" w:sz="0" w:space="0" w:color="auto"/>
      </w:divBdr>
      <w:divsChild>
        <w:div w:id="2021198907">
          <w:marLeft w:val="0"/>
          <w:marRight w:val="0"/>
          <w:marTop w:val="0"/>
          <w:marBottom w:val="0"/>
          <w:divBdr>
            <w:top w:val="none" w:sz="0" w:space="0" w:color="auto"/>
            <w:left w:val="none" w:sz="0" w:space="0" w:color="auto"/>
            <w:bottom w:val="none" w:sz="0" w:space="0" w:color="auto"/>
            <w:right w:val="none" w:sz="0" w:space="0" w:color="auto"/>
          </w:divBdr>
          <w:divsChild>
            <w:div w:id="116400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3930">
      <w:bodyDiv w:val="1"/>
      <w:marLeft w:val="0"/>
      <w:marRight w:val="0"/>
      <w:marTop w:val="0"/>
      <w:marBottom w:val="0"/>
      <w:divBdr>
        <w:top w:val="none" w:sz="0" w:space="0" w:color="auto"/>
        <w:left w:val="none" w:sz="0" w:space="0" w:color="auto"/>
        <w:bottom w:val="none" w:sz="0" w:space="0" w:color="auto"/>
        <w:right w:val="none" w:sz="0" w:space="0" w:color="auto"/>
      </w:divBdr>
    </w:div>
    <w:div w:id="1234467601">
      <w:bodyDiv w:val="1"/>
      <w:marLeft w:val="0"/>
      <w:marRight w:val="0"/>
      <w:marTop w:val="0"/>
      <w:marBottom w:val="0"/>
      <w:divBdr>
        <w:top w:val="none" w:sz="0" w:space="0" w:color="auto"/>
        <w:left w:val="none" w:sz="0" w:space="0" w:color="auto"/>
        <w:bottom w:val="none" w:sz="0" w:space="0" w:color="auto"/>
        <w:right w:val="none" w:sz="0" w:space="0" w:color="auto"/>
      </w:divBdr>
    </w:div>
    <w:div w:id="1249000916">
      <w:bodyDiv w:val="1"/>
      <w:marLeft w:val="0"/>
      <w:marRight w:val="0"/>
      <w:marTop w:val="0"/>
      <w:marBottom w:val="0"/>
      <w:divBdr>
        <w:top w:val="none" w:sz="0" w:space="0" w:color="auto"/>
        <w:left w:val="none" w:sz="0" w:space="0" w:color="auto"/>
        <w:bottom w:val="none" w:sz="0" w:space="0" w:color="auto"/>
        <w:right w:val="none" w:sz="0" w:space="0" w:color="auto"/>
      </w:divBdr>
    </w:div>
    <w:div w:id="1258828358">
      <w:bodyDiv w:val="1"/>
      <w:marLeft w:val="0"/>
      <w:marRight w:val="0"/>
      <w:marTop w:val="0"/>
      <w:marBottom w:val="0"/>
      <w:divBdr>
        <w:top w:val="none" w:sz="0" w:space="0" w:color="auto"/>
        <w:left w:val="none" w:sz="0" w:space="0" w:color="auto"/>
        <w:bottom w:val="none" w:sz="0" w:space="0" w:color="auto"/>
        <w:right w:val="none" w:sz="0" w:space="0" w:color="auto"/>
      </w:divBdr>
    </w:div>
    <w:div w:id="1261327850">
      <w:bodyDiv w:val="1"/>
      <w:marLeft w:val="0"/>
      <w:marRight w:val="0"/>
      <w:marTop w:val="0"/>
      <w:marBottom w:val="0"/>
      <w:divBdr>
        <w:top w:val="none" w:sz="0" w:space="0" w:color="auto"/>
        <w:left w:val="none" w:sz="0" w:space="0" w:color="auto"/>
        <w:bottom w:val="none" w:sz="0" w:space="0" w:color="auto"/>
        <w:right w:val="none" w:sz="0" w:space="0" w:color="auto"/>
      </w:divBdr>
      <w:divsChild>
        <w:div w:id="838735028">
          <w:marLeft w:val="0"/>
          <w:marRight w:val="0"/>
          <w:marTop w:val="0"/>
          <w:marBottom w:val="0"/>
          <w:divBdr>
            <w:top w:val="none" w:sz="0" w:space="0" w:color="auto"/>
            <w:left w:val="none" w:sz="0" w:space="0" w:color="auto"/>
            <w:bottom w:val="none" w:sz="0" w:space="0" w:color="auto"/>
            <w:right w:val="none" w:sz="0" w:space="0" w:color="auto"/>
          </w:divBdr>
          <w:divsChild>
            <w:div w:id="924611556">
              <w:marLeft w:val="0"/>
              <w:marRight w:val="0"/>
              <w:marTop w:val="0"/>
              <w:marBottom w:val="0"/>
              <w:divBdr>
                <w:top w:val="none" w:sz="0" w:space="0" w:color="auto"/>
                <w:left w:val="none" w:sz="0" w:space="0" w:color="auto"/>
                <w:bottom w:val="none" w:sz="0" w:space="0" w:color="auto"/>
                <w:right w:val="none" w:sz="0" w:space="0" w:color="auto"/>
              </w:divBdr>
            </w:div>
            <w:div w:id="32139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49627">
      <w:bodyDiv w:val="1"/>
      <w:marLeft w:val="0"/>
      <w:marRight w:val="0"/>
      <w:marTop w:val="0"/>
      <w:marBottom w:val="0"/>
      <w:divBdr>
        <w:top w:val="none" w:sz="0" w:space="0" w:color="auto"/>
        <w:left w:val="none" w:sz="0" w:space="0" w:color="auto"/>
        <w:bottom w:val="none" w:sz="0" w:space="0" w:color="auto"/>
        <w:right w:val="none" w:sz="0" w:space="0" w:color="auto"/>
      </w:divBdr>
    </w:div>
    <w:div w:id="1270552893">
      <w:bodyDiv w:val="1"/>
      <w:marLeft w:val="0"/>
      <w:marRight w:val="0"/>
      <w:marTop w:val="0"/>
      <w:marBottom w:val="0"/>
      <w:divBdr>
        <w:top w:val="none" w:sz="0" w:space="0" w:color="auto"/>
        <w:left w:val="none" w:sz="0" w:space="0" w:color="auto"/>
        <w:bottom w:val="none" w:sz="0" w:space="0" w:color="auto"/>
        <w:right w:val="none" w:sz="0" w:space="0" w:color="auto"/>
      </w:divBdr>
    </w:div>
    <w:div w:id="1365640476">
      <w:bodyDiv w:val="1"/>
      <w:marLeft w:val="0"/>
      <w:marRight w:val="0"/>
      <w:marTop w:val="0"/>
      <w:marBottom w:val="0"/>
      <w:divBdr>
        <w:top w:val="none" w:sz="0" w:space="0" w:color="auto"/>
        <w:left w:val="none" w:sz="0" w:space="0" w:color="auto"/>
        <w:bottom w:val="none" w:sz="0" w:space="0" w:color="auto"/>
        <w:right w:val="none" w:sz="0" w:space="0" w:color="auto"/>
      </w:divBdr>
      <w:divsChild>
        <w:div w:id="1500851872">
          <w:marLeft w:val="0"/>
          <w:marRight w:val="0"/>
          <w:marTop w:val="0"/>
          <w:marBottom w:val="0"/>
          <w:divBdr>
            <w:top w:val="none" w:sz="0" w:space="0" w:color="auto"/>
            <w:left w:val="none" w:sz="0" w:space="0" w:color="auto"/>
            <w:bottom w:val="none" w:sz="0" w:space="0" w:color="auto"/>
            <w:right w:val="none" w:sz="0" w:space="0" w:color="auto"/>
          </w:divBdr>
          <w:divsChild>
            <w:div w:id="789318676">
              <w:marLeft w:val="0"/>
              <w:marRight w:val="0"/>
              <w:marTop w:val="0"/>
              <w:marBottom w:val="0"/>
              <w:divBdr>
                <w:top w:val="none" w:sz="0" w:space="0" w:color="auto"/>
                <w:left w:val="none" w:sz="0" w:space="0" w:color="auto"/>
                <w:bottom w:val="none" w:sz="0" w:space="0" w:color="auto"/>
                <w:right w:val="none" w:sz="0" w:space="0" w:color="auto"/>
              </w:divBdr>
            </w:div>
            <w:div w:id="1786970242">
              <w:marLeft w:val="0"/>
              <w:marRight w:val="0"/>
              <w:marTop w:val="0"/>
              <w:marBottom w:val="0"/>
              <w:divBdr>
                <w:top w:val="none" w:sz="0" w:space="0" w:color="auto"/>
                <w:left w:val="none" w:sz="0" w:space="0" w:color="auto"/>
                <w:bottom w:val="none" w:sz="0" w:space="0" w:color="auto"/>
                <w:right w:val="none" w:sz="0" w:space="0" w:color="auto"/>
              </w:divBdr>
            </w:div>
            <w:div w:id="40598421">
              <w:marLeft w:val="0"/>
              <w:marRight w:val="0"/>
              <w:marTop w:val="0"/>
              <w:marBottom w:val="0"/>
              <w:divBdr>
                <w:top w:val="none" w:sz="0" w:space="0" w:color="auto"/>
                <w:left w:val="none" w:sz="0" w:space="0" w:color="auto"/>
                <w:bottom w:val="none" w:sz="0" w:space="0" w:color="auto"/>
                <w:right w:val="none" w:sz="0" w:space="0" w:color="auto"/>
              </w:divBdr>
            </w:div>
            <w:div w:id="1062027027">
              <w:marLeft w:val="0"/>
              <w:marRight w:val="0"/>
              <w:marTop w:val="0"/>
              <w:marBottom w:val="0"/>
              <w:divBdr>
                <w:top w:val="none" w:sz="0" w:space="0" w:color="auto"/>
                <w:left w:val="none" w:sz="0" w:space="0" w:color="auto"/>
                <w:bottom w:val="none" w:sz="0" w:space="0" w:color="auto"/>
                <w:right w:val="none" w:sz="0" w:space="0" w:color="auto"/>
              </w:divBdr>
            </w:div>
            <w:div w:id="1471557882">
              <w:marLeft w:val="0"/>
              <w:marRight w:val="0"/>
              <w:marTop w:val="0"/>
              <w:marBottom w:val="0"/>
              <w:divBdr>
                <w:top w:val="none" w:sz="0" w:space="0" w:color="auto"/>
                <w:left w:val="none" w:sz="0" w:space="0" w:color="auto"/>
                <w:bottom w:val="none" w:sz="0" w:space="0" w:color="auto"/>
                <w:right w:val="none" w:sz="0" w:space="0" w:color="auto"/>
              </w:divBdr>
            </w:div>
            <w:div w:id="204411435">
              <w:marLeft w:val="0"/>
              <w:marRight w:val="0"/>
              <w:marTop w:val="0"/>
              <w:marBottom w:val="0"/>
              <w:divBdr>
                <w:top w:val="none" w:sz="0" w:space="0" w:color="auto"/>
                <w:left w:val="none" w:sz="0" w:space="0" w:color="auto"/>
                <w:bottom w:val="none" w:sz="0" w:space="0" w:color="auto"/>
                <w:right w:val="none" w:sz="0" w:space="0" w:color="auto"/>
              </w:divBdr>
            </w:div>
            <w:div w:id="308560799">
              <w:marLeft w:val="0"/>
              <w:marRight w:val="0"/>
              <w:marTop w:val="0"/>
              <w:marBottom w:val="0"/>
              <w:divBdr>
                <w:top w:val="none" w:sz="0" w:space="0" w:color="auto"/>
                <w:left w:val="none" w:sz="0" w:space="0" w:color="auto"/>
                <w:bottom w:val="none" w:sz="0" w:space="0" w:color="auto"/>
                <w:right w:val="none" w:sz="0" w:space="0" w:color="auto"/>
              </w:divBdr>
            </w:div>
            <w:div w:id="1260137189">
              <w:marLeft w:val="0"/>
              <w:marRight w:val="0"/>
              <w:marTop w:val="0"/>
              <w:marBottom w:val="0"/>
              <w:divBdr>
                <w:top w:val="none" w:sz="0" w:space="0" w:color="auto"/>
                <w:left w:val="none" w:sz="0" w:space="0" w:color="auto"/>
                <w:bottom w:val="none" w:sz="0" w:space="0" w:color="auto"/>
                <w:right w:val="none" w:sz="0" w:space="0" w:color="auto"/>
              </w:divBdr>
            </w:div>
            <w:div w:id="716777899">
              <w:marLeft w:val="0"/>
              <w:marRight w:val="0"/>
              <w:marTop w:val="0"/>
              <w:marBottom w:val="0"/>
              <w:divBdr>
                <w:top w:val="none" w:sz="0" w:space="0" w:color="auto"/>
                <w:left w:val="none" w:sz="0" w:space="0" w:color="auto"/>
                <w:bottom w:val="none" w:sz="0" w:space="0" w:color="auto"/>
                <w:right w:val="none" w:sz="0" w:space="0" w:color="auto"/>
              </w:divBdr>
            </w:div>
            <w:div w:id="370110311">
              <w:marLeft w:val="0"/>
              <w:marRight w:val="0"/>
              <w:marTop w:val="0"/>
              <w:marBottom w:val="0"/>
              <w:divBdr>
                <w:top w:val="none" w:sz="0" w:space="0" w:color="auto"/>
                <w:left w:val="none" w:sz="0" w:space="0" w:color="auto"/>
                <w:bottom w:val="none" w:sz="0" w:space="0" w:color="auto"/>
                <w:right w:val="none" w:sz="0" w:space="0" w:color="auto"/>
              </w:divBdr>
            </w:div>
            <w:div w:id="2088917535">
              <w:marLeft w:val="0"/>
              <w:marRight w:val="0"/>
              <w:marTop w:val="0"/>
              <w:marBottom w:val="0"/>
              <w:divBdr>
                <w:top w:val="none" w:sz="0" w:space="0" w:color="auto"/>
                <w:left w:val="none" w:sz="0" w:space="0" w:color="auto"/>
                <w:bottom w:val="none" w:sz="0" w:space="0" w:color="auto"/>
                <w:right w:val="none" w:sz="0" w:space="0" w:color="auto"/>
              </w:divBdr>
            </w:div>
            <w:div w:id="1735398083">
              <w:marLeft w:val="0"/>
              <w:marRight w:val="0"/>
              <w:marTop w:val="0"/>
              <w:marBottom w:val="0"/>
              <w:divBdr>
                <w:top w:val="none" w:sz="0" w:space="0" w:color="auto"/>
                <w:left w:val="none" w:sz="0" w:space="0" w:color="auto"/>
                <w:bottom w:val="none" w:sz="0" w:space="0" w:color="auto"/>
                <w:right w:val="none" w:sz="0" w:space="0" w:color="auto"/>
              </w:divBdr>
            </w:div>
            <w:div w:id="1397167395">
              <w:marLeft w:val="0"/>
              <w:marRight w:val="0"/>
              <w:marTop w:val="0"/>
              <w:marBottom w:val="0"/>
              <w:divBdr>
                <w:top w:val="none" w:sz="0" w:space="0" w:color="auto"/>
                <w:left w:val="none" w:sz="0" w:space="0" w:color="auto"/>
                <w:bottom w:val="none" w:sz="0" w:space="0" w:color="auto"/>
                <w:right w:val="none" w:sz="0" w:space="0" w:color="auto"/>
              </w:divBdr>
            </w:div>
            <w:div w:id="1907959073">
              <w:marLeft w:val="0"/>
              <w:marRight w:val="0"/>
              <w:marTop w:val="0"/>
              <w:marBottom w:val="0"/>
              <w:divBdr>
                <w:top w:val="none" w:sz="0" w:space="0" w:color="auto"/>
                <w:left w:val="none" w:sz="0" w:space="0" w:color="auto"/>
                <w:bottom w:val="none" w:sz="0" w:space="0" w:color="auto"/>
                <w:right w:val="none" w:sz="0" w:space="0" w:color="auto"/>
              </w:divBdr>
            </w:div>
            <w:div w:id="1946225815">
              <w:marLeft w:val="0"/>
              <w:marRight w:val="0"/>
              <w:marTop w:val="0"/>
              <w:marBottom w:val="0"/>
              <w:divBdr>
                <w:top w:val="none" w:sz="0" w:space="0" w:color="auto"/>
                <w:left w:val="none" w:sz="0" w:space="0" w:color="auto"/>
                <w:bottom w:val="none" w:sz="0" w:space="0" w:color="auto"/>
                <w:right w:val="none" w:sz="0" w:space="0" w:color="auto"/>
              </w:divBdr>
            </w:div>
            <w:div w:id="357507101">
              <w:marLeft w:val="0"/>
              <w:marRight w:val="0"/>
              <w:marTop w:val="0"/>
              <w:marBottom w:val="0"/>
              <w:divBdr>
                <w:top w:val="none" w:sz="0" w:space="0" w:color="auto"/>
                <w:left w:val="none" w:sz="0" w:space="0" w:color="auto"/>
                <w:bottom w:val="none" w:sz="0" w:space="0" w:color="auto"/>
                <w:right w:val="none" w:sz="0" w:space="0" w:color="auto"/>
              </w:divBdr>
            </w:div>
            <w:div w:id="2024624762">
              <w:marLeft w:val="0"/>
              <w:marRight w:val="0"/>
              <w:marTop w:val="0"/>
              <w:marBottom w:val="0"/>
              <w:divBdr>
                <w:top w:val="none" w:sz="0" w:space="0" w:color="auto"/>
                <w:left w:val="none" w:sz="0" w:space="0" w:color="auto"/>
                <w:bottom w:val="none" w:sz="0" w:space="0" w:color="auto"/>
                <w:right w:val="none" w:sz="0" w:space="0" w:color="auto"/>
              </w:divBdr>
            </w:div>
            <w:div w:id="741289908">
              <w:marLeft w:val="0"/>
              <w:marRight w:val="0"/>
              <w:marTop w:val="0"/>
              <w:marBottom w:val="0"/>
              <w:divBdr>
                <w:top w:val="none" w:sz="0" w:space="0" w:color="auto"/>
                <w:left w:val="none" w:sz="0" w:space="0" w:color="auto"/>
                <w:bottom w:val="none" w:sz="0" w:space="0" w:color="auto"/>
                <w:right w:val="none" w:sz="0" w:space="0" w:color="auto"/>
              </w:divBdr>
            </w:div>
            <w:div w:id="471531632">
              <w:marLeft w:val="0"/>
              <w:marRight w:val="0"/>
              <w:marTop w:val="0"/>
              <w:marBottom w:val="0"/>
              <w:divBdr>
                <w:top w:val="none" w:sz="0" w:space="0" w:color="auto"/>
                <w:left w:val="none" w:sz="0" w:space="0" w:color="auto"/>
                <w:bottom w:val="none" w:sz="0" w:space="0" w:color="auto"/>
                <w:right w:val="none" w:sz="0" w:space="0" w:color="auto"/>
              </w:divBdr>
            </w:div>
            <w:div w:id="112677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5248">
      <w:bodyDiv w:val="1"/>
      <w:marLeft w:val="0"/>
      <w:marRight w:val="0"/>
      <w:marTop w:val="0"/>
      <w:marBottom w:val="0"/>
      <w:divBdr>
        <w:top w:val="none" w:sz="0" w:space="0" w:color="auto"/>
        <w:left w:val="none" w:sz="0" w:space="0" w:color="auto"/>
        <w:bottom w:val="none" w:sz="0" w:space="0" w:color="auto"/>
        <w:right w:val="none" w:sz="0" w:space="0" w:color="auto"/>
      </w:divBdr>
    </w:div>
    <w:div w:id="1370032947">
      <w:bodyDiv w:val="1"/>
      <w:marLeft w:val="0"/>
      <w:marRight w:val="0"/>
      <w:marTop w:val="0"/>
      <w:marBottom w:val="0"/>
      <w:divBdr>
        <w:top w:val="none" w:sz="0" w:space="0" w:color="auto"/>
        <w:left w:val="none" w:sz="0" w:space="0" w:color="auto"/>
        <w:bottom w:val="none" w:sz="0" w:space="0" w:color="auto"/>
        <w:right w:val="none" w:sz="0" w:space="0" w:color="auto"/>
      </w:divBdr>
      <w:divsChild>
        <w:div w:id="182518019">
          <w:marLeft w:val="0"/>
          <w:marRight w:val="0"/>
          <w:marTop w:val="0"/>
          <w:marBottom w:val="0"/>
          <w:divBdr>
            <w:top w:val="none" w:sz="0" w:space="0" w:color="auto"/>
            <w:left w:val="none" w:sz="0" w:space="0" w:color="auto"/>
            <w:bottom w:val="none" w:sz="0" w:space="0" w:color="auto"/>
            <w:right w:val="none" w:sz="0" w:space="0" w:color="auto"/>
          </w:divBdr>
          <w:divsChild>
            <w:div w:id="1374160998">
              <w:marLeft w:val="0"/>
              <w:marRight w:val="0"/>
              <w:marTop w:val="0"/>
              <w:marBottom w:val="0"/>
              <w:divBdr>
                <w:top w:val="none" w:sz="0" w:space="0" w:color="auto"/>
                <w:left w:val="none" w:sz="0" w:space="0" w:color="auto"/>
                <w:bottom w:val="none" w:sz="0" w:space="0" w:color="auto"/>
                <w:right w:val="none" w:sz="0" w:space="0" w:color="auto"/>
              </w:divBdr>
            </w:div>
            <w:div w:id="912664297">
              <w:marLeft w:val="0"/>
              <w:marRight w:val="0"/>
              <w:marTop w:val="0"/>
              <w:marBottom w:val="0"/>
              <w:divBdr>
                <w:top w:val="none" w:sz="0" w:space="0" w:color="auto"/>
                <w:left w:val="none" w:sz="0" w:space="0" w:color="auto"/>
                <w:bottom w:val="none" w:sz="0" w:space="0" w:color="auto"/>
                <w:right w:val="none" w:sz="0" w:space="0" w:color="auto"/>
              </w:divBdr>
            </w:div>
            <w:div w:id="1364209901">
              <w:marLeft w:val="0"/>
              <w:marRight w:val="0"/>
              <w:marTop w:val="0"/>
              <w:marBottom w:val="0"/>
              <w:divBdr>
                <w:top w:val="none" w:sz="0" w:space="0" w:color="auto"/>
                <w:left w:val="none" w:sz="0" w:space="0" w:color="auto"/>
                <w:bottom w:val="none" w:sz="0" w:space="0" w:color="auto"/>
                <w:right w:val="none" w:sz="0" w:space="0" w:color="auto"/>
              </w:divBdr>
            </w:div>
            <w:div w:id="172960129">
              <w:marLeft w:val="0"/>
              <w:marRight w:val="0"/>
              <w:marTop w:val="0"/>
              <w:marBottom w:val="0"/>
              <w:divBdr>
                <w:top w:val="none" w:sz="0" w:space="0" w:color="auto"/>
                <w:left w:val="none" w:sz="0" w:space="0" w:color="auto"/>
                <w:bottom w:val="none" w:sz="0" w:space="0" w:color="auto"/>
                <w:right w:val="none" w:sz="0" w:space="0" w:color="auto"/>
              </w:divBdr>
            </w:div>
            <w:div w:id="1596595320">
              <w:marLeft w:val="0"/>
              <w:marRight w:val="0"/>
              <w:marTop w:val="0"/>
              <w:marBottom w:val="0"/>
              <w:divBdr>
                <w:top w:val="none" w:sz="0" w:space="0" w:color="auto"/>
                <w:left w:val="none" w:sz="0" w:space="0" w:color="auto"/>
                <w:bottom w:val="none" w:sz="0" w:space="0" w:color="auto"/>
                <w:right w:val="none" w:sz="0" w:space="0" w:color="auto"/>
              </w:divBdr>
            </w:div>
            <w:div w:id="1230307692">
              <w:marLeft w:val="0"/>
              <w:marRight w:val="0"/>
              <w:marTop w:val="0"/>
              <w:marBottom w:val="0"/>
              <w:divBdr>
                <w:top w:val="none" w:sz="0" w:space="0" w:color="auto"/>
                <w:left w:val="none" w:sz="0" w:space="0" w:color="auto"/>
                <w:bottom w:val="none" w:sz="0" w:space="0" w:color="auto"/>
                <w:right w:val="none" w:sz="0" w:space="0" w:color="auto"/>
              </w:divBdr>
            </w:div>
            <w:div w:id="460924106">
              <w:marLeft w:val="0"/>
              <w:marRight w:val="0"/>
              <w:marTop w:val="0"/>
              <w:marBottom w:val="0"/>
              <w:divBdr>
                <w:top w:val="none" w:sz="0" w:space="0" w:color="auto"/>
                <w:left w:val="none" w:sz="0" w:space="0" w:color="auto"/>
                <w:bottom w:val="none" w:sz="0" w:space="0" w:color="auto"/>
                <w:right w:val="none" w:sz="0" w:space="0" w:color="auto"/>
              </w:divBdr>
            </w:div>
            <w:div w:id="2135295616">
              <w:marLeft w:val="0"/>
              <w:marRight w:val="0"/>
              <w:marTop w:val="0"/>
              <w:marBottom w:val="0"/>
              <w:divBdr>
                <w:top w:val="none" w:sz="0" w:space="0" w:color="auto"/>
                <w:left w:val="none" w:sz="0" w:space="0" w:color="auto"/>
                <w:bottom w:val="none" w:sz="0" w:space="0" w:color="auto"/>
                <w:right w:val="none" w:sz="0" w:space="0" w:color="auto"/>
              </w:divBdr>
            </w:div>
            <w:div w:id="2030251546">
              <w:marLeft w:val="0"/>
              <w:marRight w:val="0"/>
              <w:marTop w:val="0"/>
              <w:marBottom w:val="0"/>
              <w:divBdr>
                <w:top w:val="none" w:sz="0" w:space="0" w:color="auto"/>
                <w:left w:val="none" w:sz="0" w:space="0" w:color="auto"/>
                <w:bottom w:val="none" w:sz="0" w:space="0" w:color="auto"/>
                <w:right w:val="none" w:sz="0" w:space="0" w:color="auto"/>
              </w:divBdr>
            </w:div>
            <w:div w:id="1015772141">
              <w:marLeft w:val="0"/>
              <w:marRight w:val="0"/>
              <w:marTop w:val="0"/>
              <w:marBottom w:val="0"/>
              <w:divBdr>
                <w:top w:val="none" w:sz="0" w:space="0" w:color="auto"/>
                <w:left w:val="none" w:sz="0" w:space="0" w:color="auto"/>
                <w:bottom w:val="none" w:sz="0" w:space="0" w:color="auto"/>
                <w:right w:val="none" w:sz="0" w:space="0" w:color="auto"/>
              </w:divBdr>
            </w:div>
            <w:div w:id="39668651">
              <w:marLeft w:val="0"/>
              <w:marRight w:val="0"/>
              <w:marTop w:val="0"/>
              <w:marBottom w:val="0"/>
              <w:divBdr>
                <w:top w:val="none" w:sz="0" w:space="0" w:color="auto"/>
                <w:left w:val="none" w:sz="0" w:space="0" w:color="auto"/>
                <w:bottom w:val="none" w:sz="0" w:space="0" w:color="auto"/>
                <w:right w:val="none" w:sz="0" w:space="0" w:color="auto"/>
              </w:divBdr>
            </w:div>
            <w:div w:id="1851213306">
              <w:marLeft w:val="0"/>
              <w:marRight w:val="0"/>
              <w:marTop w:val="0"/>
              <w:marBottom w:val="0"/>
              <w:divBdr>
                <w:top w:val="none" w:sz="0" w:space="0" w:color="auto"/>
                <w:left w:val="none" w:sz="0" w:space="0" w:color="auto"/>
                <w:bottom w:val="none" w:sz="0" w:space="0" w:color="auto"/>
                <w:right w:val="none" w:sz="0" w:space="0" w:color="auto"/>
              </w:divBdr>
            </w:div>
            <w:div w:id="693463401">
              <w:marLeft w:val="0"/>
              <w:marRight w:val="0"/>
              <w:marTop w:val="0"/>
              <w:marBottom w:val="0"/>
              <w:divBdr>
                <w:top w:val="none" w:sz="0" w:space="0" w:color="auto"/>
                <w:left w:val="none" w:sz="0" w:space="0" w:color="auto"/>
                <w:bottom w:val="none" w:sz="0" w:space="0" w:color="auto"/>
                <w:right w:val="none" w:sz="0" w:space="0" w:color="auto"/>
              </w:divBdr>
            </w:div>
            <w:div w:id="46085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9388">
      <w:bodyDiv w:val="1"/>
      <w:marLeft w:val="0"/>
      <w:marRight w:val="0"/>
      <w:marTop w:val="0"/>
      <w:marBottom w:val="0"/>
      <w:divBdr>
        <w:top w:val="none" w:sz="0" w:space="0" w:color="auto"/>
        <w:left w:val="none" w:sz="0" w:space="0" w:color="auto"/>
        <w:bottom w:val="none" w:sz="0" w:space="0" w:color="auto"/>
        <w:right w:val="none" w:sz="0" w:space="0" w:color="auto"/>
      </w:divBdr>
    </w:div>
    <w:div w:id="1383477401">
      <w:bodyDiv w:val="1"/>
      <w:marLeft w:val="0"/>
      <w:marRight w:val="0"/>
      <w:marTop w:val="0"/>
      <w:marBottom w:val="0"/>
      <w:divBdr>
        <w:top w:val="none" w:sz="0" w:space="0" w:color="auto"/>
        <w:left w:val="none" w:sz="0" w:space="0" w:color="auto"/>
        <w:bottom w:val="none" w:sz="0" w:space="0" w:color="auto"/>
        <w:right w:val="none" w:sz="0" w:space="0" w:color="auto"/>
      </w:divBdr>
      <w:divsChild>
        <w:div w:id="1815371823">
          <w:marLeft w:val="0"/>
          <w:marRight w:val="0"/>
          <w:marTop w:val="0"/>
          <w:marBottom w:val="0"/>
          <w:divBdr>
            <w:top w:val="none" w:sz="0" w:space="0" w:color="auto"/>
            <w:left w:val="none" w:sz="0" w:space="0" w:color="auto"/>
            <w:bottom w:val="none" w:sz="0" w:space="0" w:color="auto"/>
            <w:right w:val="none" w:sz="0" w:space="0" w:color="auto"/>
          </w:divBdr>
          <w:divsChild>
            <w:div w:id="543686685">
              <w:marLeft w:val="0"/>
              <w:marRight w:val="0"/>
              <w:marTop w:val="0"/>
              <w:marBottom w:val="0"/>
              <w:divBdr>
                <w:top w:val="none" w:sz="0" w:space="0" w:color="auto"/>
                <w:left w:val="none" w:sz="0" w:space="0" w:color="auto"/>
                <w:bottom w:val="none" w:sz="0" w:space="0" w:color="auto"/>
                <w:right w:val="none" w:sz="0" w:space="0" w:color="auto"/>
              </w:divBdr>
              <w:divsChild>
                <w:div w:id="1603880782">
                  <w:marLeft w:val="0"/>
                  <w:marRight w:val="0"/>
                  <w:marTop w:val="0"/>
                  <w:marBottom w:val="0"/>
                  <w:divBdr>
                    <w:top w:val="none" w:sz="0" w:space="0" w:color="auto"/>
                    <w:left w:val="none" w:sz="0" w:space="0" w:color="auto"/>
                    <w:bottom w:val="none" w:sz="0" w:space="0" w:color="auto"/>
                    <w:right w:val="none" w:sz="0" w:space="0" w:color="auto"/>
                  </w:divBdr>
                  <w:divsChild>
                    <w:div w:id="1023479494">
                      <w:marLeft w:val="0"/>
                      <w:marRight w:val="0"/>
                      <w:marTop w:val="0"/>
                      <w:marBottom w:val="0"/>
                      <w:divBdr>
                        <w:top w:val="none" w:sz="0" w:space="0" w:color="auto"/>
                        <w:left w:val="none" w:sz="0" w:space="0" w:color="auto"/>
                        <w:bottom w:val="none" w:sz="0" w:space="0" w:color="auto"/>
                        <w:right w:val="none" w:sz="0" w:space="0" w:color="auto"/>
                      </w:divBdr>
                      <w:divsChild>
                        <w:div w:id="1800219175">
                          <w:marLeft w:val="0"/>
                          <w:marRight w:val="0"/>
                          <w:marTop w:val="0"/>
                          <w:marBottom w:val="0"/>
                          <w:divBdr>
                            <w:top w:val="none" w:sz="0" w:space="0" w:color="auto"/>
                            <w:left w:val="none" w:sz="0" w:space="0" w:color="auto"/>
                            <w:bottom w:val="none" w:sz="0" w:space="0" w:color="auto"/>
                            <w:right w:val="none" w:sz="0" w:space="0" w:color="auto"/>
                          </w:divBdr>
                          <w:divsChild>
                            <w:div w:id="1201019712">
                              <w:marLeft w:val="0"/>
                              <w:marRight w:val="0"/>
                              <w:marTop w:val="0"/>
                              <w:marBottom w:val="0"/>
                              <w:divBdr>
                                <w:top w:val="none" w:sz="0" w:space="0" w:color="auto"/>
                                <w:left w:val="none" w:sz="0" w:space="0" w:color="auto"/>
                                <w:bottom w:val="none" w:sz="0" w:space="0" w:color="auto"/>
                                <w:right w:val="none" w:sz="0" w:space="0" w:color="auto"/>
                              </w:divBdr>
                              <w:divsChild>
                                <w:div w:id="1559705425">
                                  <w:marLeft w:val="0"/>
                                  <w:marRight w:val="0"/>
                                  <w:marTop w:val="0"/>
                                  <w:marBottom w:val="0"/>
                                  <w:divBdr>
                                    <w:top w:val="none" w:sz="0" w:space="0" w:color="auto"/>
                                    <w:left w:val="none" w:sz="0" w:space="0" w:color="auto"/>
                                    <w:bottom w:val="none" w:sz="0" w:space="0" w:color="auto"/>
                                    <w:right w:val="none" w:sz="0" w:space="0" w:color="auto"/>
                                  </w:divBdr>
                                  <w:divsChild>
                                    <w:div w:id="1255164959">
                                      <w:marLeft w:val="0"/>
                                      <w:marRight w:val="0"/>
                                      <w:marTop w:val="0"/>
                                      <w:marBottom w:val="0"/>
                                      <w:divBdr>
                                        <w:top w:val="none" w:sz="0" w:space="0" w:color="auto"/>
                                        <w:left w:val="none" w:sz="0" w:space="0" w:color="auto"/>
                                        <w:bottom w:val="none" w:sz="0" w:space="0" w:color="auto"/>
                                        <w:right w:val="none" w:sz="0" w:space="0" w:color="auto"/>
                                      </w:divBdr>
                                      <w:divsChild>
                                        <w:div w:id="758720500">
                                          <w:marLeft w:val="0"/>
                                          <w:marRight w:val="0"/>
                                          <w:marTop w:val="0"/>
                                          <w:marBottom w:val="0"/>
                                          <w:divBdr>
                                            <w:top w:val="none" w:sz="0" w:space="0" w:color="auto"/>
                                            <w:left w:val="none" w:sz="0" w:space="0" w:color="auto"/>
                                            <w:bottom w:val="none" w:sz="0" w:space="0" w:color="auto"/>
                                            <w:right w:val="none" w:sz="0" w:space="0" w:color="auto"/>
                                          </w:divBdr>
                                          <w:divsChild>
                                            <w:div w:id="1976714076">
                                              <w:marLeft w:val="0"/>
                                              <w:marRight w:val="0"/>
                                              <w:marTop w:val="0"/>
                                              <w:marBottom w:val="0"/>
                                              <w:divBdr>
                                                <w:top w:val="none" w:sz="0" w:space="0" w:color="auto"/>
                                                <w:left w:val="none" w:sz="0" w:space="0" w:color="auto"/>
                                                <w:bottom w:val="none" w:sz="0" w:space="0" w:color="auto"/>
                                                <w:right w:val="none" w:sz="0" w:space="0" w:color="auto"/>
                                              </w:divBdr>
                                              <w:divsChild>
                                                <w:div w:id="1846044732">
                                                  <w:marLeft w:val="0"/>
                                                  <w:marRight w:val="0"/>
                                                  <w:marTop w:val="0"/>
                                                  <w:marBottom w:val="0"/>
                                                  <w:divBdr>
                                                    <w:top w:val="none" w:sz="0" w:space="0" w:color="auto"/>
                                                    <w:left w:val="none" w:sz="0" w:space="0" w:color="auto"/>
                                                    <w:bottom w:val="none" w:sz="0" w:space="0" w:color="auto"/>
                                                    <w:right w:val="none" w:sz="0" w:space="0" w:color="auto"/>
                                                  </w:divBdr>
                                                  <w:divsChild>
                                                    <w:div w:id="540171236">
                                                      <w:marLeft w:val="0"/>
                                                      <w:marRight w:val="0"/>
                                                      <w:marTop w:val="0"/>
                                                      <w:marBottom w:val="0"/>
                                                      <w:divBdr>
                                                        <w:top w:val="none" w:sz="0" w:space="0" w:color="auto"/>
                                                        <w:left w:val="none" w:sz="0" w:space="0" w:color="auto"/>
                                                        <w:bottom w:val="none" w:sz="0" w:space="0" w:color="auto"/>
                                                        <w:right w:val="none" w:sz="0" w:space="0" w:color="auto"/>
                                                      </w:divBdr>
                                                      <w:divsChild>
                                                        <w:div w:id="152259927">
                                                          <w:marLeft w:val="0"/>
                                                          <w:marRight w:val="0"/>
                                                          <w:marTop w:val="0"/>
                                                          <w:marBottom w:val="0"/>
                                                          <w:divBdr>
                                                            <w:top w:val="none" w:sz="0" w:space="0" w:color="auto"/>
                                                            <w:left w:val="none" w:sz="0" w:space="0" w:color="auto"/>
                                                            <w:bottom w:val="none" w:sz="0" w:space="0" w:color="auto"/>
                                                            <w:right w:val="none" w:sz="0" w:space="0" w:color="auto"/>
                                                          </w:divBdr>
                                                          <w:divsChild>
                                                            <w:div w:id="123223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5471084">
      <w:bodyDiv w:val="1"/>
      <w:marLeft w:val="0"/>
      <w:marRight w:val="0"/>
      <w:marTop w:val="0"/>
      <w:marBottom w:val="0"/>
      <w:divBdr>
        <w:top w:val="none" w:sz="0" w:space="0" w:color="auto"/>
        <w:left w:val="none" w:sz="0" w:space="0" w:color="auto"/>
        <w:bottom w:val="none" w:sz="0" w:space="0" w:color="auto"/>
        <w:right w:val="none" w:sz="0" w:space="0" w:color="auto"/>
      </w:divBdr>
      <w:divsChild>
        <w:div w:id="1009910186">
          <w:marLeft w:val="0"/>
          <w:marRight w:val="0"/>
          <w:marTop w:val="0"/>
          <w:marBottom w:val="0"/>
          <w:divBdr>
            <w:top w:val="none" w:sz="0" w:space="0" w:color="auto"/>
            <w:left w:val="none" w:sz="0" w:space="0" w:color="auto"/>
            <w:bottom w:val="none" w:sz="0" w:space="0" w:color="auto"/>
            <w:right w:val="none" w:sz="0" w:space="0" w:color="auto"/>
          </w:divBdr>
          <w:divsChild>
            <w:div w:id="173986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704854">
      <w:bodyDiv w:val="1"/>
      <w:marLeft w:val="0"/>
      <w:marRight w:val="0"/>
      <w:marTop w:val="0"/>
      <w:marBottom w:val="0"/>
      <w:divBdr>
        <w:top w:val="none" w:sz="0" w:space="0" w:color="auto"/>
        <w:left w:val="none" w:sz="0" w:space="0" w:color="auto"/>
        <w:bottom w:val="none" w:sz="0" w:space="0" w:color="auto"/>
        <w:right w:val="none" w:sz="0" w:space="0" w:color="auto"/>
      </w:divBdr>
    </w:div>
    <w:div w:id="1435127549">
      <w:bodyDiv w:val="1"/>
      <w:marLeft w:val="0"/>
      <w:marRight w:val="0"/>
      <w:marTop w:val="0"/>
      <w:marBottom w:val="0"/>
      <w:divBdr>
        <w:top w:val="none" w:sz="0" w:space="0" w:color="auto"/>
        <w:left w:val="none" w:sz="0" w:space="0" w:color="auto"/>
        <w:bottom w:val="none" w:sz="0" w:space="0" w:color="auto"/>
        <w:right w:val="none" w:sz="0" w:space="0" w:color="auto"/>
      </w:divBdr>
      <w:divsChild>
        <w:div w:id="1772968705">
          <w:marLeft w:val="0"/>
          <w:marRight w:val="0"/>
          <w:marTop w:val="0"/>
          <w:marBottom w:val="0"/>
          <w:divBdr>
            <w:top w:val="none" w:sz="0" w:space="0" w:color="auto"/>
            <w:left w:val="none" w:sz="0" w:space="0" w:color="auto"/>
            <w:bottom w:val="none" w:sz="0" w:space="0" w:color="auto"/>
            <w:right w:val="none" w:sz="0" w:space="0" w:color="auto"/>
          </w:divBdr>
          <w:divsChild>
            <w:div w:id="627054332">
              <w:marLeft w:val="0"/>
              <w:marRight w:val="0"/>
              <w:marTop w:val="0"/>
              <w:marBottom w:val="0"/>
              <w:divBdr>
                <w:top w:val="none" w:sz="0" w:space="0" w:color="auto"/>
                <w:left w:val="none" w:sz="0" w:space="0" w:color="auto"/>
                <w:bottom w:val="none" w:sz="0" w:space="0" w:color="auto"/>
                <w:right w:val="none" w:sz="0" w:space="0" w:color="auto"/>
              </w:divBdr>
            </w:div>
            <w:div w:id="1552378306">
              <w:marLeft w:val="0"/>
              <w:marRight w:val="0"/>
              <w:marTop w:val="0"/>
              <w:marBottom w:val="0"/>
              <w:divBdr>
                <w:top w:val="none" w:sz="0" w:space="0" w:color="auto"/>
                <w:left w:val="none" w:sz="0" w:space="0" w:color="auto"/>
                <w:bottom w:val="none" w:sz="0" w:space="0" w:color="auto"/>
                <w:right w:val="none" w:sz="0" w:space="0" w:color="auto"/>
              </w:divBdr>
            </w:div>
            <w:div w:id="1398240433">
              <w:marLeft w:val="0"/>
              <w:marRight w:val="0"/>
              <w:marTop w:val="0"/>
              <w:marBottom w:val="0"/>
              <w:divBdr>
                <w:top w:val="none" w:sz="0" w:space="0" w:color="auto"/>
                <w:left w:val="none" w:sz="0" w:space="0" w:color="auto"/>
                <w:bottom w:val="none" w:sz="0" w:space="0" w:color="auto"/>
                <w:right w:val="none" w:sz="0" w:space="0" w:color="auto"/>
              </w:divBdr>
            </w:div>
            <w:div w:id="1571884619">
              <w:marLeft w:val="0"/>
              <w:marRight w:val="0"/>
              <w:marTop w:val="0"/>
              <w:marBottom w:val="0"/>
              <w:divBdr>
                <w:top w:val="none" w:sz="0" w:space="0" w:color="auto"/>
                <w:left w:val="none" w:sz="0" w:space="0" w:color="auto"/>
                <w:bottom w:val="none" w:sz="0" w:space="0" w:color="auto"/>
                <w:right w:val="none" w:sz="0" w:space="0" w:color="auto"/>
              </w:divBdr>
            </w:div>
            <w:div w:id="1814788998">
              <w:marLeft w:val="0"/>
              <w:marRight w:val="0"/>
              <w:marTop w:val="0"/>
              <w:marBottom w:val="0"/>
              <w:divBdr>
                <w:top w:val="none" w:sz="0" w:space="0" w:color="auto"/>
                <w:left w:val="none" w:sz="0" w:space="0" w:color="auto"/>
                <w:bottom w:val="none" w:sz="0" w:space="0" w:color="auto"/>
                <w:right w:val="none" w:sz="0" w:space="0" w:color="auto"/>
              </w:divBdr>
            </w:div>
            <w:div w:id="1664821482">
              <w:marLeft w:val="0"/>
              <w:marRight w:val="0"/>
              <w:marTop w:val="0"/>
              <w:marBottom w:val="0"/>
              <w:divBdr>
                <w:top w:val="none" w:sz="0" w:space="0" w:color="auto"/>
                <w:left w:val="none" w:sz="0" w:space="0" w:color="auto"/>
                <w:bottom w:val="none" w:sz="0" w:space="0" w:color="auto"/>
                <w:right w:val="none" w:sz="0" w:space="0" w:color="auto"/>
              </w:divBdr>
            </w:div>
            <w:div w:id="978147430">
              <w:marLeft w:val="0"/>
              <w:marRight w:val="0"/>
              <w:marTop w:val="0"/>
              <w:marBottom w:val="0"/>
              <w:divBdr>
                <w:top w:val="none" w:sz="0" w:space="0" w:color="auto"/>
                <w:left w:val="none" w:sz="0" w:space="0" w:color="auto"/>
                <w:bottom w:val="none" w:sz="0" w:space="0" w:color="auto"/>
                <w:right w:val="none" w:sz="0" w:space="0" w:color="auto"/>
              </w:divBdr>
            </w:div>
            <w:div w:id="144599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1764">
      <w:bodyDiv w:val="1"/>
      <w:marLeft w:val="0"/>
      <w:marRight w:val="0"/>
      <w:marTop w:val="0"/>
      <w:marBottom w:val="0"/>
      <w:divBdr>
        <w:top w:val="none" w:sz="0" w:space="0" w:color="auto"/>
        <w:left w:val="none" w:sz="0" w:space="0" w:color="auto"/>
        <w:bottom w:val="none" w:sz="0" w:space="0" w:color="auto"/>
        <w:right w:val="none" w:sz="0" w:space="0" w:color="auto"/>
      </w:divBdr>
      <w:divsChild>
        <w:div w:id="699822320">
          <w:marLeft w:val="0"/>
          <w:marRight w:val="0"/>
          <w:marTop w:val="0"/>
          <w:marBottom w:val="0"/>
          <w:divBdr>
            <w:top w:val="none" w:sz="0" w:space="0" w:color="auto"/>
            <w:left w:val="none" w:sz="0" w:space="0" w:color="auto"/>
            <w:bottom w:val="none" w:sz="0" w:space="0" w:color="auto"/>
            <w:right w:val="none" w:sz="0" w:space="0" w:color="auto"/>
          </w:divBdr>
          <w:divsChild>
            <w:div w:id="1460341818">
              <w:marLeft w:val="0"/>
              <w:marRight w:val="0"/>
              <w:marTop w:val="0"/>
              <w:marBottom w:val="0"/>
              <w:divBdr>
                <w:top w:val="none" w:sz="0" w:space="0" w:color="auto"/>
                <w:left w:val="none" w:sz="0" w:space="0" w:color="auto"/>
                <w:bottom w:val="none" w:sz="0" w:space="0" w:color="auto"/>
                <w:right w:val="none" w:sz="0" w:space="0" w:color="auto"/>
              </w:divBdr>
              <w:divsChild>
                <w:div w:id="941718736">
                  <w:marLeft w:val="0"/>
                  <w:marRight w:val="0"/>
                  <w:marTop w:val="0"/>
                  <w:marBottom w:val="0"/>
                  <w:divBdr>
                    <w:top w:val="none" w:sz="0" w:space="0" w:color="auto"/>
                    <w:left w:val="none" w:sz="0" w:space="0" w:color="auto"/>
                    <w:bottom w:val="none" w:sz="0" w:space="0" w:color="auto"/>
                    <w:right w:val="none" w:sz="0" w:space="0" w:color="auto"/>
                  </w:divBdr>
                  <w:divsChild>
                    <w:div w:id="1106847488">
                      <w:marLeft w:val="0"/>
                      <w:marRight w:val="0"/>
                      <w:marTop w:val="0"/>
                      <w:marBottom w:val="0"/>
                      <w:divBdr>
                        <w:top w:val="none" w:sz="0" w:space="0" w:color="auto"/>
                        <w:left w:val="none" w:sz="0" w:space="0" w:color="auto"/>
                        <w:bottom w:val="none" w:sz="0" w:space="0" w:color="auto"/>
                        <w:right w:val="none" w:sz="0" w:space="0" w:color="auto"/>
                      </w:divBdr>
                      <w:divsChild>
                        <w:div w:id="913735040">
                          <w:marLeft w:val="0"/>
                          <w:marRight w:val="0"/>
                          <w:marTop w:val="0"/>
                          <w:marBottom w:val="0"/>
                          <w:divBdr>
                            <w:top w:val="none" w:sz="0" w:space="0" w:color="auto"/>
                            <w:left w:val="none" w:sz="0" w:space="0" w:color="auto"/>
                            <w:bottom w:val="none" w:sz="0" w:space="0" w:color="auto"/>
                            <w:right w:val="none" w:sz="0" w:space="0" w:color="auto"/>
                          </w:divBdr>
                          <w:divsChild>
                            <w:div w:id="716515752">
                              <w:marLeft w:val="0"/>
                              <w:marRight w:val="0"/>
                              <w:marTop w:val="0"/>
                              <w:marBottom w:val="0"/>
                              <w:divBdr>
                                <w:top w:val="none" w:sz="0" w:space="0" w:color="auto"/>
                                <w:left w:val="none" w:sz="0" w:space="0" w:color="auto"/>
                                <w:bottom w:val="none" w:sz="0" w:space="0" w:color="auto"/>
                                <w:right w:val="none" w:sz="0" w:space="0" w:color="auto"/>
                              </w:divBdr>
                              <w:divsChild>
                                <w:div w:id="962271405">
                                  <w:marLeft w:val="0"/>
                                  <w:marRight w:val="0"/>
                                  <w:marTop w:val="0"/>
                                  <w:marBottom w:val="0"/>
                                  <w:divBdr>
                                    <w:top w:val="none" w:sz="0" w:space="0" w:color="auto"/>
                                    <w:left w:val="none" w:sz="0" w:space="0" w:color="auto"/>
                                    <w:bottom w:val="none" w:sz="0" w:space="0" w:color="auto"/>
                                    <w:right w:val="none" w:sz="0" w:space="0" w:color="auto"/>
                                  </w:divBdr>
                                  <w:divsChild>
                                    <w:div w:id="1153908939">
                                      <w:marLeft w:val="0"/>
                                      <w:marRight w:val="0"/>
                                      <w:marTop w:val="0"/>
                                      <w:marBottom w:val="0"/>
                                      <w:divBdr>
                                        <w:top w:val="none" w:sz="0" w:space="0" w:color="auto"/>
                                        <w:left w:val="none" w:sz="0" w:space="0" w:color="auto"/>
                                        <w:bottom w:val="none" w:sz="0" w:space="0" w:color="auto"/>
                                        <w:right w:val="none" w:sz="0" w:space="0" w:color="auto"/>
                                      </w:divBdr>
                                      <w:divsChild>
                                        <w:div w:id="1041638628">
                                          <w:marLeft w:val="0"/>
                                          <w:marRight w:val="0"/>
                                          <w:marTop w:val="0"/>
                                          <w:marBottom w:val="0"/>
                                          <w:divBdr>
                                            <w:top w:val="none" w:sz="0" w:space="0" w:color="auto"/>
                                            <w:left w:val="none" w:sz="0" w:space="0" w:color="auto"/>
                                            <w:bottom w:val="none" w:sz="0" w:space="0" w:color="auto"/>
                                            <w:right w:val="none" w:sz="0" w:space="0" w:color="auto"/>
                                          </w:divBdr>
                                          <w:divsChild>
                                            <w:div w:id="317922568">
                                              <w:marLeft w:val="0"/>
                                              <w:marRight w:val="0"/>
                                              <w:marTop w:val="0"/>
                                              <w:marBottom w:val="0"/>
                                              <w:divBdr>
                                                <w:top w:val="none" w:sz="0" w:space="0" w:color="auto"/>
                                                <w:left w:val="none" w:sz="0" w:space="0" w:color="auto"/>
                                                <w:bottom w:val="none" w:sz="0" w:space="0" w:color="auto"/>
                                                <w:right w:val="none" w:sz="0" w:space="0" w:color="auto"/>
                                              </w:divBdr>
                                              <w:divsChild>
                                                <w:div w:id="6753578">
                                                  <w:marLeft w:val="0"/>
                                                  <w:marRight w:val="0"/>
                                                  <w:marTop w:val="0"/>
                                                  <w:marBottom w:val="0"/>
                                                  <w:divBdr>
                                                    <w:top w:val="none" w:sz="0" w:space="0" w:color="auto"/>
                                                    <w:left w:val="none" w:sz="0" w:space="0" w:color="auto"/>
                                                    <w:bottom w:val="none" w:sz="0" w:space="0" w:color="auto"/>
                                                    <w:right w:val="none" w:sz="0" w:space="0" w:color="auto"/>
                                                  </w:divBdr>
                                                  <w:divsChild>
                                                    <w:div w:id="291328029">
                                                      <w:marLeft w:val="0"/>
                                                      <w:marRight w:val="0"/>
                                                      <w:marTop w:val="0"/>
                                                      <w:marBottom w:val="0"/>
                                                      <w:divBdr>
                                                        <w:top w:val="none" w:sz="0" w:space="0" w:color="auto"/>
                                                        <w:left w:val="none" w:sz="0" w:space="0" w:color="auto"/>
                                                        <w:bottom w:val="none" w:sz="0" w:space="0" w:color="auto"/>
                                                        <w:right w:val="none" w:sz="0" w:space="0" w:color="auto"/>
                                                      </w:divBdr>
                                                      <w:divsChild>
                                                        <w:div w:id="2125223702">
                                                          <w:marLeft w:val="0"/>
                                                          <w:marRight w:val="0"/>
                                                          <w:marTop w:val="0"/>
                                                          <w:marBottom w:val="0"/>
                                                          <w:divBdr>
                                                            <w:top w:val="none" w:sz="0" w:space="0" w:color="auto"/>
                                                            <w:left w:val="none" w:sz="0" w:space="0" w:color="auto"/>
                                                            <w:bottom w:val="none" w:sz="0" w:space="0" w:color="auto"/>
                                                            <w:right w:val="none" w:sz="0" w:space="0" w:color="auto"/>
                                                          </w:divBdr>
                                                          <w:divsChild>
                                                            <w:div w:id="153573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5918807">
      <w:bodyDiv w:val="1"/>
      <w:marLeft w:val="0"/>
      <w:marRight w:val="0"/>
      <w:marTop w:val="0"/>
      <w:marBottom w:val="0"/>
      <w:divBdr>
        <w:top w:val="none" w:sz="0" w:space="0" w:color="auto"/>
        <w:left w:val="none" w:sz="0" w:space="0" w:color="auto"/>
        <w:bottom w:val="none" w:sz="0" w:space="0" w:color="auto"/>
        <w:right w:val="none" w:sz="0" w:space="0" w:color="auto"/>
      </w:divBdr>
      <w:divsChild>
        <w:div w:id="4865945">
          <w:marLeft w:val="0"/>
          <w:marRight w:val="0"/>
          <w:marTop w:val="0"/>
          <w:marBottom w:val="0"/>
          <w:divBdr>
            <w:top w:val="none" w:sz="0" w:space="0" w:color="auto"/>
            <w:left w:val="none" w:sz="0" w:space="0" w:color="auto"/>
            <w:bottom w:val="none" w:sz="0" w:space="0" w:color="auto"/>
            <w:right w:val="none" w:sz="0" w:space="0" w:color="auto"/>
          </w:divBdr>
          <w:divsChild>
            <w:div w:id="1962957815">
              <w:marLeft w:val="0"/>
              <w:marRight w:val="0"/>
              <w:marTop w:val="0"/>
              <w:marBottom w:val="0"/>
              <w:divBdr>
                <w:top w:val="none" w:sz="0" w:space="0" w:color="auto"/>
                <w:left w:val="none" w:sz="0" w:space="0" w:color="auto"/>
                <w:bottom w:val="none" w:sz="0" w:space="0" w:color="auto"/>
                <w:right w:val="none" w:sz="0" w:space="0" w:color="auto"/>
              </w:divBdr>
            </w:div>
            <w:div w:id="607347771">
              <w:marLeft w:val="0"/>
              <w:marRight w:val="0"/>
              <w:marTop w:val="0"/>
              <w:marBottom w:val="0"/>
              <w:divBdr>
                <w:top w:val="none" w:sz="0" w:space="0" w:color="auto"/>
                <w:left w:val="none" w:sz="0" w:space="0" w:color="auto"/>
                <w:bottom w:val="none" w:sz="0" w:space="0" w:color="auto"/>
                <w:right w:val="none" w:sz="0" w:space="0" w:color="auto"/>
              </w:divBdr>
            </w:div>
            <w:div w:id="1652365598">
              <w:marLeft w:val="0"/>
              <w:marRight w:val="0"/>
              <w:marTop w:val="0"/>
              <w:marBottom w:val="0"/>
              <w:divBdr>
                <w:top w:val="none" w:sz="0" w:space="0" w:color="auto"/>
                <w:left w:val="none" w:sz="0" w:space="0" w:color="auto"/>
                <w:bottom w:val="none" w:sz="0" w:space="0" w:color="auto"/>
                <w:right w:val="none" w:sz="0" w:space="0" w:color="auto"/>
              </w:divBdr>
            </w:div>
            <w:div w:id="706105656">
              <w:marLeft w:val="0"/>
              <w:marRight w:val="0"/>
              <w:marTop w:val="0"/>
              <w:marBottom w:val="0"/>
              <w:divBdr>
                <w:top w:val="none" w:sz="0" w:space="0" w:color="auto"/>
                <w:left w:val="none" w:sz="0" w:space="0" w:color="auto"/>
                <w:bottom w:val="none" w:sz="0" w:space="0" w:color="auto"/>
                <w:right w:val="none" w:sz="0" w:space="0" w:color="auto"/>
              </w:divBdr>
            </w:div>
            <w:div w:id="1927572640">
              <w:marLeft w:val="0"/>
              <w:marRight w:val="0"/>
              <w:marTop w:val="0"/>
              <w:marBottom w:val="0"/>
              <w:divBdr>
                <w:top w:val="none" w:sz="0" w:space="0" w:color="auto"/>
                <w:left w:val="none" w:sz="0" w:space="0" w:color="auto"/>
                <w:bottom w:val="none" w:sz="0" w:space="0" w:color="auto"/>
                <w:right w:val="none" w:sz="0" w:space="0" w:color="auto"/>
              </w:divBdr>
            </w:div>
            <w:div w:id="1876457681">
              <w:marLeft w:val="0"/>
              <w:marRight w:val="0"/>
              <w:marTop w:val="0"/>
              <w:marBottom w:val="0"/>
              <w:divBdr>
                <w:top w:val="none" w:sz="0" w:space="0" w:color="auto"/>
                <w:left w:val="none" w:sz="0" w:space="0" w:color="auto"/>
                <w:bottom w:val="none" w:sz="0" w:space="0" w:color="auto"/>
                <w:right w:val="none" w:sz="0" w:space="0" w:color="auto"/>
              </w:divBdr>
            </w:div>
            <w:div w:id="618223133">
              <w:marLeft w:val="0"/>
              <w:marRight w:val="0"/>
              <w:marTop w:val="0"/>
              <w:marBottom w:val="0"/>
              <w:divBdr>
                <w:top w:val="none" w:sz="0" w:space="0" w:color="auto"/>
                <w:left w:val="none" w:sz="0" w:space="0" w:color="auto"/>
                <w:bottom w:val="none" w:sz="0" w:space="0" w:color="auto"/>
                <w:right w:val="none" w:sz="0" w:space="0" w:color="auto"/>
              </w:divBdr>
            </w:div>
            <w:div w:id="624237299">
              <w:marLeft w:val="0"/>
              <w:marRight w:val="0"/>
              <w:marTop w:val="0"/>
              <w:marBottom w:val="0"/>
              <w:divBdr>
                <w:top w:val="none" w:sz="0" w:space="0" w:color="auto"/>
                <w:left w:val="none" w:sz="0" w:space="0" w:color="auto"/>
                <w:bottom w:val="none" w:sz="0" w:space="0" w:color="auto"/>
                <w:right w:val="none" w:sz="0" w:space="0" w:color="auto"/>
              </w:divBdr>
            </w:div>
            <w:div w:id="205553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6437">
      <w:bodyDiv w:val="1"/>
      <w:marLeft w:val="0"/>
      <w:marRight w:val="0"/>
      <w:marTop w:val="0"/>
      <w:marBottom w:val="0"/>
      <w:divBdr>
        <w:top w:val="none" w:sz="0" w:space="0" w:color="auto"/>
        <w:left w:val="none" w:sz="0" w:space="0" w:color="auto"/>
        <w:bottom w:val="none" w:sz="0" w:space="0" w:color="auto"/>
        <w:right w:val="none" w:sz="0" w:space="0" w:color="auto"/>
      </w:divBdr>
      <w:divsChild>
        <w:div w:id="1112945187">
          <w:marLeft w:val="0"/>
          <w:marRight w:val="0"/>
          <w:marTop w:val="0"/>
          <w:marBottom w:val="0"/>
          <w:divBdr>
            <w:top w:val="none" w:sz="0" w:space="0" w:color="auto"/>
            <w:left w:val="none" w:sz="0" w:space="0" w:color="auto"/>
            <w:bottom w:val="none" w:sz="0" w:space="0" w:color="auto"/>
            <w:right w:val="none" w:sz="0" w:space="0" w:color="auto"/>
          </w:divBdr>
          <w:divsChild>
            <w:div w:id="495419129">
              <w:marLeft w:val="0"/>
              <w:marRight w:val="0"/>
              <w:marTop w:val="0"/>
              <w:marBottom w:val="0"/>
              <w:divBdr>
                <w:top w:val="none" w:sz="0" w:space="0" w:color="auto"/>
                <w:left w:val="none" w:sz="0" w:space="0" w:color="auto"/>
                <w:bottom w:val="none" w:sz="0" w:space="0" w:color="auto"/>
                <w:right w:val="none" w:sz="0" w:space="0" w:color="auto"/>
              </w:divBdr>
              <w:divsChild>
                <w:div w:id="822550754">
                  <w:marLeft w:val="0"/>
                  <w:marRight w:val="0"/>
                  <w:marTop w:val="0"/>
                  <w:marBottom w:val="0"/>
                  <w:divBdr>
                    <w:top w:val="none" w:sz="0" w:space="0" w:color="auto"/>
                    <w:left w:val="none" w:sz="0" w:space="0" w:color="auto"/>
                    <w:bottom w:val="none" w:sz="0" w:space="0" w:color="auto"/>
                    <w:right w:val="none" w:sz="0" w:space="0" w:color="auto"/>
                  </w:divBdr>
                  <w:divsChild>
                    <w:div w:id="1284270826">
                      <w:marLeft w:val="0"/>
                      <w:marRight w:val="0"/>
                      <w:marTop w:val="0"/>
                      <w:marBottom w:val="0"/>
                      <w:divBdr>
                        <w:top w:val="none" w:sz="0" w:space="0" w:color="auto"/>
                        <w:left w:val="none" w:sz="0" w:space="0" w:color="auto"/>
                        <w:bottom w:val="none" w:sz="0" w:space="0" w:color="auto"/>
                        <w:right w:val="none" w:sz="0" w:space="0" w:color="auto"/>
                      </w:divBdr>
                      <w:divsChild>
                        <w:div w:id="2008484823">
                          <w:marLeft w:val="0"/>
                          <w:marRight w:val="0"/>
                          <w:marTop w:val="0"/>
                          <w:marBottom w:val="0"/>
                          <w:divBdr>
                            <w:top w:val="none" w:sz="0" w:space="0" w:color="auto"/>
                            <w:left w:val="none" w:sz="0" w:space="0" w:color="auto"/>
                            <w:bottom w:val="none" w:sz="0" w:space="0" w:color="auto"/>
                            <w:right w:val="none" w:sz="0" w:space="0" w:color="auto"/>
                          </w:divBdr>
                          <w:divsChild>
                            <w:div w:id="841361040">
                              <w:marLeft w:val="0"/>
                              <w:marRight w:val="0"/>
                              <w:marTop w:val="0"/>
                              <w:marBottom w:val="0"/>
                              <w:divBdr>
                                <w:top w:val="none" w:sz="0" w:space="0" w:color="auto"/>
                                <w:left w:val="none" w:sz="0" w:space="0" w:color="auto"/>
                                <w:bottom w:val="none" w:sz="0" w:space="0" w:color="auto"/>
                                <w:right w:val="none" w:sz="0" w:space="0" w:color="auto"/>
                              </w:divBdr>
                              <w:divsChild>
                                <w:div w:id="1975595590">
                                  <w:marLeft w:val="0"/>
                                  <w:marRight w:val="0"/>
                                  <w:marTop w:val="0"/>
                                  <w:marBottom w:val="0"/>
                                  <w:divBdr>
                                    <w:top w:val="none" w:sz="0" w:space="0" w:color="auto"/>
                                    <w:left w:val="none" w:sz="0" w:space="0" w:color="auto"/>
                                    <w:bottom w:val="none" w:sz="0" w:space="0" w:color="auto"/>
                                    <w:right w:val="none" w:sz="0" w:space="0" w:color="auto"/>
                                  </w:divBdr>
                                  <w:divsChild>
                                    <w:div w:id="2034649646">
                                      <w:marLeft w:val="0"/>
                                      <w:marRight w:val="0"/>
                                      <w:marTop w:val="0"/>
                                      <w:marBottom w:val="0"/>
                                      <w:divBdr>
                                        <w:top w:val="none" w:sz="0" w:space="0" w:color="auto"/>
                                        <w:left w:val="none" w:sz="0" w:space="0" w:color="auto"/>
                                        <w:bottom w:val="none" w:sz="0" w:space="0" w:color="auto"/>
                                        <w:right w:val="none" w:sz="0" w:space="0" w:color="auto"/>
                                      </w:divBdr>
                                      <w:divsChild>
                                        <w:div w:id="2097239099">
                                          <w:marLeft w:val="0"/>
                                          <w:marRight w:val="0"/>
                                          <w:marTop w:val="0"/>
                                          <w:marBottom w:val="0"/>
                                          <w:divBdr>
                                            <w:top w:val="none" w:sz="0" w:space="0" w:color="auto"/>
                                            <w:left w:val="none" w:sz="0" w:space="0" w:color="auto"/>
                                            <w:bottom w:val="none" w:sz="0" w:space="0" w:color="auto"/>
                                            <w:right w:val="none" w:sz="0" w:space="0" w:color="auto"/>
                                          </w:divBdr>
                                          <w:divsChild>
                                            <w:div w:id="859859495">
                                              <w:marLeft w:val="0"/>
                                              <w:marRight w:val="0"/>
                                              <w:marTop w:val="0"/>
                                              <w:marBottom w:val="0"/>
                                              <w:divBdr>
                                                <w:top w:val="none" w:sz="0" w:space="0" w:color="auto"/>
                                                <w:left w:val="none" w:sz="0" w:space="0" w:color="auto"/>
                                                <w:bottom w:val="none" w:sz="0" w:space="0" w:color="auto"/>
                                                <w:right w:val="none" w:sz="0" w:space="0" w:color="auto"/>
                                              </w:divBdr>
                                              <w:divsChild>
                                                <w:div w:id="1918589189">
                                                  <w:marLeft w:val="0"/>
                                                  <w:marRight w:val="0"/>
                                                  <w:marTop w:val="0"/>
                                                  <w:marBottom w:val="0"/>
                                                  <w:divBdr>
                                                    <w:top w:val="none" w:sz="0" w:space="0" w:color="auto"/>
                                                    <w:left w:val="none" w:sz="0" w:space="0" w:color="auto"/>
                                                    <w:bottom w:val="none" w:sz="0" w:space="0" w:color="auto"/>
                                                    <w:right w:val="none" w:sz="0" w:space="0" w:color="auto"/>
                                                  </w:divBdr>
                                                  <w:divsChild>
                                                    <w:div w:id="1718236133">
                                                      <w:marLeft w:val="0"/>
                                                      <w:marRight w:val="0"/>
                                                      <w:marTop w:val="0"/>
                                                      <w:marBottom w:val="0"/>
                                                      <w:divBdr>
                                                        <w:top w:val="none" w:sz="0" w:space="0" w:color="auto"/>
                                                        <w:left w:val="none" w:sz="0" w:space="0" w:color="auto"/>
                                                        <w:bottom w:val="none" w:sz="0" w:space="0" w:color="auto"/>
                                                        <w:right w:val="none" w:sz="0" w:space="0" w:color="auto"/>
                                                      </w:divBdr>
                                                      <w:divsChild>
                                                        <w:div w:id="144855178">
                                                          <w:marLeft w:val="0"/>
                                                          <w:marRight w:val="0"/>
                                                          <w:marTop w:val="0"/>
                                                          <w:marBottom w:val="0"/>
                                                          <w:divBdr>
                                                            <w:top w:val="none" w:sz="0" w:space="0" w:color="auto"/>
                                                            <w:left w:val="none" w:sz="0" w:space="0" w:color="auto"/>
                                                            <w:bottom w:val="none" w:sz="0" w:space="0" w:color="auto"/>
                                                            <w:right w:val="none" w:sz="0" w:space="0" w:color="auto"/>
                                                          </w:divBdr>
                                                          <w:divsChild>
                                                            <w:div w:id="10001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2112181">
      <w:bodyDiv w:val="1"/>
      <w:marLeft w:val="0"/>
      <w:marRight w:val="0"/>
      <w:marTop w:val="0"/>
      <w:marBottom w:val="0"/>
      <w:divBdr>
        <w:top w:val="none" w:sz="0" w:space="0" w:color="auto"/>
        <w:left w:val="none" w:sz="0" w:space="0" w:color="auto"/>
        <w:bottom w:val="none" w:sz="0" w:space="0" w:color="auto"/>
        <w:right w:val="none" w:sz="0" w:space="0" w:color="auto"/>
      </w:divBdr>
    </w:div>
    <w:div w:id="1574654577">
      <w:bodyDiv w:val="1"/>
      <w:marLeft w:val="0"/>
      <w:marRight w:val="0"/>
      <w:marTop w:val="0"/>
      <w:marBottom w:val="0"/>
      <w:divBdr>
        <w:top w:val="none" w:sz="0" w:space="0" w:color="auto"/>
        <w:left w:val="none" w:sz="0" w:space="0" w:color="auto"/>
        <w:bottom w:val="none" w:sz="0" w:space="0" w:color="auto"/>
        <w:right w:val="none" w:sz="0" w:space="0" w:color="auto"/>
      </w:divBdr>
      <w:divsChild>
        <w:div w:id="322197299">
          <w:marLeft w:val="0"/>
          <w:marRight w:val="0"/>
          <w:marTop w:val="0"/>
          <w:marBottom w:val="0"/>
          <w:divBdr>
            <w:top w:val="none" w:sz="0" w:space="0" w:color="auto"/>
            <w:left w:val="none" w:sz="0" w:space="0" w:color="auto"/>
            <w:bottom w:val="none" w:sz="0" w:space="0" w:color="auto"/>
            <w:right w:val="none" w:sz="0" w:space="0" w:color="auto"/>
          </w:divBdr>
          <w:divsChild>
            <w:div w:id="1522547792">
              <w:marLeft w:val="0"/>
              <w:marRight w:val="0"/>
              <w:marTop w:val="0"/>
              <w:marBottom w:val="0"/>
              <w:divBdr>
                <w:top w:val="none" w:sz="0" w:space="0" w:color="auto"/>
                <w:left w:val="none" w:sz="0" w:space="0" w:color="auto"/>
                <w:bottom w:val="none" w:sz="0" w:space="0" w:color="auto"/>
                <w:right w:val="none" w:sz="0" w:space="0" w:color="auto"/>
              </w:divBdr>
            </w:div>
            <w:div w:id="17708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18743">
      <w:bodyDiv w:val="1"/>
      <w:marLeft w:val="0"/>
      <w:marRight w:val="0"/>
      <w:marTop w:val="0"/>
      <w:marBottom w:val="0"/>
      <w:divBdr>
        <w:top w:val="none" w:sz="0" w:space="0" w:color="auto"/>
        <w:left w:val="none" w:sz="0" w:space="0" w:color="auto"/>
        <w:bottom w:val="none" w:sz="0" w:space="0" w:color="auto"/>
        <w:right w:val="none" w:sz="0" w:space="0" w:color="auto"/>
      </w:divBdr>
      <w:divsChild>
        <w:div w:id="354700559">
          <w:marLeft w:val="0"/>
          <w:marRight w:val="0"/>
          <w:marTop w:val="0"/>
          <w:marBottom w:val="0"/>
          <w:divBdr>
            <w:top w:val="none" w:sz="0" w:space="0" w:color="auto"/>
            <w:left w:val="none" w:sz="0" w:space="0" w:color="auto"/>
            <w:bottom w:val="none" w:sz="0" w:space="0" w:color="auto"/>
            <w:right w:val="none" w:sz="0" w:space="0" w:color="auto"/>
          </w:divBdr>
          <w:divsChild>
            <w:div w:id="1806503693">
              <w:marLeft w:val="0"/>
              <w:marRight w:val="0"/>
              <w:marTop w:val="0"/>
              <w:marBottom w:val="0"/>
              <w:divBdr>
                <w:top w:val="none" w:sz="0" w:space="0" w:color="auto"/>
                <w:left w:val="none" w:sz="0" w:space="0" w:color="auto"/>
                <w:bottom w:val="none" w:sz="0" w:space="0" w:color="auto"/>
                <w:right w:val="none" w:sz="0" w:space="0" w:color="auto"/>
              </w:divBdr>
            </w:div>
            <w:div w:id="1735734469">
              <w:marLeft w:val="0"/>
              <w:marRight w:val="0"/>
              <w:marTop w:val="0"/>
              <w:marBottom w:val="0"/>
              <w:divBdr>
                <w:top w:val="none" w:sz="0" w:space="0" w:color="auto"/>
                <w:left w:val="none" w:sz="0" w:space="0" w:color="auto"/>
                <w:bottom w:val="none" w:sz="0" w:space="0" w:color="auto"/>
                <w:right w:val="none" w:sz="0" w:space="0" w:color="auto"/>
              </w:divBdr>
            </w:div>
            <w:div w:id="282883867">
              <w:marLeft w:val="0"/>
              <w:marRight w:val="0"/>
              <w:marTop w:val="0"/>
              <w:marBottom w:val="0"/>
              <w:divBdr>
                <w:top w:val="none" w:sz="0" w:space="0" w:color="auto"/>
                <w:left w:val="none" w:sz="0" w:space="0" w:color="auto"/>
                <w:bottom w:val="none" w:sz="0" w:space="0" w:color="auto"/>
                <w:right w:val="none" w:sz="0" w:space="0" w:color="auto"/>
              </w:divBdr>
            </w:div>
            <w:div w:id="1923416143">
              <w:marLeft w:val="0"/>
              <w:marRight w:val="0"/>
              <w:marTop w:val="0"/>
              <w:marBottom w:val="0"/>
              <w:divBdr>
                <w:top w:val="none" w:sz="0" w:space="0" w:color="auto"/>
                <w:left w:val="none" w:sz="0" w:space="0" w:color="auto"/>
                <w:bottom w:val="none" w:sz="0" w:space="0" w:color="auto"/>
                <w:right w:val="none" w:sz="0" w:space="0" w:color="auto"/>
              </w:divBdr>
            </w:div>
            <w:div w:id="1794211766">
              <w:marLeft w:val="0"/>
              <w:marRight w:val="0"/>
              <w:marTop w:val="0"/>
              <w:marBottom w:val="0"/>
              <w:divBdr>
                <w:top w:val="none" w:sz="0" w:space="0" w:color="auto"/>
                <w:left w:val="none" w:sz="0" w:space="0" w:color="auto"/>
                <w:bottom w:val="none" w:sz="0" w:space="0" w:color="auto"/>
                <w:right w:val="none" w:sz="0" w:space="0" w:color="auto"/>
              </w:divBdr>
            </w:div>
            <w:div w:id="496845241">
              <w:marLeft w:val="0"/>
              <w:marRight w:val="0"/>
              <w:marTop w:val="0"/>
              <w:marBottom w:val="0"/>
              <w:divBdr>
                <w:top w:val="none" w:sz="0" w:space="0" w:color="auto"/>
                <w:left w:val="none" w:sz="0" w:space="0" w:color="auto"/>
                <w:bottom w:val="none" w:sz="0" w:space="0" w:color="auto"/>
                <w:right w:val="none" w:sz="0" w:space="0" w:color="auto"/>
              </w:divBdr>
            </w:div>
            <w:div w:id="1875118135">
              <w:marLeft w:val="0"/>
              <w:marRight w:val="0"/>
              <w:marTop w:val="0"/>
              <w:marBottom w:val="0"/>
              <w:divBdr>
                <w:top w:val="none" w:sz="0" w:space="0" w:color="auto"/>
                <w:left w:val="none" w:sz="0" w:space="0" w:color="auto"/>
                <w:bottom w:val="none" w:sz="0" w:space="0" w:color="auto"/>
                <w:right w:val="none" w:sz="0" w:space="0" w:color="auto"/>
              </w:divBdr>
            </w:div>
            <w:div w:id="103654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744">
      <w:bodyDiv w:val="1"/>
      <w:marLeft w:val="0"/>
      <w:marRight w:val="0"/>
      <w:marTop w:val="0"/>
      <w:marBottom w:val="0"/>
      <w:divBdr>
        <w:top w:val="none" w:sz="0" w:space="0" w:color="auto"/>
        <w:left w:val="none" w:sz="0" w:space="0" w:color="auto"/>
        <w:bottom w:val="none" w:sz="0" w:space="0" w:color="auto"/>
        <w:right w:val="none" w:sz="0" w:space="0" w:color="auto"/>
      </w:divBdr>
      <w:divsChild>
        <w:div w:id="1460567767">
          <w:marLeft w:val="0"/>
          <w:marRight w:val="0"/>
          <w:marTop w:val="0"/>
          <w:marBottom w:val="0"/>
          <w:divBdr>
            <w:top w:val="none" w:sz="0" w:space="0" w:color="auto"/>
            <w:left w:val="none" w:sz="0" w:space="0" w:color="auto"/>
            <w:bottom w:val="none" w:sz="0" w:space="0" w:color="auto"/>
            <w:right w:val="none" w:sz="0" w:space="0" w:color="auto"/>
          </w:divBdr>
          <w:divsChild>
            <w:div w:id="193616584">
              <w:marLeft w:val="0"/>
              <w:marRight w:val="0"/>
              <w:marTop w:val="0"/>
              <w:marBottom w:val="0"/>
              <w:divBdr>
                <w:top w:val="none" w:sz="0" w:space="0" w:color="auto"/>
                <w:left w:val="none" w:sz="0" w:space="0" w:color="auto"/>
                <w:bottom w:val="none" w:sz="0" w:space="0" w:color="auto"/>
                <w:right w:val="none" w:sz="0" w:space="0" w:color="auto"/>
              </w:divBdr>
              <w:divsChild>
                <w:div w:id="71784324">
                  <w:marLeft w:val="0"/>
                  <w:marRight w:val="0"/>
                  <w:marTop w:val="0"/>
                  <w:marBottom w:val="0"/>
                  <w:divBdr>
                    <w:top w:val="none" w:sz="0" w:space="0" w:color="auto"/>
                    <w:left w:val="none" w:sz="0" w:space="0" w:color="auto"/>
                    <w:bottom w:val="none" w:sz="0" w:space="0" w:color="auto"/>
                    <w:right w:val="none" w:sz="0" w:space="0" w:color="auto"/>
                  </w:divBdr>
                  <w:divsChild>
                    <w:div w:id="918637934">
                      <w:marLeft w:val="0"/>
                      <w:marRight w:val="0"/>
                      <w:marTop w:val="0"/>
                      <w:marBottom w:val="0"/>
                      <w:divBdr>
                        <w:top w:val="none" w:sz="0" w:space="0" w:color="auto"/>
                        <w:left w:val="none" w:sz="0" w:space="0" w:color="auto"/>
                        <w:bottom w:val="none" w:sz="0" w:space="0" w:color="auto"/>
                        <w:right w:val="none" w:sz="0" w:space="0" w:color="auto"/>
                      </w:divBdr>
                      <w:divsChild>
                        <w:div w:id="982004224">
                          <w:marLeft w:val="0"/>
                          <w:marRight w:val="0"/>
                          <w:marTop w:val="0"/>
                          <w:marBottom w:val="0"/>
                          <w:divBdr>
                            <w:top w:val="none" w:sz="0" w:space="0" w:color="auto"/>
                            <w:left w:val="none" w:sz="0" w:space="0" w:color="auto"/>
                            <w:bottom w:val="none" w:sz="0" w:space="0" w:color="auto"/>
                            <w:right w:val="none" w:sz="0" w:space="0" w:color="auto"/>
                          </w:divBdr>
                          <w:divsChild>
                            <w:div w:id="1960524972">
                              <w:marLeft w:val="0"/>
                              <w:marRight w:val="0"/>
                              <w:marTop w:val="0"/>
                              <w:marBottom w:val="0"/>
                              <w:divBdr>
                                <w:top w:val="none" w:sz="0" w:space="0" w:color="auto"/>
                                <w:left w:val="none" w:sz="0" w:space="0" w:color="auto"/>
                                <w:bottom w:val="none" w:sz="0" w:space="0" w:color="auto"/>
                                <w:right w:val="none" w:sz="0" w:space="0" w:color="auto"/>
                              </w:divBdr>
                              <w:divsChild>
                                <w:div w:id="39019503">
                                  <w:marLeft w:val="0"/>
                                  <w:marRight w:val="0"/>
                                  <w:marTop w:val="0"/>
                                  <w:marBottom w:val="0"/>
                                  <w:divBdr>
                                    <w:top w:val="none" w:sz="0" w:space="0" w:color="auto"/>
                                    <w:left w:val="none" w:sz="0" w:space="0" w:color="auto"/>
                                    <w:bottom w:val="none" w:sz="0" w:space="0" w:color="auto"/>
                                    <w:right w:val="none" w:sz="0" w:space="0" w:color="auto"/>
                                  </w:divBdr>
                                  <w:divsChild>
                                    <w:div w:id="692419863">
                                      <w:marLeft w:val="0"/>
                                      <w:marRight w:val="0"/>
                                      <w:marTop w:val="0"/>
                                      <w:marBottom w:val="0"/>
                                      <w:divBdr>
                                        <w:top w:val="none" w:sz="0" w:space="0" w:color="auto"/>
                                        <w:left w:val="none" w:sz="0" w:space="0" w:color="auto"/>
                                        <w:bottom w:val="none" w:sz="0" w:space="0" w:color="auto"/>
                                        <w:right w:val="none" w:sz="0" w:space="0" w:color="auto"/>
                                      </w:divBdr>
                                      <w:divsChild>
                                        <w:div w:id="1734545373">
                                          <w:marLeft w:val="0"/>
                                          <w:marRight w:val="0"/>
                                          <w:marTop w:val="0"/>
                                          <w:marBottom w:val="0"/>
                                          <w:divBdr>
                                            <w:top w:val="none" w:sz="0" w:space="0" w:color="auto"/>
                                            <w:left w:val="none" w:sz="0" w:space="0" w:color="auto"/>
                                            <w:bottom w:val="none" w:sz="0" w:space="0" w:color="auto"/>
                                            <w:right w:val="none" w:sz="0" w:space="0" w:color="auto"/>
                                          </w:divBdr>
                                          <w:divsChild>
                                            <w:div w:id="264843734">
                                              <w:marLeft w:val="0"/>
                                              <w:marRight w:val="0"/>
                                              <w:marTop w:val="0"/>
                                              <w:marBottom w:val="0"/>
                                              <w:divBdr>
                                                <w:top w:val="none" w:sz="0" w:space="0" w:color="auto"/>
                                                <w:left w:val="none" w:sz="0" w:space="0" w:color="auto"/>
                                                <w:bottom w:val="none" w:sz="0" w:space="0" w:color="auto"/>
                                                <w:right w:val="none" w:sz="0" w:space="0" w:color="auto"/>
                                              </w:divBdr>
                                              <w:divsChild>
                                                <w:div w:id="1873617539">
                                                  <w:marLeft w:val="0"/>
                                                  <w:marRight w:val="0"/>
                                                  <w:marTop w:val="0"/>
                                                  <w:marBottom w:val="0"/>
                                                  <w:divBdr>
                                                    <w:top w:val="none" w:sz="0" w:space="0" w:color="auto"/>
                                                    <w:left w:val="none" w:sz="0" w:space="0" w:color="auto"/>
                                                    <w:bottom w:val="none" w:sz="0" w:space="0" w:color="auto"/>
                                                    <w:right w:val="none" w:sz="0" w:space="0" w:color="auto"/>
                                                  </w:divBdr>
                                                  <w:divsChild>
                                                    <w:div w:id="756244736">
                                                      <w:marLeft w:val="0"/>
                                                      <w:marRight w:val="0"/>
                                                      <w:marTop w:val="0"/>
                                                      <w:marBottom w:val="0"/>
                                                      <w:divBdr>
                                                        <w:top w:val="none" w:sz="0" w:space="0" w:color="auto"/>
                                                        <w:left w:val="none" w:sz="0" w:space="0" w:color="auto"/>
                                                        <w:bottom w:val="none" w:sz="0" w:space="0" w:color="auto"/>
                                                        <w:right w:val="none" w:sz="0" w:space="0" w:color="auto"/>
                                                      </w:divBdr>
                                                      <w:divsChild>
                                                        <w:div w:id="273827252">
                                                          <w:marLeft w:val="0"/>
                                                          <w:marRight w:val="0"/>
                                                          <w:marTop w:val="0"/>
                                                          <w:marBottom w:val="0"/>
                                                          <w:divBdr>
                                                            <w:top w:val="none" w:sz="0" w:space="0" w:color="auto"/>
                                                            <w:left w:val="none" w:sz="0" w:space="0" w:color="auto"/>
                                                            <w:bottom w:val="none" w:sz="0" w:space="0" w:color="auto"/>
                                                            <w:right w:val="none" w:sz="0" w:space="0" w:color="auto"/>
                                                          </w:divBdr>
                                                          <w:divsChild>
                                                            <w:div w:id="152443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1498133">
      <w:bodyDiv w:val="1"/>
      <w:marLeft w:val="0"/>
      <w:marRight w:val="0"/>
      <w:marTop w:val="0"/>
      <w:marBottom w:val="0"/>
      <w:divBdr>
        <w:top w:val="none" w:sz="0" w:space="0" w:color="auto"/>
        <w:left w:val="none" w:sz="0" w:space="0" w:color="auto"/>
        <w:bottom w:val="none" w:sz="0" w:space="0" w:color="auto"/>
        <w:right w:val="none" w:sz="0" w:space="0" w:color="auto"/>
      </w:divBdr>
    </w:div>
    <w:div w:id="1627203112">
      <w:bodyDiv w:val="1"/>
      <w:marLeft w:val="0"/>
      <w:marRight w:val="0"/>
      <w:marTop w:val="0"/>
      <w:marBottom w:val="0"/>
      <w:divBdr>
        <w:top w:val="none" w:sz="0" w:space="0" w:color="auto"/>
        <w:left w:val="none" w:sz="0" w:space="0" w:color="auto"/>
        <w:bottom w:val="none" w:sz="0" w:space="0" w:color="auto"/>
        <w:right w:val="none" w:sz="0" w:space="0" w:color="auto"/>
      </w:divBdr>
      <w:divsChild>
        <w:div w:id="10767368">
          <w:marLeft w:val="0"/>
          <w:marRight w:val="0"/>
          <w:marTop w:val="0"/>
          <w:marBottom w:val="0"/>
          <w:divBdr>
            <w:top w:val="none" w:sz="0" w:space="0" w:color="auto"/>
            <w:left w:val="none" w:sz="0" w:space="0" w:color="auto"/>
            <w:bottom w:val="none" w:sz="0" w:space="0" w:color="auto"/>
            <w:right w:val="none" w:sz="0" w:space="0" w:color="auto"/>
          </w:divBdr>
          <w:divsChild>
            <w:div w:id="64568307">
              <w:marLeft w:val="0"/>
              <w:marRight w:val="0"/>
              <w:marTop w:val="0"/>
              <w:marBottom w:val="0"/>
              <w:divBdr>
                <w:top w:val="none" w:sz="0" w:space="0" w:color="auto"/>
                <w:left w:val="none" w:sz="0" w:space="0" w:color="auto"/>
                <w:bottom w:val="none" w:sz="0" w:space="0" w:color="auto"/>
                <w:right w:val="none" w:sz="0" w:space="0" w:color="auto"/>
              </w:divBdr>
            </w:div>
            <w:div w:id="2114548063">
              <w:marLeft w:val="0"/>
              <w:marRight w:val="0"/>
              <w:marTop w:val="0"/>
              <w:marBottom w:val="0"/>
              <w:divBdr>
                <w:top w:val="none" w:sz="0" w:space="0" w:color="auto"/>
                <w:left w:val="none" w:sz="0" w:space="0" w:color="auto"/>
                <w:bottom w:val="none" w:sz="0" w:space="0" w:color="auto"/>
                <w:right w:val="none" w:sz="0" w:space="0" w:color="auto"/>
              </w:divBdr>
            </w:div>
            <w:div w:id="1711346036">
              <w:marLeft w:val="0"/>
              <w:marRight w:val="0"/>
              <w:marTop w:val="0"/>
              <w:marBottom w:val="0"/>
              <w:divBdr>
                <w:top w:val="none" w:sz="0" w:space="0" w:color="auto"/>
                <w:left w:val="none" w:sz="0" w:space="0" w:color="auto"/>
                <w:bottom w:val="none" w:sz="0" w:space="0" w:color="auto"/>
                <w:right w:val="none" w:sz="0" w:space="0" w:color="auto"/>
              </w:divBdr>
            </w:div>
            <w:div w:id="225066857">
              <w:marLeft w:val="0"/>
              <w:marRight w:val="0"/>
              <w:marTop w:val="0"/>
              <w:marBottom w:val="0"/>
              <w:divBdr>
                <w:top w:val="none" w:sz="0" w:space="0" w:color="auto"/>
                <w:left w:val="none" w:sz="0" w:space="0" w:color="auto"/>
                <w:bottom w:val="none" w:sz="0" w:space="0" w:color="auto"/>
                <w:right w:val="none" w:sz="0" w:space="0" w:color="auto"/>
              </w:divBdr>
            </w:div>
            <w:div w:id="11353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95241">
      <w:bodyDiv w:val="1"/>
      <w:marLeft w:val="0"/>
      <w:marRight w:val="0"/>
      <w:marTop w:val="0"/>
      <w:marBottom w:val="0"/>
      <w:divBdr>
        <w:top w:val="none" w:sz="0" w:space="0" w:color="auto"/>
        <w:left w:val="none" w:sz="0" w:space="0" w:color="auto"/>
        <w:bottom w:val="none" w:sz="0" w:space="0" w:color="auto"/>
        <w:right w:val="none" w:sz="0" w:space="0" w:color="auto"/>
      </w:divBdr>
    </w:div>
    <w:div w:id="1653749470">
      <w:bodyDiv w:val="1"/>
      <w:marLeft w:val="0"/>
      <w:marRight w:val="0"/>
      <w:marTop w:val="0"/>
      <w:marBottom w:val="0"/>
      <w:divBdr>
        <w:top w:val="none" w:sz="0" w:space="0" w:color="auto"/>
        <w:left w:val="none" w:sz="0" w:space="0" w:color="auto"/>
        <w:bottom w:val="none" w:sz="0" w:space="0" w:color="auto"/>
        <w:right w:val="none" w:sz="0" w:space="0" w:color="auto"/>
      </w:divBdr>
    </w:div>
    <w:div w:id="1731222119">
      <w:bodyDiv w:val="1"/>
      <w:marLeft w:val="0"/>
      <w:marRight w:val="0"/>
      <w:marTop w:val="0"/>
      <w:marBottom w:val="0"/>
      <w:divBdr>
        <w:top w:val="none" w:sz="0" w:space="0" w:color="auto"/>
        <w:left w:val="none" w:sz="0" w:space="0" w:color="auto"/>
        <w:bottom w:val="none" w:sz="0" w:space="0" w:color="auto"/>
        <w:right w:val="none" w:sz="0" w:space="0" w:color="auto"/>
      </w:divBdr>
      <w:divsChild>
        <w:div w:id="1381518017">
          <w:marLeft w:val="0"/>
          <w:marRight w:val="0"/>
          <w:marTop w:val="0"/>
          <w:marBottom w:val="0"/>
          <w:divBdr>
            <w:top w:val="none" w:sz="0" w:space="0" w:color="auto"/>
            <w:left w:val="none" w:sz="0" w:space="0" w:color="auto"/>
            <w:bottom w:val="none" w:sz="0" w:space="0" w:color="auto"/>
            <w:right w:val="none" w:sz="0" w:space="0" w:color="auto"/>
          </w:divBdr>
          <w:divsChild>
            <w:div w:id="98693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238717">
      <w:bodyDiv w:val="1"/>
      <w:marLeft w:val="0"/>
      <w:marRight w:val="0"/>
      <w:marTop w:val="0"/>
      <w:marBottom w:val="0"/>
      <w:divBdr>
        <w:top w:val="none" w:sz="0" w:space="0" w:color="auto"/>
        <w:left w:val="none" w:sz="0" w:space="0" w:color="auto"/>
        <w:bottom w:val="none" w:sz="0" w:space="0" w:color="auto"/>
        <w:right w:val="none" w:sz="0" w:space="0" w:color="auto"/>
      </w:divBdr>
      <w:divsChild>
        <w:div w:id="740492484">
          <w:marLeft w:val="0"/>
          <w:marRight w:val="0"/>
          <w:marTop w:val="0"/>
          <w:marBottom w:val="0"/>
          <w:divBdr>
            <w:top w:val="none" w:sz="0" w:space="0" w:color="auto"/>
            <w:left w:val="none" w:sz="0" w:space="0" w:color="auto"/>
            <w:bottom w:val="none" w:sz="0" w:space="0" w:color="auto"/>
            <w:right w:val="none" w:sz="0" w:space="0" w:color="auto"/>
          </w:divBdr>
          <w:divsChild>
            <w:div w:id="1161042702">
              <w:marLeft w:val="0"/>
              <w:marRight w:val="0"/>
              <w:marTop w:val="0"/>
              <w:marBottom w:val="0"/>
              <w:divBdr>
                <w:top w:val="none" w:sz="0" w:space="0" w:color="auto"/>
                <w:left w:val="none" w:sz="0" w:space="0" w:color="auto"/>
                <w:bottom w:val="none" w:sz="0" w:space="0" w:color="auto"/>
                <w:right w:val="none" w:sz="0" w:space="0" w:color="auto"/>
              </w:divBdr>
            </w:div>
            <w:div w:id="1840659788">
              <w:marLeft w:val="0"/>
              <w:marRight w:val="0"/>
              <w:marTop w:val="0"/>
              <w:marBottom w:val="0"/>
              <w:divBdr>
                <w:top w:val="none" w:sz="0" w:space="0" w:color="auto"/>
                <w:left w:val="none" w:sz="0" w:space="0" w:color="auto"/>
                <w:bottom w:val="none" w:sz="0" w:space="0" w:color="auto"/>
                <w:right w:val="none" w:sz="0" w:space="0" w:color="auto"/>
              </w:divBdr>
            </w:div>
            <w:div w:id="859702291">
              <w:marLeft w:val="0"/>
              <w:marRight w:val="0"/>
              <w:marTop w:val="0"/>
              <w:marBottom w:val="0"/>
              <w:divBdr>
                <w:top w:val="none" w:sz="0" w:space="0" w:color="auto"/>
                <w:left w:val="none" w:sz="0" w:space="0" w:color="auto"/>
                <w:bottom w:val="none" w:sz="0" w:space="0" w:color="auto"/>
                <w:right w:val="none" w:sz="0" w:space="0" w:color="auto"/>
              </w:divBdr>
            </w:div>
            <w:div w:id="124815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37650">
      <w:bodyDiv w:val="1"/>
      <w:marLeft w:val="0"/>
      <w:marRight w:val="0"/>
      <w:marTop w:val="0"/>
      <w:marBottom w:val="0"/>
      <w:divBdr>
        <w:top w:val="none" w:sz="0" w:space="0" w:color="auto"/>
        <w:left w:val="none" w:sz="0" w:space="0" w:color="auto"/>
        <w:bottom w:val="none" w:sz="0" w:space="0" w:color="auto"/>
        <w:right w:val="none" w:sz="0" w:space="0" w:color="auto"/>
      </w:divBdr>
      <w:divsChild>
        <w:div w:id="613024174">
          <w:marLeft w:val="0"/>
          <w:marRight w:val="0"/>
          <w:marTop w:val="0"/>
          <w:marBottom w:val="0"/>
          <w:divBdr>
            <w:top w:val="none" w:sz="0" w:space="0" w:color="auto"/>
            <w:left w:val="none" w:sz="0" w:space="0" w:color="auto"/>
            <w:bottom w:val="none" w:sz="0" w:space="0" w:color="auto"/>
            <w:right w:val="none" w:sz="0" w:space="0" w:color="auto"/>
          </w:divBdr>
          <w:divsChild>
            <w:div w:id="1924221632">
              <w:marLeft w:val="0"/>
              <w:marRight w:val="0"/>
              <w:marTop w:val="0"/>
              <w:marBottom w:val="0"/>
              <w:divBdr>
                <w:top w:val="none" w:sz="0" w:space="0" w:color="auto"/>
                <w:left w:val="none" w:sz="0" w:space="0" w:color="auto"/>
                <w:bottom w:val="none" w:sz="0" w:space="0" w:color="auto"/>
                <w:right w:val="none" w:sz="0" w:space="0" w:color="auto"/>
              </w:divBdr>
            </w:div>
            <w:div w:id="1249122394">
              <w:marLeft w:val="0"/>
              <w:marRight w:val="0"/>
              <w:marTop w:val="0"/>
              <w:marBottom w:val="0"/>
              <w:divBdr>
                <w:top w:val="none" w:sz="0" w:space="0" w:color="auto"/>
                <w:left w:val="none" w:sz="0" w:space="0" w:color="auto"/>
                <w:bottom w:val="none" w:sz="0" w:space="0" w:color="auto"/>
                <w:right w:val="none" w:sz="0" w:space="0" w:color="auto"/>
              </w:divBdr>
            </w:div>
            <w:div w:id="1219706610">
              <w:marLeft w:val="0"/>
              <w:marRight w:val="0"/>
              <w:marTop w:val="0"/>
              <w:marBottom w:val="0"/>
              <w:divBdr>
                <w:top w:val="none" w:sz="0" w:space="0" w:color="auto"/>
                <w:left w:val="none" w:sz="0" w:space="0" w:color="auto"/>
                <w:bottom w:val="none" w:sz="0" w:space="0" w:color="auto"/>
                <w:right w:val="none" w:sz="0" w:space="0" w:color="auto"/>
              </w:divBdr>
            </w:div>
            <w:div w:id="1835294762">
              <w:marLeft w:val="0"/>
              <w:marRight w:val="0"/>
              <w:marTop w:val="0"/>
              <w:marBottom w:val="0"/>
              <w:divBdr>
                <w:top w:val="none" w:sz="0" w:space="0" w:color="auto"/>
                <w:left w:val="none" w:sz="0" w:space="0" w:color="auto"/>
                <w:bottom w:val="none" w:sz="0" w:space="0" w:color="auto"/>
                <w:right w:val="none" w:sz="0" w:space="0" w:color="auto"/>
              </w:divBdr>
            </w:div>
            <w:div w:id="1173833942">
              <w:marLeft w:val="0"/>
              <w:marRight w:val="0"/>
              <w:marTop w:val="0"/>
              <w:marBottom w:val="0"/>
              <w:divBdr>
                <w:top w:val="none" w:sz="0" w:space="0" w:color="auto"/>
                <w:left w:val="none" w:sz="0" w:space="0" w:color="auto"/>
                <w:bottom w:val="none" w:sz="0" w:space="0" w:color="auto"/>
                <w:right w:val="none" w:sz="0" w:space="0" w:color="auto"/>
              </w:divBdr>
            </w:div>
            <w:div w:id="1662731908">
              <w:marLeft w:val="0"/>
              <w:marRight w:val="0"/>
              <w:marTop w:val="0"/>
              <w:marBottom w:val="0"/>
              <w:divBdr>
                <w:top w:val="none" w:sz="0" w:space="0" w:color="auto"/>
                <w:left w:val="none" w:sz="0" w:space="0" w:color="auto"/>
                <w:bottom w:val="none" w:sz="0" w:space="0" w:color="auto"/>
                <w:right w:val="none" w:sz="0" w:space="0" w:color="auto"/>
              </w:divBdr>
            </w:div>
            <w:div w:id="1672291537">
              <w:marLeft w:val="0"/>
              <w:marRight w:val="0"/>
              <w:marTop w:val="0"/>
              <w:marBottom w:val="0"/>
              <w:divBdr>
                <w:top w:val="none" w:sz="0" w:space="0" w:color="auto"/>
                <w:left w:val="none" w:sz="0" w:space="0" w:color="auto"/>
                <w:bottom w:val="none" w:sz="0" w:space="0" w:color="auto"/>
                <w:right w:val="none" w:sz="0" w:space="0" w:color="auto"/>
              </w:divBdr>
            </w:div>
            <w:div w:id="11247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6742">
      <w:bodyDiv w:val="1"/>
      <w:marLeft w:val="0"/>
      <w:marRight w:val="0"/>
      <w:marTop w:val="0"/>
      <w:marBottom w:val="0"/>
      <w:divBdr>
        <w:top w:val="none" w:sz="0" w:space="0" w:color="auto"/>
        <w:left w:val="none" w:sz="0" w:space="0" w:color="auto"/>
        <w:bottom w:val="none" w:sz="0" w:space="0" w:color="auto"/>
        <w:right w:val="none" w:sz="0" w:space="0" w:color="auto"/>
      </w:divBdr>
      <w:divsChild>
        <w:div w:id="1053387823">
          <w:marLeft w:val="0"/>
          <w:marRight w:val="0"/>
          <w:marTop w:val="0"/>
          <w:marBottom w:val="0"/>
          <w:divBdr>
            <w:top w:val="none" w:sz="0" w:space="0" w:color="auto"/>
            <w:left w:val="none" w:sz="0" w:space="0" w:color="auto"/>
            <w:bottom w:val="none" w:sz="0" w:space="0" w:color="auto"/>
            <w:right w:val="none" w:sz="0" w:space="0" w:color="auto"/>
          </w:divBdr>
          <w:divsChild>
            <w:div w:id="312611597">
              <w:marLeft w:val="0"/>
              <w:marRight w:val="0"/>
              <w:marTop w:val="0"/>
              <w:marBottom w:val="0"/>
              <w:divBdr>
                <w:top w:val="none" w:sz="0" w:space="0" w:color="auto"/>
                <w:left w:val="none" w:sz="0" w:space="0" w:color="auto"/>
                <w:bottom w:val="none" w:sz="0" w:space="0" w:color="auto"/>
                <w:right w:val="none" w:sz="0" w:space="0" w:color="auto"/>
              </w:divBdr>
            </w:div>
            <w:div w:id="1800802702">
              <w:marLeft w:val="0"/>
              <w:marRight w:val="0"/>
              <w:marTop w:val="0"/>
              <w:marBottom w:val="0"/>
              <w:divBdr>
                <w:top w:val="none" w:sz="0" w:space="0" w:color="auto"/>
                <w:left w:val="none" w:sz="0" w:space="0" w:color="auto"/>
                <w:bottom w:val="none" w:sz="0" w:space="0" w:color="auto"/>
                <w:right w:val="none" w:sz="0" w:space="0" w:color="auto"/>
              </w:divBdr>
            </w:div>
            <w:div w:id="1857184824">
              <w:marLeft w:val="0"/>
              <w:marRight w:val="0"/>
              <w:marTop w:val="0"/>
              <w:marBottom w:val="0"/>
              <w:divBdr>
                <w:top w:val="none" w:sz="0" w:space="0" w:color="auto"/>
                <w:left w:val="none" w:sz="0" w:space="0" w:color="auto"/>
                <w:bottom w:val="none" w:sz="0" w:space="0" w:color="auto"/>
                <w:right w:val="none" w:sz="0" w:space="0" w:color="auto"/>
              </w:divBdr>
            </w:div>
            <w:div w:id="1848906114">
              <w:marLeft w:val="0"/>
              <w:marRight w:val="0"/>
              <w:marTop w:val="0"/>
              <w:marBottom w:val="0"/>
              <w:divBdr>
                <w:top w:val="none" w:sz="0" w:space="0" w:color="auto"/>
                <w:left w:val="none" w:sz="0" w:space="0" w:color="auto"/>
                <w:bottom w:val="none" w:sz="0" w:space="0" w:color="auto"/>
                <w:right w:val="none" w:sz="0" w:space="0" w:color="auto"/>
              </w:divBdr>
            </w:div>
            <w:div w:id="933710407">
              <w:marLeft w:val="0"/>
              <w:marRight w:val="0"/>
              <w:marTop w:val="0"/>
              <w:marBottom w:val="0"/>
              <w:divBdr>
                <w:top w:val="none" w:sz="0" w:space="0" w:color="auto"/>
                <w:left w:val="none" w:sz="0" w:space="0" w:color="auto"/>
                <w:bottom w:val="none" w:sz="0" w:space="0" w:color="auto"/>
                <w:right w:val="none" w:sz="0" w:space="0" w:color="auto"/>
              </w:divBdr>
            </w:div>
            <w:div w:id="309798024">
              <w:marLeft w:val="0"/>
              <w:marRight w:val="0"/>
              <w:marTop w:val="0"/>
              <w:marBottom w:val="0"/>
              <w:divBdr>
                <w:top w:val="none" w:sz="0" w:space="0" w:color="auto"/>
                <w:left w:val="none" w:sz="0" w:space="0" w:color="auto"/>
                <w:bottom w:val="none" w:sz="0" w:space="0" w:color="auto"/>
                <w:right w:val="none" w:sz="0" w:space="0" w:color="auto"/>
              </w:divBdr>
            </w:div>
            <w:div w:id="2005739253">
              <w:marLeft w:val="0"/>
              <w:marRight w:val="0"/>
              <w:marTop w:val="0"/>
              <w:marBottom w:val="0"/>
              <w:divBdr>
                <w:top w:val="none" w:sz="0" w:space="0" w:color="auto"/>
                <w:left w:val="none" w:sz="0" w:space="0" w:color="auto"/>
                <w:bottom w:val="none" w:sz="0" w:space="0" w:color="auto"/>
                <w:right w:val="none" w:sz="0" w:space="0" w:color="auto"/>
              </w:divBdr>
            </w:div>
            <w:div w:id="160439220">
              <w:marLeft w:val="0"/>
              <w:marRight w:val="0"/>
              <w:marTop w:val="0"/>
              <w:marBottom w:val="0"/>
              <w:divBdr>
                <w:top w:val="none" w:sz="0" w:space="0" w:color="auto"/>
                <w:left w:val="none" w:sz="0" w:space="0" w:color="auto"/>
                <w:bottom w:val="none" w:sz="0" w:space="0" w:color="auto"/>
                <w:right w:val="none" w:sz="0" w:space="0" w:color="auto"/>
              </w:divBdr>
            </w:div>
            <w:div w:id="1426339729">
              <w:marLeft w:val="0"/>
              <w:marRight w:val="0"/>
              <w:marTop w:val="0"/>
              <w:marBottom w:val="0"/>
              <w:divBdr>
                <w:top w:val="none" w:sz="0" w:space="0" w:color="auto"/>
                <w:left w:val="none" w:sz="0" w:space="0" w:color="auto"/>
                <w:bottom w:val="none" w:sz="0" w:space="0" w:color="auto"/>
                <w:right w:val="none" w:sz="0" w:space="0" w:color="auto"/>
              </w:divBdr>
            </w:div>
            <w:div w:id="1631741152">
              <w:marLeft w:val="0"/>
              <w:marRight w:val="0"/>
              <w:marTop w:val="0"/>
              <w:marBottom w:val="0"/>
              <w:divBdr>
                <w:top w:val="none" w:sz="0" w:space="0" w:color="auto"/>
                <w:left w:val="none" w:sz="0" w:space="0" w:color="auto"/>
                <w:bottom w:val="none" w:sz="0" w:space="0" w:color="auto"/>
                <w:right w:val="none" w:sz="0" w:space="0" w:color="auto"/>
              </w:divBdr>
            </w:div>
            <w:div w:id="240648890">
              <w:marLeft w:val="0"/>
              <w:marRight w:val="0"/>
              <w:marTop w:val="0"/>
              <w:marBottom w:val="0"/>
              <w:divBdr>
                <w:top w:val="none" w:sz="0" w:space="0" w:color="auto"/>
                <w:left w:val="none" w:sz="0" w:space="0" w:color="auto"/>
                <w:bottom w:val="none" w:sz="0" w:space="0" w:color="auto"/>
                <w:right w:val="none" w:sz="0" w:space="0" w:color="auto"/>
              </w:divBdr>
            </w:div>
            <w:div w:id="319775595">
              <w:marLeft w:val="0"/>
              <w:marRight w:val="0"/>
              <w:marTop w:val="0"/>
              <w:marBottom w:val="0"/>
              <w:divBdr>
                <w:top w:val="none" w:sz="0" w:space="0" w:color="auto"/>
                <w:left w:val="none" w:sz="0" w:space="0" w:color="auto"/>
                <w:bottom w:val="none" w:sz="0" w:space="0" w:color="auto"/>
                <w:right w:val="none" w:sz="0" w:space="0" w:color="auto"/>
              </w:divBdr>
            </w:div>
            <w:div w:id="669597962">
              <w:marLeft w:val="0"/>
              <w:marRight w:val="0"/>
              <w:marTop w:val="0"/>
              <w:marBottom w:val="0"/>
              <w:divBdr>
                <w:top w:val="none" w:sz="0" w:space="0" w:color="auto"/>
                <w:left w:val="none" w:sz="0" w:space="0" w:color="auto"/>
                <w:bottom w:val="none" w:sz="0" w:space="0" w:color="auto"/>
                <w:right w:val="none" w:sz="0" w:space="0" w:color="auto"/>
              </w:divBdr>
            </w:div>
            <w:div w:id="817117364">
              <w:marLeft w:val="0"/>
              <w:marRight w:val="0"/>
              <w:marTop w:val="0"/>
              <w:marBottom w:val="0"/>
              <w:divBdr>
                <w:top w:val="none" w:sz="0" w:space="0" w:color="auto"/>
                <w:left w:val="none" w:sz="0" w:space="0" w:color="auto"/>
                <w:bottom w:val="none" w:sz="0" w:space="0" w:color="auto"/>
                <w:right w:val="none" w:sz="0" w:space="0" w:color="auto"/>
              </w:divBdr>
            </w:div>
            <w:div w:id="1973830553">
              <w:marLeft w:val="0"/>
              <w:marRight w:val="0"/>
              <w:marTop w:val="0"/>
              <w:marBottom w:val="0"/>
              <w:divBdr>
                <w:top w:val="none" w:sz="0" w:space="0" w:color="auto"/>
                <w:left w:val="none" w:sz="0" w:space="0" w:color="auto"/>
                <w:bottom w:val="none" w:sz="0" w:space="0" w:color="auto"/>
                <w:right w:val="none" w:sz="0" w:space="0" w:color="auto"/>
              </w:divBdr>
            </w:div>
            <w:div w:id="1354498255">
              <w:marLeft w:val="0"/>
              <w:marRight w:val="0"/>
              <w:marTop w:val="0"/>
              <w:marBottom w:val="0"/>
              <w:divBdr>
                <w:top w:val="none" w:sz="0" w:space="0" w:color="auto"/>
                <w:left w:val="none" w:sz="0" w:space="0" w:color="auto"/>
                <w:bottom w:val="none" w:sz="0" w:space="0" w:color="auto"/>
                <w:right w:val="none" w:sz="0" w:space="0" w:color="auto"/>
              </w:divBdr>
            </w:div>
            <w:div w:id="343871374">
              <w:marLeft w:val="0"/>
              <w:marRight w:val="0"/>
              <w:marTop w:val="0"/>
              <w:marBottom w:val="0"/>
              <w:divBdr>
                <w:top w:val="none" w:sz="0" w:space="0" w:color="auto"/>
                <w:left w:val="none" w:sz="0" w:space="0" w:color="auto"/>
                <w:bottom w:val="none" w:sz="0" w:space="0" w:color="auto"/>
                <w:right w:val="none" w:sz="0" w:space="0" w:color="auto"/>
              </w:divBdr>
            </w:div>
            <w:div w:id="1479572825">
              <w:marLeft w:val="0"/>
              <w:marRight w:val="0"/>
              <w:marTop w:val="0"/>
              <w:marBottom w:val="0"/>
              <w:divBdr>
                <w:top w:val="none" w:sz="0" w:space="0" w:color="auto"/>
                <w:left w:val="none" w:sz="0" w:space="0" w:color="auto"/>
                <w:bottom w:val="none" w:sz="0" w:space="0" w:color="auto"/>
                <w:right w:val="none" w:sz="0" w:space="0" w:color="auto"/>
              </w:divBdr>
            </w:div>
            <w:div w:id="2026133770">
              <w:marLeft w:val="0"/>
              <w:marRight w:val="0"/>
              <w:marTop w:val="0"/>
              <w:marBottom w:val="0"/>
              <w:divBdr>
                <w:top w:val="none" w:sz="0" w:space="0" w:color="auto"/>
                <w:left w:val="none" w:sz="0" w:space="0" w:color="auto"/>
                <w:bottom w:val="none" w:sz="0" w:space="0" w:color="auto"/>
                <w:right w:val="none" w:sz="0" w:space="0" w:color="auto"/>
              </w:divBdr>
            </w:div>
            <w:div w:id="2042365241">
              <w:marLeft w:val="0"/>
              <w:marRight w:val="0"/>
              <w:marTop w:val="0"/>
              <w:marBottom w:val="0"/>
              <w:divBdr>
                <w:top w:val="none" w:sz="0" w:space="0" w:color="auto"/>
                <w:left w:val="none" w:sz="0" w:space="0" w:color="auto"/>
                <w:bottom w:val="none" w:sz="0" w:space="0" w:color="auto"/>
                <w:right w:val="none" w:sz="0" w:space="0" w:color="auto"/>
              </w:divBdr>
            </w:div>
            <w:div w:id="1572961790">
              <w:marLeft w:val="0"/>
              <w:marRight w:val="0"/>
              <w:marTop w:val="0"/>
              <w:marBottom w:val="0"/>
              <w:divBdr>
                <w:top w:val="none" w:sz="0" w:space="0" w:color="auto"/>
                <w:left w:val="none" w:sz="0" w:space="0" w:color="auto"/>
                <w:bottom w:val="none" w:sz="0" w:space="0" w:color="auto"/>
                <w:right w:val="none" w:sz="0" w:space="0" w:color="auto"/>
              </w:divBdr>
            </w:div>
            <w:div w:id="435566563">
              <w:marLeft w:val="0"/>
              <w:marRight w:val="0"/>
              <w:marTop w:val="0"/>
              <w:marBottom w:val="0"/>
              <w:divBdr>
                <w:top w:val="none" w:sz="0" w:space="0" w:color="auto"/>
                <w:left w:val="none" w:sz="0" w:space="0" w:color="auto"/>
                <w:bottom w:val="none" w:sz="0" w:space="0" w:color="auto"/>
                <w:right w:val="none" w:sz="0" w:space="0" w:color="auto"/>
              </w:divBdr>
            </w:div>
            <w:div w:id="664434401">
              <w:marLeft w:val="0"/>
              <w:marRight w:val="0"/>
              <w:marTop w:val="0"/>
              <w:marBottom w:val="0"/>
              <w:divBdr>
                <w:top w:val="none" w:sz="0" w:space="0" w:color="auto"/>
                <w:left w:val="none" w:sz="0" w:space="0" w:color="auto"/>
                <w:bottom w:val="none" w:sz="0" w:space="0" w:color="auto"/>
                <w:right w:val="none" w:sz="0" w:space="0" w:color="auto"/>
              </w:divBdr>
            </w:div>
            <w:div w:id="1207256514">
              <w:marLeft w:val="0"/>
              <w:marRight w:val="0"/>
              <w:marTop w:val="0"/>
              <w:marBottom w:val="0"/>
              <w:divBdr>
                <w:top w:val="none" w:sz="0" w:space="0" w:color="auto"/>
                <w:left w:val="none" w:sz="0" w:space="0" w:color="auto"/>
                <w:bottom w:val="none" w:sz="0" w:space="0" w:color="auto"/>
                <w:right w:val="none" w:sz="0" w:space="0" w:color="auto"/>
              </w:divBdr>
            </w:div>
            <w:div w:id="1067648461">
              <w:marLeft w:val="0"/>
              <w:marRight w:val="0"/>
              <w:marTop w:val="0"/>
              <w:marBottom w:val="0"/>
              <w:divBdr>
                <w:top w:val="none" w:sz="0" w:space="0" w:color="auto"/>
                <w:left w:val="none" w:sz="0" w:space="0" w:color="auto"/>
                <w:bottom w:val="none" w:sz="0" w:space="0" w:color="auto"/>
                <w:right w:val="none" w:sz="0" w:space="0" w:color="auto"/>
              </w:divBdr>
            </w:div>
            <w:div w:id="523521044">
              <w:marLeft w:val="0"/>
              <w:marRight w:val="0"/>
              <w:marTop w:val="0"/>
              <w:marBottom w:val="0"/>
              <w:divBdr>
                <w:top w:val="none" w:sz="0" w:space="0" w:color="auto"/>
                <w:left w:val="none" w:sz="0" w:space="0" w:color="auto"/>
                <w:bottom w:val="none" w:sz="0" w:space="0" w:color="auto"/>
                <w:right w:val="none" w:sz="0" w:space="0" w:color="auto"/>
              </w:divBdr>
            </w:div>
            <w:div w:id="1048072971">
              <w:marLeft w:val="0"/>
              <w:marRight w:val="0"/>
              <w:marTop w:val="0"/>
              <w:marBottom w:val="0"/>
              <w:divBdr>
                <w:top w:val="none" w:sz="0" w:space="0" w:color="auto"/>
                <w:left w:val="none" w:sz="0" w:space="0" w:color="auto"/>
                <w:bottom w:val="none" w:sz="0" w:space="0" w:color="auto"/>
                <w:right w:val="none" w:sz="0" w:space="0" w:color="auto"/>
              </w:divBdr>
            </w:div>
            <w:div w:id="1834490432">
              <w:marLeft w:val="0"/>
              <w:marRight w:val="0"/>
              <w:marTop w:val="0"/>
              <w:marBottom w:val="0"/>
              <w:divBdr>
                <w:top w:val="none" w:sz="0" w:space="0" w:color="auto"/>
                <w:left w:val="none" w:sz="0" w:space="0" w:color="auto"/>
                <w:bottom w:val="none" w:sz="0" w:space="0" w:color="auto"/>
                <w:right w:val="none" w:sz="0" w:space="0" w:color="auto"/>
              </w:divBdr>
            </w:div>
            <w:div w:id="350567491">
              <w:marLeft w:val="0"/>
              <w:marRight w:val="0"/>
              <w:marTop w:val="0"/>
              <w:marBottom w:val="0"/>
              <w:divBdr>
                <w:top w:val="none" w:sz="0" w:space="0" w:color="auto"/>
                <w:left w:val="none" w:sz="0" w:space="0" w:color="auto"/>
                <w:bottom w:val="none" w:sz="0" w:space="0" w:color="auto"/>
                <w:right w:val="none" w:sz="0" w:space="0" w:color="auto"/>
              </w:divBdr>
            </w:div>
            <w:div w:id="1836452433">
              <w:marLeft w:val="0"/>
              <w:marRight w:val="0"/>
              <w:marTop w:val="0"/>
              <w:marBottom w:val="0"/>
              <w:divBdr>
                <w:top w:val="none" w:sz="0" w:space="0" w:color="auto"/>
                <w:left w:val="none" w:sz="0" w:space="0" w:color="auto"/>
                <w:bottom w:val="none" w:sz="0" w:space="0" w:color="auto"/>
                <w:right w:val="none" w:sz="0" w:space="0" w:color="auto"/>
              </w:divBdr>
            </w:div>
            <w:div w:id="1259215848">
              <w:marLeft w:val="0"/>
              <w:marRight w:val="0"/>
              <w:marTop w:val="0"/>
              <w:marBottom w:val="0"/>
              <w:divBdr>
                <w:top w:val="none" w:sz="0" w:space="0" w:color="auto"/>
                <w:left w:val="none" w:sz="0" w:space="0" w:color="auto"/>
                <w:bottom w:val="none" w:sz="0" w:space="0" w:color="auto"/>
                <w:right w:val="none" w:sz="0" w:space="0" w:color="auto"/>
              </w:divBdr>
            </w:div>
            <w:div w:id="86540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838941">
      <w:bodyDiv w:val="1"/>
      <w:marLeft w:val="0"/>
      <w:marRight w:val="0"/>
      <w:marTop w:val="0"/>
      <w:marBottom w:val="0"/>
      <w:divBdr>
        <w:top w:val="none" w:sz="0" w:space="0" w:color="auto"/>
        <w:left w:val="none" w:sz="0" w:space="0" w:color="auto"/>
        <w:bottom w:val="none" w:sz="0" w:space="0" w:color="auto"/>
        <w:right w:val="none" w:sz="0" w:space="0" w:color="auto"/>
      </w:divBdr>
      <w:divsChild>
        <w:div w:id="1938249990">
          <w:marLeft w:val="0"/>
          <w:marRight w:val="0"/>
          <w:marTop w:val="0"/>
          <w:marBottom w:val="0"/>
          <w:divBdr>
            <w:top w:val="none" w:sz="0" w:space="0" w:color="auto"/>
            <w:left w:val="none" w:sz="0" w:space="0" w:color="auto"/>
            <w:bottom w:val="none" w:sz="0" w:space="0" w:color="auto"/>
            <w:right w:val="none" w:sz="0" w:space="0" w:color="auto"/>
          </w:divBdr>
          <w:divsChild>
            <w:div w:id="2044934689">
              <w:marLeft w:val="0"/>
              <w:marRight w:val="0"/>
              <w:marTop w:val="0"/>
              <w:marBottom w:val="0"/>
              <w:divBdr>
                <w:top w:val="none" w:sz="0" w:space="0" w:color="auto"/>
                <w:left w:val="none" w:sz="0" w:space="0" w:color="auto"/>
                <w:bottom w:val="none" w:sz="0" w:space="0" w:color="auto"/>
                <w:right w:val="none" w:sz="0" w:space="0" w:color="auto"/>
              </w:divBdr>
            </w:div>
            <w:div w:id="81063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7519">
      <w:bodyDiv w:val="1"/>
      <w:marLeft w:val="0"/>
      <w:marRight w:val="0"/>
      <w:marTop w:val="0"/>
      <w:marBottom w:val="0"/>
      <w:divBdr>
        <w:top w:val="none" w:sz="0" w:space="0" w:color="auto"/>
        <w:left w:val="none" w:sz="0" w:space="0" w:color="auto"/>
        <w:bottom w:val="none" w:sz="0" w:space="0" w:color="auto"/>
        <w:right w:val="none" w:sz="0" w:space="0" w:color="auto"/>
      </w:divBdr>
    </w:div>
    <w:div w:id="1787389439">
      <w:bodyDiv w:val="1"/>
      <w:marLeft w:val="0"/>
      <w:marRight w:val="0"/>
      <w:marTop w:val="0"/>
      <w:marBottom w:val="0"/>
      <w:divBdr>
        <w:top w:val="none" w:sz="0" w:space="0" w:color="auto"/>
        <w:left w:val="none" w:sz="0" w:space="0" w:color="auto"/>
        <w:bottom w:val="none" w:sz="0" w:space="0" w:color="auto"/>
        <w:right w:val="none" w:sz="0" w:space="0" w:color="auto"/>
      </w:divBdr>
    </w:div>
    <w:div w:id="1793019102">
      <w:bodyDiv w:val="1"/>
      <w:marLeft w:val="0"/>
      <w:marRight w:val="0"/>
      <w:marTop w:val="0"/>
      <w:marBottom w:val="0"/>
      <w:divBdr>
        <w:top w:val="none" w:sz="0" w:space="0" w:color="auto"/>
        <w:left w:val="none" w:sz="0" w:space="0" w:color="auto"/>
        <w:bottom w:val="none" w:sz="0" w:space="0" w:color="auto"/>
        <w:right w:val="none" w:sz="0" w:space="0" w:color="auto"/>
      </w:divBdr>
      <w:divsChild>
        <w:div w:id="1427656349">
          <w:marLeft w:val="0"/>
          <w:marRight w:val="0"/>
          <w:marTop w:val="0"/>
          <w:marBottom w:val="0"/>
          <w:divBdr>
            <w:top w:val="none" w:sz="0" w:space="0" w:color="auto"/>
            <w:left w:val="none" w:sz="0" w:space="0" w:color="auto"/>
            <w:bottom w:val="none" w:sz="0" w:space="0" w:color="auto"/>
            <w:right w:val="none" w:sz="0" w:space="0" w:color="auto"/>
          </w:divBdr>
          <w:divsChild>
            <w:div w:id="20588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31575">
      <w:bodyDiv w:val="1"/>
      <w:marLeft w:val="0"/>
      <w:marRight w:val="0"/>
      <w:marTop w:val="0"/>
      <w:marBottom w:val="0"/>
      <w:divBdr>
        <w:top w:val="none" w:sz="0" w:space="0" w:color="auto"/>
        <w:left w:val="none" w:sz="0" w:space="0" w:color="auto"/>
        <w:bottom w:val="none" w:sz="0" w:space="0" w:color="auto"/>
        <w:right w:val="none" w:sz="0" w:space="0" w:color="auto"/>
      </w:divBdr>
    </w:div>
    <w:div w:id="1805194023">
      <w:bodyDiv w:val="1"/>
      <w:marLeft w:val="0"/>
      <w:marRight w:val="0"/>
      <w:marTop w:val="0"/>
      <w:marBottom w:val="0"/>
      <w:divBdr>
        <w:top w:val="none" w:sz="0" w:space="0" w:color="auto"/>
        <w:left w:val="none" w:sz="0" w:space="0" w:color="auto"/>
        <w:bottom w:val="none" w:sz="0" w:space="0" w:color="auto"/>
        <w:right w:val="none" w:sz="0" w:space="0" w:color="auto"/>
      </w:divBdr>
      <w:divsChild>
        <w:div w:id="1740059571">
          <w:marLeft w:val="0"/>
          <w:marRight w:val="0"/>
          <w:marTop w:val="0"/>
          <w:marBottom w:val="0"/>
          <w:divBdr>
            <w:top w:val="none" w:sz="0" w:space="0" w:color="auto"/>
            <w:left w:val="none" w:sz="0" w:space="0" w:color="auto"/>
            <w:bottom w:val="none" w:sz="0" w:space="0" w:color="auto"/>
            <w:right w:val="none" w:sz="0" w:space="0" w:color="auto"/>
          </w:divBdr>
          <w:divsChild>
            <w:div w:id="440152324">
              <w:marLeft w:val="0"/>
              <w:marRight w:val="0"/>
              <w:marTop w:val="0"/>
              <w:marBottom w:val="0"/>
              <w:divBdr>
                <w:top w:val="none" w:sz="0" w:space="0" w:color="auto"/>
                <w:left w:val="none" w:sz="0" w:space="0" w:color="auto"/>
                <w:bottom w:val="none" w:sz="0" w:space="0" w:color="auto"/>
                <w:right w:val="none" w:sz="0" w:space="0" w:color="auto"/>
              </w:divBdr>
            </w:div>
            <w:div w:id="110320723">
              <w:marLeft w:val="0"/>
              <w:marRight w:val="0"/>
              <w:marTop w:val="0"/>
              <w:marBottom w:val="0"/>
              <w:divBdr>
                <w:top w:val="none" w:sz="0" w:space="0" w:color="auto"/>
                <w:left w:val="none" w:sz="0" w:space="0" w:color="auto"/>
                <w:bottom w:val="none" w:sz="0" w:space="0" w:color="auto"/>
                <w:right w:val="none" w:sz="0" w:space="0" w:color="auto"/>
              </w:divBdr>
            </w:div>
            <w:div w:id="16567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66576">
      <w:bodyDiv w:val="1"/>
      <w:marLeft w:val="0"/>
      <w:marRight w:val="0"/>
      <w:marTop w:val="0"/>
      <w:marBottom w:val="0"/>
      <w:divBdr>
        <w:top w:val="none" w:sz="0" w:space="0" w:color="auto"/>
        <w:left w:val="none" w:sz="0" w:space="0" w:color="auto"/>
        <w:bottom w:val="none" w:sz="0" w:space="0" w:color="auto"/>
        <w:right w:val="none" w:sz="0" w:space="0" w:color="auto"/>
      </w:divBdr>
    </w:div>
    <w:div w:id="1862237371">
      <w:bodyDiv w:val="1"/>
      <w:marLeft w:val="0"/>
      <w:marRight w:val="0"/>
      <w:marTop w:val="0"/>
      <w:marBottom w:val="0"/>
      <w:divBdr>
        <w:top w:val="none" w:sz="0" w:space="0" w:color="auto"/>
        <w:left w:val="none" w:sz="0" w:space="0" w:color="auto"/>
        <w:bottom w:val="none" w:sz="0" w:space="0" w:color="auto"/>
        <w:right w:val="none" w:sz="0" w:space="0" w:color="auto"/>
      </w:divBdr>
    </w:div>
    <w:div w:id="1901986138">
      <w:bodyDiv w:val="1"/>
      <w:marLeft w:val="0"/>
      <w:marRight w:val="0"/>
      <w:marTop w:val="0"/>
      <w:marBottom w:val="0"/>
      <w:divBdr>
        <w:top w:val="none" w:sz="0" w:space="0" w:color="auto"/>
        <w:left w:val="none" w:sz="0" w:space="0" w:color="auto"/>
        <w:bottom w:val="none" w:sz="0" w:space="0" w:color="auto"/>
        <w:right w:val="none" w:sz="0" w:space="0" w:color="auto"/>
      </w:divBdr>
      <w:divsChild>
        <w:div w:id="1472020054">
          <w:marLeft w:val="0"/>
          <w:marRight w:val="0"/>
          <w:marTop w:val="0"/>
          <w:marBottom w:val="0"/>
          <w:divBdr>
            <w:top w:val="none" w:sz="0" w:space="0" w:color="auto"/>
            <w:left w:val="none" w:sz="0" w:space="0" w:color="auto"/>
            <w:bottom w:val="none" w:sz="0" w:space="0" w:color="auto"/>
            <w:right w:val="none" w:sz="0" w:space="0" w:color="auto"/>
          </w:divBdr>
          <w:divsChild>
            <w:div w:id="173777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986567">
      <w:bodyDiv w:val="1"/>
      <w:marLeft w:val="0"/>
      <w:marRight w:val="0"/>
      <w:marTop w:val="0"/>
      <w:marBottom w:val="0"/>
      <w:divBdr>
        <w:top w:val="none" w:sz="0" w:space="0" w:color="auto"/>
        <w:left w:val="none" w:sz="0" w:space="0" w:color="auto"/>
        <w:bottom w:val="none" w:sz="0" w:space="0" w:color="auto"/>
        <w:right w:val="none" w:sz="0" w:space="0" w:color="auto"/>
      </w:divBdr>
      <w:divsChild>
        <w:div w:id="1066875164">
          <w:marLeft w:val="0"/>
          <w:marRight w:val="0"/>
          <w:marTop w:val="0"/>
          <w:marBottom w:val="0"/>
          <w:divBdr>
            <w:top w:val="none" w:sz="0" w:space="0" w:color="auto"/>
            <w:left w:val="none" w:sz="0" w:space="0" w:color="auto"/>
            <w:bottom w:val="none" w:sz="0" w:space="0" w:color="auto"/>
            <w:right w:val="none" w:sz="0" w:space="0" w:color="auto"/>
          </w:divBdr>
          <w:divsChild>
            <w:div w:id="117252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73464">
      <w:bodyDiv w:val="1"/>
      <w:marLeft w:val="0"/>
      <w:marRight w:val="0"/>
      <w:marTop w:val="0"/>
      <w:marBottom w:val="0"/>
      <w:divBdr>
        <w:top w:val="none" w:sz="0" w:space="0" w:color="auto"/>
        <w:left w:val="none" w:sz="0" w:space="0" w:color="auto"/>
        <w:bottom w:val="none" w:sz="0" w:space="0" w:color="auto"/>
        <w:right w:val="none" w:sz="0" w:space="0" w:color="auto"/>
      </w:divBdr>
    </w:div>
    <w:div w:id="1974944769">
      <w:bodyDiv w:val="1"/>
      <w:marLeft w:val="0"/>
      <w:marRight w:val="0"/>
      <w:marTop w:val="0"/>
      <w:marBottom w:val="0"/>
      <w:divBdr>
        <w:top w:val="none" w:sz="0" w:space="0" w:color="auto"/>
        <w:left w:val="none" w:sz="0" w:space="0" w:color="auto"/>
        <w:bottom w:val="none" w:sz="0" w:space="0" w:color="auto"/>
        <w:right w:val="none" w:sz="0" w:space="0" w:color="auto"/>
      </w:divBdr>
    </w:div>
    <w:div w:id="1982685839">
      <w:bodyDiv w:val="1"/>
      <w:marLeft w:val="0"/>
      <w:marRight w:val="0"/>
      <w:marTop w:val="0"/>
      <w:marBottom w:val="0"/>
      <w:divBdr>
        <w:top w:val="none" w:sz="0" w:space="0" w:color="auto"/>
        <w:left w:val="none" w:sz="0" w:space="0" w:color="auto"/>
        <w:bottom w:val="none" w:sz="0" w:space="0" w:color="auto"/>
        <w:right w:val="none" w:sz="0" w:space="0" w:color="auto"/>
      </w:divBdr>
    </w:div>
    <w:div w:id="1987319840">
      <w:bodyDiv w:val="1"/>
      <w:marLeft w:val="0"/>
      <w:marRight w:val="0"/>
      <w:marTop w:val="0"/>
      <w:marBottom w:val="0"/>
      <w:divBdr>
        <w:top w:val="none" w:sz="0" w:space="0" w:color="auto"/>
        <w:left w:val="none" w:sz="0" w:space="0" w:color="auto"/>
        <w:bottom w:val="none" w:sz="0" w:space="0" w:color="auto"/>
        <w:right w:val="none" w:sz="0" w:space="0" w:color="auto"/>
      </w:divBdr>
      <w:divsChild>
        <w:div w:id="2082100766">
          <w:marLeft w:val="0"/>
          <w:marRight w:val="0"/>
          <w:marTop w:val="0"/>
          <w:marBottom w:val="0"/>
          <w:divBdr>
            <w:top w:val="none" w:sz="0" w:space="0" w:color="auto"/>
            <w:left w:val="none" w:sz="0" w:space="0" w:color="auto"/>
            <w:bottom w:val="none" w:sz="0" w:space="0" w:color="auto"/>
            <w:right w:val="none" w:sz="0" w:space="0" w:color="auto"/>
          </w:divBdr>
          <w:divsChild>
            <w:div w:id="1493906392">
              <w:marLeft w:val="0"/>
              <w:marRight w:val="0"/>
              <w:marTop w:val="0"/>
              <w:marBottom w:val="0"/>
              <w:divBdr>
                <w:top w:val="none" w:sz="0" w:space="0" w:color="auto"/>
                <w:left w:val="none" w:sz="0" w:space="0" w:color="auto"/>
                <w:bottom w:val="none" w:sz="0" w:space="0" w:color="auto"/>
                <w:right w:val="none" w:sz="0" w:space="0" w:color="auto"/>
              </w:divBdr>
              <w:divsChild>
                <w:div w:id="1047876916">
                  <w:marLeft w:val="0"/>
                  <w:marRight w:val="0"/>
                  <w:marTop w:val="0"/>
                  <w:marBottom w:val="0"/>
                  <w:divBdr>
                    <w:top w:val="none" w:sz="0" w:space="0" w:color="auto"/>
                    <w:left w:val="none" w:sz="0" w:space="0" w:color="auto"/>
                    <w:bottom w:val="none" w:sz="0" w:space="0" w:color="auto"/>
                    <w:right w:val="none" w:sz="0" w:space="0" w:color="auto"/>
                  </w:divBdr>
                  <w:divsChild>
                    <w:div w:id="2098624609">
                      <w:marLeft w:val="0"/>
                      <w:marRight w:val="0"/>
                      <w:marTop w:val="0"/>
                      <w:marBottom w:val="0"/>
                      <w:divBdr>
                        <w:top w:val="none" w:sz="0" w:space="0" w:color="auto"/>
                        <w:left w:val="none" w:sz="0" w:space="0" w:color="auto"/>
                        <w:bottom w:val="none" w:sz="0" w:space="0" w:color="auto"/>
                        <w:right w:val="none" w:sz="0" w:space="0" w:color="auto"/>
                      </w:divBdr>
                      <w:divsChild>
                        <w:div w:id="968121270">
                          <w:marLeft w:val="0"/>
                          <w:marRight w:val="0"/>
                          <w:marTop w:val="0"/>
                          <w:marBottom w:val="0"/>
                          <w:divBdr>
                            <w:top w:val="none" w:sz="0" w:space="0" w:color="auto"/>
                            <w:left w:val="none" w:sz="0" w:space="0" w:color="auto"/>
                            <w:bottom w:val="none" w:sz="0" w:space="0" w:color="auto"/>
                            <w:right w:val="none" w:sz="0" w:space="0" w:color="auto"/>
                          </w:divBdr>
                          <w:divsChild>
                            <w:div w:id="1192453382">
                              <w:marLeft w:val="0"/>
                              <w:marRight w:val="0"/>
                              <w:marTop w:val="0"/>
                              <w:marBottom w:val="0"/>
                              <w:divBdr>
                                <w:top w:val="none" w:sz="0" w:space="0" w:color="auto"/>
                                <w:left w:val="none" w:sz="0" w:space="0" w:color="auto"/>
                                <w:bottom w:val="none" w:sz="0" w:space="0" w:color="auto"/>
                                <w:right w:val="none" w:sz="0" w:space="0" w:color="auto"/>
                              </w:divBdr>
                              <w:divsChild>
                                <w:div w:id="330761702">
                                  <w:marLeft w:val="0"/>
                                  <w:marRight w:val="0"/>
                                  <w:marTop w:val="0"/>
                                  <w:marBottom w:val="0"/>
                                  <w:divBdr>
                                    <w:top w:val="none" w:sz="0" w:space="0" w:color="auto"/>
                                    <w:left w:val="none" w:sz="0" w:space="0" w:color="auto"/>
                                    <w:bottom w:val="none" w:sz="0" w:space="0" w:color="auto"/>
                                    <w:right w:val="none" w:sz="0" w:space="0" w:color="auto"/>
                                  </w:divBdr>
                                  <w:divsChild>
                                    <w:div w:id="199975566">
                                      <w:marLeft w:val="0"/>
                                      <w:marRight w:val="0"/>
                                      <w:marTop w:val="0"/>
                                      <w:marBottom w:val="0"/>
                                      <w:divBdr>
                                        <w:top w:val="none" w:sz="0" w:space="0" w:color="auto"/>
                                        <w:left w:val="none" w:sz="0" w:space="0" w:color="auto"/>
                                        <w:bottom w:val="none" w:sz="0" w:space="0" w:color="auto"/>
                                        <w:right w:val="none" w:sz="0" w:space="0" w:color="auto"/>
                                      </w:divBdr>
                                      <w:divsChild>
                                        <w:div w:id="79916624">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432166969">
                                                  <w:marLeft w:val="0"/>
                                                  <w:marRight w:val="0"/>
                                                  <w:marTop w:val="0"/>
                                                  <w:marBottom w:val="0"/>
                                                  <w:divBdr>
                                                    <w:top w:val="none" w:sz="0" w:space="0" w:color="auto"/>
                                                    <w:left w:val="none" w:sz="0" w:space="0" w:color="auto"/>
                                                    <w:bottom w:val="none" w:sz="0" w:space="0" w:color="auto"/>
                                                    <w:right w:val="none" w:sz="0" w:space="0" w:color="auto"/>
                                                  </w:divBdr>
                                                  <w:divsChild>
                                                    <w:div w:id="1961954592">
                                                      <w:marLeft w:val="0"/>
                                                      <w:marRight w:val="0"/>
                                                      <w:marTop w:val="0"/>
                                                      <w:marBottom w:val="0"/>
                                                      <w:divBdr>
                                                        <w:top w:val="none" w:sz="0" w:space="0" w:color="auto"/>
                                                        <w:left w:val="none" w:sz="0" w:space="0" w:color="auto"/>
                                                        <w:bottom w:val="none" w:sz="0" w:space="0" w:color="auto"/>
                                                        <w:right w:val="none" w:sz="0" w:space="0" w:color="auto"/>
                                                      </w:divBdr>
                                                      <w:divsChild>
                                                        <w:div w:id="1441410151">
                                                          <w:marLeft w:val="0"/>
                                                          <w:marRight w:val="0"/>
                                                          <w:marTop w:val="0"/>
                                                          <w:marBottom w:val="0"/>
                                                          <w:divBdr>
                                                            <w:top w:val="none" w:sz="0" w:space="0" w:color="auto"/>
                                                            <w:left w:val="none" w:sz="0" w:space="0" w:color="auto"/>
                                                            <w:bottom w:val="none" w:sz="0" w:space="0" w:color="auto"/>
                                                            <w:right w:val="none" w:sz="0" w:space="0" w:color="auto"/>
                                                          </w:divBdr>
                                                          <w:divsChild>
                                                            <w:div w:id="51191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01345556">
      <w:bodyDiv w:val="1"/>
      <w:marLeft w:val="0"/>
      <w:marRight w:val="0"/>
      <w:marTop w:val="0"/>
      <w:marBottom w:val="0"/>
      <w:divBdr>
        <w:top w:val="none" w:sz="0" w:space="0" w:color="auto"/>
        <w:left w:val="none" w:sz="0" w:space="0" w:color="auto"/>
        <w:bottom w:val="none" w:sz="0" w:space="0" w:color="auto"/>
        <w:right w:val="none" w:sz="0" w:space="0" w:color="auto"/>
      </w:divBdr>
      <w:divsChild>
        <w:div w:id="925840657">
          <w:marLeft w:val="0"/>
          <w:marRight w:val="0"/>
          <w:marTop w:val="0"/>
          <w:marBottom w:val="0"/>
          <w:divBdr>
            <w:top w:val="none" w:sz="0" w:space="0" w:color="auto"/>
            <w:left w:val="none" w:sz="0" w:space="0" w:color="auto"/>
            <w:bottom w:val="none" w:sz="0" w:space="0" w:color="auto"/>
            <w:right w:val="none" w:sz="0" w:space="0" w:color="auto"/>
          </w:divBdr>
          <w:divsChild>
            <w:div w:id="546722925">
              <w:marLeft w:val="0"/>
              <w:marRight w:val="0"/>
              <w:marTop w:val="0"/>
              <w:marBottom w:val="0"/>
              <w:divBdr>
                <w:top w:val="none" w:sz="0" w:space="0" w:color="auto"/>
                <w:left w:val="none" w:sz="0" w:space="0" w:color="auto"/>
                <w:bottom w:val="none" w:sz="0" w:space="0" w:color="auto"/>
                <w:right w:val="none" w:sz="0" w:space="0" w:color="auto"/>
              </w:divBdr>
            </w:div>
            <w:div w:id="2108111420">
              <w:marLeft w:val="0"/>
              <w:marRight w:val="0"/>
              <w:marTop w:val="0"/>
              <w:marBottom w:val="0"/>
              <w:divBdr>
                <w:top w:val="none" w:sz="0" w:space="0" w:color="auto"/>
                <w:left w:val="none" w:sz="0" w:space="0" w:color="auto"/>
                <w:bottom w:val="none" w:sz="0" w:space="0" w:color="auto"/>
                <w:right w:val="none" w:sz="0" w:space="0" w:color="auto"/>
              </w:divBdr>
            </w:div>
            <w:div w:id="996113109">
              <w:marLeft w:val="0"/>
              <w:marRight w:val="0"/>
              <w:marTop w:val="0"/>
              <w:marBottom w:val="0"/>
              <w:divBdr>
                <w:top w:val="none" w:sz="0" w:space="0" w:color="auto"/>
                <w:left w:val="none" w:sz="0" w:space="0" w:color="auto"/>
                <w:bottom w:val="none" w:sz="0" w:space="0" w:color="auto"/>
                <w:right w:val="none" w:sz="0" w:space="0" w:color="auto"/>
              </w:divBdr>
            </w:div>
            <w:div w:id="1677266838">
              <w:marLeft w:val="0"/>
              <w:marRight w:val="0"/>
              <w:marTop w:val="0"/>
              <w:marBottom w:val="0"/>
              <w:divBdr>
                <w:top w:val="none" w:sz="0" w:space="0" w:color="auto"/>
                <w:left w:val="none" w:sz="0" w:space="0" w:color="auto"/>
                <w:bottom w:val="none" w:sz="0" w:space="0" w:color="auto"/>
                <w:right w:val="none" w:sz="0" w:space="0" w:color="auto"/>
              </w:divBdr>
            </w:div>
            <w:div w:id="155463973">
              <w:marLeft w:val="0"/>
              <w:marRight w:val="0"/>
              <w:marTop w:val="0"/>
              <w:marBottom w:val="0"/>
              <w:divBdr>
                <w:top w:val="none" w:sz="0" w:space="0" w:color="auto"/>
                <w:left w:val="none" w:sz="0" w:space="0" w:color="auto"/>
                <w:bottom w:val="none" w:sz="0" w:space="0" w:color="auto"/>
                <w:right w:val="none" w:sz="0" w:space="0" w:color="auto"/>
              </w:divBdr>
            </w:div>
            <w:div w:id="1758358946">
              <w:marLeft w:val="0"/>
              <w:marRight w:val="0"/>
              <w:marTop w:val="0"/>
              <w:marBottom w:val="0"/>
              <w:divBdr>
                <w:top w:val="none" w:sz="0" w:space="0" w:color="auto"/>
                <w:left w:val="none" w:sz="0" w:space="0" w:color="auto"/>
                <w:bottom w:val="none" w:sz="0" w:space="0" w:color="auto"/>
                <w:right w:val="none" w:sz="0" w:space="0" w:color="auto"/>
              </w:divBdr>
            </w:div>
            <w:div w:id="295993050">
              <w:marLeft w:val="0"/>
              <w:marRight w:val="0"/>
              <w:marTop w:val="0"/>
              <w:marBottom w:val="0"/>
              <w:divBdr>
                <w:top w:val="none" w:sz="0" w:space="0" w:color="auto"/>
                <w:left w:val="none" w:sz="0" w:space="0" w:color="auto"/>
                <w:bottom w:val="none" w:sz="0" w:space="0" w:color="auto"/>
                <w:right w:val="none" w:sz="0" w:space="0" w:color="auto"/>
              </w:divBdr>
            </w:div>
            <w:div w:id="452797201">
              <w:marLeft w:val="0"/>
              <w:marRight w:val="0"/>
              <w:marTop w:val="0"/>
              <w:marBottom w:val="0"/>
              <w:divBdr>
                <w:top w:val="none" w:sz="0" w:space="0" w:color="auto"/>
                <w:left w:val="none" w:sz="0" w:space="0" w:color="auto"/>
                <w:bottom w:val="none" w:sz="0" w:space="0" w:color="auto"/>
                <w:right w:val="none" w:sz="0" w:space="0" w:color="auto"/>
              </w:divBdr>
            </w:div>
            <w:div w:id="1482818158">
              <w:marLeft w:val="0"/>
              <w:marRight w:val="0"/>
              <w:marTop w:val="0"/>
              <w:marBottom w:val="0"/>
              <w:divBdr>
                <w:top w:val="none" w:sz="0" w:space="0" w:color="auto"/>
                <w:left w:val="none" w:sz="0" w:space="0" w:color="auto"/>
                <w:bottom w:val="none" w:sz="0" w:space="0" w:color="auto"/>
                <w:right w:val="none" w:sz="0" w:space="0" w:color="auto"/>
              </w:divBdr>
            </w:div>
            <w:div w:id="1009987822">
              <w:marLeft w:val="0"/>
              <w:marRight w:val="0"/>
              <w:marTop w:val="0"/>
              <w:marBottom w:val="0"/>
              <w:divBdr>
                <w:top w:val="none" w:sz="0" w:space="0" w:color="auto"/>
                <w:left w:val="none" w:sz="0" w:space="0" w:color="auto"/>
                <w:bottom w:val="none" w:sz="0" w:space="0" w:color="auto"/>
                <w:right w:val="none" w:sz="0" w:space="0" w:color="auto"/>
              </w:divBdr>
            </w:div>
            <w:div w:id="518390351">
              <w:marLeft w:val="0"/>
              <w:marRight w:val="0"/>
              <w:marTop w:val="0"/>
              <w:marBottom w:val="0"/>
              <w:divBdr>
                <w:top w:val="none" w:sz="0" w:space="0" w:color="auto"/>
                <w:left w:val="none" w:sz="0" w:space="0" w:color="auto"/>
                <w:bottom w:val="none" w:sz="0" w:space="0" w:color="auto"/>
                <w:right w:val="none" w:sz="0" w:space="0" w:color="auto"/>
              </w:divBdr>
            </w:div>
            <w:div w:id="549389578">
              <w:marLeft w:val="0"/>
              <w:marRight w:val="0"/>
              <w:marTop w:val="0"/>
              <w:marBottom w:val="0"/>
              <w:divBdr>
                <w:top w:val="none" w:sz="0" w:space="0" w:color="auto"/>
                <w:left w:val="none" w:sz="0" w:space="0" w:color="auto"/>
                <w:bottom w:val="none" w:sz="0" w:space="0" w:color="auto"/>
                <w:right w:val="none" w:sz="0" w:space="0" w:color="auto"/>
              </w:divBdr>
            </w:div>
            <w:div w:id="1372225236">
              <w:marLeft w:val="0"/>
              <w:marRight w:val="0"/>
              <w:marTop w:val="0"/>
              <w:marBottom w:val="0"/>
              <w:divBdr>
                <w:top w:val="none" w:sz="0" w:space="0" w:color="auto"/>
                <w:left w:val="none" w:sz="0" w:space="0" w:color="auto"/>
                <w:bottom w:val="none" w:sz="0" w:space="0" w:color="auto"/>
                <w:right w:val="none" w:sz="0" w:space="0" w:color="auto"/>
              </w:divBdr>
            </w:div>
            <w:div w:id="1210413010">
              <w:marLeft w:val="0"/>
              <w:marRight w:val="0"/>
              <w:marTop w:val="0"/>
              <w:marBottom w:val="0"/>
              <w:divBdr>
                <w:top w:val="none" w:sz="0" w:space="0" w:color="auto"/>
                <w:left w:val="none" w:sz="0" w:space="0" w:color="auto"/>
                <w:bottom w:val="none" w:sz="0" w:space="0" w:color="auto"/>
                <w:right w:val="none" w:sz="0" w:space="0" w:color="auto"/>
              </w:divBdr>
            </w:div>
            <w:div w:id="1817187196">
              <w:marLeft w:val="0"/>
              <w:marRight w:val="0"/>
              <w:marTop w:val="0"/>
              <w:marBottom w:val="0"/>
              <w:divBdr>
                <w:top w:val="none" w:sz="0" w:space="0" w:color="auto"/>
                <w:left w:val="none" w:sz="0" w:space="0" w:color="auto"/>
                <w:bottom w:val="none" w:sz="0" w:space="0" w:color="auto"/>
                <w:right w:val="none" w:sz="0" w:space="0" w:color="auto"/>
              </w:divBdr>
            </w:div>
            <w:div w:id="284822216">
              <w:marLeft w:val="0"/>
              <w:marRight w:val="0"/>
              <w:marTop w:val="0"/>
              <w:marBottom w:val="0"/>
              <w:divBdr>
                <w:top w:val="none" w:sz="0" w:space="0" w:color="auto"/>
                <w:left w:val="none" w:sz="0" w:space="0" w:color="auto"/>
                <w:bottom w:val="none" w:sz="0" w:space="0" w:color="auto"/>
                <w:right w:val="none" w:sz="0" w:space="0" w:color="auto"/>
              </w:divBdr>
            </w:div>
            <w:div w:id="841160921">
              <w:marLeft w:val="0"/>
              <w:marRight w:val="0"/>
              <w:marTop w:val="0"/>
              <w:marBottom w:val="0"/>
              <w:divBdr>
                <w:top w:val="none" w:sz="0" w:space="0" w:color="auto"/>
                <w:left w:val="none" w:sz="0" w:space="0" w:color="auto"/>
                <w:bottom w:val="none" w:sz="0" w:space="0" w:color="auto"/>
                <w:right w:val="none" w:sz="0" w:space="0" w:color="auto"/>
              </w:divBdr>
            </w:div>
            <w:div w:id="1135951818">
              <w:marLeft w:val="0"/>
              <w:marRight w:val="0"/>
              <w:marTop w:val="0"/>
              <w:marBottom w:val="0"/>
              <w:divBdr>
                <w:top w:val="none" w:sz="0" w:space="0" w:color="auto"/>
                <w:left w:val="none" w:sz="0" w:space="0" w:color="auto"/>
                <w:bottom w:val="none" w:sz="0" w:space="0" w:color="auto"/>
                <w:right w:val="none" w:sz="0" w:space="0" w:color="auto"/>
              </w:divBdr>
            </w:div>
            <w:div w:id="1330674806">
              <w:marLeft w:val="0"/>
              <w:marRight w:val="0"/>
              <w:marTop w:val="0"/>
              <w:marBottom w:val="0"/>
              <w:divBdr>
                <w:top w:val="none" w:sz="0" w:space="0" w:color="auto"/>
                <w:left w:val="none" w:sz="0" w:space="0" w:color="auto"/>
                <w:bottom w:val="none" w:sz="0" w:space="0" w:color="auto"/>
                <w:right w:val="none" w:sz="0" w:space="0" w:color="auto"/>
              </w:divBdr>
            </w:div>
            <w:div w:id="16930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94369">
      <w:bodyDiv w:val="1"/>
      <w:marLeft w:val="0"/>
      <w:marRight w:val="0"/>
      <w:marTop w:val="0"/>
      <w:marBottom w:val="0"/>
      <w:divBdr>
        <w:top w:val="none" w:sz="0" w:space="0" w:color="auto"/>
        <w:left w:val="none" w:sz="0" w:space="0" w:color="auto"/>
        <w:bottom w:val="none" w:sz="0" w:space="0" w:color="auto"/>
        <w:right w:val="none" w:sz="0" w:space="0" w:color="auto"/>
      </w:divBdr>
      <w:divsChild>
        <w:div w:id="897783769">
          <w:marLeft w:val="0"/>
          <w:marRight w:val="0"/>
          <w:marTop w:val="0"/>
          <w:marBottom w:val="0"/>
          <w:divBdr>
            <w:top w:val="none" w:sz="0" w:space="0" w:color="auto"/>
            <w:left w:val="none" w:sz="0" w:space="0" w:color="auto"/>
            <w:bottom w:val="none" w:sz="0" w:space="0" w:color="auto"/>
            <w:right w:val="none" w:sz="0" w:space="0" w:color="auto"/>
          </w:divBdr>
          <w:divsChild>
            <w:div w:id="1517378743">
              <w:marLeft w:val="0"/>
              <w:marRight w:val="0"/>
              <w:marTop w:val="0"/>
              <w:marBottom w:val="0"/>
              <w:divBdr>
                <w:top w:val="none" w:sz="0" w:space="0" w:color="auto"/>
                <w:left w:val="none" w:sz="0" w:space="0" w:color="auto"/>
                <w:bottom w:val="none" w:sz="0" w:space="0" w:color="auto"/>
                <w:right w:val="none" w:sz="0" w:space="0" w:color="auto"/>
              </w:divBdr>
            </w:div>
            <w:div w:id="1973900511">
              <w:marLeft w:val="0"/>
              <w:marRight w:val="0"/>
              <w:marTop w:val="0"/>
              <w:marBottom w:val="0"/>
              <w:divBdr>
                <w:top w:val="none" w:sz="0" w:space="0" w:color="auto"/>
                <w:left w:val="none" w:sz="0" w:space="0" w:color="auto"/>
                <w:bottom w:val="none" w:sz="0" w:space="0" w:color="auto"/>
                <w:right w:val="none" w:sz="0" w:space="0" w:color="auto"/>
              </w:divBdr>
            </w:div>
            <w:div w:id="420416673">
              <w:marLeft w:val="0"/>
              <w:marRight w:val="0"/>
              <w:marTop w:val="0"/>
              <w:marBottom w:val="0"/>
              <w:divBdr>
                <w:top w:val="none" w:sz="0" w:space="0" w:color="auto"/>
                <w:left w:val="none" w:sz="0" w:space="0" w:color="auto"/>
                <w:bottom w:val="none" w:sz="0" w:space="0" w:color="auto"/>
                <w:right w:val="none" w:sz="0" w:space="0" w:color="auto"/>
              </w:divBdr>
            </w:div>
            <w:div w:id="2031569351">
              <w:marLeft w:val="0"/>
              <w:marRight w:val="0"/>
              <w:marTop w:val="0"/>
              <w:marBottom w:val="0"/>
              <w:divBdr>
                <w:top w:val="none" w:sz="0" w:space="0" w:color="auto"/>
                <w:left w:val="none" w:sz="0" w:space="0" w:color="auto"/>
                <w:bottom w:val="none" w:sz="0" w:space="0" w:color="auto"/>
                <w:right w:val="none" w:sz="0" w:space="0" w:color="auto"/>
              </w:divBdr>
            </w:div>
            <w:div w:id="2101875867">
              <w:marLeft w:val="0"/>
              <w:marRight w:val="0"/>
              <w:marTop w:val="0"/>
              <w:marBottom w:val="0"/>
              <w:divBdr>
                <w:top w:val="none" w:sz="0" w:space="0" w:color="auto"/>
                <w:left w:val="none" w:sz="0" w:space="0" w:color="auto"/>
                <w:bottom w:val="none" w:sz="0" w:space="0" w:color="auto"/>
                <w:right w:val="none" w:sz="0" w:space="0" w:color="auto"/>
              </w:divBdr>
            </w:div>
            <w:div w:id="527567258">
              <w:marLeft w:val="0"/>
              <w:marRight w:val="0"/>
              <w:marTop w:val="0"/>
              <w:marBottom w:val="0"/>
              <w:divBdr>
                <w:top w:val="none" w:sz="0" w:space="0" w:color="auto"/>
                <w:left w:val="none" w:sz="0" w:space="0" w:color="auto"/>
                <w:bottom w:val="none" w:sz="0" w:space="0" w:color="auto"/>
                <w:right w:val="none" w:sz="0" w:space="0" w:color="auto"/>
              </w:divBdr>
            </w:div>
            <w:div w:id="163474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03869">
      <w:bodyDiv w:val="1"/>
      <w:marLeft w:val="0"/>
      <w:marRight w:val="0"/>
      <w:marTop w:val="0"/>
      <w:marBottom w:val="0"/>
      <w:divBdr>
        <w:top w:val="none" w:sz="0" w:space="0" w:color="auto"/>
        <w:left w:val="none" w:sz="0" w:space="0" w:color="auto"/>
        <w:bottom w:val="none" w:sz="0" w:space="0" w:color="auto"/>
        <w:right w:val="none" w:sz="0" w:space="0" w:color="auto"/>
      </w:divBdr>
      <w:divsChild>
        <w:div w:id="1815293034">
          <w:marLeft w:val="0"/>
          <w:marRight w:val="0"/>
          <w:marTop w:val="0"/>
          <w:marBottom w:val="0"/>
          <w:divBdr>
            <w:top w:val="none" w:sz="0" w:space="0" w:color="auto"/>
            <w:left w:val="none" w:sz="0" w:space="0" w:color="auto"/>
            <w:bottom w:val="none" w:sz="0" w:space="0" w:color="auto"/>
            <w:right w:val="none" w:sz="0" w:space="0" w:color="auto"/>
          </w:divBdr>
          <w:divsChild>
            <w:div w:id="329337377">
              <w:marLeft w:val="0"/>
              <w:marRight w:val="0"/>
              <w:marTop w:val="0"/>
              <w:marBottom w:val="0"/>
              <w:divBdr>
                <w:top w:val="none" w:sz="0" w:space="0" w:color="auto"/>
                <w:left w:val="none" w:sz="0" w:space="0" w:color="auto"/>
                <w:bottom w:val="none" w:sz="0" w:space="0" w:color="auto"/>
                <w:right w:val="none" w:sz="0" w:space="0" w:color="auto"/>
              </w:divBdr>
            </w:div>
            <w:div w:id="2055228383">
              <w:marLeft w:val="0"/>
              <w:marRight w:val="0"/>
              <w:marTop w:val="0"/>
              <w:marBottom w:val="0"/>
              <w:divBdr>
                <w:top w:val="none" w:sz="0" w:space="0" w:color="auto"/>
                <w:left w:val="none" w:sz="0" w:space="0" w:color="auto"/>
                <w:bottom w:val="none" w:sz="0" w:space="0" w:color="auto"/>
                <w:right w:val="none" w:sz="0" w:space="0" w:color="auto"/>
              </w:divBdr>
            </w:div>
            <w:div w:id="913273286">
              <w:marLeft w:val="0"/>
              <w:marRight w:val="0"/>
              <w:marTop w:val="0"/>
              <w:marBottom w:val="0"/>
              <w:divBdr>
                <w:top w:val="none" w:sz="0" w:space="0" w:color="auto"/>
                <w:left w:val="none" w:sz="0" w:space="0" w:color="auto"/>
                <w:bottom w:val="none" w:sz="0" w:space="0" w:color="auto"/>
                <w:right w:val="none" w:sz="0" w:space="0" w:color="auto"/>
              </w:divBdr>
            </w:div>
            <w:div w:id="1703363617">
              <w:marLeft w:val="0"/>
              <w:marRight w:val="0"/>
              <w:marTop w:val="0"/>
              <w:marBottom w:val="0"/>
              <w:divBdr>
                <w:top w:val="none" w:sz="0" w:space="0" w:color="auto"/>
                <w:left w:val="none" w:sz="0" w:space="0" w:color="auto"/>
                <w:bottom w:val="none" w:sz="0" w:space="0" w:color="auto"/>
                <w:right w:val="none" w:sz="0" w:space="0" w:color="auto"/>
              </w:divBdr>
            </w:div>
            <w:div w:id="1378241838">
              <w:marLeft w:val="0"/>
              <w:marRight w:val="0"/>
              <w:marTop w:val="0"/>
              <w:marBottom w:val="0"/>
              <w:divBdr>
                <w:top w:val="none" w:sz="0" w:space="0" w:color="auto"/>
                <w:left w:val="none" w:sz="0" w:space="0" w:color="auto"/>
                <w:bottom w:val="none" w:sz="0" w:space="0" w:color="auto"/>
                <w:right w:val="none" w:sz="0" w:space="0" w:color="auto"/>
              </w:divBdr>
            </w:div>
            <w:div w:id="2144543936">
              <w:marLeft w:val="0"/>
              <w:marRight w:val="0"/>
              <w:marTop w:val="0"/>
              <w:marBottom w:val="0"/>
              <w:divBdr>
                <w:top w:val="none" w:sz="0" w:space="0" w:color="auto"/>
                <w:left w:val="none" w:sz="0" w:space="0" w:color="auto"/>
                <w:bottom w:val="none" w:sz="0" w:space="0" w:color="auto"/>
                <w:right w:val="none" w:sz="0" w:space="0" w:color="auto"/>
              </w:divBdr>
            </w:div>
            <w:div w:id="1571424713">
              <w:marLeft w:val="0"/>
              <w:marRight w:val="0"/>
              <w:marTop w:val="0"/>
              <w:marBottom w:val="0"/>
              <w:divBdr>
                <w:top w:val="none" w:sz="0" w:space="0" w:color="auto"/>
                <w:left w:val="none" w:sz="0" w:space="0" w:color="auto"/>
                <w:bottom w:val="none" w:sz="0" w:space="0" w:color="auto"/>
                <w:right w:val="none" w:sz="0" w:space="0" w:color="auto"/>
              </w:divBdr>
            </w:div>
            <w:div w:id="210260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42109">
      <w:bodyDiv w:val="1"/>
      <w:marLeft w:val="0"/>
      <w:marRight w:val="0"/>
      <w:marTop w:val="0"/>
      <w:marBottom w:val="0"/>
      <w:divBdr>
        <w:top w:val="none" w:sz="0" w:space="0" w:color="auto"/>
        <w:left w:val="none" w:sz="0" w:space="0" w:color="auto"/>
        <w:bottom w:val="none" w:sz="0" w:space="0" w:color="auto"/>
        <w:right w:val="none" w:sz="0" w:space="0" w:color="auto"/>
      </w:divBdr>
      <w:divsChild>
        <w:div w:id="2108621040">
          <w:marLeft w:val="0"/>
          <w:marRight w:val="0"/>
          <w:marTop w:val="0"/>
          <w:marBottom w:val="0"/>
          <w:divBdr>
            <w:top w:val="none" w:sz="0" w:space="0" w:color="auto"/>
            <w:left w:val="none" w:sz="0" w:space="0" w:color="auto"/>
            <w:bottom w:val="none" w:sz="0" w:space="0" w:color="auto"/>
            <w:right w:val="none" w:sz="0" w:space="0" w:color="auto"/>
          </w:divBdr>
          <w:divsChild>
            <w:div w:id="2313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241133">
      <w:bodyDiv w:val="1"/>
      <w:marLeft w:val="0"/>
      <w:marRight w:val="0"/>
      <w:marTop w:val="0"/>
      <w:marBottom w:val="0"/>
      <w:divBdr>
        <w:top w:val="none" w:sz="0" w:space="0" w:color="auto"/>
        <w:left w:val="none" w:sz="0" w:space="0" w:color="auto"/>
        <w:bottom w:val="none" w:sz="0" w:space="0" w:color="auto"/>
        <w:right w:val="none" w:sz="0" w:space="0" w:color="auto"/>
      </w:divBdr>
    </w:div>
    <w:div w:id="2105414457">
      <w:bodyDiv w:val="1"/>
      <w:marLeft w:val="0"/>
      <w:marRight w:val="0"/>
      <w:marTop w:val="0"/>
      <w:marBottom w:val="0"/>
      <w:divBdr>
        <w:top w:val="none" w:sz="0" w:space="0" w:color="auto"/>
        <w:left w:val="none" w:sz="0" w:space="0" w:color="auto"/>
        <w:bottom w:val="none" w:sz="0" w:space="0" w:color="auto"/>
        <w:right w:val="none" w:sz="0" w:space="0" w:color="auto"/>
      </w:divBdr>
    </w:div>
    <w:div w:id="2110075629">
      <w:bodyDiv w:val="1"/>
      <w:marLeft w:val="0"/>
      <w:marRight w:val="0"/>
      <w:marTop w:val="0"/>
      <w:marBottom w:val="0"/>
      <w:divBdr>
        <w:top w:val="none" w:sz="0" w:space="0" w:color="auto"/>
        <w:left w:val="none" w:sz="0" w:space="0" w:color="auto"/>
        <w:bottom w:val="none" w:sz="0" w:space="0" w:color="auto"/>
        <w:right w:val="none" w:sz="0" w:space="0" w:color="auto"/>
      </w:divBdr>
    </w:div>
    <w:div w:id="2110199948">
      <w:bodyDiv w:val="1"/>
      <w:marLeft w:val="0"/>
      <w:marRight w:val="0"/>
      <w:marTop w:val="0"/>
      <w:marBottom w:val="0"/>
      <w:divBdr>
        <w:top w:val="none" w:sz="0" w:space="0" w:color="auto"/>
        <w:left w:val="none" w:sz="0" w:space="0" w:color="auto"/>
        <w:bottom w:val="none" w:sz="0" w:space="0" w:color="auto"/>
        <w:right w:val="none" w:sz="0" w:space="0" w:color="auto"/>
      </w:divBdr>
    </w:div>
    <w:div w:id="2113741646">
      <w:bodyDiv w:val="1"/>
      <w:marLeft w:val="0"/>
      <w:marRight w:val="0"/>
      <w:marTop w:val="0"/>
      <w:marBottom w:val="0"/>
      <w:divBdr>
        <w:top w:val="none" w:sz="0" w:space="0" w:color="auto"/>
        <w:left w:val="none" w:sz="0" w:space="0" w:color="auto"/>
        <w:bottom w:val="none" w:sz="0" w:space="0" w:color="auto"/>
        <w:right w:val="none" w:sz="0" w:space="0" w:color="auto"/>
      </w:divBdr>
    </w:div>
    <w:div w:id="2117942075">
      <w:bodyDiv w:val="1"/>
      <w:marLeft w:val="0"/>
      <w:marRight w:val="0"/>
      <w:marTop w:val="0"/>
      <w:marBottom w:val="0"/>
      <w:divBdr>
        <w:top w:val="none" w:sz="0" w:space="0" w:color="auto"/>
        <w:left w:val="none" w:sz="0" w:space="0" w:color="auto"/>
        <w:bottom w:val="none" w:sz="0" w:space="0" w:color="auto"/>
        <w:right w:val="none" w:sz="0" w:space="0" w:color="auto"/>
      </w:divBdr>
    </w:div>
    <w:div w:id="2123113609">
      <w:bodyDiv w:val="1"/>
      <w:marLeft w:val="0"/>
      <w:marRight w:val="0"/>
      <w:marTop w:val="0"/>
      <w:marBottom w:val="0"/>
      <w:divBdr>
        <w:top w:val="none" w:sz="0" w:space="0" w:color="auto"/>
        <w:left w:val="none" w:sz="0" w:space="0" w:color="auto"/>
        <w:bottom w:val="none" w:sz="0" w:space="0" w:color="auto"/>
        <w:right w:val="none" w:sz="0" w:space="0" w:color="auto"/>
      </w:divBdr>
      <w:divsChild>
        <w:div w:id="369957583">
          <w:marLeft w:val="0"/>
          <w:marRight w:val="0"/>
          <w:marTop w:val="0"/>
          <w:marBottom w:val="0"/>
          <w:divBdr>
            <w:top w:val="none" w:sz="0" w:space="0" w:color="auto"/>
            <w:left w:val="none" w:sz="0" w:space="0" w:color="auto"/>
            <w:bottom w:val="none" w:sz="0" w:space="0" w:color="auto"/>
            <w:right w:val="none" w:sz="0" w:space="0" w:color="auto"/>
          </w:divBdr>
          <w:divsChild>
            <w:div w:id="132535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16267">
      <w:bodyDiv w:val="1"/>
      <w:marLeft w:val="0"/>
      <w:marRight w:val="0"/>
      <w:marTop w:val="0"/>
      <w:marBottom w:val="0"/>
      <w:divBdr>
        <w:top w:val="none" w:sz="0" w:space="0" w:color="auto"/>
        <w:left w:val="none" w:sz="0" w:space="0" w:color="auto"/>
        <w:bottom w:val="none" w:sz="0" w:space="0" w:color="auto"/>
        <w:right w:val="none" w:sz="0" w:space="0" w:color="auto"/>
      </w:divBdr>
    </w:div>
    <w:div w:id="214495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8" Type="http://schemas.openxmlformats.org/officeDocument/2006/relationships/image" Target="media/image2.png"/>
  
  <Relationship Id="rId13"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6.png"/>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5.png"/>
  
  <Relationship Id="rId5" Type="http://schemas.openxmlformats.org/officeDocument/2006/relationships/webSettings" Target="webSettings.xml"/>
  
  <Relationship Id="rId15" Type="http://schemas.openxmlformats.org/officeDocument/2006/relationships/header" Target="header2.xml"/>
  
  <Relationship Id="rId10" Type="http://schemas.openxmlformats.org/officeDocument/2006/relationships/image" Target="media/image4.png"/>
  
  <Relationship Id="rId4" Type="http://schemas.openxmlformats.org/officeDocument/2006/relationships/settings" Target="settings.xml"/>
  
  <Relationship Id="rId9" Type="http://schemas.openxmlformats.org/officeDocument/2006/relationships/image" Target="media/image3.svg"/>
  
  <Relationship Id="rId14" Type="http://schemas.openxmlformats.org/officeDocument/2006/relationships/footer" Target="footer1.xml"/>
  
  <Relationship Id="img2137907032" Type="http://schemas.openxmlformats.org/officeDocument/2006/relationships/image" Target="media/template_document.xml_img2137907032.png"/>
  
  <Relationship Id="img2137907063" Type="http://schemas.openxmlformats.org/officeDocument/2006/relationships/image" Target="media/template_document.xml_img2137907063.png"/>
  
  <Relationship Id="img2137907064" Type="http://schemas.openxmlformats.org/officeDocument/2006/relationships/image" Target="media/template_document.xml_img2137907064.png"/>
  
  <Relationship Id="img2137907065" Type="http://schemas.openxmlformats.org/officeDocument/2006/relationships/image" Target="media/template_document.xml_img2137907065.png"/>
  
  <Relationship Id="img2137907085" Type="http://schemas.openxmlformats.org/officeDocument/2006/relationships/image" Target="media/template_document.xml_img2137907085.png"/>
  
  <Relationship Id="img2137907086" Type="http://schemas.openxmlformats.org/officeDocument/2006/relationships/image" Target="media/template_document.xml_img2137907086.png"/>
  
  <Relationship Id="img2137907087" Type="http://schemas.openxmlformats.org/officeDocument/2006/relationships/image" Target="media/template_document.xml_img2137907087.png"/>
  
  <Relationship Id="img2137907101" Type="http://schemas.openxmlformats.org/officeDocument/2006/relationships/image" Target="media/template_document.xml_img2137907101.png"/>
  
  <Relationship Id="img2137907102" Type="http://schemas.openxmlformats.org/officeDocument/2006/relationships/image" Target="media/template_document.xml_img2137907102.png"/>
  
  <Relationship Id="img2137907116" Type="http://schemas.openxmlformats.org/officeDocument/2006/relationships/image" Target="media/template_document.xml_img2137907116.png"/>
  
  <Relationship Id="img2137907117" Type="http://schemas.openxmlformats.org/officeDocument/2006/relationships/image" Target="media/template_document.xml_img2137907117.png"/>
  
  <Relationship Id="img2137907118" Type="http://schemas.openxmlformats.org/officeDocument/2006/relationships/image" Target="media/template_document.xml_img2137907118.png"/>
  
  <Relationship Id="img2137907119" Type="http://schemas.openxmlformats.org/officeDocument/2006/relationships/image" Target="media/template_document.xml_img2137907119.png"/>
  
  <Relationship Id="img2137907120" Type="http://schemas.openxmlformats.org/officeDocument/2006/relationships/image" Target="media/template_document.xml_img2137907120.png"/>
  
  <Relationship Id="img2137907121" Type="http://schemas.openxmlformats.org/officeDocument/2006/relationships/image" Target="media/template_document.xml_img2137907121.png"/>
  
  <Relationship Id="img2137907122" Type="http://schemas.openxmlformats.org/officeDocument/2006/relationships/image" Target="media/template_document.xml_img2137907122.png"/>
  
  <Relationship Id="img2137907157" Type="http://schemas.openxmlformats.org/officeDocument/2006/relationships/image" Target="media/template_document.xml_img2137907157.png"/>
  
  <Relationship Id="img2137907166" Type="http://schemas.openxmlformats.org/officeDocument/2006/relationships/image" Target="media/template_document.xml_img2137907166.png"/>
  
  <Relationship Id="img2137907175" Type="http://schemas.openxmlformats.org/officeDocument/2006/relationships/image" Target="media/template_document.xml_img2137907175.png"/>

  <Relationship Id="link1" Type="http://schemas.openxmlformats.org/officeDocument/2006/relationships/hyperlink" Target="https://www.insee.fr" TargetMode="External"/>
  <Relationship Id="link2" Type="http://schemas.openxmlformats.org/officeDocument/2006/relationships/hyperlink" Target="https://www.insee.fr" TargetMode="External"/>
</Relationships>
</file>

<file path=word/_rels/footer1.xml.rels><?xml version="1.0" encoding="UTF-8" standalone="yes"?>
<Relationships xmlns="http://schemas.openxmlformats.org/package/2006/relationships">
        
  <Relationship Id="img2137907192" Type="http://schemas.openxmlformats.org/officeDocument/2006/relationships/image" Target="media/template_footer1.xml_img2137907192.png"/>
</Relationships>
</file>

<file path=word/_rels/header2.xml.rels><?xml version="1.0" encoding="UTF-8" standalone="yes"?>
<Relationships xmlns="http://schemas.openxmlformats.org/package/2006/relationships">
        
  <Relationship Id="img2137907196" Type="http://schemas.openxmlformats.org/officeDocument/2006/relationships/image" Target="media/template_header2.xml_img2137907196.png"/>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Birot\Documents\Mod&#232;les%20Office%20personnalis&#233;s\ELM%20test.dotx" TargetMode="External"/></Relationships>
</file>

<file path=word/theme/theme1.xml><?xml version="1.0" encoding="utf-8"?>
<a:theme xmlns:a="http://schemas.openxmlformats.org/drawingml/2006/main" name="Thème Office">
  <a:themeElements>
    <a:clrScheme name="Personnalisé 15">
      <a:dk1>
        <a:srgbClr val="808080"/>
      </a:dk1>
      <a:lt1>
        <a:sysClr val="window" lastClr="FFFFFF"/>
      </a:lt1>
      <a:dk2>
        <a:srgbClr val="44546A"/>
      </a:dk2>
      <a:lt2>
        <a:srgbClr val="E7E6E6"/>
      </a:lt2>
      <a:accent1>
        <a:srgbClr val="7944c0"/>
      </a:accent1>
      <a:accent2>
        <a:srgbClr val="1f1735"/>
      </a:accent2>
      <a:accent3>
        <a:srgbClr val="ac8de0"/>
      </a:accent3>
      <a:accent4>
        <a:srgbClr val="80768e"/>
      </a:accent4>
      <a:accent5>
        <a:srgbClr val="262626"/>
      </a:accent5>
      <a:accent6>
        <a:srgbClr val="b3aac3"/>
      </a:accent6>
      <a:hlink>
        <a:srgbClr val="4DC0EF"/>
      </a:hlink>
      <a:folHlink>
        <a:srgbClr val="646CB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C96D1-79E3-4756-B47E-8ABB07EB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ELM test</Template>
  <TotalTime>6132</TotalTime>
  <Pages>24</Pages>
  <Words>1596</Words>
  <Characters>9098</Characters>
  <Application>Microsoft Office Word</Application>
  <DocSecurity>0</DocSecurity>
  <Lines>75</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acger</dc:creator>
  <cp:keywords/>
  <dc:description/>
  <cp:lastModifiedBy>Anne-Claire Gérard</cp:lastModifiedBy>
  <cp:revision>639</cp:revision>
  <dcterms:created xsi:type="dcterms:W3CDTF">2021-10-27T16:06:00Z</dcterms:created>
  <dcterms:modified xsi:type="dcterms:W3CDTF">2024-11-26T17:27:00Z</dcterms:modified>
</cp:coreProperties>
</file>